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72343476"/>
        <w:lock w:val="sdtLocked"/>
        <w:placeholder>
          <w:docPart w:val="AB59953759A5404484C109A7571D16C1"/>
        </w:placeholder>
        <w:showingPlcHdr/>
        <w:comboBox>
          <w:listItem w:displayText="[Choose a Protective marking]" w:value="[Choose a Protective marking]"/>
          <w:listItem w:displayText="Official" w:value="Official"/>
          <w:listItem w:displayText="Official: Sensitive" w:value="Official: Sensitive"/>
          <w:listItem w:displayText="Protected" w:value="Protected"/>
          <w:listItem w:displayText="Secret" w:value="Secret"/>
          <w:listItem w:displayText="Toggled off" w:value=""/>
        </w:comboBox>
      </w:sdtPr>
      <w:sdtContent>
        <w:p w14:paraId="43112E8D" w14:textId="77777777" w:rsidR="003D0865" w:rsidRDefault="002437F6" w:rsidP="007C2EB8">
          <w:pPr>
            <w:pStyle w:val="ProtectiveMarking"/>
            <w:framePr w:wrap="around"/>
          </w:pPr>
          <w:r>
            <w:t xml:space="preserve">      </w:t>
          </w:r>
        </w:p>
      </w:sdtContent>
    </w:sdt>
    <w:sdt>
      <w:sdtPr>
        <w:alias w:val="Title"/>
        <w:tag w:val=""/>
        <w:id w:val="-1876235593"/>
        <w:placeholder>
          <w:docPart w:val="02933D187551064CA50143C35D980410"/>
        </w:placeholder>
        <w:dataBinding w:prefixMappings="xmlns:ns0='http://purl.org/dc/elements/1.1/' xmlns:ns1='http://schemas.openxmlformats.org/package/2006/metadata/core-properties' " w:xpath="/ns1:coreProperties[1]/ns0:title[1]" w:storeItemID="{6C3C8BC8-F283-45AE-878A-BAB7291924A1}"/>
        <w:text/>
      </w:sdtPr>
      <w:sdtContent>
        <w:p w14:paraId="0533A407" w14:textId="77777777" w:rsidR="00EA3594" w:rsidRDefault="00AE6994" w:rsidP="00EA3594">
          <w:pPr>
            <w:pStyle w:val="Title"/>
          </w:pPr>
          <w:r>
            <w:t>Regulatory Action Policy 2022-25</w:t>
          </w:r>
        </w:p>
      </w:sdtContent>
    </w:sdt>
    <w:sdt>
      <w:sdtPr>
        <w:rPr>
          <w:color w:val="FFFFFF" w:themeColor="background1"/>
        </w:rPr>
        <w:alias w:val="Subject"/>
        <w:tag w:val=""/>
        <w:id w:val="448363516"/>
        <w:placeholder>
          <w:docPart w:val="5A4A91C9B0B7824DBB4AF532AFCD5A70"/>
        </w:placeholder>
        <w:dataBinding w:prefixMappings="xmlns:ns0='http://purl.org/dc/elements/1.1/' xmlns:ns1='http://schemas.openxmlformats.org/package/2006/metadata/core-properties' " w:xpath="/ns1:coreProperties[1]/ns0:subject[1]" w:storeItemID="{6C3C8BC8-F283-45AE-878A-BAB7291924A1}"/>
        <w:text/>
      </w:sdtPr>
      <w:sdtContent>
        <w:p w14:paraId="29285AFD" w14:textId="0FA70070" w:rsidR="00EA3594" w:rsidRPr="00C54D22" w:rsidRDefault="00C54D22" w:rsidP="009A49D1">
          <w:pPr>
            <w:pStyle w:val="Subtitle"/>
            <w:rPr>
              <w:color w:val="FFFFFF" w:themeColor="background1"/>
            </w:rPr>
          </w:pPr>
          <w:r w:rsidRPr="00C54D22">
            <w:rPr>
              <w:color w:val="FFFFFF" w:themeColor="background1"/>
            </w:rPr>
            <w:t>none</w:t>
          </w:r>
        </w:p>
      </w:sdtContent>
    </w:sdt>
    <w:sdt>
      <w:sdtPr>
        <w:alias w:val="Click to choose Stream selection"/>
        <w:tag w:val="Click to choose Stream selection"/>
        <w:id w:val="493142358"/>
        <w:lock w:val="sdtLocked"/>
        <w:placeholder>
          <w:docPart w:val="61CFBDB563DC314488995B1E62ACC184"/>
        </w:placeholder>
        <w:docPartList>
          <w:docPartGallery w:val="Custom 1"/>
          <w:docPartCategory w:val="Stream Selection"/>
        </w:docPartList>
      </w:sdtPr>
      <w:sdtContent>
        <w:p w14:paraId="0C376977" w14:textId="77777777" w:rsidR="00C8367B" w:rsidRDefault="007F5F45" w:rsidP="0054698D">
          <w:pPr>
            <w:pStyle w:val="Streamselectionholder"/>
          </w:pPr>
          <w:r>
            <w:t xml:space="preserve"> </w:t>
          </w:r>
        </w:p>
      </w:sdtContent>
    </w:sdt>
    <w:p w14:paraId="44D5ADA2" w14:textId="77777777" w:rsidR="00C8367B" w:rsidRDefault="00C8367B">
      <w:pPr>
        <w:spacing w:before="0" w:after="160" w:line="259" w:lineRule="auto"/>
      </w:pPr>
    </w:p>
    <w:p w14:paraId="5472EA8E" w14:textId="77777777" w:rsidR="003D0865" w:rsidRDefault="003D0865">
      <w:pPr>
        <w:spacing w:before="0" w:after="160" w:line="259" w:lineRule="auto"/>
      </w:pPr>
      <w:r>
        <w:br w:type="page"/>
      </w:r>
    </w:p>
    <w:p w14:paraId="579D2718" w14:textId="77777777" w:rsidR="00E637A7" w:rsidRDefault="00E637A7" w:rsidP="00B60B0A">
      <w:pPr>
        <w:pStyle w:val="Switch"/>
      </w:pPr>
    </w:p>
    <w:tbl>
      <w:tblPr>
        <w:tblStyle w:val="OVICDefaulttable"/>
        <w:tblW w:w="0" w:type="auto"/>
        <w:tblLook w:val="0420" w:firstRow="1" w:lastRow="0" w:firstColumn="0" w:lastColumn="0" w:noHBand="0" w:noVBand="1"/>
      </w:tblPr>
      <w:tblGrid>
        <w:gridCol w:w="1985"/>
        <w:gridCol w:w="2437"/>
        <w:gridCol w:w="2438"/>
        <w:gridCol w:w="2438"/>
      </w:tblGrid>
      <w:tr w:rsidR="00187EDB" w:rsidRPr="00B60B0A" w14:paraId="7C829B54" w14:textId="77777777" w:rsidTr="00D45041">
        <w:trPr>
          <w:cnfStyle w:val="100000000000" w:firstRow="1" w:lastRow="0" w:firstColumn="0" w:lastColumn="0" w:oddVBand="0" w:evenVBand="0" w:oddHBand="0" w:evenHBand="0" w:firstRowFirstColumn="0" w:firstRowLastColumn="0" w:lastRowFirstColumn="0" w:lastRowLastColumn="0"/>
          <w:trHeight w:val="20"/>
        </w:trPr>
        <w:tc>
          <w:tcPr>
            <w:tcW w:w="1985" w:type="dxa"/>
          </w:tcPr>
          <w:p w14:paraId="42F1B7EF" w14:textId="77777777" w:rsidR="00187EDB" w:rsidRPr="00B60B0A" w:rsidRDefault="00187EDB" w:rsidP="00D45041">
            <w:pPr>
              <w:pStyle w:val="TableText"/>
            </w:pPr>
            <w:bookmarkStart w:id="0" w:name="_Toc116298641"/>
            <w:r w:rsidRPr="00B60B0A">
              <w:t>Version</w:t>
            </w:r>
          </w:p>
        </w:tc>
        <w:tc>
          <w:tcPr>
            <w:tcW w:w="2437" w:type="dxa"/>
          </w:tcPr>
          <w:p w14:paraId="4E2A1B19" w14:textId="77777777" w:rsidR="00187EDB" w:rsidRPr="00B60B0A" w:rsidRDefault="00187EDB" w:rsidP="00D45041">
            <w:pPr>
              <w:pStyle w:val="TableText"/>
            </w:pPr>
            <w:r w:rsidRPr="00B60B0A">
              <w:t>Author</w:t>
            </w:r>
          </w:p>
        </w:tc>
        <w:tc>
          <w:tcPr>
            <w:tcW w:w="2438" w:type="dxa"/>
          </w:tcPr>
          <w:p w14:paraId="405E6EAA" w14:textId="77777777" w:rsidR="00187EDB" w:rsidRPr="00B60B0A" w:rsidRDefault="00187EDB" w:rsidP="00D45041">
            <w:pPr>
              <w:pStyle w:val="TableText"/>
            </w:pPr>
            <w:r w:rsidRPr="00B60B0A">
              <w:t>Date</w:t>
            </w:r>
          </w:p>
        </w:tc>
        <w:tc>
          <w:tcPr>
            <w:tcW w:w="2438" w:type="dxa"/>
          </w:tcPr>
          <w:p w14:paraId="01C84EC5" w14:textId="77777777" w:rsidR="00187EDB" w:rsidRPr="00B60B0A" w:rsidRDefault="00187EDB" w:rsidP="00D45041">
            <w:pPr>
              <w:pStyle w:val="TableText"/>
            </w:pPr>
            <w:r w:rsidRPr="00B60B0A">
              <w:t>Additions/changes</w:t>
            </w:r>
          </w:p>
        </w:tc>
      </w:tr>
      <w:tr w:rsidR="00F51625" w:rsidRPr="00B60B0A" w14:paraId="6113D14B" w14:textId="77777777" w:rsidTr="00D45041">
        <w:trPr>
          <w:trHeight w:val="20"/>
        </w:trPr>
        <w:tc>
          <w:tcPr>
            <w:tcW w:w="1985" w:type="dxa"/>
          </w:tcPr>
          <w:p w14:paraId="398DD576" w14:textId="77777777" w:rsidR="00F51625" w:rsidRPr="00B60B0A" w:rsidRDefault="00F51625" w:rsidP="00D45041">
            <w:pPr>
              <w:pStyle w:val="TableText"/>
            </w:pPr>
            <w:r>
              <w:t>1.0</w:t>
            </w:r>
          </w:p>
        </w:tc>
        <w:sdt>
          <w:sdtPr>
            <w:id w:val="-1864813954"/>
            <w:placeholder>
              <w:docPart w:val="228E0B91B030C04D90E5270B5F3491D4"/>
            </w:placeholder>
            <w15:appearance w15:val="hidden"/>
          </w:sdtPr>
          <w:sdtContent>
            <w:tc>
              <w:tcPr>
                <w:tcW w:w="2437" w:type="dxa"/>
              </w:tcPr>
              <w:p w14:paraId="1142E8A9" w14:textId="77777777" w:rsidR="00F51625" w:rsidRPr="00B60B0A" w:rsidRDefault="00F51625" w:rsidP="00D45041">
                <w:pPr>
                  <w:pStyle w:val="TableText"/>
                </w:pPr>
                <w:r>
                  <w:t>Office of the Victorian Information Commissioner</w:t>
                </w:r>
              </w:p>
            </w:tc>
          </w:sdtContent>
        </w:sdt>
        <w:tc>
          <w:tcPr>
            <w:tcW w:w="2438" w:type="dxa"/>
          </w:tcPr>
          <w:p w14:paraId="4EE4583C" w14:textId="77777777" w:rsidR="00F51625" w:rsidRPr="00B60B0A" w:rsidRDefault="00F51625" w:rsidP="00D45041">
            <w:pPr>
              <w:pStyle w:val="TableText"/>
            </w:pPr>
            <w:r>
              <w:t>2019/05/27</w:t>
            </w:r>
          </w:p>
        </w:tc>
        <w:tc>
          <w:tcPr>
            <w:tcW w:w="2438" w:type="dxa"/>
          </w:tcPr>
          <w:p w14:paraId="2919E285" w14:textId="77777777" w:rsidR="00F51625" w:rsidRPr="00B60B0A" w:rsidRDefault="00F51625" w:rsidP="00D45041">
            <w:pPr>
              <w:pStyle w:val="TableText"/>
            </w:pPr>
            <w:r>
              <w:t>Initial Release</w:t>
            </w:r>
          </w:p>
        </w:tc>
      </w:tr>
      <w:tr w:rsidR="00187EDB" w:rsidRPr="00B60B0A" w14:paraId="1428E617" w14:textId="77777777" w:rsidTr="00D45041">
        <w:trPr>
          <w:trHeight w:val="20"/>
        </w:trPr>
        <w:sdt>
          <w:sdtPr>
            <w:id w:val="-1359356592"/>
            <w:placeholder>
              <w:docPart w:val="AC672CEDFF097F4489AB0B55D7BB943B"/>
            </w:placeholder>
            <w15:appearance w15:val="hidden"/>
          </w:sdtPr>
          <w:sdtContent>
            <w:tc>
              <w:tcPr>
                <w:tcW w:w="1985" w:type="dxa"/>
              </w:tcPr>
              <w:p w14:paraId="5051274D" w14:textId="77777777" w:rsidR="00187EDB" w:rsidRPr="00B60B0A" w:rsidRDefault="00187EDB" w:rsidP="00D45041">
                <w:pPr>
                  <w:pStyle w:val="TableText"/>
                </w:pPr>
                <w:r>
                  <w:t>2.0</w:t>
                </w:r>
              </w:p>
            </w:tc>
          </w:sdtContent>
        </w:sdt>
        <w:sdt>
          <w:sdtPr>
            <w:id w:val="-1458327358"/>
            <w:placeholder>
              <w:docPart w:val="7FBA4AE560A3B0409BE7A2A19E0A454C"/>
            </w:placeholder>
            <w15:appearance w15:val="hidden"/>
          </w:sdtPr>
          <w:sdtContent>
            <w:tc>
              <w:tcPr>
                <w:tcW w:w="2437" w:type="dxa"/>
              </w:tcPr>
              <w:p w14:paraId="545D94E1" w14:textId="77777777" w:rsidR="00187EDB" w:rsidRPr="00B60B0A" w:rsidRDefault="00187EDB" w:rsidP="00D45041">
                <w:pPr>
                  <w:pStyle w:val="TableText"/>
                </w:pPr>
                <w:r>
                  <w:t>Office of the Victorian Information Commissioner</w:t>
                </w:r>
              </w:p>
            </w:tc>
          </w:sdtContent>
        </w:sdt>
        <w:sdt>
          <w:sdtPr>
            <w:id w:val="-147987791"/>
            <w:placeholder>
              <w:docPart w:val="9FAF0C633B1E9E44914B3C36FDDD83EE"/>
            </w:placeholder>
            <w:date w:fullDate="2022-10-12T00:00:00Z">
              <w:dateFormat w:val="yyyy/MM/dd"/>
              <w:lid w:val="en-AU"/>
              <w:storeMappedDataAs w:val="dateTime"/>
              <w:calendar w:val="gregorian"/>
            </w:date>
          </w:sdtPr>
          <w:sdtContent>
            <w:tc>
              <w:tcPr>
                <w:tcW w:w="2438" w:type="dxa"/>
              </w:tcPr>
              <w:p w14:paraId="252568C3" w14:textId="77777777" w:rsidR="00187EDB" w:rsidRPr="00B60B0A" w:rsidRDefault="00187EDB" w:rsidP="00D45041">
                <w:pPr>
                  <w:pStyle w:val="TableText"/>
                </w:pPr>
                <w:r>
                  <w:t>2022/10/12</w:t>
                </w:r>
              </w:p>
            </w:tc>
          </w:sdtContent>
        </w:sdt>
        <w:sdt>
          <w:sdtPr>
            <w:id w:val="1066377176"/>
            <w:placeholder>
              <w:docPart w:val="F1DF199FFC202A44A850846A966B1786"/>
            </w:placeholder>
            <w15:appearance w15:val="hidden"/>
          </w:sdtPr>
          <w:sdtContent>
            <w:tc>
              <w:tcPr>
                <w:tcW w:w="2438" w:type="dxa"/>
              </w:tcPr>
              <w:p w14:paraId="2730BF55" w14:textId="77777777" w:rsidR="00187EDB" w:rsidRPr="00B60B0A" w:rsidRDefault="00187EDB" w:rsidP="00D45041">
                <w:pPr>
                  <w:pStyle w:val="TableText"/>
                </w:pPr>
                <w:r>
                  <w:t>Updated Release</w:t>
                </w:r>
              </w:p>
            </w:tc>
          </w:sdtContent>
        </w:sdt>
      </w:tr>
    </w:tbl>
    <w:p w14:paraId="000FBB67" w14:textId="77777777" w:rsidR="007F5F45" w:rsidRDefault="007F5F45" w:rsidP="007F5F45">
      <w:pPr>
        <w:pStyle w:val="Body"/>
        <w:spacing w:before="120" w:after="120" w:line="300" w:lineRule="auto"/>
        <w:rPr>
          <w:b/>
          <w:bCs/>
          <w:lang w:val="en-AU"/>
        </w:rPr>
      </w:pPr>
    </w:p>
    <w:p w14:paraId="769516FC" w14:textId="77777777" w:rsidR="007F5F45" w:rsidRPr="007F5F45" w:rsidRDefault="007F5F45" w:rsidP="007F5F45">
      <w:pPr>
        <w:pStyle w:val="Heading3"/>
      </w:pPr>
      <w:r w:rsidRPr="007F5F45">
        <w:t>Feedback</w:t>
      </w:r>
    </w:p>
    <w:p w14:paraId="509FC712" w14:textId="77777777" w:rsidR="007F5F45" w:rsidRPr="004729A2" w:rsidRDefault="007F5F45" w:rsidP="007F5F45">
      <w:pPr>
        <w:pStyle w:val="Body"/>
        <w:spacing w:before="120" w:after="120" w:line="300" w:lineRule="auto"/>
        <w:rPr>
          <w:rFonts w:asciiTheme="minorHAnsi" w:eastAsiaTheme="minorHAnsi" w:hAnsiTheme="minorHAnsi" w:cstheme="minorBidi"/>
          <w:color w:val="auto"/>
          <w:szCs w:val="22"/>
          <w:lang w:val="en-AU" w:eastAsia="en-US"/>
        </w:rPr>
      </w:pPr>
      <w:r w:rsidRPr="004729A2">
        <w:rPr>
          <w:rFonts w:asciiTheme="minorHAnsi" w:eastAsiaTheme="minorHAnsi" w:hAnsiTheme="minorHAnsi" w:cstheme="minorBidi"/>
          <w:color w:val="auto"/>
          <w:szCs w:val="22"/>
          <w:lang w:val="en-AU" w:eastAsia="en-US"/>
        </w:rPr>
        <w:t xml:space="preserve">OVIC’s Regulatory Action Policy will continue to be reviewed and updated in response to feedback or any significant changes to legislation, government policy or our regulatory practice. </w:t>
      </w:r>
    </w:p>
    <w:p w14:paraId="1CA4D907" w14:textId="77777777" w:rsidR="007F5F45" w:rsidRPr="004729A2" w:rsidRDefault="007F5F45" w:rsidP="007F5F45">
      <w:pPr>
        <w:pStyle w:val="Body"/>
        <w:spacing w:before="120" w:after="120" w:line="300" w:lineRule="auto"/>
        <w:rPr>
          <w:rFonts w:asciiTheme="minorHAnsi" w:eastAsiaTheme="minorHAnsi" w:hAnsiTheme="minorHAnsi" w:cstheme="minorBidi"/>
          <w:color w:val="auto"/>
          <w:szCs w:val="22"/>
          <w:lang w:val="en-AU" w:eastAsia="en-US"/>
        </w:rPr>
      </w:pPr>
      <w:r w:rsidRPr="004729A2">
        <w:rPr>
          <w:rFonts w:asciiTheme="minorHAnsi" w:eastAsiaTheme="minorHAnsi" w:hAnsiTheme="minorHAnsi" w:cstheme="minorBidi"/>
          <w:color w:val="auto"/>
          <w:szCs w:val="22"/>
          <w:lang w:val="en-AU" w:eastAsia="en-US"/>
        </w:rPr>
        <w:t>We welcome feedback about OVIC’s Regulatory Action Policy or the performance of OVIC.</w:t>
      </w:r>
    </w:p>
    <w:p w14:paraId="7B26B310" w14:textId="77777777" w:rsidR="007F5F45" w:rsidRPr="007F5F45" w:rsidRDefault="007F5F45" w:rsidP="007F5F45">
      <w:r w:rsidRPr="007F5F45">
        <w:t xml:space="preserve">Authorised by the Victorian Information Commissioner </w:t>
      </w:r>
      <w:r>
        <w:br/>
      </w:r>
      <w:r w:rsidRPr="007F5F45">
        <w:t xml:space="preserve">PO Box 24274 Melbourne, Victoria, 3001 Australia </w:t>
      </w:r>
      <w:r>
        <w:br/>
      </w:r>
      <w:r w:rsidRPr="007F5F45">
        <w:t xml:space="preserve">Tel: 1300 006 842 </w:t>
      </w:r>
      <w:r>
        <w:br/>
      </w:r>
      <w:r w:rsidRPr="007F5F45">
        <w:t xml:space="preserve">Email: </w:t>
      </w:r>
      <w:hyperlink r:id="rId8" w:history="1">
        <w:r w:rsidRPr="007F5F45">
          <w:rPr>
            <w:rStyle w:val="Hyperlink"/>
            <w:color w:val="auto"/>
            <w:u w:val="none"/>
          </w:rPr>
          <w:t>enquiries@ovic.vic.gov.au</w:t>
        </w:r>
      </w:hyperlink>
      <w:r w:rsidRPr="007F5F45">
        <w:t xml:space="preserve"> </w:t>
      </w:r>
      <w:r>
        <w:br/>
      </w:r>
      <w:r w:rsidRPr="007F5F45">
        <w:t xml:space="preserve">Website: ovic.vic.gov.au </w:t>
      </w:r>
    </w:p>
    <w:p w14:paraId="16B05EA2" w14:textId="77777777" w:rsidR="00735843" w:rsidRDefault="00B44103" w:rsidP="002F07B4">
      <w:pPr>
        <w:pStyle w:val="Heading3"/>
      </w:pPr>
      <w:r>
        <w:t>Disclaimer</w:t>
      </w:r>
      <w:bookmarkEnd w:id="0"/>
    </w:p>
    <w:p w14:paraId="072B1D09" w14:textId="77777777" w:rsidR="003D0865" w:rsidRDefault="00AC59FD" w:rsidP="003D0865">
      <w:r w:rsidRPr="00AC59FD">
        <w:t>The information in this document is general in nature and does not constitute legal advice.</w:t>
      </w:r>
    </w:p>
    <w:p w14:paraId="1C058DE1" w14:textId="77777777" w:rsidR="003D0865" w:rsidRDefault="00B44103" w:rsidP="002F07B4">
      <w:pPr>
        <w:pStyle w:val="Heading3"/>
      </w:pPr>
      <w:bookmarkStart w:id="1" w:name="_Toc116298642"/>
      <w:r>
        <w:t>Copyright</w:t>
      </w:r>
      <w:bookmarkEnd w:id="1"/>
    </w:p>
    <w:p w14:paraId="1C20BFA4" w14:textId="77777777" w:rsidR="007F5F45" w:rsidRPr="007F5F45" w:rsidRDefault="007F5F45" w:rsidP="007F5F45">
      <w:r w:rsidRPr="007F5F45">
        <w:t xml:space="preserve">© State of Victoria (Victorian Information Commissioner) </w:t>
      </w:r>
    </w:p>
    <w:p w14:paraId="2F64B452" w14:textId="77777777" w:rsidR="00B60B0A" w:rsidRDefault="00AC59FD" w:rsidP="00B60B0A">
      <w:r w:rsidRPr="00AC59FD">
        <w:t xml:space="preserve">You are free to re-use this work under a Creative Commons Attribution 4.0 licence, provided you credit the State of Victoria (Office of the Victorian Information Commissioner) as author, indicate if changes were made and comply with the other licence terms. The licence does not apply to any branding, including Government logos.  Copyright queries may be directed to </w:t>
      </w:r>
      <w:hyperlink r:id="rId9" w:history="1">
        <w:r w:rsidR="007F5F45" w:rsidRPr="000D2E04">
          <w:rPr>
            <w:rStyle w:val="Hyperlink"/>
          </w:rPr>
          <w:t>enquiries@ovic.vic.gov.au</w:t>
        </w:r>
      </w:hyperlink>
    </w:p>
    <w:p w14:paraId="45667B0A" w14:textId="77777777" w:rsidR="00F47F1C" w:rsidRDefault="00845C1F" w:rsidP="00B60B0A">
      <w:r w:rsidRPr="00845C1F">
        <w:rPr>
          <w:noProof/>
        </w:rPr>
        <w:drawing>
          <wp:inline distT="0" distB="0" distL="0" distR="0" wp14:anchorId="35BB3A65" wp14:editId="6ABBFE0B">
            <wp:extent cx="900000" cy="309648"/>
            <wp:effectExtent l="38100" t="38100" r="33655" b="33655"/>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0"/>
                    <a:stretch>
                      <a:fillRect/>
                    </a:stretch>
                  </pic:blipFill>
                  <pic:spPr>
                    <a:xfrm>
                      <a:off x="0" y="0"/>
                      <a:ext cx="900000" cy="309648"/>
                    </a:xfrm>
                    <a:prstGeom prst="rect">
                      <a:avLst/>
                    </a:prstGeom>
                    <a:ln w="28575">
                      <a:solidFill>
                        <a:schemeClr val="tx1"/>
                      </a:solidFill>
                    </a:ln>
                  </pic:spPr>
                </pic:pic>
              </a:graphicData>
            </a:graphic>
          </wp:inline>
        </w:drawing>
      </w:r>
      <w:r w:rsidR="00F47F1C">
        <w:br w:type="page"/>
      </w:r>
    </w:p>
    <w:bookmarkStart w:id="2" w:name="_Toc116298643" w:displacedByCustomXml="next"/>
    <w:sdt>
      <w:sdtPr>
        <w:rPr>
          <w:rFonts w:asciiTheme="minorHAnsi" w:eastAsiaTheme="minorHAnsi" w:hAnsiTheme="minorHAnsi" w:cstheme="minorBidi"/>
          <w:color w:val="auto"/>
          <w:sz w:val="22"/>
          <w:szCs w:val="22"/>
          <w:lang w:val="en-GB"/>
        </w:rPr>
        <w:id w:val="-858884737"/>
        <w:docPartObj>
          <w:docPartGallery w:val="Table of Contents"/>
          <w:docPartUnique/>
        </w:docPartObj>
      </w:sdtPr>
      <w:sdtEndPr>
        <w:rPr>
          <w:b/>
          <w:bCs/>
        </w:rPr>
      </w:sdtEndPr>
      <w:sdtContent>
        <w:p w14:paraId="078B12E4" w14:textId="77777777" w:rsidR="00DE59FB" w:rsidRDefault="00DE59FB" w:rsidP="00DE59FB">
          <w:pPr>
            <w:pStyle w:val="TOCHeading"/>
          </w:pPr>
          <w:r>
            <w:rPr>
              <w:lang w:val="en-GB"/>
            </w:rPr>
            <w:t xml:space="preserve">Table of </w:t>
          </w:r>
          <w:r w:rsidRPr="00DE59FB">
            <w:t>Contents</w:t>
          </w:r>
          <w:bookmarkEnd w:id="2"/>
        </w:p>
        <w:p w14:paraId="3E12DCE4" w14:textId="37294D9E" w:rsidR="002F436B" w:rsidRDefault="00DE59FB" w:rsidP="00F37BB2">
          <w:pPr>
            <w:pStyle w:val="TOC2"/>
            <w:rPr>
              <w:rFonts w:eastAsiaTheme="minorEastAsia"/>
              <w:noProof/>
              <w:color w:val="auto"/>
              <w:lang w:eastAsia="en-AU"/>
            </w:rPr>
          </w:pPr>
          <w:r>
            <w:fldChar w:fldCharType="begin"/>
          </w:r>
          <w:r>
            <w:instrText xml:space="preserve"> TOC \o "1-3" \h \z \u </w:instrText>
          </w:r>
          <w:r>
            <w:fldChar w:fldCharType="separate"/>
          </w:r>
          <w:hyperlink w:anchor="_Toc116298644" w:history="1">
            <w:r w:rsidR="002F436B" w:rsidRPr="000E6D58">
              <w:rPr>
                <w:rStyle w:val="Hyperlink"/>
                <w:noProof/>
              </w:rPr>
              <w:t>Commissioner’s Foreword</w:t>
            </w:r>
            <w:r w:rsidR="002F436B">
              <w:rPr>
                <w:noProof/>
                <w:webHidden/>
              </w:rPr>
              <w:tab/>
            </w:r>
            <w:r w:rsidR="002F436B">
              <w:rPr>
                <w:noProof/>
                <w:webHidden/>
              </w:rPr>
              <w:fldChar w:fldCharType="begin"/>
            </w:r>
            <w:r w:rsidR="002F436B">
              <w:rPr>
                <w:noProof/>
                <w:webHidden/>
              </w:rPr>
              <w:instrText xml:space="preserve"> PAGEREF _Toc116298644 \h </w:instrText>
            </w:r>
            <w:r w:rsidR="002F436B">
              <w:rPr>
                <w:noProof/>
                <w:webHidden/>
              </w:rPr>
            </w:r>
            <w:r w:rsidR="002F436B">
              <w:rPr>
                <w:noProof/>
                <w:webHidden/>
              </w:rPr>
              <w:fldChar w:fldCharType="separate"/>
            </w:r>
            <w:r w:rsidR="002F436B">
              <w:rPr>
                <w:noProof/>
                <w:webHidden/>
              </w:rPr>
              <w:t>5</w:t>
            </w:r>
            <w:r w:rsidR="002F436B">
              <w:rPr>
                <w:noProof/>
                <w:webHidden/>
              </w:rPr>
              <w:fldChar w:fldCharType="end"/>
            </w:r>
          </w:hyperlink>
        </w:p>
        <w:p w14:paraId="74B0EB92" w14:textId="77777777" w:rsidR="002F436B" w:rsidRDefault="00000000">
          <w:pPr>
            <w:pStyle w:val="TOC1"/>
            <w:rPr>
              <w:rFonts w:eastAsiaTheme="minorEastAsia"/>
              <w:noProof/>
              <w:color w:val="auto"/>
              <w:sz w:val="22"/>
              <w:lang w:eastAsia="en-AU"/>
            </w:rPr>
          </w:pPr>
          <w:hyperlink w:anchor="_Toc116298645" w:history="1">
            <w:r w:rsidR="002F436B" w:rsidRPr="000E6D58">
              <w:rPr>
                <w:rStyle w:val="Hyperlink"/>
                <w:noProof/>
              </w:rPr>
              <w:t>About this policy</w:t>
            </w:r>
            <w:r w:rsidR="002F436B">
              <w:rPr>
                <w:noProof/>
                <w:webHidden/>
              </w:rPr>
              <w:tab/>
            </w:r>
            <w:r w:rsidR="002F436B">
              <w:rPr>
                <w:noProof/>
                <w:webHidden/>
              </w:rPr>
              <w:fldChar w:fldCharType="begin"/>
            </w:r>
            <w:r w:rsidR="002F436B">
              <w:rPr>
                <w:noProof/>
                <w:webHidden/>
              </w:rPr>
              <w:instrText xml:space="preserve"> PAGEREF _Toc116298645 \h </w:instrText>
            </w:r>
            <w:r w:rsidR="002F436B">
              <w:rPr>
                <w:noProof/>
                <w:webHidden/>
              </w:rPr>
            </w:r>
            <w:r w:rsidR="002F436B">
              <w:rPr>
                <w:noProof/>
                <w:webHidden/>
              </w:rPr>
              <w:fldChar w:fldCharType="separate"/>
            </w:r>
            <w:r w:rsidR="002F436B">
              <w:rPr>
                <w:noProof/>
                <w:webHidden/>
              </w:rPr>
              <w:t>6</w:t>
            </w:r>
            <w:r w:rsidR="002F436B">
              <w:rPr>
                <w:noProof/>
                <w:webHidden/>
              </w:rPr>
              <w:fldChar w:fldCharType="end"/>
            </w:r>
          </w:hyperlink>
        </w:p>
        <w:p w14:paraId="424A2A96" w14:textId="77777777" w:rsidR="002F436B" w:rsidRDefault="00000000">
          <w:pPr>
            <w:pStyle w:val="TOC1"/>
            <w:rPr>
              <w:rFonts w:eastAsiaTheme="minorEastAsia"/>
              <w:noProof/>
              <w:color w:val="auto"/>
              <w:sz w:val="22"/>
              <w:lang w:eastAsia="en-AU"/>
            </w:rPr>
          </w:pPr>
          <w:hyperlink w:anchor="_Toc116298646" w:history="1">
            <w:r w:rsidR="002F436B" w:rsidRPr="000E6D58">
              <w:rPr>
                <w:rStyle w:val="Hyperlink"/>
                <w:noProof/>
              </w:rPr>
              <w:t>PART 1 - OVIC’s approach to regulatory action</w:t>
            </w:r>
            <w:r w:rsidR="002F436B">
              <w:rPr>
                <w:noProof/>
                <w:webHidden/>
              </w:rPr>
              <w:tab/>
            </w:r>
            <w:r w:rsidR="002F436B">
              <w:rPr>
                <w:noProof/>
                <w:webHidden/>
              </w:rPr>
              <w:fldChar w:fldCharType="begin"/>
            </w:r>
            <w:r w:rsidR="002F436B">
              <w:rPr>
                <w:noProof/>
                <w:webHidden/>
              </w:rPr>
              <w:instrText xml:space="preserve"> PAGEREF _Toc116298646 \h </w:instrText>
            </w:r>
            <w:r w:rsidR="002F436B">
              <w:rPr>
                <w:noProof/>
                <w:webHidden/>
              </w:rPr>
            </w:r>
            <w:r w:rsidR="002F436B">
              <w:rPr>
                <w:noProof/>
                <w:webHidden/>
              </w:rPr>
              <w:fldChar w:fldCharType="separate"/>
            </w:r>
            <w:r w:rsidR="002F436B">
              <w:rPr>
                <w:noProof/>
                <w:webHidden/>
              </w:rPr>
              <w:t>7</w:t>
            </w:r>
            <w:r w:rsidR="002F436B">
              <w:rPr>
                <w:noProof/>
                <w:webHidden/>
              </w:rPr>
              <w:fldChar w:fldCharType="end"/>
            </w:r>
          </w:hyperlink>
        </w:p>
        <w:p w14:paraId="3250A1B9" w14:textId="77777777" w:rsidR="002F436B" w:rsidRDefault="00000000">
          <w:pPr>
            <w:pStyle w:val="TOC2"/>
            <w:rPr>
              <w:rFonts w:eastAsiaTheme="minorEastAsia"/>
              <w:noProof/>
              <w:color w:val="auto"/>
              <w:lang w:eastAsia="en-AU"/>
            </w:rPr>
          </w:pPr>
          <w:hyperlink w:anchor="_Toc116298647" w:history="1">
            <w:r w:rsidR="002F436B" w:rsidRPr="000E6D58">
              <w:rPr>
                <w:rStyle w:val="Hyperlink"/>
                <w:noProof/>
              </w:rPr>
              <w:t>What does OVIC do?</w:t>
            </w:r>
            <w:r w:rsidR="002F436B">
              <w:rPr>
                <w:noProof/>
                <w:webHidden/>
              </w:rPr>
              <w:tab/>
            </w:r>
            <w:r w:rsidR="002F436B">
              <w:rPr>
                <w:noProof/>
                <w:webHidden/>
              </w:rPr>
              <w:fldChar w:fldCharType="begin"/>
            </w:r>
            <w:r w:rsidR="002F436B">
              <w:rPr>
                <w:noProof/>
                <w:webHidden/>
              </w:rPr>
              <w:instrText xml:space="preserve"> PAGEREF _Toc116298647 \h </w:instrText>
            </w:r>
            <w:r w:rsidR="002F436B">
              <w:rPr>
                <w:noProof/>
                <w:webHidden/>
              </w:rPr>
            </w:r>
            <w:r w:rsidR="002F436B">
              <w:rPr>
                <w:noProof/>
                <w:webHidden/>
              </w:rPr>
              <w:fldChar w:fldCharType="separate"/>
            </w:r>
            <w:r w:rsidR="002F436B">
              <w:rPr>
                <w:noProof/>
                <w:webHidden/>
              </w:rPr>
              <w:t>7</w:t>
            </w:r>
            <w:r w:rsidR="002F436B">
              <w:rPr>
                <w:noProof/>
                <w:webHidden/>
              </w:rPr>
              <w:fldChar w:fldCharType="end"/>
            </w:r>
          </w:hyperlink>
        </w:p>
        <w:p w14:paraId="5A58F8E4" w14:textId="77777777" w:rsidR="002F436B" w:rsidRDefault="00000000">
          <w:pPr>
            <w:pStyle w:val="TOC2"/>
            <w:rPr>
              <w:rFonts w:eastAsiaTheme="minorEastAsia"/>
              <w:noProof/>
              <w:color w:val="auto"/>
              <w:lang w:eastAsia="en-AU"/>
            </w:rPr>
          </w:pPr>
          <w:hyperlink w:anchor="_Toc116298648" w:history="1">
            <w:r w:rsidR="002F436B" w:rsidRPr="000E6D58">
              <w:rPr>
                <w:rStyle w:val="Hyperlink"/>
                <w:noProof/>
              </w:rPr>
              <w:t>What OVIC regulates</w:t>
            </w:r>
            <w:r w:rsidR="002F436B">
              <w:rPr>
                <w:noProof/>
                <w:webHidden/>
              </w:rPr>
              <w:tab/>
            </w:r>
            <w:r w:rsidR="002F436B">
              <w:rPr>
                <w:noProof/>
                <w:webHidden/>
              </w:rPr>
              <w:fldChar w:fldCharType="begin"/>
            </w:r>
            <w:r w:rsidR="002F436B">
              <w:rPr>
                <w:noProof/>
                <w:webHidden/>
              </w:rPr>
              <w:instrText xml:space="preserve"> PAGEREF _Toc116298648 \h </w:instrText>
            </w:r>
            <w:r w:rsidR="002F436B">
              <w:rPr>
                <w:noProof/>
                <w:webHidden/>
              </w:rPr>
            </w:r>
            <w:r w:rsidR="002F436B">
              <w:rPr>
                <w:noProof/>
                <w:webHidden/>
              </w:rPr>
              <w:fldChar w:fldCharType="separate"/>
            </w:r>
            <w:r w:rsidR="002F436B">
              <w:rPr>
                <w:noProof/>
                <w:webHidden/>
              </w:rPr>
              <w:t>7</w:t>
            </w:r>
            <w:r w:rsidR="002F436B">
              <w:rPr>
                <w:noProof/>
                <w:webHidden/>
              </w:rPr>
              <w:fldChar w:fldCharType="end"/>
            </w:r>
          </w:hyperlink>
        </w:p>
        <w:p w14:paraId="225135FF" w14:textId="77777777" w:rsidR="002F436B" w:rsidRDefault="00000000">
          <w:pPr>
            <w:pStyle w:val="TOC2"/>
            <w:rPr>
              <w:rFonts w:eastAsiaTheme="minorEastAsia"/>
              <w:noProof/>
              <w:color w:val="auto"/>
              <w:lang w:eastAsia="en-AU"/>
            </w:rPr>
          </w:pPr>
          <w:hyperlink w:anchor="_Toc116298649" w:history="1">
            <w:r w:rsidR="002F436B" w:rsidRPr="000E6D58">
              <w:rPr>
                <w:rStyle w:val="Hyperlink"/>
                <w:noProof/>
              </w:rPr>
              <w:t>Who OVIC regulates</w:t>
            </w:r>
            <w:r w:rsidR="002F436B">
              <w:rPr>
                <w:noProof/>
                <w:webHidden/>
              </w:rPr>
              <w:tab/>
            </w:r>
            <w:r w:rsidR="002F436B">
              <w:rPr>
                <w:noProof/>
                <w:webHidden/>
              </w:rPr>
              <w:fldChar w:fldCharType="begin"/>
            </w:r>
            <w:r w:rsidR="002F436B">
              <w:rPr>
                <w:noProof/>
                <w:webHidden/>
              </w:rPr>
              <w:instrText xml:space="preserve"> PAGEREF _Toc116298649 \h </w:instrText>
            </w:r>
            <w:r w:rsidR="002F436B">
              <w:rPr>
                <w:noProof/>
                <w:webHidden/>
              </w:rPr>
            </w:r>
            <w:r w:rsidR="002F436B">
              <w:rPr>
                <w:noProof/>
                <w:webHidden/>
              </w:rPr>
              <w:fldChar w:fldCharType="separate"/>
            </w:r>
            <w:r w:rsidR="002F436B">
              <w:rPr>
                <w:noProof/>
                <w:webHidden/>
              </w:rPr>
              <w:t>8</w:t>
            </w:r>
            <w:r w:rsidR="002F436B">
              <w:rPr>
                <w:noProof/>
                <w:webHidden/>
              </w:rPr>
              <w:fldChar w:fldCharType="end"/>
            </w:r>
          </w:hyperlink>
        </w:p>
        <w:p w14:paraId="20913215" w14:textId="77777777" w:rsidR="002F436B" w:rsidRDefault="00000000">
          <w:pPr>
            <w:pStyle w:val="TOC2"/>
            <w:rPr>
              <w:rFonts w:eastAsiaTheme="minorEastAsia"/>
              <w:noProof/>
              <w:color w:val="auto"/>
              <w:lang w:eastAsia="en-AU"/>
            </w:rPr>
          </w:pPr>
          <w:hyperlink w:anchor="_Toc116298650" w:history="1">
            <w:r w:rsidR="002F436B" w:rsidRPr="000E6D58">
              <w:rPr>
                <w:rStyle w:val="Hyperlink"/>
                <w:noProof/>
              </w:rPr>
              <w:t>Aims of regulatory action</w:t>
            </w:r>
            <w:r w:rsidR="002F436B">
              <w:rPr>
                <w:noProof/>
                <w:webHidden/>
              </w:rPr>
              <w:tab/>
            </w:r>
            <w:r w:rsidR="002F436B">
              <w:rPr>
                <w:noProof/>
                <w:webHidden/>
              </w:rPr>
              <w:fldChar w:fldCharType="begin"/>
            </w:r>
            <w:r w:rsidR="002F436B">
              <w:rPr>
                <w:noProof/>
                <w:webHidden/>
              </w:rPr>
              <w:instrText xml:space="preserve"> PAGEREF _Toc116298650 \h </w:instrText>
            </w:r>
            <w:r w:rsidR="002F436B">
              <w:rPr>
                <w:noProof/>
                <w:webHidden/>
              </w:rPr>
            </w:r>
            <w:r w:rsidR="002F436B">
              <w:rPr>
                <w:noProof/>
                <w:webHidden/>
              </w:rPr>
              <w:fldChar w:fldCharType="separate"/>
            </w:r>
            <w:r w:rsidR="002F436B">
              <w:rPr>
                <w:noProof/>
                <w:webHidden/>
              </w:rPr>
              <w:t>9</w:t>
            </w:r>
            <w:r w:rsidR="002F436B">
              <w:rPr>
                <w:noProof/>
                <w:webHidden/>
              </w:rPr>
              <w:fldChar w:fldCharType="end"/>
            </w:r>
          </w:hyperlink>
        </w:p>
        <w:p w14:paraId="7D3B1D2D" w14:textId="77777777" w:rsidR="002F436B" w:rsidRDefault="00000000">
          <w:pPr>
            <w:pStyle w:val="TOC2"/>
            <w:rPr>
              <w:rFonts w:eastAsiaTheme="minorEastAsia"/>
              <w:noProof/>
              <w:color w:val="auto"/>
              <w:lang w:eastAsia="en-AU"/>
            </w:rPr>
          </w:pPr>
          <w:hyperlink w:anchor="_Toc116298651" w:history="1">
            <w:r w:rsidR="002F436B" w:rsidRPr="000E6D58">
              <w:rPr>
                <w:rStyle w:val="Hyperlink"/>
                <w:noProof/>
              </w:rPr>
              <w:t>Guiding principles</w:t>
            </w:r>
            <w:r w:rsidR="002F436B">
              <w:rPr>
                <w:noProof/>
                <w:webHidden/>
              </w:rPr>
              <w:tab/>
            </w:r>
            <w:r w:rsidR="002F436B">
              <w:rPr>
                <w:noProof/>
                <w:webHidden/>
              </w:rPr>
              <w:fldChar w:fldCharType="begin"/>
            </w:r>
            <w:r w:rsidR="002F436B">
              <w:rPr>
                <w:noProof/>
                <w:webHidden/>
              </w:rPr>
              <w:instrText xml:space="preserve"> PAGEREF _Toc116298651 \h </w:instrText>
            </w:r>
            <w:r w:rsidR="002F436B">
              <w:rPr>
                <w:noProof/>
                <w:webHidden/>
              </w:rPr>
            </w:r>
            <w:r w:rsidR="002F436B">
              <w:rPr>
                <w:noProof/>
                <w:webHidden/>
              </w:rPr>
              <w:fldChar w:fldCharType="separate"/>
            </w:r>
            <w:r w:rsidR="002F436B">
              <w:rPr>
                <w:noProof/>
                <w:webHidden/>
              </w:rPr>
              <w:t>10</w:t>
            </w:r>
            <w:r w:rsidR="002F436B">
              <w:rPr>
                <w:noProof/>
                <w:webHidden/>
              </w:rPr>
              <w:fldChar w:fldCharType="end"/>
            </w:r>
          </w:hyperlink>
        </w:p>
        <w:p w14:paraId="5FDB4779" w14:textId="77777777" w:rsidR="002F436B" w:rsidRDefault="00000000">
          <w:pPr>
            <w:pStyle w:val="TOC2"/>
            <w:rPr>
              <w:rFonts w:eastAsiaTheme="minorEastAsia"/>
              <w:noProof/>
              <w:color w:val="auto"/>
              <w:lang w:eastAsia="en-AU"/>
            </w:rPr>
          </w:pPr>
          <w:hyperlink w:anchor="_Toc116298652" w:history="1">
            <w:r w:rsidR="002F436B" w:rsidRPr="000E6D58">
              <w:rPr>
                <w:rStyle w:val="Hyperlink"/>
                <w:noProof/>
              </w:rPr>
              <w:t>How does OVIC undertake regulatory action?</w:t>
            </w:r>
            <w:r w:rsidR="002F436B">
              <w:rPr>
                <w:noProof/>
                <w:webHidden/>
              </w:rPr>
              <w:tab/>
            </w:r>
            <w:r w:rsidR="002F436B">
              <w:rPr>
                <w:noProof/>
                <w:webHidden/>
              </w:rPr>
              <w:fldChar w:fldCharType="begin"/>
            </w:r>
            <w:r w:rsidR="002F436B">
              <w:rPr>
                <w:noProof/>
                <w:webHidden/>
              </w:rPr>
              <w:instrText xml:space="preserve"> PAGEREF _Toc116298652 \h </w:instrText>
            </w:r>
            <w:r w:rsidR="002F436B">
              <w:rPr>
                <w:noProof/>
                <w:webHidden/>
              </w:rPr>
            </w:r>
            <w:r w:rsidR="002F436B">
              <w:rPr>
                <w:noProof/>
                <w:webHidden/>
              </w:rPr>
              <w:fldChar w:fldCharType="separate"/>
            </w:r>
            <w:r w:rsidR="002F436B">
              <w:rPr>
                <w:noProof/>
                <w:webHidden/>
              </w:rPr>
              <w:t>10</w:t>
            </w:r>
            <w:r w:rsidR="002F436B">
              <w:rPr>
                <w:noProof/>
                <w:webHidden/>
              </w:rPr>
              <w:fldChar w:fldCharType="end"/>
            </w:r>
          </w:hyperlink>
        </w:p>
        <w:p w14:paraId="7A51DE2C" w14:textId="77777777" w:rsidR="002F436B" w:rsidRDefault="00000000">
          <w:pPr>
            <w:pStyle w:val="TOC3"/>
            <w:rPr>
              <w:rFonts w:asciiTheme="minorHAnsi" w:eastAsiaTheme="minorEastAsia" w:hAnsiTheme="minorHAnsi"/>
              <w:noProof/>
              <w:sz w:val="22"/>
              <w:lang w:eastAsia="en-AU"/>
            </w:rPr>
          </w:pPr>
          <w:hyperlink w:anchor="_Toc116298653" w:history="1">
            <w:r w:rsidR="002F436B" w:rsidRPr="000E6D58">
              <w:rPr>
                <w:rStyle w:val="Hyperlink"/>
                <w:noProof/>
              </w:rPr>
              <w:t>Types of regulatory action</w:t>
            </w:r>
            <w:r w:rsidR="002F436B">
              <w:rPr>
                <w:noProof/>
                <w:webHidden/>
              </w:rPr>
              <w:tab/>
            </w:r>
            <w:r w:rsidR="002F436B">
              <w:rPr>
                <w:noProof/>
                <w:webHidden/>
              </w:rPr>
              <w:fldChar w:fldCharType="begin"/>
            </w:r>
            <w:r w:rsidR="002F436B">
              <w:rPr>
                <w:noProof/>
                <w:webHidden/>
              </w:rPr>
              <w:instrText xml:space="preserve"> PAGEREF _Toc116298653 \h </w:instrText>
            </w:r>
            <w:r w:rsidR="002F436B">
              <w:rPr>
                <w:noProof/>
                <w:webHidden/>
              </w:rPr>
            </w:r>
            <w:r w:rsidR="002F436B">
              <w:rPr>
                <w:noProof/>
                <w:webHidden/>
              </w:rPr>
              <w:fldChar w:fldCharType="separate"/>
            </w:r>
            <w:r w:rsidR="002F436B">
              <w:rPr>
                <w:noProof/>
                <w:webHidden/>
              </w:rPr>
              <w:t>10</w:t>
            </w:r>
            <w:r w:rsidR="002F436B">
              <w:rPr>
                <w:noProof/>
                <w:webHidden/>
              </w:rPr>
              <w:fldChar w:fldCharType="end"/>
            </w:r>
          </w:hyperlink>
        </w:p>
        <w:p w14:paraId="31C5296F" w14:textId="77777777" w:rsidR="002F436B" w:rsidRDefault="00000000">
          <w:pPr>
            <w:pStyle w:val="TOC3"/>
            <w:rPr>
              <w:rFonts w:asciiTheme="minorHAnsi" w:eastAsiaTheme="minorEastAsia" w:hAnsiTheme="minorHAnsi"/>
              <w:noProof/>
              <w:sz w:val="22"/>
              <w:lang w:eastAsia="en-AU"/>
            </w:rPr>
          </w:pPr>
          <w:hyperlink w:anchor="_Toc116298654" w:history="1">
            <w:r w:rsidR="002F436B" w:rsidRPr="000E6D58">
              <w:rPr>
                <w:rStyle w:val="Hyperlink"/>
                <w:noProof/>
              </w:rPr>
              <w:t>Responding to issues, allegations, and referrals</w:t>
            </w:r>
            <w:r w:rsidR="002F436B">
              <w:rPr>
                <w:noProof/>
                <w:webHidden/>
              </w:rPr>
              <w:tab/>
            </w:r>
            <w:r w:rsidR="002F436B">
              <w:rPr>
                <w:noProof/>
                <w:webHidden/>
              </w:rPr>
              <w:fldChar w:fldCharType="begin"/>
            </w:r>
            <w:r w:rsidR="002F436B">
              <w:rPr>
                <w:noProof/>
                <w:webHidden/>
              </w:rPr>
              <w:instrText xml:space="preserve"> PAGEREF _Toc116298654 \h </w:instrText>
            </w:r>
            <w:r w:rsidR="002F436B">
              <w:rPr>
                <w:noProof/>
                <w:webHidden/>
              </w:rPr>
            </w:r>
            <w:r w:rsidR="002F436B">
              <w:rPr>
                <w:noProof/>
                <w:webHidden/>
              </w:rPr>
              <w:fldChar w:fldCharType="separate"/>
            </w:r>
            <w:r w:rsidR="002F436B">
              <w:rPr>
                <w:noProof/>
                <w:webHidden/>
              </w:rPr>
              <w:t>11</w:t>
            </w:r>
            <w:r w:rsidR="002F436B">
              <w:rPr>
                <w:noProof/>
                <w:webHidden/>
              </w:rPr>
              <w:fldChar w:fldCharType="end"/>
            </w:r>
          </w:hyperlink>
        </w:p>
        <w:p w14:paraId="73D34D14" w14:textId="77777777" w:rsidR="002F436B" w:rsidRDefault="00000000">
          <w:pPr>
            <w:pStyle w:val="TOC3"/>
            <w:rPr>
              <w:rFonts w:asciiTheme="minorHAnsi" w:eastAsiaTheme="minorEastAsia" w:hAnsiTheme="minorHAnsi"/>
              <w:noProof/>
              <w:sz w:val="22"/>
              <w:lang w:eastAsia="en-AU"/>
            </w:rPr>
          </w:pPr>
          <w:hyperlink w:anchor="_Toc116298655" w:history="1">
            <w:r w:rsidR="002F436B" w:rsidRPr="000E6D58">
              <w:rPr>
                <w:rStyle w:val="Hyperlink"/>
                <w:noProof/>
              </w:rPr>
              <w:t>Factors OVIC considers in deciding on a regulatory response</w:t>
            </w:r>
            <w:r w:rsidR="002F436B">
              <w:rPr>
                <w:noProof/>
                <w:webHidden/>
              </w:rPr>
              <w:tab/>
            </w:r>
            <w:r w:rsidR="002F436B">
              <w:rPr>
                <w:noProof/>
                <w:webHidden/>
              </w:rPr>
              <w:fldChar w:fldCharType="begin"/>
            </w:r>
            <w:r w:rsidR="002F436B">
              <w:rPr>
                <w:noProof/>
                <w:webHidden/>
              </w:rPr>
              <w:instrText xml:space="preserve"> PAGEREF _Toc116298655 \h </w:instrText>
            </w:r>
            <w:r w:rsidR="002F436B">
              <w:rPr>
                <w:noProof/>
                <w:webHidden/>
              </w:rPr>
            </w:r>
            <w:r w:rsidR="002F436B">
              <w:rPr>
                <w:noProof/>
                <w:webHidden/>
              </w:rPr>
              <w:fldChar w:fldCharType="separate"/>
            </w:r>
            <w:r w:rsidR="002F436B">
              <w:rPr>
                <w:noProof/>
                <w:webHidden/>
              </w:rPr>
              <w:t>11</w:t>
            </w:r>
            <w:r w:rsidR="002F436B">
              <w:rPr>
                <w:noProof/>
                <w:webHidden/>
              </w:rPr>
              <w:fldChar w:fldCharType="end"/>
            </w:r>
          </w:hyperlink>
        </w:p>
        <w:p w14:paraId="0C40FC98" w14:textId="77777777" w:rsidR="002F436B" w:rsidRDefault="00000000">
          <w:pPr>
            <w:pStyle w:val="TOC3"/>
            <w:rPr>
              <w:rFonts w:asciiTheme="minorHAnsi" w:eastAsiaTheme="minorEastAsia" w:hAnsiTheme="minorHAnsi"/>
              <w:noProof/>
              <w:sz w:val="22"/>
              <w:lang w:eastAsia="en-AU"/>
            </w:rPr>
          </w:pPr>
          <w:hyperlink w:anchor="_Toc116298656" w:history="1">
            <w:r w:rsidR="002F436B" w:rsidRPr="000E6D58">
              <w:rPr>
                <w:rStyle w:val="Hyperlink"/>
                <w:noProof/>
              </w:rPr>
              <w:t>Compulsive powers</w:t>
            </w:r>
            <w:r w:rsidR="002F436B">
              <w:rPr>
                <w:noProof/>
                <w:webHidden/>
              </w:rPr>
              <w:tab/>
            </w:r>
            <w:r w:rsidR="002F436B">
              <w:rPr>
                <w:noProof/>
                <w:webHidden/>
              </w:rPr>
              <w:fldChar w:fldCharType="begin"/>
            </w:r>
            <w:r w:rsidR="002F436B">
              <w:rPr>
                <w:noProof/>
                <w:webHidden/>
              </w:rPr>
              <w:instrText xml:space="preserve"> PAGEREF _Toc116298656 \h </w:instrText>
            </w:r>
            <w:r w:rsidR="002F436B">
              <w:rPr>
                <w:noProof/>
                <w:webHidden/>
              </w:rPr>
            </w:r>
            <w:r w:rsidR="002F436B">
              <w:rPr>
                <w:noProof/>
                <w:webHidden/>
              </w:rPr>
              <w:fldChar w:fldCharType="separate"/>
            </w:r>
            <w:r w:rsidR="002F436B">
              <w:rPr>
                <w:noProof/>
                <w:webHidden/>
              </w:rPr>
              <w:t>13</w:t>
            </w:r>
            <w:r w:rsidR="002F436B">
              <w:rPr>
                <w:noProof/>
                <w:webHidden/>
              </w:rPr>
              <w:fldChar w:fldCharType="end"/>
            </w:r>
          </w:hyperlink>
        </w:p>
        <w:p w14:paraId="3426FE4E" w14:textId="77777777" w:rsidR="002F436B" w:rsidRDefault="00000000">
          <w:pPr>
            <w:pStyle w:val="TOC3"/>
            <w:rPr>
              <w:rFonts w:asciiTheme="minorHAnsi" w:eastAsiaTheme="minorEastAsia" w:hAnsiTheme="minorHAnsi"/>
              <w:noProof/>
              <w:sz w:val="22"/>
              <w:lang w:eastAsia="en-AU"/>
            </w:rPr>
          </w:pPr>
          <w:hyperlink w:anchor="_Toc116298657" w:history="1">
            <w:r w:rsidR="002F436B" w:rsidRPr="000E6D58">
              <w:rPr>
                <w:rStyle w:val="Hyperlink"/>
                <w:noProof/>
              </w:rPr>
              <w:t>Communication of regulatory action</w:t>
            </w:r>
            <w:r w:rsidR="002F436B">
              <w:rPr>
                <w:noProof/>
                <w:webHidden/>
              </w:rPr>
              <w:tab/>
            </w:r>
            <w:r w:rsidR="002F436B">
              <w:rPr>
                <w:noProof/>
                <w:webHidden/>
              </w:rPr>
              <w:fldChar w:fldCharType="begin"/>
            </w:r>
            <w:r w:rsidR="002F436B">
              <w:rPr>
                <w:noProof/>
                <w:webHidden/>
              </w:rPr>
              <w:instrText xml:space="preserve"> PAGEREF _Toc116298657 \h </w:instrText>
            </w:r>
            <w:r w:rsidR="002F436B">
              <w:rPr>
                <w:noProof/>
                <w:webHidden/>
              </w:rPr>
            </w:r>
            <w:r w:rsidR="002F436B">
              <w:rPr>
                <w:noProof/>
                <w:webHidden/>
              </w:rPr>
              <w:fldChar w:fldCharType="separate"/>
            </w:r>
            <w:r w:rsidR="002F436B">
              <w:rPr>
                <w:noProof/>
                <w:webHidden/>
              </w:rPr>
              <w:t>13</w:t>
            </w:r>
            <w:r w:rsidR="002F436B">
              <w:rPr>
                <w:noProof/>
                <w:webHidden/>
              </w:rPr>
              <w:fldChar w:fldCharType="end"/>
            </w:r>
          </w:hyperlink>
        </w:p>
        <w:p w14:paraId="56F6BAD2" w14:textId="77777777" w:rsidR="002F436B" w:rsidRDefault="00000000">
          <w:pPr>
            <w:pStyle w:val="TOC1"/>
            <w:rPr>
              <w:rFonts w:eastAsiaTheme="minorEastAsia"/>
              <w:noProof/>
              <w:color w:val="auto"/>
              <w:sz w:val="22"/>
              <w:lang w:eastAsia="en-AU"/>
            </w:rPr>
          </w:pPr>
          <w:hyperlink w:anchor="_Toc116298658" w:history="1">
            <w:r w:rsidR="002F436B" w:rsidRPr="000E6D58">
              <w:rPr>
                <w:rStyle w:val="Hyperlink"/>
                <w:noProof/>
              </w:rPr>
              <w:t>PART 2 – Functional areas approach to regulatory action</w:t>
            </w:r>
            <w:r w:rsidR="002F436B">
              <w:rPr>
                <w:noProof/>
                <w:webHidden/>
              </w:rPr>
              <w:tab/>
            </w:r>
            <w:r w:rsidR="002F436B">
              <w:rPr>
                <w:noProof/>
                <w:webHidden/>
              </w:rPr>
              <w:fldChar w:fldCharType="begin"/>
            </w:r>
            <w:r w:rsidR="002F436B">
              <w:rPr>
                <w:noProof/>
                <w:webHidden/>
              </w:rPr>
              <w:instrText xml:space="preserve"> PAGEREF _Toc116298658 \h </w:instrText>
            </w:r>
            <w:r w:rsidR="002F436B">
              <w:rPr>
                <w:noProof/>
                <w:webHidden/>
              </w:rPr>
            </w:r>
            <w:r w:rsidR="002F436B">
              <w:rPr>
                <w:noProof/>
                <w:webHidden/>
              </w:rPr>
              <w:fldChar w:fldCharType="separate"/>
            </w:r>
            <w:r w:rsidR="002F436B">
              <w:rPr>
                <w:noProof/>
                <w:webHidden/>
              </w:rPr>
              <w:t>16</w:t>
            </w:r>
            <w:r w:rsidR="002F436B">
              <w:rPr>
                <w:noProof/>
                <w:webHidden/>
              </w:rPr>
              <w:fldChar w:fldCharType="end"/>
            </w:r>
          </w:hyperlink>
        </w:p>
        <w:p w14:paraId="5269E4E0" w14:textId="77777777" w:rsidR="002F436B" w:rsidRDefault="00000000">
          <w:pPr>
            <w:pStyle w:val="TOC2"/>
            <w:rPr>
              <w:rFonts w:eastAsiaTheme="minorEastAsia"/>
              <w:noProof/>
              <w:color w:val="auto"/>
              <w:lang w:eastAsia="en-AU"/>
            </w:rPr>
          </w:pPr>
          <w:hyperlink w:anchor="_Toc116298659" w:history="1">
            <w:r w:rsidR="002F436B" w:rsidRPr="000E6D58">
              <w:rPr>
                <w:rStyle w:val="Hyperlink"/>
                <w:noProof/>
                <w:lang w:eastAsia="en-GB"/>
              </w:rPr>
              <w:t>SCHEDULE 1 - Privacy regulatory activities</w:t>
            </w:r>
            <w:r w:rsidR="002F436B">
              <w:rPr>
                <w:noProof/>
                <w:webHidden/>
              </w:rPr>
              <w:tab/>
            </w:r>
            <w:r w:rsidR="002F436B">
              <w:rPr>
                <w:noProof/>
                <w:webHidden/>
              </w:rPr>
              <w:fldChar w:fldCharType="begin"/>
            </w:r>
            <w:r w:rsidR="002F436B">
              <w:rPr>
                <w:noProof/>
                <w:webHidden/>
              </w:rPr>
              <w:instrText xml:space="preserve"> PAGEREF _Toc116298659 \h </w:instrText>
            </w:r>
            <w:r w:rsidR="002F436B">
              <w:rPr>
                <w:noProof/>
                <w:webHidden/>
              </w:rPr>
            </w:r>
            <w:r w:rsidR="002F436B">
              <w:rPr>
                <w:noProof/>
                <w:webHidden/>
              </w:rPr>
              <w:fldChar w:fldCharType="separate"/>
            </w:r>
            <w:r w:rsidR="002F436B">
              <w:rPr>
                <w:noProof/>
                <w:webHidden/>
              </w:rPr>
              <w:t>16</w:t>
            </w:r>
            <w:r w:rsidR="002F436B">
              <w:rPr>
                <w:noProof/>
                <w:webHidden/>
              </w:rPr>
              <w:fldChar w:fldCharType="end"/>
            </w:r>
          </w:hyperlink>
        </w:p>
        <w:p w14:paraId="437E565E" w14:textId="77777777" w:rsidR="002F436B" w:rsidRDefault="00000000">
          <w:pPr>
            <w:pStyle w:val="TOC2"/>
            <w:rPr>
              <w:rFonts w:eastAsiaTheme="minorEastAsia"/>
              <w:noProof/>
              <w:color w:val="auto"/>
              <w:lang w:eastAsia="en-AU"/>
            </w:rPr>
          </w:pPr>
          <w:hyperlink w:anchor="_Toc116298660" w:history="1">
            <w:r w:rsidR="002F436B" w:rsidRPr="000E6D58">
              <w:rPr>
                <w:rStyle w:val="Hyperlink"/>
                <w:noProof/>
              </w:rPr>
              <w:t>OVIC’s role in regulating information privacy</w:t>
            </w:r>
            <w:r w:rsidR="002F436B">
              <w:rPr>
                <w:noProof/>
                <w:webHidden/>
              </w:rPr>
              <w:tab/>
            </w:r>
            <w:r w:rsidR="002F436B">
              <w:rPr>
                <w:noProof/>
                <w:webHidden/>
              </w:rPr>
              <w:fldChar w:fldCharType="begin"/>
            </w:r>
            <w:r w:rsidR="002F436B">
              <w:rPr>
                <w:noProof/>
                <w:webHidden/>
              </w:rPr>
              <w:instrText xml:space="preserve"> PAGEREF _Toc116298660 \h </w:instrText>
            </w:r>
            <w:r w:rsidR="002F436B">
              <w:rPr>
                <w:noProof/>
                <w:webHidden/>
              </w:rPr>
            </w:r>
            <w:r w:rsidR="002F436B">
              <w:rPr>
                <w:noProof/>
                <w:webHidden/>
              </w:rPr>
              <w:fldChar w:fldCharType="separate"/>
            </w:r>
            <w:r w:rsidR="002F436B">
              <w:rPr>
                <w:noProof/>
                <w:webHidden/>
              </w:rPr>
              <w:t>16</w:t>
            </w:r>
            <w:r w:rsidR="002F436B">
              <w:rPr>
                <w:noProof/>
                <w:webHidden/>
              </w:rPr>
              <w:fldChar w:fldCharType="end"/>
            </w:r>
          </w:hyperlink>
        </w:p>
        <w:p w14:paraId="60C42AB0" w14:textId="77777777" w:rsidR="002F436B" w:rsidRDefault="00000000">
          <w:pPr>
            <w:pStyle w:val="TOC3"/>
            <w:rPr>
              <w:rFonts w:asciiTheme="minorHAnsi" w:eastAsiaTheme="minorEastAsia" w:hAnsiTheme="minorHAnsi"/>
              <w:noProof/>
              <w:sz w:val="22"/>
              <w:lang w:eastAsia="en-AU"/>
            </w:rPr>
          </w:pPr>
          <w:hyperlink w:anchor="_Toc116298661" w:history="1">
            <w:r w:rsidR="002F436B" w:rsidRPr="000E6D58">
              <w:rPr>
                <w:rStyle w:val="Hyperlink"/>
                <w:noProof/>
              </w:rPr>
              <w:t>Education and guidance</w:t>
            </w:r>
            <w:r w:rsidR="002F436B">
              <w:rPr>
                <w:noProof/>
                <w:webHidden/>
              </w:rPr>
              <w:tab/>
            </w:r>
            <w:r w:rsidR="002F436B">
              <w:rPr>
                <w:noProof/>
                <w:webHidden/>
              </w:rPr>
              <w:fldChar w:fldCharType="begin"/>
            </w:r>
            <w:r w:rsidR="002F436B">
              <w:rPr>
                <w:noProof/>
                <w:webHidden/>
              </w:rPr>
              <w:instrText xml:space="preserve"> PAGEREF _Toc116298661 \h </w:instrText>
            </w:r>
            <w:r w:rsidR="002F436B">
              <w:rPr>
                <w:noProof/>
                <w:webHidden/>
              </w:rPr>
            </w:r>
            <w:r w:rsidR="002F436B">
              <w:rPr>
                <w:noProof/>
                <w:webHidden/>
              </w:rPr>
              <w:fldChar w:fldCharType="separate"/>
            </w:r>
            <w:r w:rsidR="002F436B">
              <w:rPr>
                <w:noProof/>
                <w:webHidden/>
              </w:rPr>
              <w:t>16</w:t>
            </w:r>
            <w:r w:rsidR="002F436B">
              <w:rPr>
                <w:noProof/>
                <w:webHidden/>
              </w:rPr>
              <w:fldChar w:fldCharType="end"/>
            </w:r>
          </w:hyperlink>
        </w:p>
        <w:p w14:paraId="60A69A45" w14:textId="77777777" w:rsidR="002F436B" w:rsidRDefault="00000000">
          <w:pPr>
            <w:pStyle w:val="TOC3"/>
            <w:rPr>
              <w:rFonts w:asciiTheme="minorHAnsi" w:eastAsiaTheme="minorEastAsia" w:hAnsiTheme="minorHAnsi"/>
              <w:noProof/>
              <w:sz w:val="22"/>
              <w:lang w:eastAsia="en-AU"/>
            </w:rPr>
          </w:pPr>
          <w:hyperlink w:anchor="_Toc116298662" w:history="1">
            <w:r w:rsidR="002F436B" w:rsidRPr="000E6D58">
              <w:rPr>
                <w:rStyle w:val="Hyperlink"/>
                <w:noProof/>
              </w:rPr>
              <w:t>Preliminary inquiries</w:t>
            </w:r>
            <w:r w:rsidR="002F436B">
              <w:rPr>
                <w:noProof/>
                <w:webHidden/>
              </w:rPr>
              <w:tab/>
            </w:r>
            <w:r w:rsidR="002F436B">
              <w:rPr>
                <w:noProof/>
                <w:webHidden/>
              </w:rPr>
              <w:fldChar w:fldCharType="begin"/>
            </w:r>
            <w:r w:rsidR="002F436B">
              <w:rPr>
                <w:noProof/>
                <w:webHidden/>
              </w:rPr>
              <w:instrText xml:space="preserve"> PAGEREF _Toc116298662 \h </w:instrText>
            </w:r>
            <w:r w:rsidR="002F436B">
              <w:rPr>
                <w:noProof/>
                <w:webHidden/>
              </w:rPr>
            </w:r>
            <w:r w:rsidR="002F436B">
              <w:rPr>
                <w:noProof/>
                <w:webHidden/>
              </w:rPr>
              <w:fldChar w:fldCharType="separate"/>
            </w:r>
            <w:r w:rsidR="002F436B">
              <w:rPr>
                <w:noProof/>
                <w:webHidden/>
              </w:rPr>
              <w:t>17</w:t>
            </w:r>
            <w:r w:rsidR="002F436B">
              <w:rPr>
                <w:noProof/>
                <w:webHidden/>
              </w:rPr>
              <w:fldChar w:fldCharType="end"/>
            </w:r>
          </w:hyperlink>
        </w:p>
        <w:p w14:paraId="72793E54" w14:textId="77777777" w:rsidR="002F436B" w:rsidRDefault="00000000">
          <w:pPr>
            <w:pStyle w:val="TOC3"/>
            <w:rPr>
              <w:rFonts w:asciiTheme="minorHAnsi" w:eastAsiaTheme="minorEastAsia" w:hAnsiTheme="minorHAnsi"/>
              <w:noProof/>
              <w:sz w:val="22"/>
              <w:lang w:eastAsia="en-AU"/>
            </w:rPr>
          </w:pPr>
          <w:hyperlink w:anchor="_Toc116298663" w:history="1">
            <w:r w:rsidR="002F436B" w:rsidRPr="000E6D58">
              <w:rPr>
                <w:rStyle w:val="Hyperlink"/>
                <w:noProof/>
              </w:rPr>
              <w:t>Audits and examinations</w:t>
            </w:r>
            <w:r w:rsidR="002F436B">
              <w:rPr>
                <w:noProof/>
                <w:webHidden/>
              </w:rPr>
              <w:tab/>
            </w:r>
            <w:r w:rsidR="002F436B">
              <w:rPr>
                <w:noProof/>
                <w:webHidden/>
              </w:rPr>
              <w:fldChar w:fldCharType="begin"/>
            </w:r>
            <w:r w:rsidR="002F436B">
              <w:rPr>
                <w:noProof/>
                <w:webHidden/>
              </w:rPr>
              <w:instrText xml:space="preserve"> PAGEREF _Toc116298663 \h </w:instrText>
            </w:r>
            <w:r w:rsidR="002F436B">
              <w:rPr>
                <w:noProof/>
                <w:webHidden/>
              </w:rPr>
            </w:r>
            <w:r w:rsidR="002F436B">
              <w:rPr>
                <w:noProof/>
                <w:webHidden/>
              </w:rPr>
              <w:fldChar w:fldCharType="separate"/>
            </w:r>
            <w:r w:rsidR="002F436B">
              <w:rPr>
                <w:noProof/>
                <w:webHidden/>
              </w:rPr>
              <w:t>17</w:t>
            </w:r>
            <w:r w:rsidR="002F436B">
              <w:rPr>
                <w:noProof/>
                <w:webHidden/>
              </w:rPr>
              <w:fldChar w:fldCharType="end"/>
            </w:r>
          </w:hyperlink>
        </w:p>
        <w:p w14:paraId="3059009F" w14:textId="77777777" w:rsidR="002F436B" w:rsidRDefault="00000000">
          <w:pPr>
            <w:pStyle w:val="TOC3"/>
            <w:rPr>
              <w:rFonts w:asciiTheme="minorHAnsi" w:eastAsiaTheme="minorEastAsia" w:hAnsiTheme="minorHAnsi"/>
              <w:noProof/>
              <w:sz w:val="22"/>
              <w:lang w:eastAsia="en-AU"/>
            </w:rPr>
          </w:pPr>
          <w:hyperlink w:anchor="_Toc116298664" w:history="1">
            <w:r w:rsidR="002F436B" w:rsidRPr="000E6D58">
              <w:rPr>
                <w:rStyle w:val="Hyperlink"/>
                <w:noProof/>
              </w:rPr>
              <w:t>Investigations</w:t>
            </w:r>
            <w:r w:rsidR="002F436B">
              <w:rPr>
                <w:noProof/>
                <w:webHidden/>
              </w:rPr>
              <w:tab/>
            </w:r>
            <w:r w:rsidR="002F436B">
              <w:rPr>
                <w:noProof/>
                <w:webHidden/>
              </w:rPr>
              <w:fldChar w:fldCharType="begin"/>
            </w:r>
            <w:r w:rsidR="002F436B">
              <w:rPr>
                <w:noProof/>
                <w:webHidden/>
              </w:rPr>
              <w:instrText xml:space="preserve"> PAGEREF _Toc116298664 \h </w:instrText>
            </w:r>
            <w:r w:rsidR="002F436B">
              <w:rPr>
                <w:noProof/>
                <w:webHidden/>
              </w:rPr>
            </w:r>
            <w:r w:rsidR="002F436B">
              <w:rPr>
                <w:noProof/>
                <w:webHidden/>
              </w:rPr>
              <w:fldChar w:fldCharType="separate"/>
            </w:r>
            <w:r w:rsidR="002F436B">
              <w:rPr>
                <w:noProof/>
                <w:webHidden/>
              </w:rPr>
              <w:t>18</w:t>
            </w:r>
            <w:r w:rsidR="002F436B">
              <w:rPr>
                <w:noProof/>
                <w:webHidden/>
              </w:rPr>
              <w:fldChar w:fldCharType="end"/>
            </w:r>
          </w:hyperlink>
        </w:p>
        <w:p w14:paraId="6179A103" w14:textId="77777777" w:rsidR="002F436B" w:rsidRDefault="00000000">
          <w:pPr>
            <w:pStyle w:val="TOC1"/>
            <w:rPr>
              <w:rFonts w:eastAsiaTheme="minorEastAsia"/>
              <w:noProof/>
              <w:color w:val="auto"/>
              <w:sz w:val="22"/>
              <w:lang w:eastAsia="en-AU"/>
            </w:rPr>
          </w:pPr>
          <w:hyperlink w:anchor="_Toc116298665" w:history="1">
            <w:r w:rsidR="002F436B" w:rsidRPr="000E6D58">
              <w:rPr>
                <w:rStyle w:val="Hyperlink"/>
                <w:noProof/>
              </w:rPr>
              <w:t>SCHEDULE 2 - Freedom of information regulatory activities</w:t>
            </w:r>
            <w:r w:rsidR="002F436B">
              <w:rPr>
                <w:noProof/>
                <w:webHidden/>
              </w:rPr>
              <w:tab/>
            </w:r>
            <w:r w:rsidR="002F436B">
              <w:rPr>
                <w:noProof/>
                <w:webHidden/>
              </w:rPr>
              <w:fldChar w:fldCharType="begin"/>
            </w:r>
            <w:r w:rsidR="002F436B">
              <w:rPr>
                <w:noProof/>
                <w:webHidden/>
              </w:rPr>
              <w:instrText xml:space="preserve"> PAGEREF _Toc116298665 \h </w:instrText>
            </w:r>
            <w:r w:rsidR="002F436B">
              <w:rPr>
                <w:noProof/>
                <w:webHidden/>
              </w:rPr>
            </w:r>
            <w:r w:rsidR="002F436B">
              <w:rPr>
                <w:noProof/>
                <w:webHidden/>
              </w:rPr>
              <w:fldChar w:fldCharType="separate"/>
            </w:r>
            <w:r w:rsidR="002F436B">
              <w:rPr>
                <w:noProof/>
                <w:webHidden/>
              </w:rPr>
              <w:t>23</w:t>
            </w:r>
            <w:r w:rsidR="002F436B">
              <w:rPr>
                <w:noProof/>
                <w:webHidden/>
              </w:rPr>
              <w:fldChar w:fldCharType="end"/>
            </w:r>
          </w:hyperlink>
        </w:p>
        <w:p w14:paraId="1222D459" w14:textId="77777777" w:rsidR="002F436B" w:rsidRDefault="00000000">
          <w:pPr>
            <w:pStyle w:val="TOC2"/>
            <w:rPr>
              <w:rFonts w:eastAsiaTheme="minorEastAsia"/>
              <w:noProof/>
              <w:color w:val="auto"/>
              <w:lang w:eastAsia="en-AU"/>
            </w:rPr>
          </w:pPr>
          <w:hyperlink w:anchor="_Toc116298666" w:history="1">
            <w:r w:rsidR="002F436B" w:rsidRPr="000E6D58">
              <w:rPr>
                <w:rStyle w:val="Hyperlink"/>
                <w:noProof/>
              </w:rPr>
              <w:t>Role of OVIC in regulating freedom of information</w:t>
            </w:r>
            <w:r w:rsidR="002F436B">
              <w:rPr>
                <w:noProof/>
                <w:webHidden/>
              </w:rPr>
              <w:tab/>
            </w:r>
            <w:r w:rsidR="002F436B">
              <w:rPr>
                <w:noProof/>
                <w:webHidden/>
              </w:rPr>
              <w:fldChar w:fldCharType="begin"/>
            </w:r>
            <w:r w:rsidR="002F436B">
              <w:rPr>
                <w:noProof/>
                <w:webHidden/>
              </w:rPr>
              <w:instrText xml:space="preserve"> PAGEREF _Toc116298666 \h </w:instrText>
            </w:r>
            <w:r w:rsidR="002F436B">
              <w:rPr>
                <w:noProof/>
                <w:webHidden/>
              </w:rPr>
            </w:r>
            <w:r w:rsidR="002F436B">
              <w:rPr>
                <w:noProof/>
                <w:webHidden/>
              </w:rPr>
              <w:fldChar w:fldCharType="separate"/>
            </w:r>
            <w:r w:rsidR="002F436B">
              <w:rPr>
                <w:noProof/>
                <w:webHidden/>
              </w:rPr>
              <w:t>23</w:t>
            </w:r>
            <w:r w:rsidR="002F436B">
              <w:rPr>
                <w:noProof/>
                <w:webHidden/>
              </w:rPr>
              <w:fldChar w:fldCharType="end"/>
            </w:r>
          </w:hyperlink>
        </w:p>
        <w:p w14:paraId="5D390F28" w14:textId="77777777" w:rsidR="002F436B" w:rsidRDefault="00000000">
          <w:pPr>
            <w:pStyle w:val="TOC3"/>
            <w:rPr>
              <w:rFonts w:asciiTheme="minorHAnsi" w:eastAsiaTheme="minorEastAsia" w:hAnsiTheme="minorHAnsi"/>
              <w:noProof/>
              <w:sz w:val="22"/>
              <w:lang w:eastAsia="en-AU"/>
            </w:rPr>
          </w:pPr>
          <w:hyperlink w:anchor="_Toc116298667" w:history="1">
            <w:r w:rsidR="002F436B" w:rsidRPr="000E6D58">
              <w:rPr>
                <w:rStyle w:val="Hyperlink"/>
                <w:noProof/>
              </w:rPr>
              <w:t>Education and guidance</w:t>
            </w:r>
            <w:r w:rsidR="002F436B">
              <w:rPr>
                <w:noProof/>
                <w:webHidden/>
              </w:rPr>
              <w:tab/>
            </w:r>
            <w:r w:rsidR="002F436B">
              <w:rPr>
                <w:noProof/>
                <w:webHidden/>
              </w:rPr>
              <w:fldChar w:fldCharType="begin"/>
            </w:r>
            <w:r w:rsidR="002F436B">
              <w:rPr>
                <w:noProof/>
                <w:webHidden/>
              </w:rPr>
              <w:instrText xml:space="preserve"> PAGEREF _Toc116298667 \h </w:instrText>
            </w:r>
            <w:r w:rsidR="002F436B">
              <w:rPr>
                <w:noProof/>
                <w:webHidden/>
              </w:rPr>
            </w:r>
            <w:r w:rsidR="002F436B">
              <w:rPr>
                <w:noProof/>
                <w:webHidden/>
              </w:rPr>
              <w:fldChar w:fldCharType="separate"/>
            </w:r>
            <w:r w:rsidR="002F436B">
              <w:rPr>
                <w:noProof/>
                <w:webHidden/>
              </w:rPr>
              <w:t>23</w:t>
            </w:r>
            <w:r w:rsidR="002F436B">
              <w:rPr>
                <w:noProof/>
                <w:webHidden/>
              </w:rPr>
              <w:fldChar w:fldCharType="end"/>
            </w:r>
          </w:hyperlink>
        </w:p>
        <w:p w14:paraId="71074D8A" w14:textId="77777777" w:rsidR="002F436B" w:rsidRDefault="00000000">
          <w:pPr>
            <w:pStyle w:val="TOC3"/>
            <w:rPr>
              <w:rFonts w:asciiTheme="minorHAnsi" w:eastAsiaTheme="minorEastAsia" w:hAnsiTheme="minorHAnsi"/>
              <w:noProof/>
              <w:sz w:val="22"/>
              <w:lang w:eastAsia="en-AU"/>
            </w:rPr>
          </w:pPr>
          <w:hyperlink w:anchor="_Toc116298668" w:history="1">
            <w:r w:rsidR="002F436B" w:rsidRPr="000E6D58">
              <w:rPr>
                <w:rStyle w:val="Hyperlink"/>
                <w:noProof/>
              </w:rPr>
              <w:t>Preliminary inquiries</w:t>
            </w:r>
            <w:r w:rsidR="002F436B">
              <w:rPr>
                <w:noProof/>
                <w:webHidden/>
              </w:rPr>
              <w:tab/>
            </w:r>
            <w:r w:rsidR="002F436B">
              <w:rPr>
                <w:noProof/>
                <w:webHidden/>
              </w:rPr>
              <w:fldChar w:fldCharType="begin"/>
            </w:r>
            <w:r w:rsidR="002F436B">
              <w:rPr>
                <w:noProof/>
                <w:webHidden/>
              </w:rPr>
              <w:instrText xml:space="preserve"> PAGEREF _Toc116298668 \h </w:instrText>
            </w:r>
            <w:r w:rsidR="002F436B">
              <w:rPr>
                <w:noProof/>
                <w:webHidden/>
              </w:rPr>
            </w:r>
            <w:r w:rsidR="002F436B">
              <w:rPr>
                <w:noProof/>
                <w:webHidden/>
              </w:rPr>
              <w:fldChar w:fldCharType="separate"/>
            </w:r>
            <w:r w:rsidR="002F436B">
              <w:rPr>
                <w:noProof/>
                <w:webHidden/>
              </w:rPr>
              <w:t>24</w:t>
            </w:r>
            <w:r w:rsidR="002F436B">
              <w:rPr>
                <w:noProof/>
                <w:webHidden/>
              </w:rPr>
              <w:fldChar w:fldCharType="end"/>
            </w:r>
          </w:hyperlink>
        </w:p>
        <w:p w14:paraId="4036A96F" w14:textId="77777777" w:rsidR="002F436B" w:rsidRDefault="00000000">
          <w:pPr>
            <w:pStyle w:val="TOC3"/>
            <w:rPr>
              <w:rFonts w:asciiTheme="minorHAnsi" w:eastAsiaTheme="minorEastAsia" w:hAnsiTheme="minorHAnsi"/>
              <w:noProof/>
              <w:sz w:val="22"/>
              <w:lang w:eastAsia="en-AU"/>
            </w:rPr>
          </w:pPr>
          <w:hyperlink w:anchor="_Toc116298669" w:history="1">
            <w:r w:rsidR="002F436B" w:rsidRPr="000E6D58">
              <w:rPr>
                <w:rStyle w:val="Hyperlink"/>
                <w:noProof/>
              </w:rPr>
              <w:t>Investigations</w:t>
            </w:r>
            <w:r w:rsidR="002F436B">
              <w:rPr>
                <w:noProof/>
                <w:webHidden/>
              </w:rPr>
              <w:tab/>
            </w:r>
            <w:r w:rsidR="002F436B">
              <w:rPr>
                <w:noProof/>
                <w:webHidden/>
              </w:rPr>
              <w:fldChar w:fldCharType="begin"/>
            </w:r>
            <w:r w:rsidR="002F436B">
              <w:rPr>
                <w:noProof/>
                <w:webHidden/>
              </w:rPr>
              <w:instrText xml:space="preserve"> PAGEREF _Toc116298669 \h </w:instrText>
            </w:r>
            <w:r w:rsidR="002F436B">
              <w:rPr>
                <w:noProof/>
                <w:webHidden/>
              </w:rPr>
            </w:r>
            <w:r w:rsidR="002F436B">
              <w:rPr>
                <w:noProof/>
                <w:webHidden/>
              </w:rPr>
              <w:fldChar w:fldCharType="separate"/>
            </w:r>
            <w:r w:rsidR="002F436B">
              <w:rPr>
                <w:noProof/>
                <w:webHidden/>
              </w:rPr>
              <w:t>26</w:t>
            </w:r>
            <w:r w:rsidR="002F436B">
              <w:rPr>
                <w:noProof/>
                <w:webHidden/>
              </w:rPr>
              <w:fldChar w:fldCharType="end"/>
            </w:r>
          </w:hyperlink>
        </w:p>
        <w:p w14:paraId="0C0EDC5F" w14:textId="77777777" w:rsidR="002F436B" w:rsidRDefault="00000000">
          <w:pPr>
            <w:pStyle w:val="TOC1"/>
            <w:rPr>
              <w:rFonts w:eastAsiaTheme="minorEastAsia"/>
              <w:noProof/>
              <w:color w:val="auto"/>
              <w:sz w:val="22"/>
              <w:lang w:eastAsia="en-AU"/>
            </w:rPr>
          </w:pPr>
          <w:hyperlink w:anchor="_Toc116298670" w:history="1">
            <w:r w:rsidR="002F436B" w:rsidRPr="000E6D58">
              <w:rPr>
                <w:rStyle w:val="Hyperlink"/>
                <w:noProof/>
              </w:rPr>
              <w:t>SCHEDULE 3 – Information security regulatory activities</w:t>
            </w:r>
            <w:r w:rsidR="002F436B">
              <w:rPr>
                <w:noProof/>
                <w:webHidden/>
              </w:rPr>
              <w:tab/>
            </w:r>
            <w:r w:rsidR="002F436B">
              <w:rPr>
                <w:noProof/>
                <w:webHidden/>
              </w:rPr>
              <w:fldChar w:fldCharType="begin"/>
            </w:r>
            <w:r w:rsidR="002F436B">
              <w:rPr>
                <w:noProof/>
                <w:webHidden/>
              </w:rPr>
              <w:instrText xml:space="preserve"> PAGEREF _Toc116298670 \h </w:instrText>
            </w:r>
            <w:r w:rsidR="002F436B">
              <w:rPr>
                <w:noProof/>
                <w:webHidden/>
              </w:rPr>
            </w:r>
            <w:r w:rsidR="002F436B">
              <w:rPr>
                <w:noProof/>
                <w:webHidden/>
              </w:rPr>
              <w:fldChar w:fldCharType="separate"/>
            </w:r>
            <w:r w:rsidR="002F436B">
              <w:rPr>
                <w:noProof/>
                <w:webHidden/>
              </w:rPr>
              <w:t>29</w:t>
            </w:r>
            <w:r w:rsidR="002F436B">
              <w:rPr>
                <w:noProof/>
                <w:webHidden/>
              </w:rPr>
              <w:fldChar w:fldCharType="end"/>
            </w:r>
          </w:hyperlink>
        </w:p>
        <w:p w14:paraId="3128E235" w14:textId="77777777" w:rsidR="002F436B" w:rsidRDefault="00000000">
          <w:pPr>
            <w:pStyle w:val="TOC2"/>
            <w:rPr>
              <w:rFonts w:eastAsiaTheme="minorEastAsia"/>
              <w:noProof/>
              <w:color w:val="auto"/>
              <w:lang w:eastAsia="en-AU"/>
            </w:rPr>
          </w:pPr>
          <w:hyperlink w:anchor="_Toc116298671" w:history="1">
            <w:r w:rsidR="002F436B" w:rsidRPr="000E6D58">
              <w:rPr>
                <w:rStyle w:val="Hyperlink"/>
                <w:noProof/>
              </w:rPr>
              <w:t>Victorian Protective Data Security Framework and Standards</w:t>
            </w:r>
            <w:r w:rsidR="002F436B">
              <w:rPr>
                <w:noProof/>
                <w:webHidden/>
              </w:rPr>
              <w:tab/>
            </w:r>
            <w:r w:rsidR="002F436B">
              <w:rPr>
                <w:noProof/>
                <w:webHidden/>
              </w:rPr>
              <w:fldChar w:fldCharType="begin"/>
            </w:r>
            <w:r w:rsidR="002F436B">
              <w:rPr>
                <w:noProof/>
                <w:webHidden/>
              </w:rPr>
              <w:instrText xml:space="preserve"> PAGEREF _Toc116298671 \h </w:instrText>
            </w:r>
            <w:r w:rsidR="002F436B">
              <w:rPr>
                <w:noProof/>
                <w:webHidden/>
              </w:rPr>
            </w:r>
            <w:r w:rsidR="002F436B">
              <w:rPr>
                <w:noProof/>
                <w:webHidden/>
              </w:rPr>
              <w:fldChar w:fldCharType="separate"/>
            </w:r>
            <w:r w:rsidR="002F436B">
              <w:rPr>
                <w:noProof/>
                <w:webHidden/>
              </w:rPr>
              <w:t>29</w:t>
            </w:r>
            <w:r w:rsidR="002F436B">
              <w:rPr>
                <w:noProof/>
                <w:webHidden/>
              </w:rPr>
              <w:fldChar w:fldCharType="end"/>
            </w:r>
          </w:hyperlink>
        </w:p>
        <w:p w14:paraId="087ADFDA" w14:textId="77777777" w:rsidR="002F436B" w:rsidRDefault="00000000">
          <w:pPr>
            <w:pStyle w:val="TOC2"/>
            <w:rPr>
              <w:rFonts w:eastAsiaTheme="minorEastAsia"/>
              <w:noProof/>
              <w:color w:val="auto"/>
              <w:lang w:eastAsia="en-AU"/>
            </w:rPr>
          </w:pPr>
          <w:hyperlink w:anchor="_Toc116298672" w:history="1">
            <w:r w:rsidR="002F436B" w:rsidRPr="000E6D58">
              <w:rPr>
                <w:rStyle w:val="Hyperlink"/>
                <w:noProof/>
              </w:rPr>
              <w:t>Role of OVIC in regulating information security</w:t>
            </w:r>
            <w:r w:rsidR="002F436B">
              <w:rPr>
                <w:noProof/>
                <w:webHidden/>
              </w:rPr>
              <w:tab/>
            </w:r>
            <w:r w:rsidR="002F436B">
              <w:rPr>
                <w:noProof/>
                <w:webHidden/>
              </w:rPr>
              <w:fldChar w:fldCharType="begin"/>
            </w:r>
            <w:r w:rsidR="002F436B">
              <w:rPr>
                <w:noProof/>
                <w:webHidden/>
              </w:rPr>
              <w:instrText xml:space="preserve"> PAGEREF _Toc116298672 \h </w:instrText>
            </w:r>
            <w:r w:rsidR="002F436B">
              <w:rPr>
                <w:noProof/>
                <w:webHidden/>
              </w:rPr>
            </w:r>
            <w:r w:rsidR="002F436B">
              <w:rPr>
                <w:noProof/>
                <w:webHidden/>
              </w:rPr>
              <w:fldChar w:fldCharType="separate"/>
            </w:r>
            <w:r w:rsidR="002F436B">
              <w:rPr>
                <w:noProof/>
                <w:webHidden/>
              </w:rPr>
              <w:t>30</w:t>
            </w:r>
            <w:r w:rsidR="002F436B">
              <w:rPr>
                <w:noProof/>
                <w:webHidden/>
              </w:rPr>
              <w:fldChar w:fldCharType="end"/>
            </w:r>
          </w:hyperlink>
        </w:p>
        <w:p w14:paraId="6CEA6471" w14:textId="77777777" w:rsidR="002F436B" w:rsidRDefault="00000000">
          <w:pPr>
            <w:pStyle w:val="TOC3"/>
            <w:rPr>
              <w:rFonts w:asciiTheme="minorHAnsi" w:eastAsiaTheme="minorEastAsia" w:hAnsiTheme="minorHAnsi"/>
              <w:noProof/>
              <w:sz w:val="22"/>
              <w:lang w:eastAsia="en-AU"/>
            </w:rPr>
          </w:pPr>
          <w:hyperlink w:anchor="_Toc116298673" w:history="1">
            <w:r w:rsidR="002F436B" w:rsidRPr="000E6D58">
              <w:rPr>
                <w:rStyle w:val="Hyperlink"/>
                <w:noProof/>
                <w:lang w:eastAsia="en-GB"/>
              </w:rPr>
              <w:t>Education, guidance and research</w:t>
            </w:r>
            <w:r w:rsidR="002F436B">
              <w:rPr>
                <w:noProof/>
                <w:webHidden/>
              </w:rPr>
              <w:tab/>
            </w:r>
            <w:r w:rsidR="002F436B">
              <w:rPr>
                <w:noProof/>
                <w:webHidden/>
              </w:rPr>
              <w:fldChar w:fldCharType="begin"/>
            </w:r>
            <w:r w:rsidR="002F436B">
              <w:rPr>
                <w:noProof/>
                <w:webHidden/>
              </w:rPr>
              <w:instrText xml:space="preserve"> PAGEREF _Toc116298673 \h </w:instrText>
            </w:r>
            <w:r w:rsidR="002F436B">
              <w:rPr>
                <w:noProof/>
                <w:webHidden/>
              </w:rPr>
            </w:r>
            <w:r w:rsidR="002F436B">
              <w:rPr>
                <w:noProof/>
                <w:webHidden/>
              </w:rPr>
              <w:fldChar w:fldCharType="separate"/>
            </w:r>
            <w:r w:rsidR="002F436B">
              <w:rPr>
                <w:noProof/>
                <w:webHidden/>
              </w:rPr>
              <w:t>30</w:t>
            </w:r>
            <w:r w:rsidR="002F436B">
              <w:rPr>
                <w:noProof/>
                <w:webHidden/>
              </w:rPr>
              <w:fldChar w:fldCharType="end"/>
            </w:r>
          </w:hyperlink>
        </w:p>
        <w:p w14:paraId="771C305E" w14:textId="77777777" w:rsidR="002F436B" w:rsidRDefault="00000000">
          <w:pPr>
            <w:pStyle w:val="TOC3"/>
            <w:rPr>
              <w:rFonts w:asciiTheme="minorHAnsi" w:eastAsiaTheme="minorEastAsia" w:hAnsiTheme="minorHAnsi"/>
              <w:noProof/>
              <w:sz w:val="22"/>
              <w:lang w:eastAsia="en-AU"/>
            </w:rPr>
          </w:pPr>
          <w:hyperlink w:anchor="_Toc116298674" w:history="1">
            <w:r w:rsidR="002F436B" w:rsidRPr="000E6D58">
              <w:rPr>
                <w:rStyle w:val="Hyperlink"/>
                <w:noProof/>
              </w:rPr>
              <w:t>Walkthroughs</w:t>
            </w:r>
            <w:r w:rsidR="002F436B">
              <w:rPr>
                <w:noProof/>
                <w:webHidden/>
              </w:rPr>
              <w:tab/>
            </w:r>
            <w:r w:rsidR="002F436B">
              <w:rPr>
                <w:noProof/>
                <w:webHidden/>
              </w:rPr>
              <w:fldChar w:fldCharType="begin"/>
            </w:r>
            <w:r w:rsidR="002F436B">
              <w:rPr>
                <w:noProof/>
                <w:webHidden/>
              </w:rPr>
              <w:instrText xml:space="preserve"> PAGEREF _Toc116298674 \h </w:instrText>
            </w:r>
            <w:r w:rsidR="002F436B">
              <w:rPr>
                <w:noProof/>
                <w:webHidden/>
              </w:rPr>
            </w:r>
            <w:r w:rsidR="002F436B">
              <w:rPr>
                <w:noProof/>
                <w:webHidden/>
              </w:rPr>
              <w:fldChar w:fldCharType="separate"/>
            </w:r>
            <w:r w:rsidR="002F436B">
              <w:rPr>
                <w:noProof/>
                <w:webHidden/>
              </w:rPr>
              <w:t>30</w:t>
            </w:r>
            <w:r w:rsidR="002F436B">
              <w:rPr>
                <w:noProof/>
                <w:webHidden/>
              </w:rPr>
              <w:fldChar w:fldCharType="end"/>
            </w:r>
          </w:hyperlink>
        </w:p>
        <w:p w14:paraId="0F7886F4" w14:textId="77777777" w:rsidR="002F436B" w:rsidRDefault="00000000">
          <w:pPr>
            <w:pStyle w:val="TOC3"/>
            <w:rPr>
              <w:rFonts w:asciiTheme="minorHAnsi" w:eastAsiaTheme="minorEastAsia" w:hAnsiTheme="minorHAnsi"/>
              <w:noProof/>
              <w:sz w:val="22"/>
              <w:lang w:eastAsia="en-AU"/>
            </w:rPr>
          </w:pPr>
          <w:hyperlink w:anchor="_Toc116298675" w:history="1">
            <w:r w:rsidR="002F436B" w:rsidRPr="000E6D58">
              <w:rPr>
                <w:rStyle w:val="Hyperlink"/>
                <w:noProof/>
              </w:rPr>
              <w:t>Preliminary inquiries</w:t>
            </w:r>
            <w:r w:rsidR="002F436B">
              <w:rPr>
                <w:noProof/>
                <w:webHidden/>
              </w:rPr>
              <w:tab/>
            </w:r>
            <w:r w:rsidR="002F436B">
              <w:rPr>
                <w:noProof/>
                <w:webHidden/>
              </w:rPr>
              <w:fldChar w:fldCharType="begin"/>
            </w:r>
            <w:r w:rsidR="002F436B">
              <w:rPr>
                <w:noProof/>
                <w:webHidden/>
              </w:rPr>
              <w:instrText xml:space="preserve"> PAGEREF _Toc116298675 \h </w:instrText>
            </w:r>
            <w:r w:rsidR="002F436B">
              <w:rPr>
                <w:noProof/>
                <w:webHidden/>
              </w:rPr>
            </w:r>
            <w:r w:rsidR="002F436B">
              <w:rPr>
                <w:noProof/>
                <w:webHidden/>
              </w:rPr>
              <w:fldChar w:fldCharType="separate"/>
            </w:r>
            <w:r w:rsidR="002F436B">
              <w:rPr>
                <w:noProof/>
                <w:webHidden/>
              </w:rPr>
              <w:t>31</w:t>
            </w:r>
            <w:r w:rsidR="002F436B">
              <w:rPr>
                <w:noProof/>
                <w:webHidden/>
              </w:rPr>
              <w:fldChar w:fldCharType="end"/>
            </w:r>
          </w:hyperlink>
        </w:p>
        <w:p w14:paraId="1DDDFB69" w14:textId="77777777" w:rsidR="002F436B" w:rsidRDefault="00000000">
          <w:pPr>
            <w:pStyle w:val="TOC3"/>
            <w:rPr>
              <w:rFonts w:asciiTheme="minorHAnsi" w:eastAsiaTheme="minorEastAsia" w:hAnsiTheme="minorHAnsi"/>
              <w:noProof/>
              <w:sz w:val="22"/>
              <w:lang w:eastAsia="en-AU"/>
            </w:rPr>
          </w:pPr>
          <w:hyperlink w:anchor="_Toc116298676" w:history="1">
            <w:r w:rsidR="002F436B" w:rsidRPr="000E6D58">
              <w:rPr>
                <w:rStyle w:val="Hyperlink"/>
                <w:noProof/>
              </w:rPr>
              <w:t>Audit</w:t>
            </w:r>
            <w:r w:rsidR="002F436B">
              <w:rPr>
                <w:noProof/>
                <w:webHidden/>
              </w:rPr>
              <w:tab/>
            </w:r>
            <w:r w:rsidR="002F436B">
              <w:rPr>
                <w:noProof/>
                <w:webHidden/>
              </w:rPr>
              <w:fldChar w:fldCharType="begin"/>
            </w:r>
            <w:r w:rsidR="002F436B">
              <w:rPr>
                <w:noProof/>
                <w:webHidden/>
              </w:rPr>
              <w:instrText xml:space="preserve"> PAGEREF _Toc116298676 \h </w:instrText>
            </w:r>
            <w:r w:rsidR="002F436B">
              <w:rPr>
                <w:noProof/>
                <w:webHidden/>
              </w:rPr>
            </w:r>
            <w:r w:rsidR="002F436B">
              <w:rPr>
                <w:noProof/>
                <w:webHidden/>
              </w:rPr>
              <w:fldChar w:fldCharType="separate"/>
            </w:r>
            <w:r w:rsidR="002F436B">
              <w:rPr>
                <w:noProof/>
                <w:webHidden/>
              </w:rPr>
              <w:t>31</w:t>
            </w:r>
            <w:r w:rsidR="002F436B">
              <w:rPr>
                <w:noProof/>
                <w:webHidden/>
              </w:rPr>
              <w:fldChar w:fldCharType="end"/>
            </w:r>
          </w:hyperlink>
        </w:p>
        <w:p w14:paraId="6802AA88" w14:textId="77777777" w:rsidR="002F436B" w:rsidRDefault="00000000">
          <w:pPr>
            <w:pStyle w:val="TOC3"/>
            <w:rPr>
              <w:rFonts w:asciiTheme="minorHAnsi" w:eastAsiaTheme="minorEastAsia" w:hAnsiTheme="minorHAnsi"/>
              <w:noProof/>
              <w:sz w:val="22"/>
              <w:lang w:eastAsia="en-AU"/>
            </w:rPr>
          </w:pPr>
          <w:hyperlink w:anchor="_Toc116298677" w:history="1">
            <w:r w:rsidR="002F436B" w:rsidRPr="000E6D58">
              <w:rPr>
                <w:rStyle w:val="Hyperlink"/>
                <w:noProof/>
              </w:rPr>
              <w:t>Ministerial reviews</w:t>
            </w:r>
            <w:r w:rsidR="002F436B">
              <w:rPr>
                <w:noProof/>
                <w:webHidden/>
              </w:rPr>
              <w:tab/>
            </w:r>
            <w:r w:rsidR="002F436B">
              <w:rPr>
                <w:noProof/>
                <w:webHidden/>
              </w:rPr>
              <w:fldChar w:fldCharType="begin"/>
            </w:r>
            <w:r w:rsidR="002F436B">
              <w:rPr>
                <w:noProof/>
                <w:webHidden/>
              </w:rPr>
              <w:instrText xml:space="preserve"> PAGEREF _Toc116298677 \h </w:instrText>
            </w:r>
            <w:r w:rsidR="002F436B">
              <w:rPr>
                <w:noProof/>
                <w:webHidden/>
              </w:rPr>
            </w:r>
            <w:r w:rsidR="002F436B">
              <w:rPr>
                <w:noProof/>
                <w:webHidden/>
              </w:rPr>
              <w:fldChar w:fldCharType="separate"/>
            </w:r>
            <w:r w:rsidR="002F436B">
              <w:rPr>
                <w:noProof/>
                <w:webHidden/>
              </w:rPr>
              <w:t>32</w:t>
            </w:r>
            <w:r w:rsidR="002F436B">
              <w:rPr>
                <w:noProof/>
                <w:webHidden/>
              </w:rPr>
              <w:fldChar w:fldCharType="end"/>
            </w:r>
          </w:hyperlink>
        </w:p>
        <w:p w14:paraId="605B3F54" w14:textId="77777777" w:rsidR="00DE59FB" w:rsidRDefault="00DE59FB">
          <w:r>
            <w:rPr>
              <w:b/>
              <w:bCs/>
              <w:lang w:val="en-GB"/>
            </w:rPr>
            <w:fldChar w:fldCharType="end"/>
          </w:r>
        </w:p>
      </w:sdtContent>
    </w:sdt>
    <w:p w14:paraId="27995CF3" w14:textId="77777777" w:rsidR="00DE59FB" w:rsidRDefault="00DE59FB">
      <w:pPr>
        <w:spacing w:before="0" w:after="160" w:line="259" w:lineRule="auto"/>
      </w:pPr>
    </w:p>
    <w:p w14:paraId="418F8B2D" w14:textId="77777777" w:rsidR="00DE59FB" w:rsidRDefault="00DE59FB">
      <w:pPr>
        <w:spacing w:before="0" w:after="160" w:line="259" w:lineRule="auto"/>
        <w:rPr>
          <w:rFonts w:asciiTheme="majorHAnsi" w:eastAsiaTheme="majorEastAsia" w:hAnsiTheme="majorHAnsi" w:cstheme="majorBidi"/>
          <w:color w:val="430098" w:themeColor="text2"/>
          <w:sz w:val="52"/>
          <w:szCs w:val="32"/>
        </w:rPr>
      </w:pPr>
      <w:bookmarkStart w:id="3" w:name="_Toc87857019"/>
      <w:r>
        <w:br w:type="page"/>
      </w:r>
    </w:p>
    <w:p w14:paraId="3ADB2054" w14:textId="77777777" w:rsidR="00806F01" w:rsidRDefault="00AB758D" w:rsidP="00806F01">
      <w:pPr>
        <w:pStyle w:val="Heading1"/>
      </w:pPr>
      <w:bookmarkStart w:id="4" w:name="_Toc116298644"/>
      <w:bookmarkEnd w:id="3"/>
      <w:r>
        <w:lastRenderedPageBreak/>
        <w:t xml:space="preserve">Commissioner’s </w:t>
      </w:r>
      <w:r w:rsidR="002B79CF">
        <w:t>Foreword</w:t>
      </w:r>
      <w:bookmarkEnd w:id="4"/>
    </w:p>
    <w:p w14:paraId="03740E56" w14:textId="77777777" w:rsidR="00BD5AF4" w:rsidRPr="00634578" w:rsidRDefault="00BD5AF4" w:rsidP="00BD5AF4">
      <w:r w:rsidRPr="00634578">
        <w:t>The Office of the Victorian Information Commissioner (</w:t>
      </w:r>
      <w:r w:rsidRPr="00634578">
        <w:rPr>
          <w:b/>
          <w:bCs/>
        </w:rPr>
        <w:t>OVIC</w:t>
      </w:r>
      <w:r w:rsidRPr="00634578">
        <w:t xml:space="preserve">) was established in 2017 to ensure the information rights of Victorians are upheld. </w:t>
      </w:r>
    </w:p>
    <w:p w14:paraId="1656A83A" w14:textId="77777777" w:rsidR="00BD5AF4" w:rsidRPr="00634578" w:rsidRDefault="00BD5AF4" w:rsidP="00BD5AF4">
      <w:r w:rsidRPr="00634578">
        <w:t>Since then, OVIC has used its regulatory powers under the </w:t>
      </w:r>
      <w:r w:rsidRPr="00634578">
        <w:rPr>
          <w:i/>
          <w:iCs/>
        </w:rPr>
        <w:t>Freedom of Information Act 1982 </w:t>
      </w:r>
      <w:r w:rsidRPr="00634578">
        <w:t>(Vic) (</w:t>
      </w:r>
      <w:r w:rsidRPr="00634578">
        <w:rPr>
          <w:b/>
          <w:bCs/>
        </w:rPr>
        <w:t>FOI Act</w:t>
      </w:r>
      <w:r w:rsidRPr="00634578">
        <w:t>) and the </w:t>
      </w:r>
      <w:r w:rsidRPr="00634578">
        <w:rPr>
          <w:i/>
          <w:iCs/>
        </w:rPr>
        <w:t>Privacy and Data Protection Act 2014 </w:t>
      </w:r>
      <w:r w:rsidRPr="00634578">
        <w:t>(Vic) (</w:t>
      </w:r>
      <w:r w:rsidRPr="00634578">
        <w:rPr>
          <w:b/>
          <w:bCs/>
        </w:rPr>
        <w:t>PDP Act</w:t>
      </w:r>
      <w:r w:rsidRPr="00634578">
        <w:t xml:space="preserve">) to promote, assure and enforce those rights. </w:t>
      </w:r>
    </w:p>
    <w:p w14:paraId="15806847" w14:textId="77777777" w:rsidR="00BD5AF4" w:rsidRPr="00634578" w:rsidRDefault="00BD5AF4" w:rsidP="00BD5AF4">
      <w:r w:rsidRPr="00634578">
        <w:t xml:space="preserve">It has been three years since </w:t>
      </w:r>
      <w:r w:rsidR="00AB758D">
        <w:t>I</w:t>
      </w:r>
      <w:r w:rsidR="00AB758D" w:rsidRPr="00634578">
        <w:t xml:space="preserve"> </w:t>
      </w:r>
      <w:r w:rsidRPr="00634578">
        <w:t>published the first iteration of our Regulatory Action Policy</w:t>
      </w:r>
      <w:r>
        <w:t xml:space="preserve"> detailing how OVIC will use its regulatory powers</w:t>
      </w:r>
      <w:r w:rsidRPr="00634578">
        <w:t xml:space="preserve">. </w:t>
      </w:r>
    </w:p>
    <w:p w14:paraId="7A2D2FE6" w14:textId="77777777" w:rsidR="00BD5AF4" w:rsidRDefault="00BD5AF4" w:rsidP="00BD5AF4">
      <w:r>
        <w:t>Since then, we have seen t</w:t>
      </w:r>
      <w:r w:rsidRPr="00634578">
        <w:t xml:space="preserve">echnological developments </w:t>
      </w:r>
      <w:r>
        <w:t>that have had</w:t>
      </w:r>
      <w:r w:rsidRPr="00634578">
        <w:t xml:space="preserve"> implications across the freedom of information, privacy</w:t>
      </w:r>
      <w:r>
        <w:t>,</w:t>
      </w:r>
      <w:r w:rsidRPr="00634578">
        <w:t xml:space="preserve"> and information security landscapes. </w:t>
      </w:r>
    </w:p>
    <w:p w14:paraId="32938F07" w14:textId="77777777" w:rsidR="00BD5AF4" w:rsidRDefault="00BD5AF4" w:rsidP="00BD5AF4">
      <w:r>
        <w:t xml:space="preserve">We also experienced the COVID-19 pandemic which had significant impacts on the operations of the Victorian public sector. Government collected more personal information than ever before, which led to more members of the public </w:t>
      </w:r>
      <w:r w:rsidR="00DE393D">
        <w:t xml:space="preserve">rightly being </w:t>
      </w:r>
      <w:r>
        <w:t xml:space="preserve">interested and concerned about their privacy and the protection of their data. </w:t>
      </w:r>
    </w:p>
    <w:p w14:paraId="61E2DEC6" w14:textId="77777777" w:rsidR="00BD5AF4" w:rsidRDefault="00BD5AF4" w:rsidP="00BD5AF4">
      <w:r>
        <w:t>The pandemic also tested the resilience of the FOI system in Victoria</w:t>
      </w:r>
      <w:r w:rsidR="00FD6DD2">
        <w:t xml:space="preserve">. As noted in reports by my office, </w:t>
      </w:r>
      <w:r>
        <w:t>the public’s right to access government information suffered during this time.</w:t>
      </w:r>
    </w:p>
    <w:p w14:paraId="57894CF6" w14:textId="77777777" w:rsidR="00BD5AF4" w:rsidRPr="00634578" w:rsidRDefault="00BD5AF4" w:rsidP="00BD5AF4">
      <w:r>
        <w:t>Since 2019</w:t>
      </w:r>
      <w:r w:rsidRPr="00634578">
        <w:t>, my office has undertaken</w:t>
      </w:r>
      <w:r>
        <w:t xml:space="preserve"> a range of</w:t>
      </w:r>
      <w:r w:rsidRPr="00634578">
        <w:t xml:space="preserve"> regulatory action </w:t>
      </w:r>
      <w:r>
        <w:t>including</w:t>
      </w:r>
      <w:r w:rsidRPr="00634578">
        <w:t xml:space="preserve"> conducting preliminary inquiries, audits, examinations, and investigations, and issuing compliance notices.</w:t>
      </w:r>
      <w:r>
        <w:t xml:space="preserve"> </w:t>
      </w:r>
      <w:r w:rsidRPr="00634578">
        <w:t xml:space="preserve">We published reports detailing </w:t>
      </w:r>
      <w:r>
        <w:t xml:space="preserve">our </w:t>
      </w:r>
      <w:r w:rsidRPr="00634578">
        <w:t xml:space="preserve">regulatory action to </w:t>
      </w:r>
      <w:r>
        <w:t>improve understanding of obligations under</w:t>
      </w:r>
      <w:r w:rsidRPr="00634578">
        <w:t xml:space="preserve"> the FOI Act and PDP Act</w:t>
      </w:r>
      <w:r>
        <w:t xml:space="preserve">. We established regulatory priorities that reflect existing and emerging issues </w:t>
      </w:r>
      <w:r w:rsidR="007E1E2E">
        <w:t>affecting</w:t>
      </w:r>
      <w:r>
        <w:t xml:space="preserve"> the information rights of Victorians to guide our regulatory action. </w:t>
      </w:r>
    </w:p>
    <w:p w14:paraId="495A5CF2" w14:textId="77777777" w:rsidR="00BD5AF4" w:rsidRDefault="00BD5AF4" w:rsidP="00BD5AF4">
      <w:r>
        <w:t>OVIC has a renewed focus on engaging directly with members of the public. This Policy is an important tool in helping citizens to better understand their information rights and how they will be enforced under the FOI Act and the PDP Act.</w:t>
      </w:r>
    </w:p>
    <w:p w14:paraId="2AAC991D" w14:textId="77777777" w:rsidR="007E1E2E" w:rsidRDefault="007E1E2E" w:rsidP="007E1E2E">
      <w:r w:rsidRPr="00634578">
        <w:t xml:space="preserve">This updated </w:t>
      </w:r>
      <w:r>
        <w:t xml:space="preserve">Regulatory Action </w:t>
      </w:r>
      <w:r w:rsidRPr="00634578">
        <w:t>policy reflect</w:t>
      </w:r>
      <w:r>
        <w:t>s</w:t>
      </w:r>
      <w:r w:rsidRPr="00634578">
        <w:t xml:space="preserve"> OVIC’s </w:t>
      </w:r>
      <w:r w:rsidR="00FD6DD2">
        <w:t xml:space="preserve">increasing </w:t>
      </w:r>
      <w:r w:rsidRPr="00634578">
        <w:t>maturity as a regulator and provide</w:t>
      </w:r>
      <w:r>
        <w:t>s</w:t>
      </w:r>
      <w:r w:rsidRPr="00634578">
        <w:t xml:space="preserve"> agencies and the public with important information about how OVIC undertakes regulatory action.</w:t>
      </w:r>
    </w:p>
    <w:p w14:paraId="3A7AC846" w14:textId="77777777" w:rsidR="007E1E2E" w:rsidRDefault="00BD5AF4" w:rsidP="00BD5AF4">
      <w:r>
        <w:t>We aim to build public trust by committing to Victorians that strong action will be taken to ensure their information rights are respected and upheld by government.</w:t>
      </w:r>
    </w:p>
    <w:p w14:paraId="1361FDFF" w14:textId="77777777" w:rsidR="007E1E2E" w:rsidRDefault="007E1E2E" w:rsidP="00BD5AF4"/>
    <w:p w14:paraId="3159EDF0" w14:textId="77777777" w:rsidR="007E1E2E" w:rsidRDefault="007E1E2E" w:rsidP="00BD5AF4">
      <w:r w:rsidRPr="00C80988">
        <w:rPr>
          <w:b/>
          <w:bCs/>
        </w:rPr>
        <w:t xml:space="preserve">Sven </w:t>
      </w:r>
      <w:proofErr w:type="spellStart"/>
      <w:r w:rsidRPr="00C80988">
        <w:rPr>
          <w:b/>
          <w:bCs/>
        </w:rPr>
        <w:t>Bluemmel</w:t>
      </w:r>
      <w:proofErr w:type="spellEnd"/>
      <w:r w:rsidRPr="00C80988">
        <w:rPr>
          <w:b/>
          <w:bCs/>
        </w:rPr>
        <w:br/>
      </w:r>
      <w:r w:rsidRPr="00C80988">
        <w:t>Victorian Information Commissioner</w:t>
      </w:r>
    </w:p>
    <w:p w14:paraId="6209E2E8" w14:textId="77777777" w:rsidR="002B79CF" w:rsidRPr="00C80988" w:rsidRDefault="007E1E2E" w:rsidP="00BD5AF4">
      <w:pPr>
        <w:rPr>
          <w:b/>
          <w:bCs/>
        </w:rPr>
      </w:pPr>
      <w:r>
        <w:t>October 2022</w:t>
      </w:r>
      <w:bookmarkStart w:id="5" w:name="_Toc114652109"/>
      <w:bookmarkStart w:id="6" w:name="_Toc30502221"/>
      <w:bookmarkStart w:id="7" w:name="_Toc87857032"/>
    </w:p>
    <w:p w14:paraId="3052CC81" w14:textId="77777777" w:rsidR="002B79CF" w:rsidRPr="002B79CF" w:rsidRDefault="002B79CF" w:rsidP="002B79CF">
      <w:pPr>
        <w:pStyle w:val="Heading1"/>
      </w:pPr>
      <w:bookmarkStart w:id="8" w:name="_Toc116298645"/>
      <w:r w:rsidRPr="002B79CF">
        <w:lastRenderedPageBreak/>
        <w:t>About this policy</w:t>
      </w:r>
      <w:bookmarkEnd w:id="5"/>
      <w:bookmarkEnd w:id="8"/>
    </w:p>
    <w:p w14:paraId="737C2BC1" w14:textId="77777777" w:rsidR="002B79CF" w:rsidRDefault="002B79CF" w:rsidP="002B79CF">
      <w:r>
        <w:t>This policy describes the Office of the Victorian Information Commissioner’s (</w:t>
      </w:r>
      <w:r w:rsidRPr="003A49B3">
        <w:rPr>
          <w:b/>
          <w:bCs/>
        </w:rPr>
        <w:t>OVIC</w:t>
      </w:r>
      <w:r>
        <w:t>) regulatory approach.</w:t>
      </w:r>
      <w:r w:rsidR="00D6451E">
        <w:t xml:space="preserve"> </w:t>
      </w:r>
      <w:r>
        <w:t>In this policy, ‘regulatory action’ means OVIC</w:t>
      </w:r>
      <w:r w:rsidR="00AA5244">
        <w:rPr>
          <w:rStyle w:val="FootnoteReference"/>
        </w:rPr>
        <w:footnoteReference w:id="1"/>
      </w:r>
      <w:r>
        <w:t xml:space="preserve"> activity that promotes, assures or enforces the </w:t>
      </w:r>
      <w:r w:rsidRPr="00E74BF4">
        <w:rPr>
          <w:i/>
        </w:rPr>
        <w:t xml:space="preserve">Freedom of Information Act 1982 </w:t>
      </w:r>
      <w:r>
        <w:t>(Vic) (</w:t>
      </w:r>
      <w:r>
        <w:rPr>
          <w:b/>
        </w:rPr>
        <w:t>FOI Act</w:t>
      </w:r>
      <w:r>
        <w:t xml:space="preserve">) and the </w:t>
      </w:r>
      <w:r w:rsidRPr="00E74BF4">
        <w:rPr>
          <w:i/>
        </w:rPr>
        <w:t xml:space="preserve">Privacy and Data Protection Act 2014 </w:t>
      </w:r>
      <w:r w:rsidRPr="00E74BF4">
        <w:t>(Vic)</w:t>
      </w:r>
      <w:r>
        <w:t xml:space="preserve"> (</w:t>
      </w:r>
      <w:r>
        <w:rPr>
          <w:b/>
        </w:rPr>
        <w:t xml:space="preserve">PDP </w:t>
      </w:r>
      <w:r w:rsidRPr="00967E84">
        <w:rPr>
          <w:b/>
        </w:rPr>
        <w:t>Act</w:t>
      </w:r>
      <w:r>
        <w:t xml:space="preserve">).  </w:t>
      </w:r>
    </w:p>
    <w:p w14:paraId="7DA78278" w14:textId="77777777" w:rsidR="002B79CF" w:rsidRDefault="002B79CF" w:rsidP="002B79CF">
      <w:r>
        <w:t xml:space="preserve">The </w:t>
      </w:r>
      <w:r>
        <w:rPr>
          <w:i/>
        </w:rPr>
        <w:t xml:space="preserve">Regulatory Action Policy </w:t>
      </w:r>
      <w:r>
        <w:t>consists of two parts:</w:t>
      </w:r>
    </w:p>
    <w:p w14:paraId="1E45436F" w14:textId="77777777" w:rsidR="002B79CF" w:rsidRPr="003A49B3" w:rsidRDefault="002B79CF" w:rsidP="00764D2B">
      <w:pPr>
        <w:pStyle w:val="ListBullet"/>
      </w:pPr>
      <w:r w:rsidRPr="003A49B3">
        <w:t>The first part sets out OVIC’s general approach to regulatory action and the common principles that guide OVIC’s regulatory activities. It also outlines how OVIC monitors and reports on its performance</w:t>
      </w:r>
      <w:r w:rsidR="00F4228C">
        <w:t>; and</w:t>
      </w:r>
    </w:p>
    <w:p w14:paraId="6238CD51" w14:textId="77777777" w:rsidR="002B79CF" w:rsidRDefault="002B79CF" w:rsidP="00764D2B">
      <w:pPr>
        <w:pStyle w:val="ListBullet"/>
      </w:pPr>
      <w:r w:rsidRPr="003A49B3">
        <w:t xml:space="preserve">The second part consists of three schedules </w:t>
      </w:r>
      <w:r>
        <w:t>related to</w:t>
      </w:r>
      <w:r w:rsidRPr="003A49B3">
        <w:t xml:space="preserve"> OVIC’s three functional areas: privacy, freedom of information and information security. These schedules outline the regulatory functions and powers the PDP Act and the FOI Act confer on OVIC and OVIC’s approach to </w:t>
      </w:r>
      <w:r w:rsidR="00F4228C">
        <w:t xml:space="preserve">exercising them. </w:t>
      </w:r>
    </w:p>
    <w:bookmarkEnd w:id="6"/>
    <w:bookmarkEnd w:id="7"/>
    <w:p w14:paraId="38298E05" w14:textId="77777777" w:rsidR="002B79CF" w:rsidRDefault="002B79CF">
      <w:pPr>
        <w:spacing w:before="0" w:after="160" w:line="259" w:lineRule="auto"/>
      </w:pPr>
      <w:r>
        <w:br w:type="page"/>
      </w:r>
    </w:p>
    <w:p w14:paraId="2D3A1761" w14:textId="77777777" w:rsidR="002B79CF" w:rsidRPr="002B79CF" w:rsidRDefault="002B79CF" w:rsidP="002B79CF">
      <w:pPr>
        <w:pStyle w:val="Heading1"/>
      </w:pPr>
      <w:bookmarkStart w:id="9" w:name="_Toc114652110"/>
      <w:bookmarkStart w:id="10" w:name="_Toc116298646"/>
      <w:r w:rsidRPr="002B79CF">
        <w:lastRenderedPageBreak/>
        <w:t>PART 1 - OVIC’s approach to regulatory action</w:t>
      </w:r>
      <w:bookmarkEnd w:id="9"/>
      <w:bookmarkEnd w:id="10"/>
    </w:p>
    <w:p w14:paraId="289FBB9B" w14:textId="77777777" w:rsidR="002B79CF" w:rsidRPr="007F1DC6" w:rsidRDefault="002B79CF" w:rsidP="002B79CF">
      <w:pPr>
        <w:pStyle w:val="Heading2"/>
      </w:pPr>
      <w:bookmarkStart w:id="11" w:name="_Toc114652111"/>
      <w:bookmarkStart w:id="12" w:name="_Toc116298647"/>
      <w:r w:rsidRPr="007F1DC6">
        <w:t xml:space="preserve">What </w:t>
      </w:r>
      <w:r w:rsidR="00F4228C">
        <w:t>doe</w:t>
      </w:r>
      <w:r w:rsidRPr="007F1DC6">
        <w:t>s OVIC</w:t>
      </w:r>
      <w:r w:rsidR="00F4228C">
        <w:t xml:space="preserve"> do</w:t>
      </w:r>
      <w:r w:rsidRPr="007F1DC6">
        <w:t>?</w:t>
      </w:r>
      <w:bookmarkEnd w:id="11"/>
      <w:bookmarkEnd w:id="12"/>
    </w:p>
    <w:p w14:paraId="12ECFB35" w14:textId="77777777" w:rsidR="002B79CF" w:rsidRDefault="002B79CF" w:rsidP="002B79CF">
      <w:pPr>
        <w:rPr>
          <w:color w:val="1F497D"/>
        </w:rPr>
      </w:pPr>
      <w:r>
        <w:t xml:space="preserve">OVIC is an independent regulator that protects and upholds the information rights of Victorians. </w:t>
      </w:r>
      <w:r w:rsidRPr="003A49B3">
        <w:t xml:space="preserve">OVIC is headed by the Victorian Information Commissioner, who is supported by the Public Access Deputy Commissioner and </w:t>
      </w:r>
      <w:r w:rsidR="00F4228C">
        <w:t xml:space="preserve">the </w:t>
      </w:r>
      <w:r w:rsidRPr="003A49B3">
        <w:t>Privacy and Data Protection Deputy Commissioner, along with OVIC staff</w:t>
      </w:r>
      <w:r>
        <w:rPr>
          <w:color w:val="1F497D"/>
        </w:rPr>
        <w:t>.</w:t>
      </w:r>
    </w:p>
    <w:p w14:paraId="286DE830" w14:textId="77777777" w:rsidR="002B79CF" w:rsidRDefault="002B79CF" w:rsidP="002B79CF">
      <w:r>
        <w:t>OVIC is the primary regulator and source of independent guidance to the community and Victorian government about how the public sector collects, uses and discloses information. OVIC’s legislative functions and powers are set out in the FOI and PDP Acts.</w:t>
      </w:r>
    </w:p>
    <w:p w14:paraId="1B713B4D" w14:textId="77777777" w:rsidR="002B79CF" w:rsidRPr="002B79CF" w:rsidRDefault="002B79CF" w:rsidP="002B79CF">
      <w:pPr>
        <w:pStyle w:val="Heading2"/>
      </w:pPr>
      <w:bookmarkStart w:id="13" w:name="_Toc114652112"/>
      <w:bookmarkStart w:id="14" w:name="_Toc116298648"/>
      <w:r w:rsidRPr="002B79CF">
        <w:t>What OVIC regulates</w:t>
      </w:r>
      <w:bookmarkEnd w:id="13"/>
      <w:bookmarkEnd w:id="14"/>
    </w:p>
    <w:p w14:paraId="61FCC5D9" w14:textId="77777777" w:rsidR="00F4228C" w:rsidRDefault="002B79CF" w:rsidP="002B79CF">
      <w:r>
        <w:t>As an independent regulator, OVIC has</w:t>
      </w:r>
      <w:r w:rsidRPr="003C633A">
        <w:t xml:space="preserve"> three functional areas</w:t>
      </w:r>
      <w:r>
        <w:t xml:space="preserve">: privacy and information security, which relate to the PDP Act, and freedom of information, which relates to the FOI Act. </w:t>
      </w:r>
    </w:p>
    <w:p w14:paraId="393EFD9C" w14:textId="77777777" w:rsidR="002B79CF" w:rsidRPr="003C633A" w:rsidRDefault="002B79CF" w:rsidP="002B79CF">
      <w:r>
        <w:t>The key functions of these areas are:</w:t>
      </w:r>
    </w:p>
    <w:p w14:paraId="4094131A" w14:textId="77777777" w:rsidR="002B79CF" w:rsidRPr="000D2D48" w:rsidRDefault="002B79CF" w:rsidP="002B79CF">
      <w:pPr>
        <w:rPr>
          <w:color w:val="000000" w:themeColor="text1"/>
        </w:rPr>
      </w:pPr>
      <w:r w:rsidRPr="000D2D48">
        <w:rPr>
          <w:b/>
          <w:color w:val="000000" w:themeColor="text1"/>
        </w:rPr>
        <w:t>Privacy</w:t>
      </w:r>
      <w:r w:rsidRPr="000D2D48">
        <w:rPr>
          <w:color w:val="000000" w:themeColor="text1"/>
        </w:rPr>
        <w:t xml:space="preserve"> </w:t>
      </w:r>
    </w:p>
    <w:p w14:paraId="0BADA696" w14:textId="77777777" w:rsidR="002B79CF" w:rsidRPr="00321749" w:rsidRDefault="002B79CF" w:rsidP="00764D2B">
      <w:pPr>
        <w:pStyle w:val="ListBullet"/>
      </w:pPr>
      <w:r>
        <w:t>Promote</w:t>
      </w:r>
      <w:r w:rsidRPr="00321749">
        <w:t xml:space="preserve"> awareness and understanding of the Information Privacy Principles (</w:t>
      </w:r>
      <w:r w:rsidRPr="00321749">
        <w:rPr>
          <w:b/>
          <w:bCs/>
        </w:rPr>
        <w:t>IPPs</w:t>
      </w:r>
      <w:r w:rsidRPr="00321749">
        <w:t>)</w:t>
      </w:r>
      <w:r w:rsidR="00F4228C">
        <w:t>;</w:t>
      </w:r>
    </w:p>
    <w:p w14:paraId="1FDC8FAD" w14:textId="77777777" w:rsidR="002B79CF" w:rsidRDefault="002B79CF" w:rsidP="00764D2B">
      <w:pPr>
        <w:pStyle w:val="ListBullet"/>
      </w:pPr>
      <w:r>
        <w:t>Handle</w:t>
      </w:r>
      <w:r w:rsidRPr="00321749">
        <w:t xml:space="preserve"> complaints </w:t>
      </w:r>
      <w:r>
        <w:t xml:space="preserve">and conciliate disputes </w:t>
      </w:r>
      <w:r w:rsidRPr="00321749">
        <w:t>about possible breaches of the IPPs by the Victorian public sector</w:t>
      </w:r>
      <w:r w:rsidR="00F4228C">
        <w:t>;</w:t>
      </w:r>
    </w:p>
    <w:p w14:paraId="6B80A8C0" w14:textId="77777777" w:rsidR="002B79CF" w:rsidRPr="00321749" w:rsidRDefault="002B79CF" w:rsidP="00764D2B">
      <w:pPr>
        <w:pStyle w:val="ListBullet"/>
      </w:pPr>
      <w:r>
        <w:rPr>
          <w:color w:val="000000" w:themeColor="text1"/>
        </w:rPr>
        <w:t>Examine the practices of regulated bodies regarding personal information they hold and the IPPs</w:t>
      </w:r>
      <w:r w:rsidR="00F4228C">
        <w:rPr>
          <w:color w:val="000000" w:themeColor="text1"/>
        </w:rPr>
        <w:t>;</w:t>
      </w:r>
    </w:p>
    <w:p w14:paraId="41D6C3D6" w14:textId="77777777" w:rsidR="002B79CF" w:rsidRPr="00321749" w:rsidRDefault="002B79CF" w:rsidP="00764D2B">
      <w:pPr>
        <w:pStyle w:val="ListBullet"/>
      </w:pPr>
      <w:r>
        <w:t>Conduct</w:t>
      </w:r>
      <w:r w:rsidRPr="00321749">
        <w:t xml:space="preserve"> audits to assess compliance with the IPPs</w:t>
      </w:r>
      <w:r w:rsidR="00F4228C">
        <w:t>;</w:t>
      </w:r>
    </w:p>
    <w:p w14:paraId="6723CCC5" w14:textId="77777777" w:rsidR="002B79CF" w:rsidRDefault="002B79CF" w:rsidP="00764D2B">
      <w:pPr>
        <w:pStyle w:val="ListBullet"/>
        <w:rPr>
          <w:color w:val="000000" w:themeColor="text1"/>
        </w:rPr>
      </w:pPr>
      <w:r>
        <w:rPr>
          <w:color w:val="000000" w:themeColor="text1"/>
        </w:rPr>
        <w:t>Provide guidance to regulated bodies</w:t>
      </w:r>
      <w:r w:rsidRPr="000D2D48">
        <w:rPr>
          <w:color w:val="000000" w:themeColor="text1"/>
        </w:rPr>
        <w:t xml:space="preserve"> and the public about the </w:t>
      </w:r>
      <w:r>
        <w:rPr>
          <w:color w:val="000000" w:themeColor="text1"/>
        </w:rPr>
        <w:t xml:space="preserve">PDP Act and the </w:t>
      </w:r>
      <w:r w:rsidRPr="00BF3DC4">
        <w:rPr>
          <w:color w:val="000000" w:themeColor="text1"/>
        </w:rPr>
        <w:t>IPPs</w:t>
      </w:r>
      <w:r w:rsidR="00F4228C">
        <w:rPr>
          <w:color w:val="000000" w:themeColor="text1"/>
        </w:rPr>
        <w:t>;</w:t>
      </w:r>
    </w:p>
    <w:p w14:paraId="63738E36" w14:textId="77777777" w:rsidR="002B79CF" w:rsidRDefault="002B79CF" w:rsidP="00764D2B">
      <w:pPr>
        <w:pStyle w:val="ListBullet"/>
      </w:pPr>
      <w:r>
        <w:t>Undertake</w:t>
      </w:r>
      <w:r w:rsidRPr="00321749">
        <w:t xml:space="preserve"> research, issu</w:t>
      </w:r>
      <w:r>
        <w:t>e</w:t>
      </w:r>
      <w:r w:rsidRPr="00321749">
        <w:t xml:space="preserve"> reports, guidelines and other materials with regard to information privacy</w:t>
      </w:r>
      <w:r>
        <w:t>.</w:t>
      </w:r>
      <w:r w:rsidR="00F4228C">
        <w:t>; and</w:t>
      </w:r>
    </w:p>
    <w:p w14:paraId="632395FE" w14:textId="77777777" w:rsidR="002B79CF" w:rsidRPr="006A1C32" w:rsidRDefault="002B79CF" w:rsidP="00764D2B">
      <w:pPr>
        <w:pStyle w:val="ListBullet"/>
        <w:rPr>
          <w:color w:val="000000" w:themeColor="text1"/>
        </w:rPr>
      </w:pPr>
      <w:r>
        <w:rPr>
          <w:color w:val="000000" w:themeColor="text1"/>
        </w:rPr>
        <w:t>Investigate alleged breaches of the IPPs and the PDP Act by regulated bodies.</w:t>
      </w:r>
    </w:p>
    <w:p w14:paraId="673E0C16" w14:textId="77777777" w:rsidR="002B79CF" w:rsidRPr="000D2D48" w:rsidRDefault="002B79CF" w:rsidP="002B79CF">
      <w:pPr>
        <w:rPr>
          <w:color w:val="000000" w:themeColor="text1"/>
        </w:rPr>
      </w:pPr>
      <w:r w:rsidRPr="000D2D48">
        <w:rPr>
          <w:b/>
          <w:color w:val="000000" w:themeColor="text1"/>
        </w:rPr>
        <w:t>Freedom of information</w:t>
      </w:r>
      <w:r w:rsidRPr="000D2D48">
        <w:rPr>
          <w:color w:val="000000" w:themeColor="text1"/>
        </w:rPr>
        <w:t xml:space="preserve"> </w:t>
      </w:r>
    </w:p>
    <w:p w14:paraId="52628786" w14:textId="77777777" w:rsidR="002B79CF" w:rsidRPr="00840FF4" w:rsidRDefault="002B79CF" w:rsidP="00764D2B">
      <w:pPr>
        <w:pStyle w:val="ListBullet"/>
      </w:pPr>
      <w:r>
        <w:t>P</w:t>
      </w:r>
      <w:r w:rsidRPr="00840FF4">
        <w:t>romot</w:t>
      </w:r>
      <w:r>
        <w:t>e</w:t>
      </w:r>
      <w:r w:rsidRPr="00840FF4">
        <w:t xml:space="preserve"> understanding and acceptance by agencies and the public of the FOI Act and its object</w:t>
      </w:r>
      <w:r w:rsidR="00F4228C">
        <w:t>;</w:t>
      </w:r>
    </w:p>
    <w:p w14:paraId="28F61039" w14:textId="77777777" w:rsidR="002B79CF" w:rsidRPr="00840FF4" w:rsidRDefault="002B79CF" w:rsidP="00764D2B">
      <w:pPr>
        <w:pStyle w:val="ListBullet"/>
      </w:pPr>
      <w:r>
        <w:t>C</w:t>
      </w:r>
      <w:r w:rsidRPr="00840FF4">
        <w:t>onduct reviews of decisions made by agencies and Ministers under the FOI Act</w:t>
      </w:r>
      <w:r w:rsidR="00F4228C">
        <w:t>;</w:t>
      </w:r>
    </w:p>
    <w:p w14:paraId="02D92DCE" w14:textId="77777777" w:rsidR="002B79CF" w:rsidRPr="00F4228C" w:rsidRDefault="002B79CF" w:rsidP="00764D2B">
      <w:pPr>
        <w:pStyle w:val="ListBullet"/>
      </w:pPr>
      <w:r w:rsidRPr="00F4228C">
        <w:rPr>
          <w:rFonts w:cstheme="minorHAnsi"/>
        </w:rPr>
        <w:lastRenderedPageBreak/>
        <w:t xml:space="preserve">Handle complaints </w:t>
      </w:r>
      <w:r w:rsidRPr="00D94539">
        <w:rPr>
          <w:rFonts w:cstheme="minorHAnsi"/>
          <w:shd w:val="clear" w:color="auto" w:fill="FFFFFF"/>
        </w:rPr>
        <w:t>about an action taken, or failed to be taken, by an</w:t>
      </w:r>
      <w:r w:rsidRPr="00D94539">
        <w:rPr>
          <w:rFonts w:cstheme="minorHAnsi" w:hint="eastAsia"/>
          <w:shd w:val="clear" w:color="auto" w:fill="FFFFFF"/>
        </w:rPr>
        <w:t> </w:t>
      </w:r>
      <w:r w:rsidRPr="00D94539">
        <w:rPr>
          <w:rStyle w:val="Strong"/>
          <w:rFonts w:cstheme="minorHAnsi"/>
          <w:b w:val="0"/>
          <w:shd w:val="clear" w:color="auto" w:fill="FFFFFF"/>
        </w:rPr>
        <w:t>agency or Minister</w:t>
      </w:r>
      <w:r w:rsidRPr="00D94539">
        <w:rPr>
          <w:rFonts w:cstheme="minorHAnsi" w:hint="eastAsia"/>
          <w:shd w:val="clear" w:color="auto" w:fill="FFFFFF"/>
        </w:rPr>
        <w:t> </w:t>
      </w:r>
      <w:r w:rsidRPr="00D94539">
        <w:rPr>
          <w:rFonts w:cstheme="minorHAnsi"/>
          <w:shd w:val="clear" w:color="auto" w:fill="FFFFFF"/>
        </w:rPr>
        <w:t>when performing their functions or meeting obligations under the FOI Act</w:t>
      </w:r>
      <w:r w:rsidR="00F4228C" w:rsidRPr="00D94539">
        <w:rPr>
          <w:rFonts w:cstheme="minorHAnsi"/>
          <w:shd w:val="clear" w:color="auto" w:fill="FFFFFF"/>
        </w:rPr>
        <w:t>;</w:t>
      </w:r>
      <w:r w:rsidRPr="00F4228C">
        <w:rPr>
          <w:rFonts w:cstheme="minorHAnsi"/>
        </w:rPr>
        <w:t xml:space="preserve"> </w:t>
      </w:r>
    </w:p>
    <w:p w14:paraId="60BEFC2B" w14:textId="77777777" w:rsidR="002B79CF" w:rsidRPr="00840FF4" w:rsidRDefault="002B79CF" w:rsidP="00764D2B">
      <w:pPr>
        <w:pStyle w:val="ListBullet"/>
      </w:pPr>
      <w:r>
        <w:t>P</w:t>
      </w:r>
      <w:r w:rsidRPr="00840FF4">
        <w:t>rovid</w:t>
      </w:r>
      <w:r>
        <w:t>e</w:t>
      </w:r>
      <w:r w:rsidRPr="00840FF4">
        <w:t xml:space="preserve"> education, and guidance to agencies and the public in relation to OVIC’s functions</w:t>
      </w:r>
      <w:r w:rsidR="000454C7">
        <w:t>;</w:t>
      </w:r>
    </w:p>
    <w:p w14:paraId="19DCF0A4" w14:textId="77777777" w:rsidR="002B79CF" w:rsidRPr="00840FF4" w:rsidRDefault="002B79CF" w:rsidP="00764D2B">
      <w:pPr>
        <w:pStyle w:val="ListBullet"/>
      </w:pPr>
      <w:r>
        <w:t xml:space="preserve">Monitor </w:t>
      </w:r>
      <w:r w:rsidRPr="00840FF4">
        <w:t xml:space="preserve">compliance with </w:t>
      </w:r>
      <w:r>
        <w:t>the P</w:t>
      </w:r>
      <w:r w:rsidRPr="00840FF4">
        <w:t xml:space="preserve">rofessional </w:t>
      </w:r>
      <w:r>
        <w:t>S</w:t>
      </w:r>
      <w:r w:rsidRPr="00840FF4">
        <w:t>tandards</w:t>
      </w:r>
      <w:r w:rsidR="000454C7">
        <w:t>;</w:t>
      </w:r>
    </w:p>
    <w:p w14:paraId="4C088717" w14:textId="77777777" w:rsidR="002B79CF" w:rsidRPr="00840FF4" w:rsidRDefault="002B79CF" w:rsidP="00764D2B">
      <w:pPr>
        <w:pStyle w:val="ListBullet"/>
      </w:pPr>
      <w:r>
        <w:t>P</w:t>
      </w:r>
      <w:r w:rsidRPr="00840FF4">
        <w:t>rovid</w:t>
      </w:r>
      <w:r>
        <w:t>e</w:t>
      </w:r>
      <w:r w:rsidRPr="00840FF4">
        <w:t xml:space="preserve"> education and guidance to agencies and the public in relation to compliance with the </w:t>
      </w:r>
      <w:r>
        <w:t>P</w:t>
      </w:r>
      <w:r w:rsidRPr="00840FF4">
        <w:t xml:space="preserve">rofessional </w:t>
      </w:r>
      <w:r>
        <w:t>S</w:t>
      </w:r>
      <w:r w:rsidRPr="00840FF4">
        <w:t>tandards</w:t>
      </w:r>
      <w:r w:rsidR="000454C7">
        <w:t>;</w:t>
      </w:r>
    </w:p>
    <w:p w14:paraId="7E334A14" w14:textId="77777777" w:rsidR="002B79CF" w:rsidRDefault="002B79CF" w:rsidP="00764D2B">
      <w:pPr>
        <w:pStyle w:val="ListBullet"/>
        <w:rPr>
          <w:color w:val="000000" w:themeColor="text1"/>
        </w:rPr>
      </w:pPr>
      <w:r>
        <w:rPr>
          <w:color w:val="000000" w:themeColor="text1"/>
        </w:rPr>
        <w:t>Investigate</w:t>
      </w:r>
      <w:r w:rsidRPr="000D2D48">
        <w:rPr>
          <w:color w:val="000000" w:themeColor="text1"/>
        </w:rPr>
        <w:t xml:space="preserve"> </w:t>
      </w:r>
      <w:r>
        <w:rPr>
          <w:color w:val="000000" w:themeColor="text1"/>
        </w:rPr>
        <w:t>how a</w:t>
      </w:r>
      <w:r w:rsidRPr="000D2D48">
        <w:rPr>
          <w:color w:val="000000" w:themeColor="text1"/>
        </w:rPr>
        <w:t xml:space="preserve"> </w:t>
      </w:r>
      <w:r>
        <w:rPr>
          <w:color w:val="000000" w:themeColor="text1"/>
        </w:rPr>
        <w:t>regulated body</w:t>
      </w:r>
      <w:r w:rsidRPr="000D2D48">
        <w:rPr>
          <w:color w:val="000000" w:themeColor="text1"/>
        </w:rPr>
        <w:t xml:space="preserve"> </w:t>
      </w:r>
      <w:r>
        <w:rPr>
          <w:color w:val="000000" w:themeColor="text1"/>
        </w:rPr>
        <w:t>performed, or failed to perform,</w:t>
      </w:r>
      <w:r w:rsidRPr="000D2D48">
        <w:rPr>
          <w:color w:val="000000" w:themeColor="text1"/>
        </w:rPr>
        <w:t xml:space="preserve"> </w:t>
      </w:r>
      <w:r>
        <w:rPr>
          <w:color w:val="000000" w:themeColor="text1"/>
        </w:rPr>
        <w:t xml:space="preserve">its </w:t>
      </w:r>
      <w:r w:rsidRPr="000D2D48">
        <w:rPr>
          <w:color w:val="000000" w:themeColor="text1"/>
        </w:rPr>
        <w:t xml:space="preserve">FOI </w:t>
      </w:r>
      <w:r>
        <w:rPr>
          <w:color w:val="000000" w:themeColor="text1"/>
        </w:rPr>
        <w:t>functions and obligations under the FOI Act and the Professional Standards</w:t>
      </w:r>
      <w:r w:rsidR="000454C7">
        <w:rPr>
          <w:color w:val="000000" w:themeColor="text1"/>
        </w:rPr>
        <w:t>; and</w:t>
      </w:r>
    </w:p>
    <w:p w14:paraId="10ADE179" w14:textId="77777777" w:rsidR="002B79CF" w:rsidRPr="00E56B3A" w:rsidRDefault="002B79CF" w:rsidP="00764D2B">
      <w:pPr>
        <w:pStyle w:val="ListBullet"/>
        <w:rPr>
          <w:color w:val="000000" w:themeColor="text1"/>
        </w:rPr>
      </w:pPr>
      <w:r w:rsidRPr="009A61EF">
        <w:t xml:space="preserve">Investigate public interest complaints related to the Information Commissioner’s functions referred to OVIC by </w:t>
      </w:r>
      <w:r w:rsidR="000454C7">
        <w:t>the Independent Broad-based Anti-corruption Commission (</w:t>
      </w:r>
      <w:r w:rsidRPr="00D94539">
        <w:rPr>
          <w:b/>
          <w:bCs/>
        </w:rPr>
        <w:t>IBAC</w:t>
      </w:r>
      <w:r w:rsidR="000454C7">
        <w:t>)</w:t>
      </w:r>
      <w:r w:rsidRPr="009A61EF">
        <w:t>.</w:t>
      </w:r>
    </w:p>
    <w:p w14:paraId="79AF8A56" w14:textId="77777777" w:rsidR="002B79CF" w:rsidRPr="000D2D48" w:rsidRDefault="002B79CF" w:rsidP="002B79CF">
      <w:pPr>
        <w:rPr>
          <w:color w:val="000000" w:themeColor="text1"/>
        </w:rPr>
      </w:pPr>
      <w:r>
        <w:rPr>
          <w:b/>
          <w:color w:val="000000" w:themeColor="text1"/>
        </w:rPr>
        <w:t>Information security</w:t>
      </w:r>
    </w:p>
    <w:p w14:paraId="5E5B0BF6" w14:textId="77777777" w:rsidR="002B79CF" w:rsidRDefault="002B79CF" w:rsidP="00764D2B">
      <w:pPr>
        <w:pStyle w:val="ListBullet"/>
      </w:pPr>
      <w:r>
        <w:t xml:space="preserve">Promote </w:t>
      </w:r>
      <w:r w:rsidRPr="000D2D48">
        <w:t xml:space="preserve">continuous improvement </w:t>
      </w:r>
      <w:r>
        <w:t xml:space="preserve">through guidance </w:t>
      </w:r>
      <w:r w:rsidRPr="000D2D48">
        <w:t xml:space="preserve">about </w:t>
      </w:r>
      <w:r>
        <w:t xml:space="preserve">information </w:t>
      </w:r>
      <w:r w:rsidRPr="000D2D48">
        <w:t>security</w:t>
      </w:r>
      <w:r w:rsidR="000454C7">
        <w:t>;</w:t>
      </w:r>
    </w:p>
    <w:p w14:paraId="65E6CCFB" w14:textId="77777777" w:rsidR="002B79CF" w:rsidRDefault="002B79CF" w:rsidP="00764D2B">
      <w:pPr>
        <w:pStyle w:val="ListBullet"/>
      </w:pPr>
      <w:r w:rsidRPr="005E62AC">
        <w:t xml:space="preserve">Monitor and </w:t>
      </w:r>
      <w:r>
        <w:t>promote compliance with the Victorian Protective Data Security Framework (</w:t>
      </w:r>
      <w:r w:rsidRPr="00BF3DC4">
        <w:rPr>
          <w:b/>
          <w:bCs/>
        </w:rPr>
        <w:t>VPDSF</w:t>
      </w:r>
      <w:r>
        <w:t xml:space="preserve">) </w:t>
      </w:r>
      <w:r w:rsidRPr="005E62AC">
        <w:t>and the PDP Act by review of protective data security plans</w:t>
      </w:r>
      <w:r w:rsidR="00480271">
        <w:t xml:space="preserve"> (</w:t>
      </w:r>
      <w:r w:rsidR="00480271" w:rsidRPr="00D94539">
        <w:rPr>
          <w:b/>
          <w:bCs/>
        </w:rPr>
        <w:t>PDSPs</w:t>
      </w:r>
      <w:r w:rsidR="00480271">
        <w:t>)</w:t>
      </w:r>
      <w:r w:rsidRPr="005E62AC">
        <w:t xml:space="preserve"> and audits</w:t>
      </w:r>
      <w:r w:rsidR="000454C7">
        <w:t>;</w:t>
      </w:r>
    </w:p>
    <w:p w14:paraId="6252B99C" w14:textId="77777777" w:rsidR="002B79CF" w:rsidRPr="00AF762D" w:rsidRDefault="002B79CF" w:rsidP="00764D2B">
      <w:pPr>
        <w:pStyle w:val="ListBullet"/>
      </w:pPr>
      <w:r>
        <w:t>C</w:t>
      </w:r>
      <w:r w:rsidRPr="00B97A69">
        <w:t xml:space="preserve">onduct monitoring and assurance activities to assess compliance with </w:t>
      </w:r>
      <w:r>
        <w:t>the</w:t>
      </w:r>
      <w:r w:rsidRPr="00B97A69">
        <w:t xml:space="preserve"> </w:t>
      </w:r>
      <w:r>
        <w:t>Victorian Protective Data Security Standards (</w:t>
      </w:r>
      <w:r w:rsidRPr="00BF3DC4">
        <w:rPr>
          <w:b/>
          <w:bCs/>
        </w:rPr>
        <w:t>VPDSS</w:t>
      </w:r>
      <w:r>
        <w:t>)</w:t>
      </w:r>
      <w:r w:rsidR="000454C7">
        <w:t>; and</w:t>
      </w:r>
    </w:p>
    <w:p w14:paraId="1AA77C40" w14:textId="77777777" w:rsidR="002B79CF" w:rsidRDefault="002B79CF" w:rsidP="00764D2B">
      <w:pPr>
        <w:pStyle w:val="ListBullet"/>
      </w:pPr>
      <w:r>
        <w:t>U</w:t>
      </w:r>
      <w:r w:rsidRPr="00840FF4">
        <w:t>ndertak</w:t>
      </w:r>
      <w:r>
        <w:t>e</w:t>
      </w:r>
      <w:r w:rsidRPr="00840FF4">
        <w:t xml:space="preserve"> research, issuing reports, guidelines and other materials with regard to information security.</w:t>
      </w:r>
    </w:p>
    <w:p w14:paraId="26567047" w14:textId="77777777" w:rsidR="000454C7" w:rsidRDefault="002B79CF" w:rsidP="002B79CF">
      <w:r w:rsidRPr="009A61EF">
        <w:t>The Information Commissioner’s functions and powers extend to all of these matters, while the Public Access Deputy Commissioner is responsible specifically for FOI matters and the Privacy and Data Protection Deputy Commissioner for information privacy</w:t>
      </w:r>
      <w:r w:rsidR="007644B6">
        <w:t xml:space="preserve"> and information security </w:t>
      </w:r>
      <w:r w:rsidRPr="009A61EF">
        <w:t>matters. </w:t>
      </w:r>
    </w:p>
    <w:p w14:paraId="5D1E2324" w14:textId="77777777" w:rsidR="002B79CF" w:rsidRDefault="002B79CF" w:rsidP="002B79CF">
      <w:r w:rsidRPr="009A61EF">
        <w:t>The Information Commissioner can also delegate functions and powers to the Deputy Commissioners and OVIC staff. OVIC may use information gathered during reviews, complaints and other sources in conducting regulatory action.</w:t>
      </w:r>
    </w:p>
    <w:p w14:paraId="683703A0" w14:textId="77777777" w:rsidR="002B79CF" w:rsidRPr="001B59D2" w:rsidRDefault="002B79CF" w:rsidP="001B59D2">
      <w:pPr>
        <w:pStyle w:val="Heading2"/>
      </w:pPr>
      <w:bookmarkStart w:id="15" w:name="_Toc114652113"/>
      <w:bookmarkStart w:id="16" w:name="_Toc116298649"/>
      <w:r w:rsidRPr="001B59D2">
        <w:t>Who OVIC regulates</w:t>
      </w:r>
      <w:bookmarkEnd w:id="15"/>
      <w:bookmarkEnd w:id="16"/>
    </w:p>
    <w:p w14:paraId="21931261" w14:textId="77777777" w:rsidR="002B79CF" w:rsidRPr="00A269DA" w:rsidRDefault="002B79CF" w:rsidP="001B59D2">
      <w:r>
        <w:t xml:space="preserve">OVIC’s jurisdiction relates to public sector bodies, organisations or agencies as defined under the PDP Act </w:t>
      </w:r>
      <w:r w:rsidRPr="00A269DA">
        <w:t>and FOI Act (</w:t>
      </w:r>
      <w:r w:rsidRPr="00A269DA">
        <w:rPr>
          <w:b/>
        </w:rPr>
        <w:t xml:space="preserve">regulated body </w:t>
      </w:r>
      <w:r w:rsidRPr="00A269DA">
        <w:t>or</w:t>
      </w:r>
      <w:r w:rsidRPr="00A269DA">
        <w:rPr>
          <w:b/>
        </w:rPr>
        <w:t xml:space="preserve"> regulated bodies</w:t>
      </w:r>
      <w:r w:rsidRPr="00A269DA">
        <w:t>).</w:t>
      </w:r>
    </w:p>
    <w:p w14:paraId="2234D361" w14:textId="77777777" w:rsidR="002B79CF" w:rsidRPr="001B59D2" w:rsidRDefault="002B79CF" w:rsidP="00764D2B">
      <w:pPr>
        <w:pStyle w:val="ListBullet"/>
      </w:pPr>
      <w:r w:rsidRPr="008376E4">
        <w:rPr>
          <w:b/>
          <w:bCs/>
        </w:rPr>
        <w:lastRenderedPageBreak/>
        <w:t>Privacy</w:t>
      </w:r>
      <w:r w:rsidRPr="001B59D2">
        <w:t xml:space="preserve"> – ‘organisations’ defined in section 3 and section 13 of the PDP Act include departments, councils, Victoria Police, public entities,</w:t>
      </w:r>
      <w:r w:rsidRPr="001B59D2">
        <w:rPr>
          <w:rStyle w:val="FootnoteReference"/>
          <w:vertAlign w:val="baseline"/>
        </w:rPr>
        <w:footnoteReference w:id="2"/>
      </w:r>
      <w:r w:rsidRPr="001B59D2">
        <w:t xml:space="preserve"> courts and tribunals</w:t>
      </w:r>
      <w:r w:rsidR="000454C7">
        <w:t>;</w:t>
      </w:r>
      <w:r w:rsidRPr="001B59D2">
        <w:rPr>
          <w:rStyle w:val="FootnoteReference"/>
          <w:vertAlign w:val="baseline"/>
        </w:rPr>
        <w:footnoteReference w:id="3"/>
      </w:r>
      <w:r w:rsidRPr="001B59D2">
        <w:t xml:space="preserve"> </w:t>
      </w:r>
    </w:p>
    <w:p w14:paraId="5F9DF64B" w14:textId="77777777" w:rsidR="002B79CF" w:rsidRPr="001B59D2" w:rsidRDefault="002B79CF" w:rsidP="00764D2B">
      <w:pPr>
        <w:pStyle w:val="ListBullet"/>
      </w:pPr>
      <w:r w:rsidRPr="008376E4">
        <w:rPr>
          <w:b/>
          <w:bCs/>
        </w:rPr>
        <w:t xml:space="preserve">Freedom of </w:t>
      </w:r>
      <w:r w:rsidR="000454C7">
        <w:rPr>
          <w:b/>
          <w:bCs/>
        </w:rPr>
        <w:t>i</w:t>
      </w:r>
      <w:r w:rsidRPr="008376E4">
        <w:rPr>
          <w:b/>
          <w:bCs/>
        </w:rPr>
        <w:t>nformation</w:t>
      </w:r>
      <w:r w:rsidRPr="001B59D2">
        <w:t xml:space="preserve"> – ‘agencies’ defined in section 5 of the FOI Act and include departments, councils and prescribed authorities such as TAFES, public hospitals and public schools</w:t>
      </w:r>
      <w:r w:rsidR="000454C7">
        <w:t>; and</w:t>
      </w:r>
    </w:p>
    <w:p w14:paraId="49FE9514" w14:textId="77777777" w:rsidR="002B79CF" w:rsidRPr="001B59D2" w:rsidRDefault="002B79CF" w:rsidP="00764D2B">
      <w:pPr>
        <w:pStyle w:val="ListBullet"/>
      </w:pPr>
      <w:bookmarkStart w:id="17" w:name="_Hlk111812715"/>
      <w:r w:rsidRPr="008376E4">
        <w:rPr>
          <w:b/>
          <w:bCs/>
        </w:rPr>
        <w:t xml:space="preserve">Information security </w:t>
      </w:r>
      <w:r w:rsidRPr="001B59D2">
        <w:t xml:space="preserve">– </w:t>
      </w:r>
      <w:bookmarkEnd w:id="17"/>
      <w:r w:rsidRPr="001B59D2">
        <w:t>‘public sector bodies’</w:t>
      </w:r>
      <w:r w:rsidRPr="001B59D2">
        <w:rPr>
          <w:rStyle w:val="FootnoteReference"/>
          <w:vertAlign w:val="baseline"/>
        </w:rPr>
        <w:footnoteReference w:id="4"/>
      </w:r>
      <w:r w:rsidRPr="001B59D2">
        <w:t xml:space="preserve"> include departments, public entities, and Victoria Police.</w:t>
      </w:r>
      <w:r w:rsidRPr="001B59D2">
        <w:rPr>
          <w:rStyle w:val="FootnoteReference"/>
          <w:vertAlign w:val="baseline"/>
        </w:rPr>
        <w:footnoteReference w:id="5"/>
      </w:r>
      <w:r w:rsidRPr="001B59D2">
        <w:t xml:space="preserve"> Councils</w:t>
      </w:r>
      <w:r w:rsidRPr="001B59D2">
        <w:rPr>
          <w:rStyle w:val="FootnoteReference"/>
          <w:vertAlign w:val="baseline"/>
        </w:rPr>
        <w:footnoteReference w:id="6"/>
      </w:r>
      <w:r w:rsidRPr="001B59D2">
        <w:t xml:space="preserve">, universities, ambulance services, public hospitals, public health services and multipurpose services under the </w:t>
      </w:r>
      <w:r w:rsidRPr="00D94539">
        <w:rPr>
          <w:i/>
          <w:iCs/>
        </w:rPr>
        <w:t>Health Services Act 1988</w:t>
      </w:r>
      <w:r w:rsidRPr="001B59D2">
        <w:t xml:space="preserve"> (Vic) are excluded from the definition of ‘public sector body’.  </w:t>
      </w:r>
    </w:p>
    <w:p w14:paraId="46AA0771" w14:textId="77777777" w:rsidR="002B79CF" w:rsidRPr="001B59D2" w:rsidRDefault="002B79CF" w:rsidP="001B59D2">
      <w:pPr>
        <w:pStyle w:val="Heading2"/>
      </w:pPr>
      <w:bookmarkStart w:id="18" w:name="_Toc114652114"/>
      <w:bookmarkStart w:id="19" w:name="_Toc116298650"/>
      <w:r w:rsidRPr="001B59D2">
        <w:t>Aims of regulatory action</w:t>
      </w:r>
      <w:bookmarkEnd w:id="18"/>
      <w:bookmarkEnd w:id="19"/>
    </w:p>
    <w:p w14:paraId="03EC5877" w14:textId="77777777" w:rsidR="002B79CF" w:rsidRDefault="002B79CF" w:rsidP="001B59D2">
      <w:r>
        <w:t>OVIC has a range of functions and powers supporting its regulatory action. These include powers that allow OVIC to engage and work with regulated bodies to facilitate compliance and best practice, as well as investigation and enforcement powers directed to redress any regulated body’s failure to perform their functions and obligations or breaches of relevant laws and standards.</w:t>
      </w:r>
    </w:p>
    <w:p w14:paraId="1D0A7B9D" w14:textId="77777777" w:rsidR="002B79CF" w:rsidRPr="00E74BF4" w:rsidRDefault="002B79CF" w:rsidP="001B59D2">
      <w:r>
        <w:t>The Information Commissioner, the Public Access Deputy Commissioner and the Privacy and Data Protection Deputy Commissioner use the powers conferred on them under the PDP Act and FOI Act to</w:t>
      </w:r>
      <w:r w:rsidRPr="00E74BF4">
        <w:t>:</w:t>
      </w:r>
    </w:p>
    <w:p w14:paraId="3634FA39" w14:textId="77777777" w:rsidR="002B79CF" w:rsidRPr="001B59D2" w:rsidRDefault="002B79CF" w:rsidP="00764D2B">
      <w:pPr>
        <w:pStyle w:val="ListBullet"/>
      </w:pPr>
      <w:r w:rsidRPr="001B59D2">
        <w:rPr>
          <w:b/>
          <w:bCs/>
        </w:rPr>
        <w:t>Engage constructively with the Victorian public sector</w:t>
      </w:r>
      <w:r w:rsidRPr="001B59D2">
        <w:t xml:space="preserve"> to build capacity and embed a culture that promotes fair access to information while ensuring its proper use and protection</w:t>
      </w:r>
      <w:r w:rsidR="000454C7">
        <w:t>;</w:t>
      </w:r>
      <w:r w:rsidRPr="001B59D2">
        <w:t xml:space="preserve"> </w:t>
      </w:r>
    </w:p>
    <w:p w14:paraId="29701B6C" w14:textId="77777777" w:rsidR="002B79CF" w:rsidRPr="001B59D2" w:rsidRDefault="002B79CF" w:rsidP="00764D2B">
      <w:pPr>
        <w:pStyle w:val="ListBullet"/>
      </w:pPr>
      <w:r w:rsidRPr="001B59D2">
        <w:rPr>
          <w:b/>
          <w:bCs/>
        </w:rPr>
        <w:lastRenderedPageBreak/>
        <w:t xml:space="preserve">Foster public trust and awareness </w:t>
      </w:r>
      <w:r w:rsidRPr="001B59D2">
        <w:t>of the Victorian public sector’s responsibility, ability and commitment to handling information in a responsible and accountable manner</w:t>
      </w:r>
      <w:r w:rsidR="000454C7">
        <w:t>;</w:t>
      </w:r>
    </w:p>
    <w:p w14:paraId="4CD8D959" w14:textId="77777777" w:rsidR="002B79CF" w:rsidRPr="001B59D2" w:rsidRDefault="002B79CF" w:rsidP="00764D2B">
      <w:pPr>
        <w:pStyle w:val="ListBullet"/>
      </w:pPr>
      <w:r w:rsidRPr="001B59D2">
        <w:rPr>
          <w:b/>
          <w:bCs/>
        </w:rPr>
        <w:t>Influence government to consider information rights</w:t>
      </w:r>
      <w:r w:rsidRPr="001B59D2">
        <w:t xml:space="preserve"> in developing new policies or programs</w:t>
      </w:r>
      <w:r w:rsidR="000454C7">
        <w:t>; and</w:t>
      </w:r>
      <w:r w:rsidRPr="001B59D2">
        <w:t xml:space="preserve"> </w:t>
      </w:r>
    </w:p>
    <w:p w14:paraId="36170060" w14:textId="77777777" w:rsidR="002B79CF" w:rsidRPr="001B59D2" w:rsidRDefault="002B79CF" w:rsidP="00764D2B">
      <w:pPr>
        <w:pStyle w:val="ListBullet"/>
      </w:pPr>
      <w:r w:rsidRPr="001B59D2">
        <w:rPr>
          <w:b/>
          <w:bCs/>
        </w:rPr>
        <w:t>Deter conduct</w:t>
      </w:r>
      <w:r w:rsidRPr="001B59D2">
        <w:t xml:space="preserve"> that contravenes or is contrary to the objects of the PDP Act or FOI Act.</w:t>
      </w:r>
    </w:p>
    <w:p w14:paraId="2B7642EF" w14:textId="77777777" w:rsidR="002B79CF" w:rsidRPr="00B9733C" w:rsidRDefault="002B79CF" w:rsidP="002B79CF">
      <w:pPr>
        <w:pStyle w:val="Heading2"/>
        <w:spacing w:before="120" w:after="120"/>
      </w:pPr>
      <w:bookmarkStart w:id="20" w:name="_Toc114652115"/>
      <w:bookmarkStart w:id="21" w:name="_Toc116298651"/>
      <w:r w:rsidRPr="000D2D48">
        <w:t>Guiding principles</w:t>
      </w:r>
      <w:bookmarkEnd w:id="20"/>
      <w:bookmarkEnd w:id="21"/>
      <w:r w:rsidRPr="000D2D48">
        <w:t xml:space="preserve"> </w:t>
      </w:r>
    </w:p>
    <w:p w14:paraId="72F29F6A" w14:textId="77777777" w:rsidR="002B79CF" w:rsidRPr="00E74BF4" w:rsidRDefault="002B79CF" w:rsidP="001B59D2">
      <w:r>
        <w:t>When taking regulatory action, OVIC is guided by the following principles:</w:t>
      </w:r>
    </w:p>
    <w:p w14:paraId="60DAA87B" w14:textId="77777777" w:rsidR="002B79CF" w:rsidRPr="001B59D2" w:rsidRDefault="002B79CF" w:rsidP="00764D2B">
      <w:pPr>
        <w:pStyle w:val="ListBullet"/>
      </w:pPr>
      <w:r w:rsidRPr="001B59D2">
        <w:rPr>
          <w:b/>
          <w:bCs/>
        </w:rPr>
        <w:t>Independent</w:t>
      </w:r>
      <w:r w:rsidRPr="001B59D2">
        <w:t xml:space="preserve"> – OVIC exercises its regulatory powers independent of government</w:t>
      </w:r>
      <w:r w:rsidR="000454C7">
        <w:t>;</w:t>
      </w:r>
    </w:p>
    <w:p w14:paraId="3F7E6401" w14:textId="77777777" w:rsidR="002B79CF" w:rsidRPr="001B59D2" w:rsidRDefault="002B79CF" w:rsidP="00764D2B">
      <w:pPr>
        <w:pStyle w:val="ListBullet"/>
      </w:pPr>
      <w:r w:rsidRPr="001B59D2">
        <w:rPr>
          <w:b/>
          <w:bCs/>
        </w:rPr>
        <w:t>Collaborative</w:t>
      </w:r>
      <w:r w:rsidRPr="001B59D2">
        <w:t xml:space="preserve"> – OVIC engages with the public and regulated bodies openly and constructively</w:t>
      </w:r>
      <w:r w:rsidR="000454C7">
        <w:t>;</w:t>
      </w:r>
      <w:r w:rsidRPr="001B59D2">
        <w:t xml:space="preserve"> </w:t>
      </w:r>
    </w:p>
    <w:p w14:paraId="6ECF54B9" w14:textId="77777777" w:rsidR="002B79CF" w:rsidRPr="001B59D2" w:rsidRDefault="002B79CF" w:rsidP="00764D2B">
      <w:pPr>
        <w:pStyle w:val="ListBullet"/>
      </w:pPr>
      <w:r w:rsidRPr="001B59D2">
        <w:rPr>
          <w:b/>
          <w:bCs/>
        </w:rPr>
        <w:t>Effective and targeted</w:t>
      </w:r>
      <w:r w:rsidRPr="001B59D2">
        <w:t xml:space="preserve"> – OVIC uses its powers to protect the Victorian community from harm caused by infringements of their information rights and responds to possible contraventions of the PDP Act and FOI Act based on their likelihood and severity. OVIC’s regulatory action leads to changed behaviour on the part of regulated bodies</w:t>
      </w:r>
      <w:r w:rsidR="000454C7">
        <w:t>;</w:t>
      </w:r>
      <w:r w:rsidRPr="001B59D2">
        <w:t xml:space="preserve"> </w:t>
      </w:r>
    </w:p>
    <w:p w14:paraId="22F23FA9" w14:textId="77777777" w:rsidR="002B79CF" w:rsidRPr="001B59D2" w:rsidRDefault="002B79CF" w:rsidP="00764D2B">
      <w:pPr>
        <w:pStyle w:val="ListBullet"/>
      </w:pPr>
      <w:r w:rsidRPr="001B59D2">
        <w:rPr>
          <w:b/>
          <w:bCs/>
        </w:rPr>
        <w:t>Proportional</w:t>
      </w:r>
      <w:r w:rsidRPr="001B59D2">
        <w:t xml:space="preserve"> – OVIC takes action that is proportionate to the issue being addressed. The scale of OVIC’s regulatory response is based on the risk of harm the issue creates for the community or for individuals and whether the issue is systemic</w:t>
      </w:r>
      <w:r w:rsidR="000454C7">
        <w:t>; and</w:t>
      </w:r>
    </w:p>
    <w:p w14:paraId="4280F303" w14:textId="77777777" w:rsidR="002B79CF" w:rsidRPr="001B59D2" w:rsidRDefault="002B79CF" w:rsidP="00764D2B">
      <w:pPr>
        <w:pStyle w:val="ListBullet"/>
      </w:pPr>
      <w:r w:rsidRPr="001B59D2">
        <w:rPr>
          <w:b/>
          <w:bCs/>
        </w:rPr>
        <w:t>Transparent and consistent</w:t>
      </w:r>
      <w:r w:rsidRPr="001B59D2">
        <w:t xml:space="preserve"> – OVIC’s decisions, actions and performance are clearly explained and open to public scrutiny. OVIC’s regulatory action is consistent in similar circumstances.</w:t>
      </w:r>
    </w:p>
    <w:p w14:paraId="67F791E7" w14:textId="77777777" w:rsidR="002B79CF" w:rsidRPr="003A49B3" w:rsidRDefault="002B79CF" w:rsidP="001B59D2">
      <w:pPr>
        <w:pStyle w:val="Heading2"/>
      </w:pPr>
      <w:bookmarkStart w:id="22" w:name="_Toc114652116"/>
      <w:bookmarkStart w:id="23" w:name="_Toc116298652"/>
      <w:r>
        <w:t>How does OVIC undertake regulatory action?</w:t>
      </w:r>
      <w:bookmarkEnd w:id="22"/>
      <w:bookmarkEnd w:id="23"/>
    </w:p>
    <w:p w14:paraId="1FA546A0" w14:textId="77777777" w:rsidR="002B79CF" w:rsidRDefault="002B79CF" w:rsidP="005115A0">
      <w:r>
        <w:t xml:space="preserve">OVIC takes </w:t>
      </w:r>
      <w:r w:rsidRPr="00E74BF4">
        <w:t>a risk-based approach</w:t>
      </w:r>
      <w:r w:rsidRPr="00605C0A">
        <w:t xml:space="preserve"> </w:t>
      </w:r>
      <w:r>
        <w:t>in deciding when and how to take regulatory action. OVIC is not able to take regulatory action in all matters that are brought to its attention. As such, OVIC considers the harm that the PDP Act and FOI Act aim to reduce, then applies its resources to areas where the risk of that harm is greatest or where that harm would have the most serious impact. These factors are outlined in further detail below.</w:t>
      </w:r>
    </w:p>
    <w:p w14:paraId="22933DB2" w14:textId="77777777" w:rsidR="002B79CF" w:rsidRPr="005C40F5" w:rsidRDefault="002B79CF" w:rsidP="001B59D2">
      <w:pPr>
        <w:pStyle w:val="Heading3"/>
      </w:pPr>
      <w:bookmarkStart w:id="24" w:name="_Toc114652117"/>
      <w:bookmarkStart w:id="25" w:name="_Toc116298653"/>
      <w:r w:rsidRPr="005C40F5">
        <w:t>Types of regulatory action</w:t>
      </w:r>
      <w:bookmarkEnd w:id="24"/>
      <w:bookmarkEnd w:id="25"/>
      <w:r w:rsidRPr="005C40F5">
        <w:t xml:space="preserve"> </w:t>
      </w:r>
    </w:p>
    <w:p w14:paraId="05B299C7" w14:textId="77777777" w:rsidR="002B79CF" w:rsidRPr="005C40F5" w:rsidRDefault="002B79CF" w:rsidP="00764D2B">
      <w:pPr>
        <w:pStyle w:val="ListBullet"/>
      </w:pPr>
      <w:r>
        <w:rPr>
          <w:b/>
          <w:bCs/>
        </w:rPr>
        <w:t>E</w:t>
      </w:r>
      <w:r w:rsidRPr="00863DEF">
        <w:rPr>
          <w:b/>
          <w:bCs/>
        </w:rPr>
        <w:t xml:space="preserve">ducation and guidance </w:t>
      </w:r>
      <w:r w:rsidRPr="005C40F5">
        <w:t>—Under both the PDP and FOI Acts</w:t>
      </w:r>
      <w:r w:rsidR="000454C7">
        <w:t>,</w:t>
      </w:r>
      <w:r w:rsidRPr="005C40F5">
        <w:t xml:space="preserve"> OVIC works with regulated bodies to encourage and support best practice. This includes providing </w:t>
      </w:r>
      <w:r>
        <w:t xml:space="preserve">tailored </w:t>
      </w:r>
      <w:r w:rsidRPr="005C40F5">
        <w:t>guidance</w:t>
      </w:r>
      <w:r>
        <w:t xml:space="preserve"> and</w:t>
      </w:r>
      <w:r w:rsidRPr="005C40F5">
        <w:t xml:space="preserve"> general training</w:t>
      </w:r>
      <w:r w:rsidR="000454C7">
        <w:t>;</w:t>
      </w:r>
    </w:p>
    <w:p w14:paraId="2FC21F0A" w14:textId="77777777" w:rsidR="002B79CF" w:rsidRPr="005C40F5" w:rsidRDefault="002B79CF" w:rsidP="00764D2B">
      <w:pPr>
        <w:pStyle w:val="ListBullet"/>
        <w:rPr>
          <w:b/>
        </w:rPr>
      </w:pPr>
      <w:r w:rsidRPr="00863DEF">
        <w:rPr>
          <w:b/>
          <w:bCs/>
        </w:rPr>
        <w:t>Preliminary inquiries</w:t>
      </w:r>
      <w:r w:rsidRPr="005C40F5">
        <w:t xml:space="preserve"> — Under both the PDP and FOI Acts, OVIC </w:t>
      </w:r>
      <w:r>
        <w:t>conducts</w:t>
      </w:r>
      <w:r w:rsidRPr="005C40F5">
        <w:t xml:space="preserve"> preliminary inquiries with </w:t>
      </w:r>
      <w:r>
        <w:t>regulated bodies</w:t>
      </w:r>
      <w:r w:rsidRPr="005C40F5">
        <w:t xml:space="preserve"> to gather information and resolve issues promptly, </w:t>
      </w:r>
      <w:r>
        <w:t>or to decide whether to take further regulatory action</w:t>
      </w:r>
      <w:r w:rsidR="000454C7">
        <w:t>;</w:t>
      </w:r>
      <w:r w:rsidRPr="005C40F5">
        <w:t xml:space="preserve"> </w:t>
      </w:r>
    </w:p>
    <w:p w14:paraId="452DA1DE" w14:textId="77777777" w:rsidR="002B79CF" w:rsidRPr="005C40F5" w:rsidRDefault="002B79CF" w:rsidP="00764D2B">
      <w:pPr>
        <w:pStyle w:val="ListBullet"/>
        <w:rPr>
          <w:b/>
        </w:rPr>
      </w:pPr>
      <w:r w:rsidRPr="00863DEF">
        <w:rPr>
          <w:b/>
          <w:bCs/>
        </w:rPr>
        <w:lastRenderedPageBreak/>
        <w:t>Examination and audit</w:t>
      </w:r>
      <w:r w:rsidRPr="005C40F5">
        <w:t xml:space="preserve"> — Under the PDP Act</w:t>
      </w:r>
      <w:r>
        <w:t>,</w:t>
      </w:r>
      <w:r w:rsidRPr="005C40F5">
        <w:t xml:space="preserve"> OVIC may examine the practices or audit the records of a regulated body to assess compliance with the IPPs</w:t>
      </w:r>
      <w:r>
        <w:t xml:space="preserve"> or compliance to the VPDSS</w:t>
      </w:r>
      <w:r w:rsidR="000454C7">
        <w:t>;</w:t>
      </w:r>
    </w:p>
    <w:p w14:paraId="02A79652" w14:textId="77777777" w:rsidR="002B79CF" w:rsidRPr="005C40F5" w:rsidRDefault="002B79CF" w:rsidP="00764D2B">
      <w:pPr>
        <w:pStyle w:val="ListBullet"/>
      </w:pPr>
      <w:r w:rsidRPr="00863DEF">
        <w:rPr>
          <w:b/>
          <w:bCs/>
        </w:rPr>
        <w:t xml:space="preserve">Investigations </w:t>
      </w:r>
      <w:r w:rsidRPr="005C40F5">
        <w:t xml:space="preserve">— </w:t>
      </w:r>
      <w:r w:rsidRPr="005C40F5">
        <w:rPr>
          <w:bCs/>
        </w:rPr>
        <w:t>Under the FOI Act</w:t>
      </w:r>
      <w:r>
        <w:rPr>
          <w:bCs/>
        </w:rPr>
        <w:t>,</w:t>
      </w:r>
      <w:r w:rsidRPr="005C40F5">
        <w:t xml:space="preserve"> </w:t>
      </w:r>
      <w:r>
        <w:rPr>
          <w:bCs/>
        </w:rPr>
        <w:t>OVIC</w:t>
      </w:r>
      <w:r w:rsidRPr="005C40F5">
        <w:rPr>
          <w:bCs/>
        </w:rPr>
        <w:t xml:space="preserve"> can undertake an</w:t>
      </w:r>
      <w:r>
        <w:rPr>
          <w:bCs/>
        </w:rPr>
        <w:t xml:space="preserve"> own</w:t>
      </w:r>
      <w:r w:rsidR="00D94539">
        <w:rPr>
          <w:bCs/>
        </w:rPr>
        <w:t xml:space="preserve"> </w:t>
      </w:r>
      <w:r>
        <w:rPr>
          <w:bCs/>
        </w:rPr>
        <w:t>motion</w:t>
      </w:r>
      <w:r w:rsidRPr="005C40F5">
        <w:rPr>
          <w:bCs/>
        </w:rPr>
        <w:t xml:space="preserve"> investigation. Under the PDP Act, </w:t>
      </w:r>
      <w:r>
        <w:rPr>
          <w:bCs/>
        </w:rPr>
        <w:t xml:space="preserve">OVIC may conduct an investigation for the purpose of issuing a compliance notice in response to </w:t>
      </w:r>
      <w:r w:rsidRPr="005C40F5">
        <w:t>serious, flagrant or repeated breaches of the IPPs</w:t>
      </w:r>
      <w:r w:rsidR="000454C7">
        <w:t>; and</w:t>
      </w:r>
      <w:r w:rsidRPr="005C40F5">
        <w:t xml:space="preserve"> </w:t>
      </w:r>
    </w:p>
    <w:p w14:paraId="723E8501" w14:textId="77777777" w:rsidR="002B79CF" w:rsidRPr="005C40F5" w:rsidRDefault="002B79CF" w:rsidP="00764D2B">
      <w:pPr>
        <w:pStyle w:val="ListBullet"/>
        <w:rPr>
          <w:bCs/>
        </w:rPr>
      </w:pPr>
      <w:r w:rsidRPr="00863DEF">
        <w:rPr>
          <w:b/>
          <w:bCs/>
        </w:rPr>
        <w:t>Penalties and prosecution</w:t>
      </w:r>
      <w:r w:rsidRPr="005C40F5">
        <w:t xml:space="preserve"> — </w:t>
      </w:r>
      <w:r>
        <w:t>W</w:t>
      </w:r>
      <w:r w:rsidRPr="005C40F5">
        <w:t xml:space="preserve">here a regulated body does not comply with a </w:t>
      </w:r>
      <w:r>
        <w:t>c</w:t>
      </w:r>
      <w:r w:rsidRPr="005C40F5">
        <w:t xml:space="preserve">ompliance </w:t>
      </w:r>
      <w:r>
        <w:t>n</w:t>
      </w:r>
      <w:r w:rsidRPr="005C40F5">
        <w:t>otice</w:t>
      </w:r>
      <w:r>
        <w:t xml:space="preserve"> or a notice to produce or attend</w:t>
      </w:r>
      <w:r w:rsidRPr="005C40F5">
        <w:t xml:space="preserve">, OVIC </w:t>
      </w:r>
      <w:r>
        <w:t>can</w:t>
      </w:r>
      <w:r w:rsidRPr="005C40F5">
        <w:t xml:space="preserve"> </w:t>
      </w:r>
      <w:r>
        <w:t>prosecute the regulated body for committing an offence</w:t>
      </w:r>
      <w:r w:rsidRPr="005C40F5">
        <w:t xml:space="preserve">. </w:t>
      </w:r>
    </w:p>
    <w:p w14:paraId="63816090" w14:textId="77777777" w:rsidR="002B79CF" w:rsidRDefault="002B79CF" w:rsidP="001B59D2">
      <w:pPr>
        <w:pStyle w:val="Heading3"/>
      </w:pPr>
      <w:bookmarkStart w:id="26" w:name="_Toc114652118"/>
      <w:bookmarkStart w:id="27" w:name="_Toc116298654"/>
      <w:r>
        <w:t>Responding to issues, allegations, and referrals</w:t>
      </w:r>
      <w:bookmarkEnd w:id="26"/>
      <w:bookmarkEnd w:id="27"/>
    </w:p>
    <w:p w14:paraId="75626620" w14:textId="77777777" w:rsidR="002B79CF" w:rsidRDefault="002B79CF" w:rsidP="008376E4">
      <w:r>
        <w:t>OVIC may become aware of issues or allegations of non-compliance with the FOI and PDP Acts and the Professional Standards in a number of ways, including:</w:t>
      </w:r>
    </w:p>
    <w:p w14:paraId="5AF4D674" w14:textId="77777777" w:rsidR="002B79CF" w:rsidRPr="00591BF2" w:rsidRDefault="002B79CF" w:rsidP="00764D2B">
      <w:pPr>
        <w:pStyle w:val="ListBullet"/>
      </w:pPr>
      <w:r>
        <w:t>c</w:t>
      </w:r>
      <w:r w:rsidRPr="00591BF2">
        <w:t>omplaints</w:t>
      </w:r>
      <w:r>
        <w:t xml:space="preserve">, FOI reviews, </w:t>
      </w:r>
      <w:r w:rsidRPr="00591BF2">
        <w:t>or enquiries from members of the public;</w:t>
      </w:r>
    </w:p>
    <w:p w14:paraId="7DD411A7" w14:textId="77777777" w:rsidR="002B79CF" w:rsidRDefault="002B79CF" w:rsidP="00764D2B">
      <w:pPr>
        <w:pStyle w:val="ListBullet"/>
      </w:pPr>
      <w:r>
        <w:t>c</w:t>
      </w:r>
      <w:r w:rsidRPr="00591BF2">
        <w:t>omplaints or enquiries from members of Parliament;</w:t>
      </w:r>
    </w:p>
    <w:p w14:paraId="4BB63AFD" w14:textId="77777777" w:rsidR="002B79CF" w:rsidRPr="00591BF2" w:rsidRDefault="002B79CF" w:rsidP="00764D2B">
      <w:pPr>
        <w:pStyle w:val="ListBullet"/>
      </w:pPr>
      <w:r>
        <w:t>information provided by an informant;</w:t>
      </w:r>
    </w:p>
    <w:p w14:paraId="2901D78D" w14:textId="77777777" w:rsidR="002B79CF" w:rsidRPr="00591BF2" w:rsidRDefault="002B79CF" w:rsidP="00764D2B">
      <w:pPr>
        <w:pStyle w:val="ListBullet"/>
      </w:pPr>
      <w:r>
        <w:t>o</w:t>
      </w:r>
      <w:r w:rsidRPr="00591BF2">
        <w:t xml:space="preserve">pen-source publicly available information (e.g. media, website monitoring); </w:t>
      </w:r>
    </w:p>
    <w:p w14:paraId="46B6F551" w14:textId="77777777" w:rsidR="002B79CF" w:rsidRPr="00591BF2" w:rsidRDefault="002B79CF" w:rsidP="00764D2B">
      <w:pPr>
        <w:pStyle w:val="ListBullet"/>
      </w:pPr>
      <w:r>
        <w:t>internal referrals from OVIC’s business units;</w:t>
      </w:r>
    </w:p>
    <w:p w14:paraId="73EE0DFF" w14:textId="77777777" w:rsidR="002B79CF" w:rsidRPr="00591BF2" w:rsidRDefault="002B79CF" w:rsidP="00764D2B">
      <w:pPr>
        <w:pStyle w:val="ListBullet"/>
      </w:pPr>
      <w:r>
        <w:t>Information Security Incident Notification Scheme (</w:t>
      </w:r>
      <w:r w:rsidRPr="00EE374F">
        <w:rPr>
          <w:b/>
          <w:bCs/>
        </w:rPr>
        <w:t>ISINS</w:t>
      </w:r>
      <w:r>
        <w:t>)</w:t>
      </w:r>
      <w:r w:rsidRPr="00591BF2">
        <w:t xml:space="preserve"> under the </w:t>
      </w:r>
      <w:bookmarkStart w:id="28" w:name="_Hlk44491455"/>
      <w:r w:rsidRPr="00591BF2">
        <w:t xml:space="preserve">provisions of the </w:t>
      </w:r>
      <w:bookmarkEnd w:id="28"/>
      <w:r>
        <w:t xml:space="preserve">VPDSS </w:t>
      </w:r>
      <w:r w:rsidRPr="00591BF2">
        <w:t xml:space="preserve">or OVIC’s voluntary </w:t>
      </w:r>
      <w:hyperlink r:id="rId11" w:history="1">
        <w:r w:rsidRPr="00591BF2">
          <w:rPr>
            <w:rStyle w:val="Hyperlink"/>
            <w:color w:val="auto"/>
          </w:rPr>
          <w:t>privacy breach notification scheme</w:t>
        </w:r>
      </w:hyperlink>
      <w:r>
        <w:t>;</w:t>
      </w:r>
    </w:p>
    <w:p w14:paraId="0E9BED38" w14:textId="77777777" w:rsidR="002B79CF" w:rsidRPr="00591BF2" w:rsidRDefault="002B79CF" w:rsidP="00764D2B">
      <w:pPr>
        <w:pStyle w:val="ListBullet"/>
      </w:pPr>
      <w:r>
        <w:t>r</w:t>
      </w:r>
      <w:r w:rsidRPr="00591BF2">
        <w:t>eferrals from integrity and oversight agencies, regulatory agencies, law enforcement, or parliamentary committees</w:t>
      </w:r>
      <w:r>
        <w:t>;</w:t>
      </w:r>
      <w:r w:rsidRPr="00591BF2">
        <w:t xml:space="preserve"> and</w:t>
      </w:r>
    </w:p>
    <w:p w14:paraId="0EE8414F" w14:textId="77777777" w:rsidR="002B79CF" w:rsidRDefault="002B79CF" w:rsidP="00764D2B">
      <w:pPr>
        <w:pStyle w:val="ListBullet"/>
      </w:pPr>
      <w:r>
        <w:t>P</w:t>
      </w:r>
      <w:r w:rsidRPr="00DC294C">
        <w:t xml:space="preserve">ublic Interest Complaint </w:t>
      </w:r>
      <w:r w:rsidRPr="00591BF2">
        <w:t>(</w:t>
      </w:r>
      <w:r w:rsidRPr="00591BF2">
        <w:rPr>
          <w:b/>
          <w:bCs/>
        </w:rPr>
        <w:t>PIC</w:t>
      </w:r>
      <w:r w:rsidRPr="00591BF2">
        <w:t>) referrals from IBAC</w:t>
      </w:r>
      <w:r>
        <w:t>.</w:t>
      </w:r>
    </w:p>
    <w:p w14:paraId="7F1E1D81" w14:textId="77777777" w:rsidR="002B79CF" w:rsidRDefault="002B79CF" w:rsidP="008376E4">
      <w:r>
        <w:t xml:space="preserve">OVIC is not authorised to investigate </w:t>
      </w:r>
      <w:hyperlink r:id="rId12" w:history="1">
        <w:r w:rsidRPr="007F63C8">
          <w:rPr>
            <w:rStyle w:val="Hyperlink"/>
            <w:color w:val="7030A0"/>
          </w:rPr>
          <w:t>Public Interest Disclosures</w:t>
        </w:r>
      </w:hyperlink>
      <w:r>
        <w:t xml:space="preserve"> (</w:t>
      </w:r>
      <w:r w:rsidRPr="00A9645C">
        <w:rPr>
          <w:b/>
          <w:bCs/>
        </w:rPr>
        <w:t>PIDs</w:t>
      </w:r>
      <w:r>
        <w:t>). These complaints are referred to IBAC.</w:t>
      </w:r>
    </w:p>
    <w:p w14:paraId="415EEBB4" w14:textId="77777777" w:rsidR="002B79CF" w:rsidRPr="00591BF2" w:rsidRDefault="002B79CF" w:rsidP="008376E4">
      <w:r>
        <w:t xml:space="preserve">OVIC has limited resources and is not able to respond to every referral or issue it becomes aware of. In deciding how to respond to any particular issue or referral, OVIC is guided by the principles and factors described below. </w:t>
      </w:r>
    </w:p>
    <w:p w14:paraId="71852C62" w14:textId="77777777" w:rsidR="002B79CF" w:rsidRPr="0003414B" w:rsidRDefault="002B79CF" w:rsidP="008376E4">
      <w:pPr>
        <w:pStyle w:val="Heading3"/>
      </w:pPr>
      <w:bookmarkStart w:id="29" w:name="_Toc114652119"/>
      <w:bookmarkStart w:id="30" w:name="_Toc116298655"/>
      <w:r w:rsidRPr="00DC6A0E">
        <w:t xml:space="preserve">Factors </w:t>
      </w:r>
      <w:r>
        <w:t>OVIC considers in</w:t>
      </w:r>
      <w:r w:rsidRPr="00DC6A0E">
        <w:t xml:space="preserve"> decid</w:t>
      </w:r>
      <w:r w:rsidRPr="0003414B">
        <w:t>ing on</w:t>
      </w:r>
      <w:r>
        <w:t xml:space="preserve"> a</w:t>
      </w:r>
      <w:r w:rsidRPr="0003414B">
        <w:t xml:space="preserve"> regulatory response</w:t>
      </w:r>
      <w:bookmarkEnd w:id="29"/>
      <w:bookmarkEnd w:id="30"/>
    </w:p>
    <w:p w14:paraId="1D049D32" w14:textId="77777777" w:rsidR="002B79CF" w:rsidRDefault="002B79CF" w:rsidP="008376E4">
      <w:r>
        <w:t>The</w:t>
      </w:r>
      <w:r w:rsidRPr="00791249">
        <w:t xml:space="preserve"> key consideration</w:t>
      </w:r>
      <w:r>
        <w:t>s when deciding whether to respond to an allegation are</w:t>
      </w:r>
      <w:r w:rsidRPr="00791249">
        <w:t xml:space="preserve"> the likelihood that the allegation is accurate, the seriousness of the alleged </w:t>
      </w:r>
      <w:r>
        <w:t>conduct and the value of the public sector information</w:t>
      </w:r>
      <w:r w:rsidRPr="00791249">
        <w:t>.</w:t>
      </w:r>
      <w:r>
        <w:t xml:space="preserve"> </w:t>
      </w:r>
    </w:p>
    <w:p w14:paraId="550F48BA" w14:textId="77777777" w:rsidR="002B79CF" w:rsidRPr="00E74BF4" w:rsidRDefault="002B79CF" w:rsidP="008376E4">
      <w:r>
        <w:lastRenderedPageBreak/>
        <w:t>OVIC also considers factors including the following</w:t>
      </w:r>
      <w:r w:rsidRPr="00E74BF4">
        <w:t>:</w:t>
      </w:r>
    </w:p>
    <w:p w14:paraId="4665DEF0" w14:textId="77777777" w:rsidR="002B79CF" w:rsidRDefault="002B79CF" w:rsidP="00764D2B">
      <w:pPr>
        <w:pStyle w:val="ListBullet"/>
      </w:pPr>
      <w:r w:rsidRPr="00591BF2">
        <w:t>The seriousness of the issue based on:</w:t>
      </w:r>
    </w:p>
    <w:p w14:paraId="4D266F15" w14:textId="77777777" w:rsidR="002B79CF" w:rsidRPr="00591BF2" w:rsidRDefault="002C5FED" w:rsidP="00764D2B">
      <w:pPr>
        <w:pStyle w:val="ListBullet2"/>
      </w:pPr>
      <w:r>
        <w:t xml:space="preserve"> </w:t>
      </w:r>
      <w:r w:rsidR="002B79CF" w:rsidRPr="00591BF2">
        <w:t>the number of people affected;</w:t>
      </w:r>
    </w:p>
    <w:p w14:paraId="568066EC" w14:textId="77777777" w:rsidR="002B79CF" w:rsidRDefault="002C5FED" w:rsidP="00764D2B">
      <w:pPr>
        <w:pStyle w:val="ListBullet2"/>
      </w:pPr>
      <w:r>
        <w:t xml:space="preserve"> </w:t>
      </w:r>
      <w:r w:rsidR="002B79CF">
        <w:t xml:space="preserve">the people affected, for example, </w:t>
      </w:r>
      <w:r w:rsidR="002B79CF" w:rsidRPr="00591BF2">
        <w:t>whether particularly vulnerable or disadvantaged groups are affected;</w:t>
      </w:r>
    </w:p>
    <w:p w14:paraId="16F953F6" w14:textId="77777777" w:rsidR="002B79CF" w:rsidRPr="00591BF2" w:rsidRDefault="002C5FED" w:rsidP="00764D2B">
      <w:pPr>
        <w:pStyle w:val="ListBullet2"/>
      </w:pPr>
      <w:r>
        <w:t xml:space="preserve"> </w:t>
      </w:r>
      <w:r w:rsidR="002B79CF" w:rsidRPr="00591BF2">
        <w:t xml:space="preserve">the extent of possible harm to people; </w:t>
      </w:r>
    </w:p>
    <w:p w14:paraId="7616D13E" w14:textId="77777777" w:rsidR="002B79CF" w:rsidRDefault="002C5FED" w:rsidP="00764D2B">
      <w:pPr>
        <w:pStyle w:val="ListBullet2"/>
      </w:pPr>
      <w:r>
        <w:t xml:space="preserve"> </w:t>
      </w:r>
      <w:r w:rsidR="002B79CF" w:rsidRPr="00591BF2">
        <w:t>community concern about the issue and the impact on public trust</w:t>
      </w:r>
      <w:r w:rsidR="002B79CF">
        <w:t>; and</w:t>
      </w:r>
    </w:p>
    <w:p w14:paraId="64661F4C" w14:textId="77777777" w:rsidR="002B79CF" w:rsidRPr="00591BF2" w:rsidRDefault="002C5FED" w:rsidP="00764D2B">
      <w:pPr>
        <w:pStyle w:val="ListBullet2"/>
      </w:pPr>
      <w:r>
        <w:t xml:space="preserve"> </w:t>
      </w:r>
      <w:r w:rsidR="002B79CF">
        <w:t>the sensitivity/value of public sector information that was compromised (affecting its confidentiality, integrity, or availability).</w:t>
      </w:r>
    </w:p>
    <w:p w14:paraId="3CCB967A" w14:textId="77777777" w:rsidR="002B79CF" w:rsidRPr="00DC6A0E" w:rsidRDefault="002B79CF" w:rsidP="00764D2B">
      <w:pPr>
        <w:pStyle w:val="ListBullet"/>
      </w:pPr>
      <w:r w:rsidRPr="00591BF2">
        <w:t xml:space="preserve">Actions taken by the </w:t>
      </w:r>
      <w:r>
        <w:t>regulated body</w:t>
      </w:r>
      <w:r w:rsidRPr="00591BF2">
        <w:t xml:space="preserve"> in relation to the issue</w:t>
      </w:r>
      <w:r>
        <w:t xml:space="preserve"> including</w:t>
      </w:r>
      <w:r w:rsidRPr="00591BF2">
        <w:t>:</w:t>
      </w:r>
    </w:p>
    <w:p w14:paraId="6958A76D" w14:textId="77777777" w:rsidR="002B79CF" w:rsidRPr="007E145F" w:rsidRDefault="002C5FED" w:rsidP="00764D2B">
      <w:pPr>
        <w:pStyle w:val="ListBullet2"/>
      </w:pPr>
      <w:r>
        <w:t xml:space="preserve"> </w:t>
      </w:r>
      <w:r w:rsidR="002B79CF">
        <w:t>w</w:t>
      </w:r>
      <w:r w:rsidR="002B79CF" w:rsidRPr="0003414B">
        <w:t xml:space="preserve">hether the issue arose from inadvertent, </w:t>
      </w:r>
      <w:r w:rsidR="002B79CF">
        <w:t xml:space="preserve">reckless or </w:t>
      </w:r>
      <w:r w:rsidR="002B79CF" w:rsidRPr="0003414B">
        <w:t xml:space="preserve">deliberate </w:t>
      </w:r>
      <w:r w:rsidR="002B79CF" w:rsidRPr="00350F3C">
        <w:t>conduct</w:t>
      </w:r>
      <w:r w:rsidR="002B79CF">
        <w:t>;</w:t>
      </w:r>
    </w:p>
    <w:p w14:paraId="091BEA07" w14:textId="77777777" w:rsidR="002B79CF" w:rsidRPr="004D109F" w:rsidRDefault="002C5FED" w:rsidP="00764D2B">
      <w:pPr>
        <w:pStyle w:val="ListBullet2"/>
      </w:pPr>
      <w:r>
        <w:t xml:space="preserve"> </w:t>
      </w:r>
      <w:r w:rsidR="002B79CF">
        <w:t>w</w:t>
      </w:r>
      <w:r w:rsidR="002B79CF" w:rsidRPr="00DC294C">
        <w:t>hether the regulated body self-reported the incident to OVIC</w:t>
      </w:r>
      <w:r w:rsidR="002B79CF">
        <w:t>;</w:t>
      </w:r>
    </w:p>
    <w:p w14:paraId="0EEDB176" w14:textId="77777777" w:rsidR="002B79CF" w:rsidRPr="004D109F" w:rsidRDefault="002C5FED" w:rsidP="00764D2B">
      <w:pPr>
        <w:pStyle w:val="ListBullet2"/>
      </w:pPr>
      <w:r>
        <w:t xml:space="preserve"> </w:t>
      </w:r>
      <w:r w:rsidR="002B79CF">
        <w:t>w</w:t>
      </w:r>
      <w:r w:rsidR="002B79CF" w:rsidRPr="004D109F">
        <w:t>hether the issue is systemic, ongoing or isolated</w:t>
      </w:r>
      <w:r w:rsidR="002B79CF">
        <w:t>; and</w:t>
      </w:r>
    </w:p>
    <w:p w14:paraId="4FBDC812" w14:textId="77777777" w:rsidR="002B79CF" w:rsidRPr="004D109F" w:rsidRDefault="002C5FED" w:rsidP="00764D2B">
      <w:pPr>
        <w:pStyle w:val="ListBullet2"/>
      </w:pPr>
      <w:r>
        <w:t xml:space="preserve"> </w:t>
      </w:r>
      <w:r w:rsidR="002B79CF">
        <w:t>h</w:t>
      </w:r>
      <w:r w:rsidR="002B79CF" w:rsidRPr="004D109F">
        <w:t xml:space="preserve">ow the regulated body has addressed </w:t>
      </w:r>
      <w:r w:rsidR="002B79CF">
        <w:t xml:space="preserve">or proposes to address </w:t>
      </w:r>
      <w:r w:rsidR="002B79CF" w:rsidRPr="004D109F">
        <w:t>the issue, including steps taken to redress harm, improve practices and prevent recurrence.</w:t>
      </w:r>
    </w:p>
    <w:p w14:paraId="3EB129F7" w14:textId="77777777" w:rsidR="002B79CF" w:rsidRPr="00591BF2" w:rsidRDefault="002B79CF" w:rsidP="00764D2B">
      <w:pPr>
        <w:pStyle w:val="ListBullet"/>
      </w:pPr>
      <w:r w:rsidRPr="00591BF2">
        <w:t>Actions taken or planned by OVIC</w:t>
      </w:r>
      <w:r>
        <w:t xml:space="preserve"> such as</w:t>
      </w:r>
      <w:r w:rsidRPr="00591BF2">
        <w:t>:</w:t>
      </w:r>
    </w:p>
    <w:p w14:paraId="2DA3B0E3" w14:textId="77777777" w:rsidR="002B79CF" w:rsidRPr="00591BF2" w:rsidRDefault="002C5FED" w:rsidP="00764D2B">
      <w:pPr>
        <w:pStyle w:val="ListBullet2"/>
      </w:pPr>
      <w:r>
        <w:t xml:space="preserve"> </w:t>
      </w:r>
      <w:r w:rsidR="002B79CF">
        <w:t>w</w:t>
      </w:r>
      <w:r w:rsidR="002B79CF" w:rsidRPr="00591BF2">
        <w:t>hether the regulated body was the subject of prior regulatory action and whether the current breach is related to prior regulatory action</w:t>
      </w:r>
      <w:r w:rsidR="002B79CF">
        <w:t>;</w:t>
      </w:r>
    </w:p>
    <w:p w14:paraId="7BC5CB3A" w14:textId="77777777" w:rsidR="002B79CF" w:rsidRPr="00350F3C" w:rsidRDefault="002C5FED" w:rsidP="00764D2B">
      <w:pPr>
        <w:pStyle w:val="ListBullet2"/>
      </w:pPr>
      <w:r>
        <w:t xml:space="preserve"> </w:t>
      </w:r>
      <w:r w:rsidR="002B79CF">
        <w:t>w</w:t>
      </w:r>
      <w:r w:rsidR="002B79CF" w:rsidRPr="00DC6A0E">
        <w:t xml:space="preserve">hether the practice </w:t>
      </w:r>
      <w:r w:rsidR="002B79CF" w:rsidRPr="0003414B">
        <w:t>was previously subject to an OVIC review or complaint</w:t>
      </w:r>
      <w:r w:rsidR="002B79CF">
        <w:t xml:space="preserve">; </w:t>
      </w:r>
    </w:p>
    <w:p w14:paraId="6E127D4F" w14:textId="77777777" w:rsidR="002B79CF" w:rsidRDefault="002C5FED" w:rsidP="00764D2B">
      <w:pPr>
        <w:pStyle w:val="ListBullet2"/>
      </w:pPr>
      <w:r>
        <w:t xml:space="preserve"> </w:t>
      </w:r>
      <w:r w:rsidR="002B79CF">
        <w:t>w</w:t>
      </w:r>
      <w:r w:rsidR="002B79CF" w:rsidRPr="00591BF2">
        <w:t>hether regulatory action would have educational, deterrent or precedent value</w:t>
      </w:r>
      <w:r w:rsidR="002B79CF">
        <w:t xml:space="preserve">; </w:t>
      </w:r>
    </w:p>
    <w:p w14:paraId="565E28AC" w14:textId="77777777" w:rsidR="002B79CF" w:rsidRDefault="002C5FED" w:rsidP="00764D2B">
      <w:pPr>
        <w:pStyle w:val="ListBullet2"/>
      </w:pPr>
      <w:r>
        <w:t xml:space="preserve"> </w:t>
      </w:r>
      <w:r w:rsidR="002B79CF">
        <w:t>whether the issue relates to one of OVIC’s regulatory priorities; and</w:t>
      </w:r>
    </w:p>
    <w:p w14:paraId="754B3AC1" w14:textId="77777777" w:rsidR="002B79CF" w:rsidRPr="00C07EDD" w:rsidRDefault="002C5FED" w:rsidP="00764D2B">
      <w:pPr>
        <w:pStyle w:val="ListBullet2"/>
      </w:pPr>
      <w:r>
        <w:t xml:space="preserve"> </w:t>
      </w:r>
      <w:r w:rsidR="002B79CF">
        <w:t xml:space="preserve">the resource implications for OVIC on taking regulatory action, including impacts on ongoing and planned regulatory matters. </w:t>
      </w:r>
    </w:p>
    <w:p w14:paraId="6219EA02" w14:textId="77777777" w:rsidR="002B79CF" w:rsidRPr="00591BF2" w:rsidRDefault="002B79CF" w:rsidP="00764D2B">
      <w:pPr>
        <w:pStyle w:val="ListBullet"/>
      </w:pPr>
      <w:r w:rsidRPr="00DC6A0E">
        <w:t>Broader</w:t>
      </w:r>
      <w:r w:rsidRPr="0003414B">
        <w:t xml:space="preserve"> </w:t>
      </w:r>
      <w:r w:rsidRPr="00350F3C">
        <w:t>implications</w:t>
      </w:r>
      <w:r>
        <w:t xml:space="preserve"> including:</w:t>
      </w:r>
    </w:p>
    <w:p w14:paraId="17333E26" w14:textId="77777777" w:rsidR="002B79CF" w:rsidRPr="00591BF2" w:rsidRDefault="002C5FED" w:rsidP="00764D2B">
      <w:pPr>
        <w:pStyle w:val="ListBullet2"/>
      </w:pPr>
      <w:r>
        <w:t xml:space="preserve"> </w:t>
      </w:r>
      <w:r w:rsidR="002B79CF">
        <w:t>t</w:t>
      </w:r>
      <w:r w:rsidR="002B79CF" w:rsidRPr="00591BF2">
        <w:t>he impact of the practice on the objects of the FOI or PDP Acts</w:t>
      </w:r>
      <w:r w:rsidR="002B79CF">
        <w:t>; and</w:t>
      </w:r>
    </w:p>
    <w:p w14:paraId="23E3EF1B" w14:textId="77777777" w:rsidR="002B79CF" w:rsidRPr="00591BF2" w:rsidRDefault="002C5FED" w:rsidP="00764D2B">
      <w:pPr>
        <w:pStyle w:val="ListBullet2"/>
      </w:pPr>
      <w:r>
        <w:t xml:space="preserve"> </w:t>
      </w:r>
      <w:r w:rsidR="002B79CF">
        <w:t>w</w:t>
      </w:r>
      <w:r w:rsidR="002B79CF" w:rsidRPr="00591BF2">
        <w:t>hether the practice is contrary to law or published guidance such as V</w:t>
      </w:r>
      <w:r w:rsidR="002B79CF">
        <w:t xml:space="preserve">ictorian </w:t>
      </w:r>
      <w:r w:rsidR="002B79CF" w:rsidRPr="00591BF2">
        <w:t>C</w:t>
      </w:r>
      <w:r w:rsidR="002B79CF">
        <w:t xml:space="preserve">ivil and </w:t>
      </w:r>
      <w:r w:rsidR="002B79CF" w:rsidRPr="00591BF2">
        <w:t>A</w:t>
      </w:r>
      <w:r w:rsidR="002B79CF">
        <w:t xml:space="preserve">dministrative </w:t>
      </w:r>
      <w:r w:rsidR="002B79CF" w:rsidRPr="00591BF2">
        <w:t>T</w:t>
      </w:r>
      <w:r w:rsidR="002B79CF">
        <w:t>ribunal</w:t>
      </w:r>
      <w:r w:rsidR="002B79CF" w:rsidRPr="00591BF2">
        <w:t xml:space="preserve"> </w:t>
      </w:r>
      <w:r w:rsidR="002B79CF">
        <w:t>(</w:t>
      </w:r>
      <w:r w:rsidR="002B79CF" w:rsidRPr="00D51A8E">
        <w:rPr>
          <w:b/>
          <w:bCs/>
        </w:rPr>
        <w:t>VCAT</w:t>
      </w:r>
      <w:r w:rsidR="002B79CF">
        <w:t xml:space="preserve">) </w:t>
      </w:r>
      <w:r w:rsidR="002B79CF" w:rsidRPr="00591BF2">
        <w:t xml:space="preserve">decisions, OVIC decisions or </w:t>
      </w:r>
      <w:r w:rsidR="002B79CF">
        <w:t>P</w:t>
      </w:r>
      <w:r w:rsidR="002B79CF" w:rsidRPr="00591BF2">
        <w:t xml:space="preserve">rofessional </w:t>
      </w:r>
      <w:r w:rsidR="002B79CF">
        <w:t>S</w:t>
      </w:r>
      <w:r w:rsidR="002B79CF" w:rsidRPr="00591BF2">
        <w:t>tandards issued under the FOI Act</w:t>
      </w:r>
      <w:r w:rsidR="002B79CF">
        <w:t>.</w:t>
      </w:r>
    </w:p>
    <w:p w14:paraId="7A58943B" w14:textId="77777777" w:rsidR="002B79CF" w:rsidRDefault="002B79CF" w:rsidP="008376E4">
      <w:pPr>
        <w:pStyle w:val="Heading3"/>
      </w:pPr>
      <w:bookmarkStart w:id="31" w:name="_Toc114652120"/>
      <w:bookmarkStart w:id="32" w:name="_Toc116298656"/>
      <w:r>
        <w:lastRenderedPageBreak/>
        <w:t>Compulsive powers</w:t>
      </w:r>
      <w:bookmarkEnd w:id="31"/>
      <w:bookmarkEnd w:id="32"/>
    </w:p>
    <w:p w14:paraId="333B88D4" w14:textId="77777777" w:rsidR="002B79CF" w:rsidRPr="00AF5A27" w:rsidRDefault="002B79CF" w:rsidP="008376E4">
      <w:r>
        <w:t xml:space="preserve">OVIC has powers under both the PDP and FOI Acts that can require action by a regulated body or individual. These include powers to issue notices to produce and/or attend. A notice may require a person to appear before the Information Commissioner to provide information as a witness or to provide documentation. It is an offence under the FOI Act and the PDP Act for a person to refuse or fail to comply with a notice without reasonable excuse. </w:t>
      </w:r>
    </w:p>
    <w:p w14:paraId="0DFD0E5A" w14:textId="77777777" w:rsidR="002B79CF" w:rsidRPr="00591BF2" w:rsidRDefault="002B79CF" w:rsidP="008376E4">
      <w:pPr>
        <w:pStyle w:val="Heading3"/>
      </w:pPr>
      <w:bookmarkStart w:id="33" w:name="_Toc114652121"/>
      <w:bookmarkStart w:id="34" w:name="_Toc116298657"/>
      <w:r>
        <w:t>Communication of regulatory action</w:t>
      </w:r>
      <w:bookmarkEnd w:id="33"/>
      <w:bookmarkEnd w:id="34"/>
    </w:p>
    <w:p w14:paraId="401C444C" w14:textId="77777777" w:rsidR="002B79CF" w:rsidRPr="00EF1B49" w:rsidRDefault="002B79CF" w:rsidP="002B79CF">
      <w:pPr>
        <w:pStyle w:val="Body"/>
        <w:spacing w:before="120" w:after="120"/>
        <w:rPr>
          <w:lang w:val="en-AU"/>
        </w:rPr>
      </w:pPr>
      <w:r>
        <w:rPr>
          <w:rFonts w:asciiTheme="minorHAnsi" w:hAnsiTheme="minorHAnsi"/>
          <w:szCs w:val="22"/>
        </w:rPr>
        <w:t>When an issue is identified, OVIC usually seeks a response from the affected regulated body before deciding whether to take regulatory action. Where appropriate, OVIC usually seeks to resolve issues by agreement before resorting to formal regulatory action, as this is usually a more efficient use of OVIC’s limited resources.</w:t>
      </w:r>
      <w:r w:rsidRPr="00F61696">
        <w:rPr>
          <w:rFonts w:asciiTheme="minorHAnsi" w:hAnsiTheme="minorHAnsi"/>
          <w:szCs w:val="22"/>
        </w:rPr>
        <w:t xml:space="preserve"> </w:t>
      </w:r>
    </w:p>
    <w:p w14:paraId="1774FAE4" w14:textId="77777777" w:rsidR="002B79CF" w:rsidRPr="00D042B9" w:rsidRDefault="002B79CF" w:rsidP="008376E4">
      <w:pPr>
        <w:pStyle w:val="Heading4"/>
        <w:rPr>
          <w:b/>
          <w:bCs/>
          <w:i w:val="0"/>
          <w:iCs w:val="0"/>
        </w:rPr>
      </w:pPr>
      <w:bookmarkStart w:id="35" w:name="_Toc114652122"/>
      <w:r w:rsidRPr="00D042B9">
        <w:rPr>
          <w:b/>
          <w:bCs/>
          <w:i w:val="0"/>
          <w:iCs w:val="0"/>
        </w:rPr>
        <w:t>Regulatory priorities</w:t>
      </w:r>
      <w:bookmarkEnd w:id="35"/>
    </w:p>
    <w:p w14:paraId="7DC9CA27" w14:textId="77777777" w:rsidR="002B79CF" w:rsidRDefault="002B79CF" w:rsidP="00D52527">
      <w:r>
        <w:t xml:space="preserve">OVIC publishes regulatory priorities to inform the community and regulated agencies of its areas of focus. </w:t>
      </w:r>
      <w:r w:rsidR="00877C67">
        <w:t>These</w:t>
      </w:r>
      <w:r>
        <w:t xml:space="preserve"> priorities </w:t>
      </w:r>
      <w:r w:rsidR="00877C67">
        <w:t xml:space="preserve">are published </w:t>
      </w:r>
      <w:r>
        <w:t xml:space="preserve">in </w:t>
      </w:r>
      <w:r w:rsidR="00877C67">
        <w:t xml:space="preserve">the </w:t>
      </w:r>
      <w:r>
        <w:t xml:space="preserve">annual report and on </w:t>
      </w:r>
      <w:r w:rsidR="00877C67">
        <w:t xml:space="preserve">the </w:t>
      </w:r>
      <w:r>
        <w:t>website.</w:t>
      </w:r>
    </w:p>
    <w:p w14:paraId="415D2564" w14:textId="77777777" w:rsidR="002B79CF" w:rsidRPr="00D042B9" w:rsidRDefault="002B79CF" w:rsidP="008376E4">
      <w:pPr>
        <w:pStyle w:val="Heading4"/>
        <w:rPr>
          <w:b/>
          <w:bCs/>
          <w:i w:val="0"/>
          <w:iCs w:val="0"/>
        </w:rPr>
      </w:pPr>
      <w:bookmarkStart w:id="36" w:name="_Toc114652123"/>
      <w:r w:rsidRPr="00D042B9">
        <w:rPr>
          <w:b/>
          <w:bCs/>
          <w:i w:val="0"/>
          <w:iCs w:val="0"/>
        </w:rPr>
        <w:t>Working with other regulators</w:t>
      </w:r>
      <w:bookmarkEnd w:id="36"/>
    </w:p>
    <w:p w14:paraId="2D704479" w14:textId="77777777" w:rsidR="00487F28" w:rsidRDefault="002B79CF" w:rsidP="00D52527">
      <w:r>
        <w:t xml:space="preserve">OVIC </w:t>
      </w:r>
      <w:r w:rsidRPr="00E74BF4">
        <w:t xml:space="preserve">is part of a broader integrity framework and </w:t>
      </w:r>
      <w:r>
        <w:t xml:space="preserve">works </w:t>
      </w:r>
      <w:r w:rsidRPr="00E74BF4">
        <w:t>with other regulators</w:t>
      </w:r>
      <w:r>
        <w:t xml:space="preserve"> to limit duplication of investigations</w:t>
      </w:r>
      <w:r w:rsidRPr="00E74BF4">
        <w:t>.</w:t>
      </w:r>
      <w:r>
        <w:t xml:space="preserve"> OVIC </w:t>
      </w:r>
      <w:r w:rsidRPr="00E74BF4">
        <w:t>works with other regulators formally through referral provisions</w:t>
      </w:r>
      <w:r>
        <w:t>,</w:t>
      </w:r>
      <w:r w:rsidRPr="00E74BF4">
        <w:t xml:space="preserve"> and informally </w:t>
      </w:r>
      <w:r>
        <w:t xml:space="preserve">through </w:t>
      </w:r>
      <w:r w:rsidRPr="00E74BF4">
        <w:t>research</w:t>
      </w:r>
      <w:r>
        <w:t xml:space="preserve"> and </w:t>
      </w:r>
      <w:r w:rsidRPr="00E74BF4">
        <w:t>education</w:t>
      </w:r>
      <w:r>
        <w:t xml:space="preserve">. </w:t>
      </w:r>
    </w:p>
    <w:p w14:paraId="46FF92F3" w14:textId="77777777" w:rsidR="002B79CF" w:rsidRDefault="002B79CF" w:rsidP="00D52527">
      <w:r>
        <w:t>Regulators that OVIC works with include:</w:t>
      </w:r>
    </w:p>
    <w:p w14:paraId="55B54892" w14:textId="77777777" w:rsidR="002B79CF" w:rsidRDefault="00000000" w:rsidP="00764D2B">
      <w:pPr>
        <w:pStyle w:val="ListBullet"/>
      </w:pPr>
      <w:hyperlink r:id="rId13" w:history="1">
        <w:r w:rsidR="002B79CF" w:rsidRPr="00620F85">
          <w:rPr>
            <w:rStyle w:val="Hyperlink"/>
          </w:rPr>
          <w:t>Independent Broad</w:t>
        </w:r>
        <w:r w:rsidR="002B79CF">
          <w:rPr>
            <w:rStyle w:val="Hyperlink"/>
          </w:rPr>
          <w:t>-</w:t>
        </w:r>
        <w:r w:rsidR="002B79CF" w:rsidRPr="00620F85">
          <w:rPr>
            <w:rStyle w:val="Hyperlink"/>
          </w:rPr>
          <w:t>based Anti-corruption Commission</w:t>
        </w:r>
      </w:hyperlink>
      <w:r w:rsidR="002B79CF">
        <w:t>;</w:t>
      </w:r>
    </w:p>
    <w:p w14:paraId="26ADF024" w14:textId="77777777" w:rsidR="002B79CF" w:rsidRDefault="00000000" w:rsidP="00764D2B">
      <w:pPr>
        <w:pStyle w:val="ListBullet"/>
      </w:pPr>
      <w:hyperlink r:id="rId14" w:history="1">
        <w:r w:rsidR="002B79CF" w:rsidRPr="00E74BF4">
          <w:rPr>
            <w:rStyle w:val="Hyperlink"/>
          </w:rPr>
          <w:t>Victorian Ombudsman</w:t>
        </w:r>
      </w:hyperlink>
      <w:r w:rsidR="002B79CF">
        <w:t>;</w:t>
      </w:r>
    </w:p>
    <w:p w14:paraId="79E26C84" w14:textId="77777777" w:rsidR="002B79CF" w:rsidRDefault="00000000" w:rsidP="00764D2B">
      <w:pPr>
        <w:pStyle w:val="ListBullet"/>
      </w:pPr>
      <w:hyperlink r:id="rId15" w:history="1">
        <w:r w:rsidR="002B79CF" w:rsidRPr="00E74BF4">
          <w:rPr>
            <w:rStyle w:val="Hyperlink"/>
          </w:rPr>
          <w:t>Health Complaints Commissioner</w:t>
        </w:r>
      </w:hyperlink>
      <w:r w:rsidR="002B79CF">
        <w:t>;</w:t>
      </w:r>
    </w:p>
    <w:p w14:paraId="7E6A032E" w14:textId="77777777" w:rsidR="002B79CF" w:rsidRDefault="00000000" w:rsidP="00764D2B">
      <w:pPr>
        <w:pStyle w:val="ListBullet"/>
      </w:pPr>
      <w:hyperlink r:id="rId16" w:history="1">
        <w:r w:rsidR="002B79CF" w:rsidRPr="00E74BF4">
          <w:rPr>
            <w:rStyle w:val="Hyperlink"/>
          </w:rPr>
          <w:t>Mental Health Complaints Commissioner</w:t>
        </w:r>
      </w:hyperlink>
      <w:r w:rsidR="002B79CF">
        <w:t>;</w:t>
      </w:r>
    </w:p>
    <w:p w14:paraId="4408E609" w14:textId="77777777" w:rsidR="002B79CF" w:rsidRDefault="00000000" w:rsidP="00764D2B">
      <w:pPr>
        <w:pStyle w:val="ListBullet"/>
      </w:pPr>
      <w:hyperlink r:id="rId17" w:history="1">
        <w:r w:rsidR="002B79CF" w:rsidRPr="00E74BF4">
          <w:rPr>
            <w:rStyle w:val="Hyperlink"/>
          </w:rPr>
          <w:t>Disability Services Commissioner</w:t>
        </w:r>
      </w:hyperlink>
      <w:r w:rsidR="002B79CF">
        <w:t>;</w:t>
      </w:r>
    </w:p>
    <w:p w14:paraId="246DB785" w14:textId="77777777" w:rsidR="002B79CF" w:rsidRPr="00487F23" w:rsidRDefault="00000000" w:rsidP="00764D2B">
      <w:pPr>
        <w:pStyle w:val="ListBullet"/>
        <w:rPr>
          <w:rStyle w:val="Hyperlink"/>
          <w:color w:val="000000"/>
        </w:rPr>
      </w:pPr>
      <w:hyperlink r:id="rId18" w:history="1">
        <w:r w:rsidR="002B79CF" w:rsidRPr="00E74BF4">
          <w:rPr>
            <w:rStyle w:val="Hyperlink"/>
          </w:rPr>
          <w:t>Commission for Children and Young People</w:t>
        </w:r>
      </w:hyperlink>
      <w:r w:rsidR="002B79CF">
        <w:rPr>
          <w:rStyle w:val="Hyperlink"/>
        </w:rPr>
        <w:t>;</w:t>
      </w:r>
    </w:p>
    <w:p w14:paraId="20263166" w14:textId="77777777" w:rsidR="002B79CF" w:rsidRDefault="00000000" w:rsidP="00764D2B">
      <w:pPr>
        <w:pStyle w:val="ListBullet"/>
      </w:pPr>
      <w:hyperlink r:id="rId19" w:history="1">
        <w:r w:rsidR="002B79CF" w:rsidRPr="00D042B9">
          <w:rPr>
            <w:rStyle w:val="Hyperlink"/>
          </w:rPr>
          <w:t>Victorian Auditor General’s Office</w:t>
        </w:r>
      </w:hyperlink>
      <w:r w:rsidR="002B79CF">
        <w:t>; and</w:t>
      </w:r>
    </w:p>
    <w:p w14:paraId="7441E5DA" w14:textId="77777777" w:rsidR="002B79CF" w:rsidRPr="007F1DC6" w:rsidRDefault="00000000" w:rsidP="00764D2B">
      <w:pPr>
        <w:pStyle w:val="ListBullet"/>
      </w:pPr>
      <w:hyperlink r:id="rId20" w:history="1">
        <w:r w:rsidR="002B79CF" w:rsidRPr="00E74BF4">
          <w:rPr>
            <w:rStyle w:val="Hyperlink"/>
          </w:rPr>
          <w:t>O</w:t>
        </w:r>
        <w:r w:rsidR="002B79CF">
          <w:rPr>
            <w:rStyle w:val="Hyperlink"/>
          </w:rPr>
          <w:t>ffice of the Australian Information Commissioner</w:t>
        </w:r>
      </w:hyperlink>
      <w:r w:rsidR="002B79CF">
        <w:t xml:space="preserve">. </w:t>
      </w:r>
    </w:p>
    <w:p w14:paraId="1F1BC732" w14:textId="77777777" w:rsidR="002B79CF" w:rsidRPr="00D042B9" w:rsidRDefault="002B79CF" w:rsidP="008376E4">
      <w:pPr>
        <w:pStyle w:val="Heading4"/>
        <w:rPr>
          <w:b/>
          <w:bCs/>
          <w:i w:val="0"/>
          <w:iCs w:val="0"/>
        </w:rPr>
      </w:pPr>
      <w:bookmarkStart w:id="37" w:name="_Toc114652124"/>
      <w:r w:rsidRPr="00D042B9">
        <w:rPr>
          <w:b/>
          <w:bCs/>
          <w:i w:val="0"/>
          <w:iCs w:val="0"/>
        </w:rPr>
        <w:t>Active investigations</w:t>
      </w:r>
      <w:bookmarkEnd w:id="37"/>
    </w:p>
    <w:p w14:paraId="07B58B54" w14:textId="77777777" w:rsidR="002B79CF" w:rsidRDefault="002B79CF" w:rsidP="00D52527">
      <w:r>
        <w:t xml:space="preserve">OVIC generally does </w:t>
      </w:r>
      <w:r w:rsidRPr="00E74BF4">
        <w:t xml:space="preserve">not comment </w:t>
      </w:r>
      <w:r>
        <w:t>on active regulatory matters</w:t>
      </w:r>
      <w:r w:rsidRPr="00E74BF4">
        <w:t>.</w:t>
      </w:r>
      <w:r>
        <w:t xml:space="preserve"> </w:t>
      </w:r>
      <w:r w:rsidRPr="00E74BF4">
        <w:t xml:space="preserve">However, if a particular </w:t>
      </w:r>
      <w:r>
        <w:t xml:space="preserve">matter is subject to significant </w:t>
      </w:r>
      <w:r w:rsidRPr="00E74BF4">
        <w:t xml:space="preserve">public discussion </w:t>
      </w:r>
      <w:r>
        <w:t>or concern</w:t>
      </w:r>
      <w:r w:rsidRPr="00E74BF4">
        <w:t xml:space="preserve">, </w:t>
      </w:r>
      <w:r>
        <w:t xml:space="preserve">OVIC may </w:t>
      </w:r>
      <w:r w:rsidRPr="00E74BF4">
        <w:t xml:space="preserve">confirm </w:t>
      </w:r>
      <w:r>
        <w:t xml:space="preserve">that it is taking </w:t>
      </w:r>
      <w:r w:rsidRPr="00E74BF4">
        <w:t>regulatory action.</w:t>
      </w:r>
      <w:r>
        <w:t xml:space="preserve"> OVIC aims for its public statements to be </w:t>
      </w:r>
      <w:r w:rsidRPr="00E74BF4">
        <w:t xml:space="preserve">accurate, fair and balanced. </w:t>
      </w:r>
    </w:p>
    <w:p w14:paraId="5AAED7E7" w14:textId="77777777" w:rsidR="002B79CF" w:rsidRPr="00D042B9" w:rsidRDefault="002B79CF" w:rsidP="00D52527">
      <w:pPr>
        <w:pStyle w:val="Heading4"/>
        <w:rPr>
          <w:b/>
          <w:bCs/>
          <w:i w:val="0"/>
          <w:iCs w:val="0"/>
          <w:color w:val="000000"/>
        </w:rPr>
      </w:pPr>
      <w:bookmarkStart w:id="38" w:name="_Toc114652125"/>
      <w:r w:rsidRPr="00D042B9">
        <w:rPr>
          <w:b/>
          <w:bCs/>
          <w:i w:val="0"/>
          <w:iCs w:val="0"/>
        </w:rPr>
        <w:lastRenderedPageBreak/>
        <w:t>Communicating at the start of regulatory action</w:t>
      </w:r>
      <w:bookmarkEnd w:id="38"/>
    </w:p>
    <w:p w14:paraId="009D9037" w14:textId="77777777" w:rsidR="002B79CF" w:rsidRDefault="002B79CF" w:rsidP="00D52527">
      <w:r>
        <w:t>In some circumstances</w:t>
      </w:r>
      <w:r w:rsidR="00487F28">
        <w:t>,</w:t>
      </w:r>
      <w:r>
        <w:t xml:space="preserve"> OVIC may announce the start of an investigation or other regulatory action by publishing a statement on its website. </w:t>
      </w:r>
      <w:r w:rsidR="00487F28">
        <w:t>This will usually only happen</w:t>
      </w:r>
      <w:r>
        <w:t xml:space="preserve"> in circumstances where the topic has been of significant public discussion, or where OVIC requires the assistance of the public in the conduct of the regulatory action.</w:t>
      </w:r>
    </w:p>
    <w:p w14:paraId="37B2328C" w14:textId="77777777" w:rsidR="002B79CF" w:rsidRPr="00D042B9" w:rsidRDefault="002B79CF" w:rsidP="00D52527">
      <w:pPr>
        <w:pStyle w:val="Heading4"/>
        <w:rPr>
          <w:b/>
          <w:bCs/>
          <w:i w:val="0"/>
          <w:iCs w:val="0"/>
        </w:rPr>
      </w:pPr>
      <w:bookmarkStart w:id="39" w:name="_Toc114652127"/>
      <w:r w:rsidRPr="00D042B9">
        <w:rPr>
          <w:b/>
          <w:bCs/>
          <w:i w:val="0"/>
          <w:iCs w:val="0"/>
        </w:rPr>
        <w:t>Publishing the results of regulatory action</w:t>
      </w:r>
      <w:bookmarkEnd w:id="39"/>
    </w:p>
    <w:p w14:paraId="4A49F0EA" w14:textId="77777777" w:rsidR="002B79CF" w:rsidRDefault="002B79CF" w:rsidP="00D52527">
      <w:r>
        <w:t>Unless there is good reason not to, OVIC publicly communicates the outcome of its work to:</w:t>
      </w:r>
    </w:p>
    <w:p w14:paraId="11AC0DF6" w14:textId="77777777" w:rsidR="002B79CF" w:rsidRPr="0028091A" w:rsidRDefault="002B79CF" w:rsidP="00764D2B">
      <w:pPr>
        <w:pStyle w:val="ListBullet"/>
      </w:pPr>
      <w:r>
        <w:t>e</w:t>
      </w:r>
      <w:r w:rsidRPr="0028091A">
        <w:t xml:space="preserve">ncourage adherence to the PDP Act and FOI Act by increasing awareness and </w:t>
      </w:r>
      <w:r w:rsidR="00AC345C">
        <w:t>understanding</w:t>
      </w:r>
      <w:r w:rsidR="00AC345C" w:rsidRPr="0028091A">
        <w:t xml:space="preserve"> </w:t>
      </w:r>
      <w:r w:rsidRPr="0028091A">
        <w:t>of information rights and obligations</w:t>
      </w:r>
      <w:r>
        <w:t>;</w:t>
      </w:r>
    </w:p>
    <w:p w14:paraId="10A05EC0" w14:textId="77777777" w:rsidR="002B79CF" w:rsidRPr="0028091A" w:rsidRDefault="002B79CF" w:rsidP="00764D2B">
      <w:pPr>
        <w:pStyle w:val="ListBullet"/>
      </w:pPr>
      <w:r>
        <w:t>p</w:t>
      </w:r>
      <w:r w:rsidRPr="0028091A">
        <w:t>romote public confidence in OVIC’s regulatory activities and enhance community trust in the information handling practices of the Victorian public sector</w:t>
      </w:r>
      <w:r>
        <w:t>; and</w:t>
      </w:r>
    </w:p>
    <w:p w14:paraId="735FB10E" w14:textId="77777777" w:rsidR="002B79CF" w:rsidRPr="00487F23" w:rsidRDefault="002B79CF" w:rsidP="00764D2B">
      <w:pPr>
        <w:pStyle w:val="ListBullet"/>
      </w:pPr>
      <w:r>
        <w:t>e</w:t>
      </w:r>
      <w:r w:rsidRPr="0028091A">
        <w:t>nsure OVIC’s use of regulatory powers is transparent and consistent.</w:t>
      </w:r>
    </w:p>
    <w:p w14:paraId="391866F7" w14:textId="77777777" w:rsidR="002B79CF" w:rsidRDefault="002B79CF" w:rsidP="00D52527">
      <w:r>
        <w:t xml:space="preserve">The Information Commissioner is empowered to publish reports of regulatory action under both the PDP and FOI Acts. How regulatory action will be made public will depend on the type of regulatory action undertaken and the legislation (FOI Act or the PDP Act) that applies. </w:t>
      </w:r>
    </w:p>
    <w:p w14:paraId="7832D563" w14:textId="77777777" w:rsidR="002B79CF" w:rsidRDefault="002B79CF" w:rsidP="00D52527">
      <w:r>
        <w:t>Under the FOI Act a report of investigation may be tabled in Parliament.</w:t>
      </w:r>
      <w:r>
        <w:rPr>
          <w:rStyle w:val="FootnoteReference"/>
        </w:rPr>
        <w:footnoteReference w:id="7"/>
      </w:r>
    </w:p>
    <w:p w14:paraId="513137FE" w14:textId="77777777" w:rsidR="002B79CF" w:rsidRDefault="002B79CF" w:rsidP="00D52527">
      <w:r>
        <w:t>The PDP Act authorises OVIC to publish a report or recommendations made in relation to its functions when doing so would be in the public interest.</w:t>
      </w:r>
      <w:r w:rsidRPr="00A368AF">
        <w:rPr>
          <w:rStyle w:val="FootnoteReference"/>
        </w:rPr>
        <w:t xml:space="preserve"> </w:t>
      </w:r>
      <w:r>
        <w:rPr>
          <w:rStyle w:val="FootnoteReference"/>
        </w:rPr>
        <w:footnoteReference w:id="8"/>
      </w:r>
      <w:r>
        <w:t xml:space="preserve"> It is ordinarily in the public interest to publish reports of regulatory action, so in most cases this will occur, unless there is a compelling reason not to. </w:t>
      </w:r>
    </w:p>
    <w:p w14:paraId="683DDD05" w14:textId="77777777" w:rsidR="002B79CF" w:rsidRDefault="00FE2D37" w:rsidP="00D52527">
      <w:r>
        <w:t>When</w:t>
      </w:r>
      <w:r w:rsidR="002B79CF">
        <w:t xml:space="preserve"> </w:t>
      </w:r>
      <w:r>
        <w:t xml:space="preserve">deciding </w:t>
      </w:r>
      <w:r w:rsidR="002B79CF">
        <w:t xml:space="preserve">whether publication is in the public interest, OVIC will </w:t>
      </w:r>
      <w:r>
        <w:t>consider</w:t>
      </w:r>
      <w:r w:rsidR="002B79CF">
        <w:t xml:space="preserve">: </w:t>
      </w:r>
    </w:p>
    <w:p w14:paraId="2854E92D" w14:textId="77777777" w:rsidR="002B79CF" w:rsidRDefault="002B79CF" w:rsidP="00764D2B">
      <w:pPr>
        <w:pStyle w:val="ListBullet"/>
      </w:pPr>
      <w:r>
        <w:t>whether the issues are of significant public concern;</w:t>
      </w:r>
    </w:p>
    <w:p w14:paraId="5C822D73" w14:textId="77777777" w:rsidR="002B79CF" w:rsidRDefault="002B79CF" w:rsidP="00764D2B">
      <w:pPr>
        <w:pStyle w:val="ListBullet"/>
      </w:pPr>
      <w:r>
        <w:t>whether the issues are already in the public domain;</w:t>
      </w:r>
    </w:p>
    <w:p w14:paraId="09168745" w14:textId="77777777" w:rsidR="002B79CF" w:rsidRDefault="002B79CF" w:rsidP="00764D2B">
      <w:pPr>
        <w:pStyle w:val="ListBullet"/>
      </w:pPr>
      <w:r>
        <w:t>the educational value regarding the issue and the potential to encourage reform;</w:t>
      </w:r>
    </w:p>
    <w:p w14:paraId="40502A86" w14:textId="77777777" w:rsidR="002B79CF" w:rsidRDefault="002B79CF" w:rsidP="00764D2B">
      <w:pPr>
        <w:pStyle w:val="ListBullet"/>
      </w:pPr>
      <w:r>
        <w:t>the potential deterrent to other government regulated bodies in relation to the issue;</w:t>
      </w:r>
    </w:p>
    <w:p w14:paraId="5E7C22F5" w14:textId="77777777" w:rsidR="002B79CF" w:rsidRDefault="002B79CF" w:rsidP="00764D2B">
      <w:pPr>
        <w:pStyle w:val="ListBullet"/>
      </w:pPr>
      <w:r>
        <w:t>whether publication will demonstrate public accountability in OVIC’s regulatory action; and</w:t>
      </w:r>
    </w:p>
    <w:p w14:paraId="5B55E765" w14:textId="77777777" w:rsidR="002B79CF" w:rsidRPr="00487F23" w:rsidRDefault="002B79CF" w:rsidP="00764D2B">
      <w:pPr>
        <w:pStyle w:val="ListBullet"/>
        <w:rPr>
          <w:rFonts w:eastAsia="Calibri" w:cs="National-Book"/>
          <w:color w:val="55565A"/>
        </w:rPr>
      </w:pPr>
      <w:r>
        <w:lastRenderedPageBreak/>
        <w:t>any negative impact on public security, personal privacy, the welfare of impacted individuals or the right of any person to a fair trial.</w:t>
      </w:r>
    </w:p>
    <w:p w14:paraId="099AF818" w14:textId="77777777" w:rsidR="002B79CF" w:rsidRDefault="002B79CF" w:rsidP="00D52527">
      <w:r>
        <w:t>In most cases, public reporting on formal regulatory action (investigations, audits, and examinations) achieves one or more of these objectives. Therefore, OVIC usually publishes a report at the conclusion of these categories of regulatory action.</w:t>
      </w:r>
    </w:p>
    <w:p w14:paraId="192C6180" w14:textId="77777777" w:rsidR="002B79CF" w:rsidRPr="00487F23" w:rsidRDefault="002B79CF" w:rsidP="00D52527">
      <w:r>
        <w:t>However, a report may not be published, or publication may be deferred, if publishing the report will cause harm to particular individuals or groups – for example, if publishing a report may compromise criminal proceedings.</w:t>
      </w:r>
    </w:p>
    <w:p w14:paraId="56A5287E" w14:textId="77777777" w:rsidR="00D52527" w:rsidRPr="00D042B9" w:rsidRDefault="00D52527" w:rsidP="00D52527">
      <w:pPr>
        <w:pStyle w:val="Heading4"/>
        <w:rPr>
          <w:b/>
          <w:bCs/>
          <w:i w:val="0"/>
          <w:iCs w:val="0"/>
        </w:rPr>
      </w:pPr>
      <w:bookmarkStart w:id="40" w:name="_Toc114652126"/>
      <w:bookmarkStart w:id="41" w:name="_Toc114652128"/>
      <w:r w:rsidRPr="00D042B9">
        <w:rPr>
          <w:b/>
          <w:bCs/>
          <w:i w:val="0"/>
          <w:iCs w:val="0"/>
        </w:rPr>
        <w:t>Progress reporting following the conclusion of regulatory activity</w:t>
      </w:r>
      <w:bookmarkEnd w:id="40"/>
    </w:p>
    <w:p w14:paraId="190F3E12" w14:textId="77777777" w:rsidR="00FE2D37" w:rsidRDefault="00D52527" w:rsidP="00D52527">
      <w:r>
        <w:t xml:space="preserve">Once regulatory action is finalised, OVIC will engage with the regulated body to discuss any proposed findings, recommendations or specified actions. </w:t>
      </w:r>
    </w:p>
    <w:p w14:paraId="78CCF946" w14:textId="77777777" w:rsidR="00D52527" w:rsidRDefault="00D52527" w:rsidP="00D52527">
      <w:r>
        <w:t>Once a matter has been finalised, OVIC may seek regular updates from regulated bodies about progress to meeting the recommendations or specified actions. The ongoing reporting requirements will be determined on a case-by-case basis.</w:t>
      </w:r>
    </w:p>
    <w:p w14:paraId="6A83F03B" w14:textId="77777777" w:rsidR="002B79CF" w:rsidRPr="00D042B9" w:rsidRDefault="002B79CF" w:rsidP="00D52527">
      <w:pPr>
        <w:pStyle w:val="Heading4"/>
        <w:rPr>
          <w:b/>
          <w:bCs/>
          <w:i w:val="0"/>
          <w:iCs w:val="0"/>
        </w:rPr>
      </w:pPr>
      <w:r w:rsidRPr="00D042B9">
        <w:rPr>
          <w:b/>
          <w:bCs/>
          <w:i w:val="0"/>
          <w:iCs w:val="0"/>
        </w:rPr>
        <w:t>Monitoring our performance</w:t>
      </w:r>
      <w:bookmarkEnd w:id="41"/>
    </w:p>
    <w:p w14:paraId="62A406BC" w14:textId="77777777" w:rsidR="002B79CF" w:rsidRDefault="002B79CF" w:rsidP="00D52527">
      <w:r>
        <w:t>OVIC</w:t>
      </w:r>
      <w:r w:rsidRPr="00695688">
        <w:t xml:space="preserve"> monitor</w:t>
      </w:r>
      <w:r>
        <w:t>s</w:t>
      </w:r>
      <w:r w:rsidRPr="00695688">
        <w:t xml:space="preserve"> and evaluate</w:t>
      </w:r>
      <w:r>
        <w:t>s</w:t>
      </w:r>
      <w:r w:rsidRPr="00695688">
        <w:t xml:space="preserve"> </w:t>
      </w:r>
      <w:r>
        <w:t>its</w:t>
      </w:r>
      <w:r w:rsidRPr="00695688">
        <w:t xml:space="preserve"> performance </w:t>
      </w:r>
      <w:r>
        <w:t xml:space="preserve">including </w:t>
      </w:r>
      <w:r w:rsidRPr="00695688">
        <w:t xml:space="preserve">the impact of </w:t>
      </w:r>
      <w:r>
        <w:t xml:space="preserve">its </w:t>
      </w:r>
      <w:r w:rsidRPr="00695688">
        <w:t xml:space="preserve">regulatory </w:t>
      </w:r>
      <w:r>
        <w:t xml:space="preserve">action </w:t>
      </w:r>
      <w:r w:rsidRPr="00695688">
        <w:t xml:space="preserve">on </w:t>
      </w:r>
      <w:r>
        <w:t>regulated bodies</w:t>
      </w:r>
      <w:r w:rsidRPr="00695688">
        <w:t xml:space="preserve"> and the public</w:t>
      </w:r>
      <w:r>
        <w:t>. OVIC monitors the impact of its regulatory action by monitoring the implementation of our recommendations made to agencies. OVIC reports on its functions to Parliament through its annual report and also reports to the Integrity and Oversight Committee.</w:t>
      </w:r>
    </w:p>
    <w:p w14:paraId="49A34B70" w14:textId="77777777" w:rsidR="002B79CF" w:rsidRDefault="002B79CF" w:rsidP="002B79CF">
      <w:pPr>
        <w:pStyle w:val="Heading1"/>
        <w:spacing w:before="120" w:after="120"/>
      </w:pPr>
      <w:r>
        <w:br w:type="page"/>
      </w:r>
    </w:p>
    <w:p w14:paraId="1891EC2B" w14:textId="77777777" w:rsidR="002B79CF" w:rsidRPr="00111600" w:rsidRDefault="002B79CF" w:rsidP="00111600">
      <w:pPr>
        <w:pStyle w:val="Heading1"/>
      </w:pPr>
      <w:bookmarkStart w:id="42" w:name="_Toc114652129"/>
      <w:bookmarkStart w:id="43" w:name="_Toc116298658"/>
      <w:r w:rsidRPr="00111600">
        <w:lastRenderedPageBreak/>
        <w:t>PART 2 – Functional areas approach to regulatory action</w:t>
      </w:r>
      <w:bookmarkEnd w:id="42"/>
      <w:bookmarkEnd w:id="43"/>
    </w:p>
    <w:p w14:paraId="311DF75A" w14:textId="77777777" w:rsidR="002B79CF" w:rsidRPr="000D2D48" w:rsidRDefault="002B79CF" w:rsidP="00111600">
      <w:pPr>
        <w:pStyle w:val="Heading2"/>
        <w:rPr>
          <w:lang w:eastAsia="en-GB"/>
        </w:rPr>
      </w:pPr>
      <w:bookmarkStart w:id="44" w:name="_Toc114652130"/>
      <w:bookmarkStart w:id="45" w:name="_Toc116298659"/>
      <w:r w:rsidRPr="000D2D48">
        <w:rPr>
          <w:lang w:eastAsia="en-GB"/>
        </w:rPr>
        <w:t>SCHEDULE 1 - Privacy regulatory activities</w:t>
      </w:r>
      <w:bookmarkEnd w:id="44"/>
      <w:bookmarkEnd w:id="45"/>
      <w:r w:rsidRPr="000D2D48">
        <w:rPr>
          <w:lang w:eastAsia="en-GB"/>
        </w:rPr>
        <w:t xml:space="preserve"> </w:t>
      </w:r>
    </w:p>
    <w:p w14:paraId="65A70758" w14:textId="77777777" w:rsidR="002B79CF" w:rsidRDefault="002B79CF" w:rsidP="00111600">
      <w:r>
        <w:t>This schedule sets out how OVIC takes regulatory action to ensure that regulated bodies understand and comply with</w:t>
      </w:r>
      <w:r w:rsidRPr="00601C92">
        <w:t xml:space="preserve"> the </w:t>
      </w:r>
      <w:r>
        <w:t xml:space="preserve">PDP Act including the </w:t>
      </w:r>
      <w:r w:rsidRPr="003747AC">
        <w:t>IPPs</w:t>
      </w:r>
      <w:r>
        <w:t xml:space="preserve">.  </w:t>
      </w:r>
    </w:p>
    <w:p w14:paraId="53D19807" w14:textId="77777777" w:rsidR="002B79CF" w:rsidRDefault="002B79CF" w:rsidP="00111600">
      <w:r>
        <w:t xml:space="preserve">Where it is practicable and appropriate, </w:t>
      </w:r>
      <w:r w:rsidRPr="002F110E">
        <w:t xml:space="preserve">OVIC </w:t>
      </w:r>
      <w:r>
        <w:t>seeks</w:t>
      </w:r>
      <w:r w:rsidRPr="002F110E">
        <w:t xml:space="preserve"> to work collaboratively with regulated bodies and any affected person to try to resolve issues before taking formal action through </w:t>
      </w:r>
      <w:r>
        <w:t>investigations, c</w:t>
      </w:r>
      <w:r w:rsidRPr="002F110E">
        <w:t xml:space="preserve">ompliance </w:t>
      </w:r>
      <w:r>
        <w:t>n</w:t>
      </w:r>
      <w:r w:rsidRPr="002F110E">
        <w:t xml:space="preserve">otices or penalties.  </w:t>
      </w:r>
    </w:p>
    <w:p w14:paraId="2AC23550" w14:textId="77777777" w:rsidR="002B79CF" w:rsidRDefault="002B79CF" w:rsidP="00111600">
      <w:r w:rsidRPr="002F110E">
        <w:t>OVIC may take formal action where the risk associated with a privacy issue is high, or where a breach of the PDP Act is flagrant</w:t>
      </w:r>
      <w:r>
        <w:t>, systemic or has other aggravating factors</w:t>
      </w:r>
      <w:r w:rsidRPr="002F110E">
        <w:t xml:space="preserve">.  </w:t>
      </w:r>
    </w:p>
    <w:p w14:paraId="7783FFB2" w14:textId="77777777" w:rsidR="002B79CF" w:rsidRPr="00111600" w:rsidRDefault="002B79CF" w:rsidP="00080120">
      <w:pPr>
        <w:pStyle w:val="Heading2"/>
      </w:pPr>
      <w:bookmarkStart w:id="46" w:name="_Toc114652131"/>
      <w:bookmarkStart w:id="47" w:name="_Toc116298660"/>
      <w:r w:rsidRPr="00111600">
        <w:t>OVIC</w:t>
      </w:r>
      <w:r w:rsidR="00416523">
        <w:t>’s role</w:t>
      </w:r>
      <w:r w:rsidRPr="00111600">
        <w:t xml:space="preserve"> in regulating information </w:t>
      </w:r>
      <w:r w:rsidRPr="00080120">
        <w:t>privacy</w:t>
      </w:r>
      <w:bookmarkEnd w:id="46"/>
      <w:bookmarkEnd w:id="47"/>
    </w:p>
    <w:p w14:paraId="1DF5545D" w14:textId="77777777" w:rsidR="002B79CF" w:rsidRPr="000113F6" w:rsidRDefault="00375B7D" w:rsidP="00111600">
      <w:r>
        <w:rPr>
          <w:noProof/>
        </w:rPr>
        <mc:AlternateContent>
          <mc:Choice Requires="wps">
            <w:drawing>
              <wp:anchor distT="0" distB="0" distL="114300" distR="114300" simplePos="0" relativeHeight="251666432" behindDoc="0" locked="0" layoutInCell="1" allowOverlap="1" wp14:anchorId="490DE588" wp14:editId="352B5DB6">
                <wp:simplePos x="0" y="0"/>
                <wp:positionH relativeFrom="margin">
                  <wp:align>center</wp:align>
                </wp:positionH>
                <wp:positionV relativeFrom="paragraph">
                  <wp:posOffset>2869869</wp:posOffset>
                </wp:positionV>
                <wp:extent cx="5593080" cy="497205"/>
                <wp:effectExtent l="0" t="0" r="7620" b="0"/>
                <wp:wrapTopAndBottom/>
                <wp:docPr id="9" name="Text Box 9"/>
                <wp:cNvGraphicFramePr/>
                <a:graphic xmlns:a="http://schemas.openxmlformats.org/drawingml/2006/main">
                  <a:graphicData uri="http://schemas.microsoft.com/office/word/2010/wordprocessingShape">
                    <wps:wsp>
                      <wps:cNvSpPr txBox="1"/>
                      <wps:spPr>
                        <a:xfrm>
                          <a:off x="0" y="0"/>
                          <a:ext cx="5593080" cy="497205"/>
                        </a:xfrm>
                        <a:prstGeom prst="rect">
                          <a:avLst/>
                        </a:prstGeom>
                        <a:solidFill>
                          <a:prstClr val="white"/>
                        </a:solidFill>
                        <a:ln>
                          <a:noFill/>
                        </a:ln>
                      </wps:spPr>
                      <wps:txbx>
                        <w:txbxContent>
                          <w:p w14:paraId="79E14D63" w14:textId="77777777" w:rsidR="002B79CF" w:rsidRPr="00375B7D" w:rsidRDefault="002B79CF" w:rsidP="00375B7D">
                            <w:pPr>
                              <w:pStyle w:val="Caption"/>
                              <w:rPr>
                                <w:b/>
                                <w:noProof/>
                                <w:color w:val="000000" w:themeColor="text1"/>
                              </w:rPr>
                            </w:pPr>
                            <w:r w:rsidRPr="00375B7D">
                              <w:t xml:space="preserve">Figure </w:t>
                            </w:r>
                            <w:fldSimple w:instr=" SEQ Figure \* ARABIC ">
                              <w:r w:rsidR="00A04DBB">
                                <w:rPr>
                                  <w:noProof/>
                                </w:rPr>
                                <w:t>1</w:t>
                              </w:r>
                            </w:fldSimple>
                            <w:r w:rsidRPr="00375B7D">
                              <w:t xml:space="preserve"> – Levels of </w:t>
                            </w:r>
                            <w:r w:rsidR="00FE2D37">
                              <w:t>p</w:t>
                            </w:r>
                            <w:r w:rsidRPr="00375B7D">
                              <w:t>rivacy regulatory action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90DE588" id="_x0000_t202" coordsize="21600,21600" o:spt="202" path="m,l,21600r21600,l21600,xe">
                <v:stroke joinstyle="miter"/>
                <v:path gradientshapeok="t" o:connecttype="rect"/>
              </v:shapetype>
              <v:shape id="Text Box 9" o:spid="_x0000_s1026" type="#_x0000_t202" style="position:absolute;margin-left:0;margin-top:225.95pt;width:440.4pt;height:39.15pt;z-index:2516664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" stroked="f">
                <v:textbox inset="0,0,0,0">
                  <w:txbxContent>
                    <w:p w14:paraId="79E14D63" w14:textId="77777777" w:rsidR="002B79CF" w:rsidRPr="00375B7D" w:rsidRDefault="002B79CF" w:rsidP="00375B7D">
                      <w:pPr>
                        <w:pStyle w:val="Caption"/>
                        <w:rPr>
                          <w:b/>
                          <w:noProof/>
                          <w:color w:val="000000" w:themeColor="text1"/>
                        </w:rPr>
                      </w:pPr>
                      <w:r w:rsidRPr="00375B7D">
                        <w:t xml:space="preserve">Figure </w:t>
                      </w:r>
                      <w:fldSimple w:instr=" SEQ Figure \* ARABIC ">
                        <w:r w:rsidR="00A04DBB">
                          <w:rPr>
                            <w:noProof/>
                          </w:rPr>
                          <w:t>1</w:t>
                        </w:r>
                      </w:fldSimple>
                      <w:r w:rsidRPr="00375B7D">
                        <w:t xml:space="preserve"> – Levels of </w:t>
                      </w:r>
                      <w:r w:rsidR="00FE2D37">
                        <w:t>p</w:t>
                      </w:r>
                      <w:r w:rsidRPr="00375B7D">
                        <w:t>rivacy regulatory action</w:t>
                      </w:r>
                    </w:p>
                  </w:txbxContent>
                </v:textbox>
                <w10:wrap type="topAndBottom" anchorx="margin"/>
              </v:shape>
            </w:pict>
          </mc:Fallback>
        </mc:AlternateContent>
      </w:r>
      <w:r w:rsidR="00304B78" w:rsidRPr="00B20C6E">
        <w:rPr>
          <w:b/>
          <w:noProof/>
          <w:color w:val="000000" w:themeColor="text1"/>
          <w:sz w:val="20"/>
          <w:szCs w:val="20"/>
          <w:lang w:eastAsia="en-AU"/>
        </w:rPr>
        <w:drawing>
          <wp:anchor distT="0" distB="0" distL="114300" distR="114300" simplePos="0" relativeHeight="251661312" behindDoc="0" locked="0" layoutInCell="1" allowOverlap="1" wp14:anchorId="5BB6D7A5" wp14:editId="107BCE8E">
            <wp:simplePos x="0" y="0"/>
            <wp:positionH relativeFrom="margin">
              <wp:align>right</wp:align>
            </wp:positionH>
            <wp:positionV relativeFrom="paragraph">
              <wp:posOffset>496570</wp:posOffset>
            </wp:positionV>
            <wp:extent cx="5760000" cy="2340000"/>
            <wp:effectExtent l="38100" t="57150" r="50800" b="41275"/>
            <wp:wrapTopAndBottom/>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2B79CF" w:rsidRPr="000113F6">
        <w:t>OVIC has different roles and functions in relation to the regulation of information privacy</w:t>
      </w:r>
      <w:r w:rsidR="002B79CF">
        <w:t>.</w:t>
      </w:r>
    </w:p>
    <w:p w14:paraId="67B241A2" w14:textId="77777777" w:rsidR="002B79CF" w:rsidRDefault="002B79CF" w:rsidP="002B79CF">
      <w:pPr>
        <w:pStyle w:val="SectionSubhead"/>
        <w:keepNext/>
        <w:spacing w:after="120" w:line="240" w:lineRule="auto"/>
        <w:rPr>
          <w:lang w:val="en-AU"/>
        </w:rPr>
      </w:pPr>
    </w:p>
    <w:p w14:paraId="3C8CD97D" w14:textId="77777777" w:rsidR="002B79CF" w:rsidRPr="00080120" w:rsidRDefault="002B79CF" w:rsidP="00080120">
      <w:pPr>
        <w:pStyle w:val="Heading3"/>
      </w:pPr>
      <w:bookmarkStart w:id="48" w:name="_Toc114652132"/>
      <w:bookmarkStart w:id="49" w:name="_Toc116298661"/>
      <w:r w:rsidRPr="00080120">
        <w:t>Education and guidance</w:t>
      </w:r>
      <w:bookmarkEnd w:id="48"/>
      <w:bookmarkEnd w:id="49"/>
    </w:p>
    <w:p w14:paraId="028070FF" w14:textId="77777777" w:rsidR="002B79CF" w:rsidRPr="00E74BF4" w:rsidRDefault="002B79CF" w:rsidP="00080120">
      <w:r>
        <w:t>OVIC</w:t>
      </w:r>
      <w:r w:rsidRPr="00E74BF4">
        <w:t xml:space="preserve"> </w:t>
      </w:r>
      <w:r w:rsidR="00416523" w:rsidRPr="00E74BF4">
        <w:t>p</w:t>
      </w:r>
      <w:r w:rsidR="00416523">
        <w:t>ublishes</w:t>
      </w:r>
      <w:r w:rsidR="00416523" w:rsidRPr="00E74BF4">
        <w:t xml:space="preserve"> </w:t>
      </w:r>
      <w:r w:rsidR="00416523">
        <w:t xml:space="preserve">and provides </w:t>
      </w:r>
      <w:r w:rsidRPr="00E74BF4">
        <w:t xml:space="preserve">a range of </w:t>
      </w:r>
      <w:r>
        <w:t xml:space="preserve">education and guidance to regulated bodies </w:t>
      </w:r>
      <w:r w:rsidR="00416523">
        <w:t>on its</w:t>
      </w:r>
      <w:r>
        <w:t xml:space="preserve"> website.</w:t>
      </w:r>
    </w:p>
    <w:p w14:paraId="147B9F49" w14:textId="77777777" w:rsidR="002B79CF" w:rsidRDefault="002B79CF" w:rsidP="00080120">
      <w:r w:rsidRPr="000D2D48">
        <w:lastRenderedPageBreak/>
        <w:t>OVIC</w:t>
      </w:r>
      <w:r>
        <w:t xml:space="preserve"> engages with regulated bodies</w:t>
      </w:r>
      <w:r w:rsidRPr="00E74BF4">
        <w:t xml:space="preserve"> </w:t>
      </w:r>
      <w:r>
        <w:t>to help them achieve privacy best practice and</w:t>
      </w:r>
      <w:r w:rsidRPr="00E74BF4">
        <w:t xml:space="preserve"> address privacy </w:t>
      </w:r>
      <w:r>
        <w:t>issues</w:t>
      </w:r>
      <w:r w:rsidRPr="00E74BF4">
        <w:t xml:space="preserve"> as they arise.</w:t>
      </w:r>
      <w:r w:rsidRPr="00400877">
        <w:t xml:space="preserve"> </w:t>
      </w:r>
      <w:r>
        <w:t>OVIC also engages with regulated bodies to understand the issues they face and assist them to comply with their obligations. This can also highlight issues for OVIC to proactively target.</w:t>
      </w:r>
    </w:p>
    <w:p w14:paraId="659A7349" w14:textId="77777777" w:rsidR="002B79CF" w:rsidRDefault="002B79CF" w:rsidP="00080120">
      <w:r>
        <w:t>OVIC encourages regulated bodies to proactively engage with OVIC for education and guidance</w:t>
      </w:r>
      <w:r w:rsidR="00416523">
        <w:t xml:space="preserve"> as it can</w:t>
      </w:r>
      <w:r>
        <w:t xml:space="preserve"> help regulated bodies avoid formal regulatory action later.</w:t>
      </w:r>
    </w:p>
    <w:p w14:paraId="71459819" w14:textId="77777777" w:rsidR="002B79CF" w:rsidRPr="00080120" w:rsidRDefault="002B79CF" w:rsidP="00080120">
      <w:pPr>
        <w:pStyle w:val="Heading3"/>
      </w:pPr>
      <w:bookmarkStart w:id="50" w:name="_Toc515285760"/>
      <w:bookmarkStart w:id="51" w:name="_Toc114652133"/>
      <w:bookmarkStart w:id="52" w:name="_Toc116298662"/>
      <w:r w:rsidRPr="00080120">
        <w:t>Preliminary inquiries</w:t>
      </w:r>
      <w:bookmarkEnd w:id="50"/>
      <w:bookmarkEnd w:id="51"/>
      <w:bookmarkEnd w:id="52"/>
    </w:p>
    <w:p w14:paraId="15E8FC75" w14:textId="77777777" w:rsidR="002B79CF" w:rsidRDefault="002B79CF" w:rsidP="00080120">
      <w:r>
        <w:t>When OVIC identifies an issue that may involve a contravention of the IPPs warranting regulatory action, it starts by making preliminary inquiries</w:t>
      </w:r>
      <w:r w:rsidRPr="00E74BF4">
        <w:t xml:space="preserve"> </w:t>
      </w:r>
      <w:r>
        <w:t xml:space="preserve">of </w:t>
      </w:r>
      <w:r w:rsidRPr="00E74BF4">
        <w:t xml:space="preserve">the </w:t>
      </w:r>
      <w:r>
        <w:t xml:space="preserve">regulated body, to better understand the issue in question. </w:t>
      </w:r>
    </w:p>
    <w:p w14:paraId="2629D445" w14:textId="77777777" w:rsidR="002B79CF" w:rsidRDefault="002B79CF" w:rsidP="00080120">
      <w:r>
        <w:t xml:space="preserve">This usually involves a </w:t>
      </w:r>
      <w:r w:rsidRPr="00E74BF4">
        <w:t xml:space="preserve">telephone </w:t>
      </w:r>
      <w:r>
        <w:t>call or email to the regulated body’s nominated privacy officer. Depending on the seriousness of the issue and the risks involved, OVIC may also ask to be briefed by senior management in the regulated body. OVIC expects regulated bodies to constructively assist and be transparent.</w:t>
      </w:r>
    </w:p>
    <w:p w14:paraId="2DC124A6" w14:textId="77777777" w:rsidR="002B79CF" w:rsidRDefault="002B79CF" w:rsidP="00080120">
      <w:r>
        <w:t xml:space="preserve">Where OVIC commences preliminary inquiries, it will attempt to resolve privacy issues promptly without progressing to more formal regulatory action, where appropriate. This may involve offering non-binding suggestions to improve practice or propose actions to remediate a contravention of the IPPs. </w:t>
      </w:r>
    </w:p>
    <w:p w14:paraId="65A7B604" w14:textId="77777777" w:rsidR="002B79CF" w:rsidRDefault="002B79CF" w:rsidP="00080120">
      <w:r>
        <w:t xml:space="preserve">However, OVIC’s preliminary inquiries may lead to a decision that more formal regulatory action – </w:t>
      </w:r>
      <w:r w:rsidR="00416523">
        <w:t xml:space="preserve">like </w:t>
      </w:r>
      <w:r>
        <w:t>an investigation, audit or examination – is required, taking into account the factors listed above.</w:t>
      </w:r>
    </w:p>
    <w:p w14:paraId="6DFE9CC1" w14:textId="77777777" w:rsidR="002B79CF" w:rsidRPr="00080120" w:rsidRDefault="002B79CF" w:rsidP="00080120">
      <w:pPr>
        <w:pStyle w:val="Heading3"/>
      </w:pPr>
      <w:bookmarkStart w:id="53" w:name="_Toc114652134"/>
      <w:bookmarkStart w:id="54" w:name="_Toc116298663"/>
      <w:r w:rsidRPr="00080120">
        <w:t>Audits and examinations</w:t>
      </w:r>
      <w:bookmarkEnd w:id="53"/>
      <w:bookmarkEnd w:id="54"/>
    </w:p>
    <w:p w14:paraId="5BD08821" w14:textId="77777777" w:rsidR="002B79CF" w:rsidRDefault="002B79CF" w:rsidP="00080120">
      <w:r>
        <w:t>The PDP Act authorises OVIC</w:t>
      </w:r>
      <w:r w:rsidRPr="00E74BF4">
        <w:t xml:space="preserve"> to</w:t>
      </w:r>
      <w:r>
        <w:t xml:space="preserve"> conduct examinations</w:t>
      </w:r>
      <w:r>
        <w:rPr>
          <w:rStyle w:val="FootnoteReference"/>
        </w:rPr>
        <w:footnoteReference w:id="9"/>
      </w:r>
      <w:r>
        <w:t xml:space="preserve"> or audits</w:t>
      </w:r>
      <w:r w:rsidR="00416523">
        <w:t>:</w:t>
      </w:r>
      <w:r>
        <w:rPr>
          <w:rStyle w:val="FootnoteReference"/>
        </w:rPr>
        <w:footnoteReference w:id="10"/>
      </w:r>
    </w:p>
    <w:p w14:paraId="6A03491B" w14:textId="77777777" w:rsidR="002B79CF" w:rsidRPr="00AA7E15" w:rsidRDefault="002B79CF" w:rsidP="00764D2B">
      <w:pPr>
        <w:pStyle w:val="ListBullet"/>
      </w:pPr>
      <w:r w:rsidRPr="00AA7E15">
        <w:rPr>
          <w:b/>
        </w:rPr>
        <w:t>Examinations</w:t>
      </w:r>
      <w:r w:rsidRPr="00AA7E15">
        <w:t xml:space="preserve"> – OVIC examines the practices of a regulated body</w:t>
      </w:r>
      <w:r>
        <w:t xml:space="preserve"> to</w:t>
      </w:r>
      <w:r w:rsidRPr="00AA7E15">
        <w:t xml:space="preserve"> determine whether the regulated body manages personal information in accordance with the IPPs and the PDP Act</w:t>
      </w:r>
      <w:r w:rsidR="00416523">
        <w:t>; and</w:t>
      </w:r>
    </w:p>
    <w:p w14:paraId="1B1878F6" w14:textId="77777777" w:rsidR="002B79CF" w:rsidRPr="00AA7E15" w:rsidRDefault="002B79CF" w:rsidP="00764D2B">
      <w:pPr>
        <w:pStyle w:val="ListBullet"/>
      </w:pPr>
      <w:r w:rsidRPr="00AA7E15">
        <w:rPr>
          <w:b/>
        </w:rPr>
        <w:t>Audits</w:t>
      </w:r>
      <w:r w:rsidRPr="00AA7E15">
        <w:t xml:space="preserve"> –OVIC reviews records of personal information held by the regulated body to ascertain if records are maintained in accordance with </w:t>
      </w:r>
      <w:r>
        <w:t xml:space="preserve">the </w:t>
      </w:r>
      <w:r w:rsidRPr="00AA7E15">
        <w:t>IPPs and the PDP Act.</w:t>
      </w:r>
    </w:p>
    <w:p w14:paraId="14E53B47" w14:textId="77777777" w:rsidR="002B79CF" w:rsidRPr="00AA7E15" w:rsidRDefault="002B79CF" w:rsidP="00080120">
      <w:r w:rsidRPr="00AA7E15">
        <w:t>OVIC may use an examination or audit:</w:t>
      </w:r>
    </w:p>
    <w:p w14:paraId="391FD854" w14:textId="77777777" w:rsidR="002B79CF" w:rsidRPr="00AA7E15" w:rsidRDefault="002B79CF" w:rsidP="00764D2B">
      <w:pPr>
        <w:pStyle w:val="ListBullet"/>
      </w:pPr>
      <w:r>
        <w:t>t</w:t>
      </w:r>
      <w:r w:rsidRPr="00AA7E15">
        <w:t>o investigate a potential breach of the PDP Act brought to OVIC’s attention</w:t>
      </w:r>
      <w:r>
        <w:t>;</w:t>
      </w:r>
    </w:p>
    <w:p w14:paraId="15BAD793" w14:textId="77777777" w:rsidR="002B79CF" w:rsidRPr="00AA7E15" w:rsidRDefault="002B79CF" w:rsidP="00764D2B">
      <w:pPr>
        <w:pStyle w:val="ListBullet"/>
      </w:pPr>
      <w:r>
        <w:lastRenderedPageBreak/>
        <w:t>a</w:t>
      </w:r>
      <w:r w:rsidRPr="00AA7E15">
        <w:t>s a proactive, periodic assurance tool</w:t>
      </w:r>
      <w:r>
        <w:t>; or</w:t>
      </w:r>
    </w:p>
    <w:p w14:paraId="3BECD9B3" w14:textId="77777777" w:rsidR="002B79CF" w:rsidRPr="00AA7E15" w:rsidRDefault="002B79CF" w:rsidP="00764D2B">
      <w:pPr>
        <w:pStyle w:val="ListBullet"/>
      </w:pPr>
      <w:r>
        <w:t>t</w:t>
      </w:r>
      <w:r w:rsidRPr="00AA7E15">
        <w:t xml:space="preserve">o target a particular privacy issue. </w:t>
      </w:r>
    </w:p>
    <w:p w14:paraId="086883D1" w14:textId="77777777" w:rsidR="002B79CF" w:rsidRPr="00AA7E15" w:rsidRDefault="002B79CF" w:rsidP="00080120">
      <w:r w:rsidRPr="00AA7E15">
        <w:t>The examination or audit process in each matter depends on the privacy issue</w:t>
      </w:r>
      <w:r w:rsidR="00416523">
        <w:t>,</w:t>
      </w:r>
      <w:r w:rsidRPr="00AA7E15">
        <w:t xml:space="preserve"> but may involve:</w:t>
      </w:r>
    </w:p>
    <w:p w14:paraId="2C95AFF6" w14:textId="77777777" w:rsidR="002B79CF" w:rsidRPr="00AA7E15" w:rsidRDefault="002B79CF" w:rsidP="00764D2B">
      <w:pPr>
        <w:pStyle w:val="ListBullet"/>
      </w:pPr>
      <w:r>
        <w:t>r</w:t>
      </w:r>
      <w:r w:rsidRPr="00AA7E15">
        <w:t xml:space="preserve">equests for documents, including copies of policies, procedures or privacy impact assessments; </w:t>
      </w:r>
    </w:p>
    <w:p w14:paraId="058C2B57" w14:textId="77777777" w:rsidR="002B79CF" w:rsidRPr="00AA7E15" w:rsidRDefault="002B79CF" w:rsidP="00764D2B">
      <w:pPr>
        <w:pStyle w:val="ListBullet"/>
      </w:pPr>
      <w:r>
        <w:t>r</w:t>
      </w:r>
      <w:r w:rsidRPr="00AA7E15">
        <w:t>equests for answers to specific questions; and</w:t>
      </w:r>
    </w:p>
    <w:p w14:paraId="6D675A35" w14:textId="77777777" w:rsidR="002B79CF" w:rsidRPr="00AA7E15" w:rsidRDefault="002B79CF" w:rsidP="00764D2B">
      <w:pPr>
        <w:pStyle w:val="ListBullet"/>
      </w:pPr>
      <w:r>
        <w:t>s</w:t>
      </w:r>
      <w:r w:rsidRPr="00AA7E15">
        <w:t>ite visits including interviews of key personnel, and review of records and databases.</w:t>
      </w:r>
    </w:p>
    <w:p w14:paraId="30FC8689" w14:textId="77777777" w:rsidR="002B79CF" w:rsidRPr="00061DB6" w:rsidRDefault="002B79CF" w:rsidP="00080120">
      <w:r>
        <w:t xml:space="preserve">At the conclusion of an examination or audit, </w:t>
      </w:r>
      <w:r w:rsidRPr="00061DB6">
        <w:t xml:space="preserve">OVIC may publish a report </w:t>
      </w:r>
      <w:r>
        <w:t>of its findings and recommendations to improve privacy practices.</w:t>
      </w:r>
    </w:p>
    <w:p w14:paraId="62C2032B" w14:textId="77777777" w:rsidR="002B79CF" w:rsidRPr="00080120" w:rsidRDefault="002B79CF" w:rsidP="00080120">
      <w:pPr>
        <w:pStyle w:val="Heading3"/>
      </w:pPr>
      <w:bookmarkStart w:id="55" w:name="_Toc114652135"/>
      <w:bookmarkStart w:id="56" w:name="_Toc116298664"/>
      <w:bookmarkStart w:id="57" w:name="_Toc515285764"/>
      <w:r w:rsidRPr="00080120">
        <w:t>Investigations</w:t>
      </w:r>
      <w:bookmarkEnd w:id="55"/>
      <w:bookmarkEnd w:id="56"/>
      <w:r w:rsidRPr="00080120">
        <w:t xml:space="preserve"> </w:t>
      </w:r>
      <w:bookmarkEnd w:id="57"/>
    </w:p>
    <w:p w14:paraId="48007AD0" w14:textId="77777777" w:rsidR="002B79CF" w:rsidRDefault="002B79CF" w:rsidP="00080120">
      <w:r w:rsidRPr="00E54149">
        <w:t xml:space="preserve">The PDP Act </w:t>
      </w:r>
      <w:r>
        <w:t>authorises OVIC</w:t>
      </w:r>
      <w:r w:rsidRPr="00F22958">
        <w:t xml:space="preserve"> to </w:t>
      </w:r>
      <w:r>
        <w:t>serve</w:t>
      </w:r>
      <w:r w:rsidRPr="00F22958">
        <w:t xml:space="preserve"> a </w:t>
      </w:r>
      <w:r>
        <w:t>c</w:t>
      </w:r>
      <w:r w:rsidRPr="00F22958">
        <w:t xml:space="preserve">ompliance </w:t>
      </w:r>
      <w:r>
        <w:t>n</w:t>
      </w:r>
      <w:r w:rsidRPr="00F22958">
        <w:t xml:space="preserve">otice </w:t>
      </w:r>
      <w:r>
        <w:t>on a regulated body.</w:t>
      </w:r>
      <w:r>
        <w:rPr>
          <w:rStyle w:val="FootnoteReference"/>
        </w:rPr>
        <w:footnoteReference w:id="11"/>
      </w:r>
      <w:r>
        <w:t xml:space="preserve"> Under the PDP Act, OVIC can investigate a regulated body to decide if a compliance notice should be served</w:t>
      </w:r>
      <w:r w:rsidRPr="00E74BF4">
        <w:t>.</w:t>
      </w:r>
      <w:r w:rsidRPr="00E74BF4">
        <w:rPr>
          <w:rStyle w:val="FootnoteReference"/>
        </w:rPr>
        <w:footnoteReference w:id="12"/>
      </w:r>
      <w:r w:rsidRPr="00E74BF4">
        <w:t xml:space="preserve"> </w:t>
      </w:r>
      <w:r>
        <w:t xml:space="preserve">OVIC can start an investigation on its own </w:t>
      </w:r>
      <w:r w:rsidRPr="00E74BF4">
        <w:t xml:space="preserve">initiative or </w:t>
      </w:r>
      <w:r>
        <w:t>based on a complaint.</w:t>
      </w:r>
      <w:r w:rsidRPr="00E74BF4">
        <w:rPr>
          <w:rStyle w:val="FootnoteReference"/>
        </w:rPr>
        <w:footnoteReference w:id="13"/>
      </w:r>
      <w:r>
        <w:t xml:space="preserve"> </w:t>
      </w:r>
    </w:p>
    <w:p w14:paraId="55745082" w14:textId="77777777" w:rsidR="00080120" w:rsidRDefault="00080120" w:rsidP="00080120"/>
    <w:tbl>
      <w:tblPr>
        <w:tblStyle w:val="TableGrid"/>
        <w:tblW w:w="9346" w:type="dxa"/>
        <w:tblLook w:val="04A0" w:firstRow="1" w:lastRow="0" w:firstColumn="1" w:lastColumn="0" w:noHBand="0" w:noVBand="1"/>
      </w:tblPr>
      <w:tblGrid>
        <w:gridCol w:w="9346"/>
      </w:tblGrid>
      <w:tr w:rsidR="002B79CF" w14:paraId="4C413318" w14:textId="77777777" w:rsidTr="0025456D">
        <w:trPr>
          <w:trHeight w:val="3150"/>
        </w:trPr>
        <w:tc>
          <w:tcPr>
            <w:tcW w:w="9346" w:type="dxa"/>
            <w:shd w:val="clear" w:color="auto" w:fill="F2F2F2" w:themeFill="background1" w:themeFillShade="F2"/>
          </w:tcPr>
          <w:p w14:paraId="6A4167FC" w14:textId="77777777" w:rsidR="002B79CF" w:rsidRPr="000D2D48" w:rsidRDefault="002B79CF" w:rsidP="001D01A5">
            <w:r>
              <w:t>OVIC</w:t>
            </w:r>
            <w:r w:rsidRPr="000D2D48">
              <w:t xml:space="preserve"> can investigate to decide whether to </w:t>
            </w:r>
            <w:r>
              <w:t>serve</w:t>
            </w:r>
            <w:r w:rsidRPr="000D2D48">
              <w:t xml:space="preserve"> a </w:t>
            </w:r>
            <w:r>
              <w:t>c</w:t>
            </w:r>
            <w:r w:rsidRPr="000D2D48">
              <w:t xml:space="preserve">ompliance </w:t>
            </w:r>
            <w:r>
              <w:t>n</w:t>
            </w:r>
            <w:r w:rsidRPr="000D2D48">
              <w:t xml:space="preserve">otice. To </w:t>
            </w:r>
            <w:r>
              <w:t xml:space="preserve">serve </w:t>
            </w:r>
            <w:r w:rsidRPr="000D2D48">
              <w:t xml:space="preserve">a </w:t>
            </w:r>
            <w:r>
              <w:t>c</w:t>
            </w:r>
            <w:r w:rsidRPr="000D2D48">
              <w:t xml:space="preserve">ompliance </w:t>
            </w:r>
            <w:r>
              <w:t>n</w:t>
            </w:r>
            <w:r w:rsidRPr="000D2D48">
              <w:t xml:space="preserve">otice, </w:t>
            </w:r>
            <w:r>
              <w:t>OVIC</w:t>
            </w:r>
            <w:r w:rsidRPr="000D2D48">
              <w:t xml:space="preserve"> must be satisfied that:</w:t>
            </w:r>
          </w:p>
          <w:p w14:paraId="6A3F29CD" w14:textId="77777777" w:rsidR="002B79CF" w:rsidRDefault="002B79CF" w:rsidP="001D01A5">
            <w:pPr>
              <w:rPr>
                <w:b/>
              </w:rPr>
            </w:pPr>
            <w:r w:rsidRPr="001346BD">
              <w:rPr>
                <w:b/>
              </w:rPr>
              <w:t xml:space="preserve">The </w:t>
            </w:r>
            <w:r>
              <w:rPr>
                <w:b/>
              </w:rPr>
              <w:t>regulated body</w:t>
            </w:r>
            <w:r w:rsidRPr="001346BD">
              <w:rPr>
                <w:b/>
              </w:rPr>
              <w:t xml:space="preserve"> has </w:t>
            </w:r>
            <w:r>
              <w:rPr>
                <w:b/>
              </w:rPr>
              <w:t xml:space="preserve">breached </w:t>
            </w:r>
            <w:r w:rsidRPr="001346BD">
              <w:rPr>
                <w:b/>
              </w:rPr>
              <w:t xml:space="preserve">an IPP, code of practice or </w:t>
            </w:r>
            <w:r>
              <w:rPr>
                <w:b/>
              </w:rPr>
              <w:t>information usage arrangement.</w:t>
            </w:r>
          </w:p>
          <w:p w14:paraId="143395F6" w14:textId="77777777" w:rsidR="002B79CF" w:rsidRPr="001346BD" w:rsidRDefault="002B79CF" w:rsidP="001D01A5">
            <w:pPr>
              <w:rPr>
                <w:b/>
              </w:rPr>
            </w:pPr>
            <w:r>
              <w:rPr>
                <w:b/>
              </w:rPr>
              <w:t>AND</w:t>
            </w:r>
          </w:p>
          <w:p w14:paraId="1A0CB4D8" w14:textId="77777777" w:rsidR="002B79CF" w:rsidRDefault="002B79CF" w:rsidP="001D01A5">
            <w:pPr>
              <w:rPr>
                <w:b/>
              </w:rPr>
            </w:pPr>
            <w:r w:rsidRPr="001346BD">
              <w:rPr>
                <w:b/>
              </w:rPr>
              <w:t xml:space="preserve">The breach is serious or flagrant, or </w:t>
            </w:r>
            <w:r>
              <w:rPr>
                <w:b/>
              </w:rPr>
              <w:t xml:space="preserve">similar </w:t>
            </w:r>
            <w:r w:rsidRPr="001346BD">
              <w:rPr>
                <w:b/>
              </w:rPr>
              <w:t>breach</w:t>
            </w:r>
            <w:r>
              <w:rPr>
                <w:b/>
              </w:rPr>
              <w:t>es</w:t>
            </w:r>
            <w:r w:rsidRPr="001346BD">
              <w:rPr>
                <w:b/>
              </w:rPr>
              <w:t xml:space="preserve"> occurred at least 5 times in the last 2 years.</w:t>
            </w:r>
          </w:p>
          <w:p w14:paraId="748277F7" w14:textId="77777777" w:rsidR="002B79CF" w:rsidRPr="005B5529" w:rsidRDefault="002B79CF" w:rsidP="001D01A5">
            <w:pPr>
              <w:rPr>
                <w:rFonts w:eastAsia="Times New Roman"/>
                <w:color w:val="000000"/>
                <w:lang w:eastAsia="en-GB"/>
              </w:rPr>
            </w:pPr>
            <w:r>
              <w:rPr>
                <w:rFonts w:eastAsia="Times New Roman"/>
                <w:color w:val="000000"/>
                <w:lang w:eastAsia="en-GB"/>
              </w:rPr>
              <w:t>‘Serious’ and ‘flagrant’</w:t>
            </w:r>
            <w:r w:rsidRPr="000D2D48">
              <w:rPr>
                <w:rFonts w:eastAsia="Times New Roman"/>
                <w:color w:val="000000"/>
                <w:lang w:eastAsia="en-GB"/>
              </w:rPr>
              <w:t xml:space="preserve"> are distinct concepts. A contravention that is either serious or flagrant may resul</w:t>
            </w:r>
            <w:r>
              <w:rPr>
                <w:rFonts w:eastAsia="Times New Roman"/>
                <w:color w:val="000000"/>
                <w:lang w:eastAsia="en-GB"/>
              </w:rPr>
              <w:t>t in OVIC issuing a compliance n</w:t>
            </w:r>
            <w:r w:rsidRPr="000D2D48">
              <w:rPr>
                <w:rFonts w:eastAsia="Times New Roman"/>
                <w:color w:val="000000"/>
                <w:lang w:eastAsia="en-GB"/>
              </w:rPr>
              <w:t>otice</w:t>
            </w:r>
            <w:r>
              <w:rPr>
                <w:rFonts w:eastAsia="Times New Roman"/>
                <w:color w:val="000000"/>
                <w:lang w:eastAsia="en-GB"/>
              </w:rPr>
              <w:t>.</w:t>
            </w:r>
          </w:p>
        </w:tc>
      </w:tr>
    </w:tbl>
    <w:p w14:paraId="7C51FD00" w14:textId="77777777" w:rsidR="002B79CF" w:rsidRPr="00D042B9" w:rsidRDefault="002B79CF" w:rsidP="00080120">
      <w:pPr>
        <w:pStyle w:val="Heading4"/>
        <w:rPr>
          <w:b/>
          <w:bCs/>
          <w:i w:val="0"/>
          <w:iCs w:val="0"/>
        </w:rPr>
      </w:pPr>
      <w:r w:rsidRPr="00D042B9">
        <w:rPr>
          <w:b/>
          <w:bCs/>
          <w:i w:val="0"/>
          <w:iCs w:val="0"/>
        </w:rPr>
        <w:t>Is there a serious breach?</w:t>
      </w:r>
    </w:p>
    <w:p w14:paraId="7063EEAB" w14:textId="77777777" w:rsidR="002B79CF" w:rsidRPr="000D2D48" w:rsidRDefault="002B79CF" w:rsidP="00080120">
      <w:pPr>
        <w:rPr>
          <w:lang w:eastAsia="en-GB"/>
        </w:rPr>
      </w:pPr>
      <w:r w:rsidRPr="000D2D48">
        <w:rPr>
          <w:lang w:eastAsia="en-GB"/>
        </w:rPr>
        <w:t xml:space="preserve">Whether a </w:t>
      </w:r>
      <w:r>
        <w:rPr>
          <w:lang w:eastAsia="en-GB"/>
        </w:rPr>
        <w:t xml:space="preserve">privacy breach </w:t>
      </w:r>
      <w:r w:rsidRPr="000D2D48">
        <w:rPr>
          <w:lang w:eastAsia="en-GB"/>
        </w:rPr>
        <w:t>is serious depends on a range of factors, including:</w:t>
      </w:r>
    </w:p>
    <w:p w14:paraId="44C8181F" w14:textId="77777777" w:rsidR="002B79CF" w:rsidRPr="00AA7E15" w:rsidRDefault="002B79CF" w:rsidP="00764D2B">
      <w:pPr>
        <w:pStyle w:val="ListBullet"/>
      </w:pPr>
      <w:r w:rsidRPr="00AA7E15">
        <w:lastRenderedPageBreak/>
        <w:t>The type of information involved, for example whether sensitive or delicate information is involved</w:t>
      </w:r>
      <w:r w:rsidR="006F01EB">
        <w:t>;</w:t>
      </w:r>
    </w:p>
    <w:p w14:paraId="4B523CCC" w14:textId="77777777" w:rsidR="002B79CF" w:rsidRPr="00AA7E15" w:rsidRDefault="002B79CF" w:rsidP="00764D2B">
      <w:pPr>
        <w:pStyle w:val="ListBullet"/>
      </w:pPr>
      <w:r w:rsidRPr="00AA7E15">
        <w:t>The amount of information involved and the number of people that it relates to</w:t>
      </w:r>
      <w:r w:rsidR="006F01EB">
        <w:t>;</w:t>
      </w:r>
    </w:p>
    <w:p w14:paraId="2CF3284A" w14:textId="77777777" w:rsidR="002B79CF" w:rsidRPr="00AA7E15" w:rsidRDefault="002B79CF" w:rsidP="00764D2B">
      <w:pPr>
        <w:pStyle w:val="ListBullet"/>
      </w:pPr>
      <w:r w:rsidRPr="00AA7E15">
        <w:t>Whether particularly vulnerable or disadvantaged groups are affected</w:t>
      </w:r>
      <w:r w:rsidR="006F01EB">
        <w:t>;</w:t>
      </w:r>
    </w:p>
    <w:p w14:paraId="075D71FB" w14:textId="77777777" w:rsidR="002B79CF" w:rsidRPr="00AA7E15" w:rsidRDefault="002B79CF" w:rsidP="00764D2B">
      <w:pPr>
        <w:pStyle w:val="ListBullet"/>
      </w:pPr>
      <w:r w:rsidRPr="00AA7E15">
        <w:t>The extent of harm to individuals and the likelihood of that harm eventuating</w:t>
      </w:r>
      <w:r w:rsidR="006F01EB">
        <w:t>;</w:t>
      </w:r>
    </w:p>
    <w:p w14:paraId="26EA6E85" w14:textId="77777777" w:rsidR="002B79CF" w:rsidRPr="00AA7E15" w:rsidRDefault="002B79CF" w:rsidP="00764D2B">
      <w:pPr>
        <w:pStyle w:val="ListBullet"/>
      </w:pPr>
      <w:r w:rsidRPr="00AA7E15">
        <w:t xml:space="preserve">Whether the breach arose from inadvertent, reckless </w:t>
      </w:r>
      <w:r>
        <w:t xml:space="preserve">or </w:t>
      </w:r>
      <w:r w:rsidRPr="00AA7E15">
        <w:t>deliberate conduct</w:t>
      </w:r>
      <w:r w:rsidR="006F01EB">
        <w:t>;</w:t>
      </w:r>
    </w:p>
    <w:p w14:paraId="0A9EB0F9" w14:textId="77777777" w:rsidR="002B79CF" w:rsidRPr="00AA7E15" w:rsidRDefault="002B79CF" w:rsidP="00764D2B">
      <w:pPr>
        <w:pStyle w:val="ListBullet"/>
      </w:pPr>
      <w:r w:rsidRPr="00AA7E15">
        <w:t>The impact the breach has on public trust</w:t>
      </w:r>
      <w:r w:rsidR="006F01EB">
        <w:t>; and/or</w:t>
      </w:r>
    </w:p>
    <w:p w14:paraId="04F7ECF8" w14:textId="77777777" w:rsidR="002B79CF" w:rsidRPr="00AA7E15" w:rsidRDefault="002B79CF" w:rsidP="00764D2B">
      <w:pPr>
        <w:pStyle w:val="ListBullet"/>
      </w:pPr>
      <w:r w:rsidRPr="00AA7E15">
        <w:t>Whether the issue is systemic, ongoing or isolated.</w:t>
      </w:r>
    </w:p>
    <w:p w14:paraId="364A9586" w14:textId="77777777" w:rsidR="002B79CF" w:rsidRPr="00D042B9" w:rsidRDefault="002B79CF" w:rsidP="00080120">
      <w:pPr>
        <w:pStyle w:val="Heading4"/>
        <w:rPr>
          <w:b/>
          <w:bCs/>
          <w:i w:val="0"/>
          <w:iCs w:val="0"/>
        </w:rPr>
      </w:pPr>
      <w:r w:rsidRPr="00D042B9">
        <w:rPr>
          <w:b/>
          <w:bCs/>
          <w:i w:val="0"/>
          <w:iCs w:val="0"/>
        </w:rPr>
        <w:t>Is there a flagrant breach?</w:t>
      </w:r>
    </w:p>
    <w:p w14:paraId="66570EB1" w14:textId="77777777" w:rsidR="006F01EB" w:rsidRDefault="002B79CF" w:rsidP="00080120">
      <w:pPr>
        <w:rPr>
          <w:lang w:eastAsia="en-GB"/>
        </w:rPr>
      </w:pPr>
      <w:r>
        <w:rPr>
          <w:lang w:eastAsia="en-GB"/>
        </w:rPr>
        <w:t>A flagrant</w:t>
      </w:r>
      <w:r w:rsidRPr="000D2D48">
        <w:rPr>
          <w:lang w:eastAsia="en-GB"/>
        </w:rPr>
        <w:t xml:space="preserve"> </w:t>
      </w:r>
      <w:r>
        <w:rPr>
          <w:lang w:eastAsia="en-GB"/>
        </w:rPr>
        <w:t xml:space="preserve">privacy breach </w:t>
      </w:r>
      <w:r w:rsidRPr="000D2D48">
        <w:rPr>
          <w:lang w:eastAsia="en-GB"/>
        </w:rPr>
        <w:t>involves a conspicuous or obvious failure to comply with an IPP, appl</w:t>
      </w:r>
      <w:r>
        <w:rPr>
          <w:lang w:eastAsia="en-GB"/>
        </w:rPr>
        <w:t xml:space="preserve">icable code of practice or an information usage arrangement. </w:t>
      </w:r>
    </w:p>
    <w:p w14:paraId="34DB9469" w14:textId="77777777" w:rsidR="002B79CF" w:rsidRPr="000D2D48" w:rsidRDefault="002B79CF" w:rsidP="00080120">
      <w:pPr>
        <w:rPr>
          <w:lang w:eastAsia="en-GB"/>
        </w:rPr>
      </w:pPr>
      <w:r>
        <w:rPr>
          <w:lang w:eastAsia="en-GB"/>
        </w:rPr>
        <w:t>Examples of flagrant breaches include:</w:t>
      </w:r>
    </w:p>
    <w:p w14:paraId="66D96080" w14:textId="77777777" w:rsidR="002B79CF" w:rsidRPr="00AA7E15" w:rsidRDefault="002B79CF" w:rsidP="00764D2B">
      <w:pPr>
        <w:pStyle w:val="ListBullet"/>
      </w:pPr>
      <w:r w:rsidRPr="00AA7E15">
        <w:t xml:space="preserve">A regulated body knew it was failing to comply with an IPP because of past complaints, but </w:t>
      </w:r>
      <w:r>
        <w:t xml:space="preserve">failed to take appropriate action to prevent further </w:t>
      </w:r>
      <w:r w:rsidRPr="00AA7E15">
        <w:t>breach</w:t>
      </w:r>
      <w:r>
        <w:t>es of</w:t>
      </w:r>
      <w:r w:rsidRPr="00AA7E15">
        <w:t xml:space="preserve"> the IPP</w:t>
      </w:r>
      <w:r w:rsidR="006F01EB">
        <w:t>; and/or</w:t>
      </w:r>
    </w:p>
    <w:p w14:paraId="3C57FEF8" w14:textId="77777777" w:rsidR="002B79CF" w:rsidRDefault="002B79CF" w:rsidP="00764D2B">
      <w:pPr>
        <w:pStyle w:val="ListBullet"/>
      </w:pPr>
      <w:r w:rsidRPr="00AA7E15">
        <w:t>A regulated body engaged in an act or practice substantially at odds with well-established standards or community expectations</w:t>
      </w:r>
      <w:r>
        <w:t>.</w:t>
      </w:r>
    </w:p>
    <w:p w14:paraId="16DD3C39" w14:textId="77777777" w:rsidR="002B79CF" w:rsidRPr="00D042B9" w:rsidRDefault="002B79CF" w:rsidP="00080120">
      <w:pPr>
        <w:pStyle w:val="Heading4"/>
        <w:rPr>
          <w:b/>
          <w:bCs/>
          <w:i w:val="0"/>
          <w:iCs w:val="0"/>
        </w:rPr>
      </w:pPr>
      <w:r w:rsidRPr="00D042B9">
        <w:rPr>
          <w:b/>
          <w:bCs/>
          <w:i w:val="0"/>
          <w:iCs w:val="0"/>
        </w:rPr>
        <w:t>Is there a repeated breach?</w:t>
      </w:r>
    </w:p>
    <w:p w14:paraId="405C1F2A" w14:textId="77777777" w:rsidR="002B79CF" w:rsidRPr="00AD1775" w:rsidRDefault="002B79CF" w:rsidP="00080120">
      <w:r w:rsidRPr="002D2FF5">
        <w:t>Consiste</w:t>
      </w:r>
      <w:r>
        <w:t>nt with the terms of the PDP Act, OVIC will consider a contravention of the IPPs as a repeated breach where the same or similar breaches have occurred at least five times in the last two years.</w:t>
      </w:r>
    </w:p>
    <w:p w14:paraId="29245A89" w14:textId="77777777" w:rsidR="002B79CF" w:rsidRPr="00D042B9" w:rsidRDefault="002B79CF" w:rsidP="002B79CF">
      <w:pPr>
        <w:pStyle w:val="Heading4"/>
        <w:rPr>
          <w:b/>
          <w:bCs/>
          <w:i w:val="0"/>
          <w:iCs w:val="0"/>
        </w:rPr>
      </w:pPr>
      <w:r w:rsidRPr="00D042B9">
        <w:rPr>
          <w:b/>
          <w:bCs/>
          <w:i w:val="0"/>
          <w:iCs w:val="0"/>
        </w:rPr>
        <w:t>How OVIC investigates</w:t>
      </w:r>
    </w:p>
    <w:p w14:paraId="72B21029" w14:textId="77777777" w:rsidR="002B79CF" w:rsidRDefault="002B79CF" w:rsidP="001D01A5">
      <w:r>
        <w:t xml:space="preserve">OVIC’s </w:t>
      </w:r>
      <w:r w:rsidRPr="000D2D48">
        <w:t xml:space="preserve">approach to an investigation </w:t>
      </w:r>
      <w:r w:rsidRPr="00E74BF4">
        <w:t>depend</w:t>
      </w:r>
      <w:r>
        <w:t>s</w:t>
      </w:r>
      <w:r w:rsidRPr="00E74BF4">
        <w:t xml:space="preserve"> on </w:t>
      </w:r>
      <w:r>
        <w:t xml:space="preserve">each case. OVIC usually starts investigations by contacting </w:t>
      </w:r>
      <w:r w:rsidRPr="00051833">
        <w:t>the</w:t>
      </w:r>
      <w:r>
        <w:t xml:space="preserve"> regulated body to notify it of the investigation. OVIC may also contact any individuals affected by a potential breach of the IPPs or other relevant persons to gather information.  </w:t>
      </w:r>
    </w:p>
    <w:p w14:paraId="3422DF4B" w14:textId="77777777" w:rsidR="002B79CF" w:rsidRPr="00916297" w:rsidRDefault="002B79CF" w:rsidP="001D01A5">
      <w:r>
        <w:t>OVIC expects regulated bodies to fully cooperate in any investigation. However, w</w:t>
      </w:r>
      <w:r w:rsidRPr="00D05068">
        <w:t>here necessary</w:t>
      </w:r>
      <w:r>
        <w:t xml:space="preserve"> for an investigation</w:t>
      </w:r>
      <w:r w:rsidRPr="00D05068">
        <w:t xml:space="preserve">, </w:t>
      </w:r>
      <w:r>
        <w:t>OVIC</w:t>
      </w:r>
      <w:r w:rsidRPr="00D05068">
        <w:t xml:space="preserve"> can</w:t>
      </w:r>
      <w:r>
        <w:t xml:space="preserve"> compel a person to produce </w:t>
      </w:r>
      <w:r w:rsidRPr="00083B74">
        <w:t>relevant documents at a specified time and place</w:t>
      </w:r>
      <w:r>
        <w:t xml:space="preserve"> or </w:t>
      </w:r>
      <w:r w:rsidRPr="000D2D48">
        <w:lastRenderedPageBreak/>
        <w:t xml:space="preserve">compel </w:t>
      </w:r>
      <w:r w:rsidRPr="00E24FB3">
        <w:t xml:space="preserve">a </w:t>
      </w:r>
      <w:r w:rsidRPr="000D2D48">
        <w:t>person to give evidence under oath</w:t>
      </w:r>
      <w:r>
        <w:t xml:space="preserve"> or affirmation</w:t>
      </w:r>
      <w:r w:rsidRPr="000D2D48">
        <w:t>.</w:t>
      </w:r>
      <w:r w:rsidRPr="000D2D48">
        <w:rPr>
          <w:rStyle w:val="FootnoteReference"/>
        </w:rPr>
        <w:footnoteReference w:id="14"/>
      </w:r>
      <w:r>
        <w:t xml:space="preserve"> It is an offence not to comply with a notice to produce or to attend without a reasonable excuse.</w:t>
      </w:r>
      <w:r>
        <w:rPr>
          <w:rStyle w:val="FootnoteReference"/>
        </w:rPr>
        <w:footnoteReference w:id="15"/>
      </w:r>
    </w:p>
    <w:p w14:paraId="38DD1763" w14:textId="77777777" w:rsidR="002B79CF" w:rsidRDefault="002B79CF" w:rsidP="001D01A5">
      <w:r>
        <w:t>During an investigation, OVIC continues to work with regulated bodies to remedy any privacy breaches and mitigate harm to individuals. This action may negate the need to serve a compliance notice.</w:t>
      </w:r>
    </w:p>
    <w:p w14:paraId="14D71453" w14:textId="77777777" w:rsidR="002B79CF" w:rsidRDefault="002B79CF" w:rsidP="001D01A5">
      <w:r>
        <w:t>After gathering sufficient information to form a preliminary view, OVIC will give a regulated body a reasonable opportunity to respond to potentially adverse findings about that body</w:t>
      </w:r>
      <w:r w:rsidRPr="000730E5">
        <w:t>.</w:t>
      </w:r>
      <w:r>
        <w:t xml:space="preserve"> OVIC will take into account any response before finalising and issuing an investigation report.</w:t>
      </w:r>
    </w:p>
    <w:p w14:paraId="1A336216" w14:textId="77777777" w:rsidR="002B79CF" w:rsidRDefault="002B79CF" w:rsidP="001D01A5">
      <w:r>
        <w:t>When an investigation is concluded, OVIC may report its findings. In the interests of transparency and of promoting compliance with the PDP Act, OVIC will publish completed investigation reports, unless there are compelling reasons not to.</w:t>
      </w:r>
    </w:p>
    <w:p w14:paraId="4046A6BB" w14:textId="77777777" w:rsidR="002B79CF" w:rsidRPr="00916297" w:rsidRDefault="002B79CF" w:rsidP="001D01A5">
      <w:r>
        <w:t>After an investigation, OVIC will liaise with the regulated body to monitor the implementation of any recommendations made.</w:t>
      </w:r>
    </w:p>
    <w:p w14:paraId="71772B5F" w14:textId="77777777" w:rsidR="002B79CF" w:rsidRPr="00D042B9" w:rsidRDefault="002B79CF" w:rsidP="002B79CF">
      <w:pPr>
        <w:pStyle w:val="Heading4"/>
        <w:rPr>
          <w:b/>
          <w:bCs/>
          <w:i w:val="0"/>
          <w:iCs w:val="0"/>
          <w:lang w:eastAsia="en-GB"/>
        </w:rPr>
      </w:pPr>
      <w:r w:rsidRPr="00D042B9">
        <w:rPr>
          <w:b/>
          <w:bCs/>
          <w:i w:val="0"/>
          <w:iCs w:val="0"/>
          <w:lang w:eastAsia="en-GB"/>
        </w:rPr>
        <w:t>Compliance notices</w:t>
      </w:r>
    </w:p>
    <w:p w14:paraId="03C7DABE" w14:textId="77777777" w:rsidR="002B79CF" w:rsidRDefault="002B79CF" w:rsidP="001D01A5">
      <w:r>
        <w:t>Where OVIC is satisfied that a regulated body has committed a serious, flagrant or repeated breach, it may serve a compliance notice.</w:t>
      </w:r>
    </w:p>
    <w:p w14:paraId="251F6EFC" w14:textId="77777777" w:rsidR="002B79CF" w:rsidRDefault="002B79CF" w:rsidP="001D01A5">
      <w:r>
        <w:t>A</w:t>
      </w:r>
      <w:r w:rsidRPr="00E74BF4">
        <w:t xml:space="preserve"> </w:t>
      </w:r>
      <w:r>
        <w:t>c</w:t>
      </w:r>
      <w:r w:rsidRPr="00E74BF4">
        <w:t xml:space="preserve">ompliance </w:t>
      </w:r>
      <w:r>
        <w:t>n</w:t>
      </w:r>
      <w:r w:rsidRPr="00E74BF4">
        <w:t xml:space="preserve">otice </w:t>
      </w:r>
      <w:r w:rsidRPr="00D03777">
        <w:t xml:space="preserve">requires the </w:t>
      </w:r>
      <w:r>
        <w:t>regulated body</w:t>
      </w:r>
      <w:r w:rsidRPr="00D03777">
        <w:t xml:space="preserve"> to take specified action within a specified time to </w:t>
      </w:r>
      <w:r>
        <w:t xml:space="preserve">remedy breaches and </w:t>
      </w:r>
      <w:r w:rsidRPr="00D03777">
        <w:t xml:space="preserve">comply with </w:t>
      </w:r>
      <w:r>
        <w:t xml:space="preserve">the </w:t>
      </w:r>
      <w:r w:rsidRPr="00D03777">
        <w:t>IPPs</w:t>
      </w:r>
      <w:r>
        <w:t xml:space="preserve"> and the PDP Act</w:t>
      </w:r>
      <w:r w:rsidRPr="00D03777">
        <w:t>.</w:t>
      </w:r>
      <w:r w:rsidRPr="00D03777">
        <w:rPr>
          <w:rStyle w:val="FootnoteReference"/>
        </w:rPr>
        <w:footnoteReference w:id="16"/>
      </w:r>
      <w:r w:rsidRPr="00D03777">
        <w:rPr>
          <w:rStyle w:val="FootnoteReference"/>
        </w:rPr>
        <w:t xml:space="preserve"> </w:t>
      </w:r>
      <w:r w:rsidRPr="00A9560D">
        <w:t xml:space="preserve">A </w:t>
      </w:r>
      <w:r>
        <w:t>c</w:t>
      </w:r>
      <w:r w:rsidRPr="00A9560D">
        <w:t xml:space="preserve">ompliance </w:t>
      </w:r>
      <w:r>
        <w:t>n</w:t>
      </w:r>
      <w:r w:rsidRPr="00A9560D">
        <w:t>otice may be served on one or more regulated bodies, depending on the regulated bod</w:t>
      </w:r>
      <w:r>
        <w:t xml:space="preserve">ies </w:t>
      </w:r>
      <w:r w:rsidRPr="00A9560D">
        <w:t>responsible for a breach and the</w:t>
      </w:r>
      <w:r>
        <w:t xml:space="preserve"> remediation</w:t>
      </w:r>
      <w:r w:rsidRPr="00A9560D">
        <w:t xml:space="preserve"> action required. </w:t>
      </w:r>
    </w:p>
    <w:p w14:paraId="41F189B8" w14:textId="77777777" w:rsidR="002B79CF" w:rsidRPr="005B58CE" w:rsidRDefault="002B79CF" w:rsidP="001D01A5">
      <w:pPr>
        <w:rPr>
          <w:rFonts w:cstheme="minorHAnsi"/>
        </w:rPr>
      </w:pPr>
      <w:r w:rsidRPr="005B58CE">
        <w:t xml:space="preserve">A regulated body that disagrees with a </w:t>
      </w:r>
      <w:r>
        <w:t>c</w:t>
      </w:r>
      <w:r w:rsidRPr="005B58CE">
        <w:t xml:space="preserve">ompliance </w:t>
      </w:r>
      <w:r>
        <w:t>n</w:t>
      </w:r>
      <w:r w:rsidRPr="005B58CE">
        <w:t>otice can apply to VCAT for review.</w:t>
      </w:r>
      <w:r w:rsidRPr="005B58CE">
        <w:rPr>
          <w:rStyle w:val="FootnoteReference"/>
          <w:rFonts w:cstheme="minorHAnsi"/>
        </w:rPr>
        <w:footnoteReference w:id="17"/>
      </w:r>
      <w:r w:rsidRPr="005B58CE">
        <w:rPr>
          <w:rFonts w:cstheme="minorHAnsi"/>
        </w:rPr>
        <w:t xml:space="preserve">A regulated body can also ask OVIC to extend the specified time to comply with the </w:t>
      </w:r>
      <w:r>
        <w:rPr>
          <w:rFonts w:cstheme="minorHAnsi"/>
        </w:rPr>
        <w:t>c</w:t>
      </w:r>
      <w:r w:rsidRPr="005B58CE">
        <w:rPr>
          <w:rFonts w:cstheme="minorHAnsi"/>
        </w:rPr>
        <w:t xml:space="preserve">ompliance </w:t>
      </w:r>
      <w:r>
        <w:rPr>
          <w:rFonts w:cstheme="minorHAnsi"/>
        </w:rPr>
        <w:t>n</w:t>
      </w:r>
      <w:r w:rsidRPr="005B58CE">
        <w:rPr>
          <w:rFonts w:cstheme="minorHAnsi"/>
        </w:rPr>
        <w:t>otice if it applies before that time expires. OVIC may extend the specified time if satisfied it is not reasonably possible to take the specified action in the specified time.</w:t>
      </w:r>
    </w:p>
    <w:p w14:paraId="6A3D3F51" w14:textId="77777777" w:rsidR="002B79CF" w:rsidRPr="005B58CE" w:rsidRDefault="002B79CF" w:rsidP="001D01A5">
      <w:r w:rsidRPr="005B58CE">
        <w:rPr>
          <w:rFonts w:cstheme="minorHAnsi"/>
        </w:rPr>
        <w:t xml:space="preserve">It is an offence not to </w:t>
      </w:r>
      <w:r w:rsidRPr="005B58CE">
        <w:t xml:space="preserve">comply with a </w:t>
      </w:r>
      <w:r>
        <w:t>c</w:t>
      </w:r>
      <w:r w:rsidRPr="005B58CE">
        <w:t xml:space="preserve">ompliance </w:t>
      </w:r>
      <w:r>
        <w:t>n</w:t>
      </w:r>
      <w:r w:rsidRPr="005B58CE">
        <w:t>otice.</w:t>
      </w:r>
      <w:r w:rsidRPr="005B58CE">
        <w:rPr>
          <w:rStyle w:val="FootnoteReference"/>
        </w:rPr>
        <w:footnoteReference w:id="18"/>
      </w:r>
      <w:r w:rsidRPr="005B58CE">
        <w:t xml:space="preserve"> The offence attracts a penalty of up to 600 penalty units for individuals and 3000 penalty units for other regulated bodies.</w:t>
      </w:r>
      <w:r w:rsidRPr="005B58CE">
        <w:rPr>
          <w:rStyle w:val="FootnoteReference"/>
        </w:rPr>
        <w:footnoteReference w:id="19"/>
      </w:r>
      <w:r w:rsidRPr="005B58CE">
        <w:t xml:space="preserve">  </w:t>
      </w:r>
    </w:p>
    <w:p w14:paraId="4AB300B5" w14:textId="77777777" w:rsidR="002B79CF" w:rsidRDefault="002B79CF" w:rsidP="001D01A5">
      <w:r>
        <w:lastRenderedPageBreak/>
        <w:t xml:space="preserve">Ordinarily, a compliance notice is served after an investigation where OVIC is not satisfied that breaches have been remedied or that the regulated body has adopted practices that comply with the IPPs during the investigation. </w:t>
      </w:r>
    </w:p>
    <w:p w14:paraId="502F0A60" w14:textId="77777777" w:rsidR="002B79CF" w:rsidRDefault="002B79CF" w:rsidP="001D01A5">
      <w:r>
        <w:t>Nevertheless, a compliance notice may be served immediately, or during an investigation, depending on risk factors including whether:</w:t>
      </w:r>
    </w:p>
    <w:p w14:paraId="37ADF0EC" w14:textId="77777777" w:rsidR="002B79CF" w:rsidRPr="00D71695" w:rsidRDefault="002B79CF" w:rsidP="00764D2B">
      <w:pPr>
        <w:pStyle w:val="ListBullet"/>
      </w:pPr>
      <w:r>
        <w:t>t</w:t>
      </w:r>
      <w:r w:rsidRPr="00D71695">
        <w:t>he breach is serious</w:t>
      </w:r>
      <w:r>
        <w:t>;</w:t>
      </w:r>
      <w:r>
        <w:rPr>
          <w:rStyle w:val="FootnoteReference"/>
        </w:rPr>
        <w:footnoteReference w:id="20"/>
      </w:r>
    </w:p>
    <w:p w14:paraId="270064BA" w14:textId="77777777" w:rsidR="002B79CF" w:rsidRPr="00D71695" w:rsidRDefault="002B79CF" w:rsidP="00764D2B">
      <w:pPr>
        <w:pStyle w:val="ListBullet"/>
      </w:pPr>
      <w:r>
        <w:t>t</w:t>
      </w:r>
      <w:r w:rsidRPr="00D71695">
        <w:t>he breach was reckless or deliberate</w:t>
      </w:r>
      <w:r>
        <w:t>;</w:t>
      </w:r>
    </w:p>
    <w:p w14:paraId="552508FD" w14:textId="77777777" w:rsidR="002B79CF" w:rsidRPr="00D71695" w:rsidRDefault="002B79CF" w:rsidP="00764D2B">
      <w:pPr>
        <w:pStyle w:val="ListBullet"/>
      </w:pPr>
      <w:r>
        <w:t>t</w:t>
      </w:r>
      <w:r w:rsidRPr="00D71695">
        <w:t>he breach, or the harm from the breach, is ongoing</w:t>
      </w:r>
      <w:r>
        <w:t>;</w:t>
      </w:r>
    </w:p>
    <w:p w14:paraId="08D6AE73" w14:textId="77777777" w:rsidR="002B79CF" w:rsidRPr="00D71695" w:rsidRDefault="002B79CF" w:rsidP="00764D2B">
      <w:pPr>
        <w:pStyle w:val="ListBullet"/>
      </w:pPr>
      <w:r>
        <w:t>t</w:t>
      </w:r>
      <w:r w:rsidRPr="00D71695">
        <w:t>he regulated body has not cooperated with OVIC about the issue or was previously the subject of related regulatory action by OVIC</w:t>
      </w:r>
      <w:r>
        <w:t>; and</w:t>
      </w:r>
    </w:p>
    <w:p w14:paraId="2EEF31C4" w14:textId="77777777" w:rsidR="002B79CF" w:rsidRPr="00D71695" w:rsidRDefault="002B79CF" w:rsidP="00764D2B">
      <w:pPr>
        <w:pStyle w:val="ListBullet"/>
      </w:pPr>
      <w:r w:rsidRPr="00D71695">
        <w:t xml:space="preserve">OVIC considers that follow up with the </w:t>
      </w:r>
      <w:r>
        <w:t>regulated body</w:t>
      </w:r>
      <w:r w:rsidRPr="00D71695">
        <w:t xml:space="preserve"> is desirable.</w:t>
      </w:r>
    </w:p>
    <w:p w14:paraId="29550AB0" w14:textId="77777777" w:rsidR="006F01EB" w:rsidRDefault="002B79CF" w:rsidP="002B79CF">
      <w:pPr>
        <w:spacing w:after="120"/>
      </w:pPr>
      <w:r>
        <w:t xml:space="preserve">After a compliance notice is served, OVIC will monitor the regulated body’s progress in taking the action specified in the compliance notice in the specified time. </w:t>
      </w:r>
    </w:p>
    <w:p w14:paraId="3E87DDA6" w14:textId="77777777" w:rsidR="002B79CF" w:rsidRDefault="002B79CF" w:rsidP="002B79CF">
      <w:pPr>
        <w:spacing w:after="120"/>
      </w:pPr>
      <w:r>
        <w:t xml:space="preserve">Regulated bodies should keep OVIC informed about the action they take in response to the compliance notice. OVIC will continue to liaise with the regulated body to ensure that steps are taken to comply with the PDP Act and IPPs. </w:t>
      </w:r>
    </w:p>
    <w:p w14:paraId="7D4F0FBA" w14:textId="77777777" w:rsidR="002B79CF" w:rsidRDefault="002B79CF" w:rsidP="002B79CF">
      <w:pPr>
        <w:spacing w:after="120"/>
      </w:pPr>
      <w:r>
        <w:t xml:space="preserve">Once OVIC is satisfied that the action specified in the compliance notice is complete, it will write to the regulated body to confirm the regulated body it has satisfied the compliance notice. </w:t>
      </w:r>
    </w:p>
    <w:p w14:paraId="5D1B5E63" w14:textId="77777777" w:rsidR="002B79CF" w:rsidRDefault="002B79CF" w:rsidP="002B79CF">
      <w:pPr>
        <w:spacing w:after="120"/>
      </w:pPr>
      <w:r>
        <w:t>OVIC may publish the issue of compliance notices</w:t>
      </w:r>
      <w:r w:rsidR="006F01EB">
        <w:t>,</w:t>
      </w:r>
      <w:r>
        <w:t xml:space="preserve"> and whether they have been satisfied</w:t>
      </w:r>
      <w:r w:rsidR="006F01EB">
        <w:t>,</w:t>
      </w:r>
      <w:r>
        <w:t xml:space="preserve"> </w:t>
      </w:r>
      <w:r w:rsidRPr="00315C9C">
        <w:t>on its website</w:t>
      </w:r>
      <w:r>
        <w:t>.</w:t>
      </w:r>
    </w:p>
    <w:p w14:paraId="7E00D3B4" w14:textId="77777777" w:rsidR="002B79CF" w:rsidRPr="00D042B9" w:rsidRDefault="002B79CF" w:rsidP="002B79CF">
      <w:pPr>
        <w:pStyle w:val="Heading4"/>
        <w:rPr>
          <w:b/>
          <w:bCs/>
          <w:i w:val="0"/>
          <w:iCs w:val="0"/>
        </w:rPr>
      </w:pPr>
      <w:bookmarkStart w:id="58" w:name="_Toc515285766"/>
      <w:r w:rsidRPr="00D042B9">
        <w:rPr>
          <w:b/>
          <w:bCs/>
          <w:i w:val="0"/>
          <w:iCs w:val="0"/>
        </w:rPr>
        <w:t>Prosecutable offences under the PDP Act</w:t>
      </w:r>
      <w:bookmarkEnd w:id="58"/>
      <w:r w:rsidRPr="00D042B9">
        <w:rPr>
          <w:b/>
          <w:bCs/>
          <w:i w:val="0"/>
          <w:iCs w:val="0"/>
        </w:rPr>
        <w:t xml:space="preserve"> </w:t>
      </w:r>
    </w:p>
    <w:p w14:paraId="00C69522" w14:textId="77777777" w:rsidR="002B79CF" w:rsidRDefault="002B79CF" w:rsidP="001D01A5">
      <w:r>
        <w:t xml:space="preserve">It is an offence to obstruct, hinder or resist OVIC officers when they perform their duties.  </w:t>
      </w:r>
    </w:p>
    <w:p w14:paraId="5D53ECD3" w14:textId="77777777" w:rsidR="002B79CF" w:rsidRDefault="002B79CF" w:rsidP="001D01A5">
      <w:r>
        <w:t>It is also an offence to:</w:t>
      </w:r>
    </w:p>
    <w:p w14:paraId="77B152B0" w14:textId="77777777" w:rsidR="002B79CF" w:rsidRDefault="002B79CF" w:rsidP="00764D2B">
      <w:pPr>
        <w:pStyle w:val="ListBullet"/>
      </w:pPr>
      <w:r>
        <w:t>not comply with a compliance notice;</w:t>
      </w:r>
    </w:p>
    <w:p w14:paraId="68BE0ECA" w14:textId="77777777" w:rsidR="002B79CF" w:rsidRDefault="002B79CF" w:rsidP="00764D2B">
      <w:pPr>
        <w:pStyle w:val="ListBullet"/>
      </w:pPr>
      <w:r>
        <w:t>fail to comply with a notice to produce or attend without reasonable excuse;</w:t>
      </w:r>
    </w:p>
    <w:p w14:paraId="5E4A481A" w14:textId="77777777" w:rsidR="002B79CF" w:rsidRDefault="002B79CF" w:rsidP="00764D2B">
      <w:pPr>
        <w:pStyle w:val="ListBullet"/>
      </w:pPr>
      <w:r>
        <w:t xml:space="preserve">mislead or attempt to mislead OVIC; and </w:t>
      </w:r>
    </w:p>
    <w:p w14:paraId="62BCFCC9" w14:textId="77777777" w:rsidR="002B79CF" w:rsidRDefault="002B79CF" w:rsidP="00764D2B">
      <w:pPr>
        <w:pStyle w:val="ListBullet"/>
      </w:pPr>
      <w:r>
        <w:lastRenderedPageBreak/>
        <w:t>to provide information or make a statement to OVIC knowing that it is false or misleading in a material particular.</w:t>
      </w:r>
      <w:r>
        <w:rPr>
          <w:rStyle w:val="FootnoteReference"/>
        </w:rPr>
        <w:footnoteReference w:id="21"/>
      </w:r>
    </w:p>
    <w:p w14:paraId="073AA814" w14:textId="77777777" w:rsidR="002B79CF" w:rsidRPr="0091435C" w:rsidRDefault="002B79CF" w:rsidP="001D01A5">
      <w:r>
        <w:t>These are summary offences which carry penalties, and which OVIC can prosecute in the Magistrates’ Court. OVIC will only take this action in the most serious cases.</w:t>
      </w:r>
    </w:p>
    <w:p w14:paraId="704EC0CF" w14:textId="77777777" w:rsidR="002B79CF" w:rsidRPr="00D042B9" w:rsidRDefault="002B79CF" w:rsidP="001D01A5">
      <w:pPr>
        <w:pStyle w:val="Heading4"/>
        <w:rPr>
          <w:b/>
          <w:bCs/>
          <w:i w:val="0"/>
          <w:iCs w:val="0"/>
        </w:rPr>
      </w:pPr>
      <w:r w:rsidRPr="00D042B9">
        <w:rPr>
          <w:b/>
          <w:bCs/>
          <w:i w:val="0"/>
          <w:iCs w:val="0"/>
        </w:rPr>
        <w:t>Ministerial investigations</w:t>
      </w:r>
    </w:p>
    <w:p w14:paraId="1847B239" w14:textId="77777777" w:rsidR="002B79CF" w:rsidRDefault="002B79CF" w:rsidP="001D01A5">
      <w:pPr>
        <w:rPr>
          <w:lang w:eastAsia="en-GB"/>
        </w:rPr>
      </w:pPr>
      <w:r w:rsidRPr="00150E8C">
        <w:rPr>
          <w:lang w:val="en-GB"/>
        </w:rPr>
        <w:t>At the request of the Minister, OVIC must investigate and report to the Minister on any matter relating to information privacy under the PDP Act. On receipt of such a report, the Min</w:t>
      </w:r>
      <w:r w:rsidR="00504AE6">
        <w:rPr>
          <w:lang w:val="en-GB"/>
        </w:rPr>
        <w:t>i</w:t>
      </w:r>
      <w:r w:rsidRPr="00150E8C">
        <w:rPr>
          <w:lang w:val="en-GB"/>
        </w:rPr>
        <w:t>ster may table a copy of the report before each House of Parliament</w:t>
      </w:r>
      <w:r w:rsidRPr="000113F6">
        <w:rPr>
          <w:lang w:eastAsia="en-GB"/>
        </w:rPr>
        <w:t>.</w:t>
      </w:r>
      <w:r>
        <w:rPr>
          <w:rStyle w:val="FootnoteReference"/>
          <w:lang w:eastAsia="en-GB"/>
        </w:rPr>
        <w:footnoteReference w:id="22"/>
      </w:r>
    </w:p>
    <w:p w14:paraId="118CF346" w14:textId="77777777" w:rsidR="002B79CF" w:rsidRPr="005A4FCB" w:rsidRDefault="002B79CF" w:rsidP="002B79CF">
      <w:pPr>
        <w:spacing w:after="120"/>
        <w:rPr>
          <w:rFonts w:cs="National-Book"/>
          <w:color w:val="55565A"/>
          <w:lang w:val="en-US" w:eastAsia="en-GB"/>
        </w:rPr>
      </w:pPr>
      <w:r>
        <w:rPr>
          <w:lang w:eastAsia="en-GB"/>
        </w:rPr>
        <w:br w:type="page"/>
      </w:r>
    </w:p>
    <w:p w14:paraId="675D919B" w14:textId="77777777" w:rsidR="002B79CF" w:rsidRPr="001D01A5" w:rsidRDefault="002B79CF" w:rsidP="001D01A5">
      <w:pPr>
        <w:pStyle w:val="Heading1"/>
      </w:pPr>
      <w:bookmarkStart w:id="59" w:name="_Toc114652136"/>
      <w:bookmarkStart w:id="60" w:name="_Toc116298665"/>
      <w:r w:rsidRPr="001D01A5">
        <w:lastRenderedPageBreak/>
        <w:t>SCHEDULE 2 - Freedom of information regulatory activities</w:t>
      </w:r>
      <w:bookmarkEnd w:id="59"/>
      <w:bookmarkEnd w:id="60"/>
    </w:p>
    <w:p w14:paraId="0BA7C499" w14:textId="77777777" w:rsidR="002B79CF" w:rsidRDefault="002B79CF" w:rsidP="001D01A5">
      <w:r w:rsidRPr="00D71695">
        <w:t xml:space="preserve">This schedule sets out how OVIC takes regulatory action to ensure regulated bodies understand and comply with the FOI Act.  </w:t>
      </w:r>
    </w:p>
    <w:p w14:paraId="3E2DDA87" w14:textId="77777777" w:rsidR="002B79CF" w:rsidRDefault="002B79CF" w:rsidP="001D01A5">
      <w:r>
        <w:t xml:space="preserve">Where it is practicable and appropriate, </w:t>
      </w:r>
      <w:r w:rsidRPr="002F110E">
        <w:t xml:space="preserve">OVIC </w:t>
      </w:r>
      <w:r>
        <w:t>seeks</w:t>
      </w:r>
      <w:r w:rsidRPr="002F110E">
        <w:t xml:space="preserve"> to work collaboratively with regulated bodies and any affected person to try to resolve issues before taking formal action through </w:t>
      </w:r>
      <w:r>
        <w:t>investigations or penalties.</w:t>
      </w:r>
    </w:p>
    <w:p w14:paraId="002548AF" w14:textId="77777777" w:rsidR="002B79CF" w:rsidRPr="004B060C" w:rsidRDefault="002B79CF" w:rsidP="001D01A5">
      <w:r w:rsidRPr="002F110E">
        <w:t>OVIC may take formal action where the risk associated with a</w:t>
      </w:r>
      <w:r w:rsidR="00504AE6">
        <w:t>n</w:t>
      </w:r>
      <w:r w:rsidRPr="002F110E">
        <w:t xml:space="preserve"> </w:t>
      </w:r>
      <w:r>
        <w:t>FOI</w:t>
      </w:r>
      <w:r w:rsidRPr="002F110E">
        <w:t xml:space="preserve"> issue is high, or where a breach </w:t>
      </w:r>
      <w:r>
        <w:t>is serious or has other aggravating factors</w:t>
      </w:r>
      <w:r w:rsidRPr="002F110E">
        <w:t xml:space="preserve">.  </w:t>
      </w:r>
    </w:p>
    <w:p w14:paraId="31621AAC" w14:textId="77777777" w:rsidR="002B79CF" w:rsidRPr="0069307B" w:rsidRDefault="002B79CF" w:rsidP="0069307B">
      <w:pPr>
        <w:pStyle w:val="Heading2"/>
      </w:pPr>
      <w:bookmarkStart w:id="61" w:name="_Toc114652137"/>
      <w:bookmarkStart w:id="62" w:name="_Toc116298666"/>
      <w:r w:rsidRPr="0069307B">
        <w:t>Role of OVIC in regulating freedom of information</w:t>
      </w:r>
      <w:bookmarkEnd w:id="61"/>
      <w:bookmarkEnd w:id="62"/>
    </w:p>
    <w:p w14:paraId="1BA5FBB3" w14:textId="77777777" w:rsidR="002B79CF" w:rsidRDefault="00375B7D" w:rsidP="0069307B">
      <w:pPr>
        <w:rPr>
          <w:b/>
          <w:color w:val="000000" w:themeColor="text1"/>
          <w:sz w:val="20"/>
          <w:szCs w:val="20"/>
        </w:rPr>
      </w:pPr>
      <w:r>
        <w:rPr>
          <w:noProof/>
        </w:rPr>
        <mc:AlternateContent>
          <mc:Choice Requires="wps">
            <w:drawing>
              <wp:anchor distT="0" distB="0" distL="114300" distR="114300" simplePos="0" relativeHeight="251670528" behindDoc="0" locked="0" layoutInCell="1" allowOverlap="1" wp14:anchorId="78AFC97E" wp14:editId="0AD1D18D">
                <wp:simplePos x="0" y="0"/>
                <wp:positionH relativeFrom="margin">
                  <wp:align>left</wp:align>
                </wp:positionH>
                <wp:positionV relativeFrom="paragraph">
                  <wp:posOffset>2906864</wp:posOffset>
                </wp:positionV>
                <wp:extent cx="5759450" cy="55308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759450" cy="553085"/>
                        </a:xfrm>
                        <a:prstGeom prst="rect">
                          <a:avLst/>
                        </a:prstGeom>
                        <a:solidFill>
                          <a:prstClr val="white"/>
                        </a:solidFill>
                        <a:ln>
                          <a:noFill/>
                        </a:ln>
                      </wps:spPr>
                      <wps:txbx>
                        <w:txbxContent>
                          <w:p w14:paraId="11986C06" w14:textId="77777777" w:rsidR="00375B7D" w:rsidRPr="00593880" w:rsidRDefault="00375B7D" w:rsidP="00375B7D">
                            <w:pPr>
                              <w:pStyle w:val="Caption"/>
                              <w:rPr>
                                <w:rFonts w:ascii="Calibri" w:eastAsia="Calibri" w:hAnsi="Calibri" w:cs="National-Book"/>
                                <w:b/>
                                <w:noProof/>
                                <w:color w:val="000000" w:themeColor="text1"/>
                              </w:rPr>
                            </w:pPr>
                            <w:r>
                              <w:t xml:space="preserve">Figure </w:t>
                            </w:r>
                            <w:fldSimple w:instr=" SEQ Figure \* ARABIC ">
                              <w:r w:rsidR="00A04DBB">
                                <w:rPr>
                                  <w:noProof/>
                                </w:rPr>
                                <w:t>2</w:t>
                              </w:r>
                            </w:fldSimple>
                            <w:r>
                              <w:t xml:space="preserve"> Levels of </w:t>
                            </w:r>
                            <w:r w:rsidR="00504AE6">
                              <w:t>f</w:t>
                            </w:r>
                            <w:r>
                              <w:t xml:space="preserve">reedom of </w:t>
                            </w:r>
                            <w:r w:rsidR="00504AE6">
                              <w:t>i</w:t>
                            </w:r>
                            <w:r>
                              <w:t xml:space="preserve">nformation </w:t>
                            </w:r>
                            <w:r w:rsidR="00504AE6">
                              <w:t>r</w:t>
                            </w:r>
                            <w:r>
                              <w:t xml:space="preserve">egulatory </w:t>
                            </w:r>
                            <w:r w:rsidR="00504AE6">
                              <w:t>a</w:t>
                            </w:r>
                            <w:r>
                              <w:t>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AFC97E" id="Text Box 13" o:spid="_x0000_s1027" type="#_x0000_t202" style="position:absolute;margin-left:0;margin-top:228.9pt;width:453.5pt;height:43.5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" stroked="f">
                <v:textbox inset="0,0,0,0">
                  <w:txbxContent>
                    <w:p w14:paraId="11986C06" w14:textId="77777777" w:rsidR="00375B7D" w:rsidRPr="00593880" w:rsidRDefault="00375B7D" w:rsidP="00375B7D">
                      <w:pPr>
                        <w:pStyle w:val="Caption"/>
                        <w:rPr>
                          <w:rFonts w:ascii="Calibri" w:eastAsia="Calibri" w:hAnsi="Calibri" w:cs="National-Book"/>
                          <w:b/>
                          <w:noProof/>
                          <w:color w:val="000000" w:themeColor="text1"/>
                        </w:rPr>
                      </w:pPr>
                      <w:r>
                        <w:t xml:space="preserve">Figure </w:t>
                      </w:r>
                      <w:fldSimple w:instr=" SEQ Figure \* ARABIC ">
                        <w:r w:rsidR="00A04DBB">
                          <w:rPr>
                            <w:noProof/>
                          </w:rPr>
                          <w:t>2</w:t>
                        </w:r>
                      </w:fldSimple>
                      <w:r>
                        <w:t xml:space="preserve"> Levels of </w:t>
                      </w:r>
                      <w:r w:rsidR="00504AE6">
                        <w:t>f</w:t>
                      </w:r>
                      <w:r>
                        <w:t xml:space="preserve">reedom of </w:t>
                      </w:r>
                      <w:r w:rsidR="00504AE6">
                        <w:t>i</w:t>
                      </w:r>
                      <w:r>
                        <w:t xml:space="preserve">nformation </w:t>
                      </w:r>
                      <w:r w:rsidR="00504AE6">
                        <w:t>r</w:t>
                      </w:r>
                      <w:r>
                        <w:t xml:space="preserve">egulatory </w:t>
                      </w:r>
                      <w:r w:rsidR="00504AE6">
                        <w:t>a</w:t>
                      </w:r>
                      <w:r>
                        <w:t>ction</w:t>
                      </w:r>
                    </w:p>
                  </w:txbxContent>
                </v:textbox>
                <w10:wrap type="topAndBottom" anchorx="margin"/>
              </v:shape>
            </w:pict>
          </mc:Fallback>
        </mc:AlternateContent>
      </w:r>
      <w:r w:rsidR="002B79CF" w:rsidRPr="00D71695">
        <w:t>OVIC has different roles in enforcing the FOI Act</w:t>
      </w:r>
      <w:r w:rsidR="002B79CF">
        <w:t>.</w:t>
      </w:r>
    </w:p>
    <w:p w14:paraId="49B5C144" w14:textId="77777777" w:rsidR="002B79CF" w:rsidRDefault="00375B7D" w:rsidP="002B79CF">
      <w:pPr>
        <w:pStyle w:val="Bulletpoint"/>
        <w:numPr>
          <w:ilvl w:val="0"/>
          <w:numId w:val="0"/>
        </w:numPr>
        <w:tabs>
          <w:tab w:val="left" w:pos="567"/>
        </w:tabs>
        <w:spacing w:before="120" w:after="120" w:line="240" w:lineRule="auto"/>
        <w:ind w:left="284"/>
        <w:jc w:val="center"/>
        <w:rPr>
          <w:lang w:val="en-AU"/>
        </w:rPr>
      </w:pPr>
      <w:r w:rsidRPr="00B20C6E">
        <w:rPr>
          <w:b/>
          <w:noProof/>
          <w:color w:val="000000" w:themeColor="text1"/>
          <w:sz w:val="20"/>
          <w:szCs w:val="20"/>
          <w:lang w:val="en-AU" w:eastAsia="en-AU"/>
        </w:rPr>
        <w:drawing>
          <wp:anchor distT="0" distB="0" distL="114300" distR="114300" simplePos="0" relativeHeight="251662336" behindDoc="0" locked="0" layoutInCell="1" allowOverlap="1" wp14:anchorId="2E60BB8E" wp14:editId="50080C4E">
            <wp:simplePos x="0" y="0"/>
            <wp:positionH relativeFrom="margin">
              <wp:align>left</wp:align>
            </wp:positionH>
            <wp:positionV relativeFrom="paragraph">
              <wp:posOffset>214630</wp:posOffset>
            </wp:positionV>
            <wp:extent cx="5760000" cy="2340000"/>
            <wp:effectExtent l="38100" t="57150" r="50800" b="41275"/>
            <wp:wrapTopAndBottom/>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5CC4333B" w14:textId="77777777" w:rsidR="002B79CF" w:rsidRPr="0069307B" w:rsidRDefault="002B79CF" w:rsidP="0069307B">
      <w:pPr>
        <w:pStyle w:val="Heading3"/>
      </w:pPr>
      <w:bookmarkStart w:id="63" w:name="_Toc114652138"/>
      <w:bookmarkStart w:id="64" w:name="_Toc116298667"/>
      <w:r w:rsidRPr="0069307B">
        <w:t>Education and guidance</w:t>
      </w:r>
      <w:bookmarkEnd w:id="63"/>
      <w:bookmarkEnd w:id="64"/>
    </w:p>
    <w:p w14:paraId="6DEE3CFE" w14:textId="77777777" w:rsidR="002B79CF" w:rsidRPr="00D71695" w:rsidRDefault="002B79CF" w:rsidP="0069307B">
      <w:r w:rsidRPr="00D71695">
        <w:t xml:space="preserve">OVIC promotes the objects of the FOI Act by providing education and guidance to regulated bodies and the public. </w:t>
      </w:r>
      <w:r>
        <w:t xml:space="preserve">Educational and supporting materials </w:t>
      </w:r>
      <w:r w:rsidRPr="00D71695">
        <w:t xml:space="preserve">can be found </w:t>
      </w:r>
      <w:r>
        <w:t>on</w:t>
      </w:r>
      <w:r w:rsidRPr="00D71695">
        <w:t xml:space="preserve"> OVIC</w:t>
      </w:r>
      <w:r>
        <w:t>’s</w:t>
      </w:r>
      <w:r w:rsidRPr="00D71695">
        <w:t xml:space="preserve"> website.</w:t>
      </w:r>
    </w:p>
    <w:p w14:paraId="67A6BEF4" w14:textId="77777777" w:rsidR="002B79CF" w:rsidRPr="00D71695" w:rsidRDefault="002B79CF" w:rsidP="0069307B">
      <w:r w:rsidRPr="00D71695">
        <w:lastRenderedPageBreak/>
        <w:t xml:space="preserve">OVIC’s education and guidance aims to ensure that both regulated bodies and the public understand and </w:t>
      </w:r>
      <w:r>
        <w:t>support</w:t>
      </w:r>
      <w:r w:rsidRPr="00D71695">
        <w:t xml:space="preserve"> the purpose of the FOI Act</w:t>
      </w:r>
      <w:r>
        <w:t xml:space="preserve"> and Parliament’s intention</w:t>
      </w:r>
      <w:r w:rsidRPr="00D71695">
        <w:t xml:space="preserve"> – to give a general right of access to information limited only by exceptions and exemptions in the FOI Act.  </w:t>
      </w:r>
    </w:p>
    <w:p w14:paraId="02F87907" w14:textId="77777777" w:rsidR="002B79CF" w:rsidRPr="00D71695" w:rsidRDefault="002B79CF" w:rsidP="0069307B">
      <w:r w:rsidRPr="00D71695">
        <w:t>The Professional Standards, issued under Part 1B of the FOI Act</w:t>
      </w:r>
      <w:r w:rsidR="00504AE6">
        <w:t>,</w:t>
      </w:r>
      <w:r w:rsidRPr="00D71695">
        <w:t xml:space="preserve"> aim to ensure regulated bodies are accountable, meet their FOI obligations and carry out their functions in accordance with the FOI Act.</w:t>
      </w:r>
    </w:p>
    <w:p w14:paraId="1147A19E" w14:textId="77777777" w:rsidR="002B79CF" w:rsidRPr="0069307B" w:rsidRDefault="002B79CF" w:rsidP="0069307B">
      <w:pPr>
        <w:pStyle w:val="Heading3"/>
      </w:pPr>
      <w:bookmarkStart w:id="65" w:name="_Toc114652139"/>
      <w:bookmarkStart w:id="66" w:name="_Toc116298668"/>
      <w:r w:rsidRPr="0069307B">
        <w:t>Preliminary inquiries</w:t>
      </w:r>
      <w:bookmarkEnd w:id="65"/>
      <w:bookmarkEnd w:id="66"/>
      <w:r w:rsidRPr="0069307B">
        <w:t xml:space="preserve"> </w:t>
      </w:r>
    </w:p>
    <w:p w14:paraId="040FD3FD" w14:textId="77777777" w:rsidR="002B79CF" w:rsidRDefault="002B79CF" w:rsidP="0069307B">
      <w:r w:rsidRPr="00D775F1">
        <w:t xml:space="preserve">OVIC’s Public Access Branch </w:t>
      </w:r>
      <w:r>
        <w:t>generally commence</w:t>
      </w:r>
      <w:r w:rsidR="00504AE6">
        <w:t>s</w:t>
      </w:r>
      <w:r>
        <w:t xml:space="preserve"> preliminary inquiries in relation to new reviews, complaints and Professional Standards engagements. </w:t>
      </w:r>
    </w:p>
    <w:p w14:paraId="6E44541E" w14:textId="77777777" w:rsidR="002B79CF" w:rsidRPr="00D042B9" w:rsidRDefault="002B79CF" w:rsidP="0069307B">
      <w:pPr>
        <w:pStyle w:val="Heading4"/>
        <w:rPr>
          <w:b/>
          <w:bCs/>
          <w:i w:val="0"/>
          <w:iCs w:val="0"/>
        </w:rPr>
      </w:pPr>
      <w:r w:rsidRPr="00D042B9">
        <w:rPr>
          <w:b/>
          <w:bCs/>
          <w:i w:val="0"/>
          <w:iCs w:val="0"/>
        </w:rPr>
        <w:t>Reviews</w:t>
      </w:r>
    </w:p>
    <w:p w14:paraId="4E5C007A" w14:textId="77777777" w:rsidR="00504AE6" w:rsidRDefault="002B79CF" w:rsidP="0069307B">
      <w:r w:rsidRPr="00D71695">
        <w:t xml:space="preserve">The FOI Act requires OVIC to conduct reviews in a timely, efficient and fair manner, with as little formality and technicality as possible. </w:t>
      </w:r>
    </w:p>
    <w:p w14:paraId="3A8B32A5" w14:textId="77777777" w:rsidR="002B79CF" w:rsidRPr="00D71695" w:rsidRDefault="002B79CF" w:rsidP="0069307B">
      <w:r w:rsidRPr="00D71695">
        <w:t xml:space="preserve">Consequently, OVIC starts its reviews with a preliminary inquiry to identify issues and try to </w:t>
      </w:r>
      <w:r>
        <w:t xml:space="preserve">informally </w:t>
      </w:r>
      <w:r w:rsidRPr="00D71695">
        <w:t>resolve some, or all, disputed issues by:</w:t>
      </w:r>
      <w:r w:rsidRPr="00D71695">
        <w:rPr>
          <w:rStyle w:val="FootnoteReference"/>
        </w:rPr>
        <w:footnoteReference w:id="23"/>
      </w:r>
      <w:r w:rsidRPr="00D71695">
        <w:t xml:space="preserve"> </w:t>
      </w:r>
    </w:p>
    <w:p w14:paraId="0922B41E" w14:textId="77777777" w:rsidR="002B79CF" w:rsidRPr="00D71695" w:rsidRDefault="002B79CF" w:rsidP="00764D2B">
      <w:pPr>
        <w:pStyle w:val="ListBullet"/>
      </w:pPr>
      <w:r w:rsidRPr="00D71695">
        <w:rPr>
          <w:b/>
        </w:rPr>
        <w:t>Releasing documents administratively outside of FOI</w:t>
      </w:r>
      <w:r>
        <w:rPr>
          <w:rStyle w:val="FootnoteReference"/>
          <w:b/>
        </w:rPr>
        <w:footnoteReference w:id="24"/>
      </w:r>
      <w:r w:rsidRPr="00D71695">
        <w:rPr>
          <w:b/>
        </w:rPr>
        <w:t xml:space="preserve"> </w:t>
      </w:r>
      <w:r w:rsidRPr="00D71695">
        <w:t xml:space="preserve">– </w:t>
      </w:r>
      <w:r>
        <w:t>Where appropriate, OVIC encourages</w:t>
      </w:r>
      <w:r w:rsidRPr="00D71695">
        <w:t xml:space="preserve"> the regulated body </w:t>
      </w:r>
      <w:r>
        <w:t xml:space="preserve">to </w:t>
      </w:r>
      <w:r w:rsidRPr="00D71695">
        <w:t xml:space="preserve">administratively </w:t>
      </w:r>
      <w:r>
        <w:t xml:space="preserve">release documents </w:t>
      </w:r>
      <w:r w:rsidRPr="00D71695">
        <w:t>outside of the FOI Act to limit or resolve the FOI request</w:t>
      </w:r>
      <w:r w:rsidR="00D80501">
        <w:t>;</w:t>
      </w:r>
    </w:p>
    <w:p w14:paraId="1364A404" w14:textId="77777777" w:rsidR="002B79CF" w:rsidRPr="00D71695" w:rsidRDefault="002B79CF" w:rsidP="00764D2B">
      <w:pPr>
        <w:pStyle w:val="ListBullet"/>
      </w:pPr>
      <w:r w:rsidRPr="00D71695">
        <w:rPr>
          <w:b/>
        </w:rPr>
        <w:t>Narrowing the scope of the review</w:t>
      </w:r>
      <w:r w:rsidRPr="00D71695">
        <w:t xml:space="preserve"> – OVIC works with applicants to </w:t>
      </w:r>
      <w:r>
        <w:t>determine</w:t>
      </w:r>
      <w:r w:rsidRPr="00D71695">
        <w:t xml:space="preserve"> the </w:t>
      </w:r>
      <w:r>
        <w:t xml:space="preserve">key </w:t>
      </w:r>
      <w:r w:rsidRPr="00D71695">
        <w:t xml:space="preserve">information they seek </w:t>
      </w:r>
      <w:r>
        <w:t xml:space="preserve">and where possible, seeks </w:t>
      </w:r>
      <w:r w:rsidRPr="00D71695">
        <w:t>to narrow the scope of the review that OVIC conducts</w:t>
      </w:r>
      <w:r w:rsidR="00D80501">
        <w:t xml:space="preserve">; </w:t>
      </w:r>
    </w:p>
    <w:p w14:paraId="16F4DB03" w14:textId="77777777" w:rsidR="002B79CF" w:rsidRPr="00D71695" w:rsidRDefault="002B79CF" w:rsidP="00764D2B">
      <w:pPr>
        <w:pStyle w:val="ListBullet"/>
      </w:pPr>
      <w:r w:rsidRPr="00D71695">
        <w:rPr>
          <w:b/>
        </w:rPr>
        <w:t>Reducing the extent of exemptions</w:t>
      </w:r>
      <w:r w:rsidRPr="00D71695">
        <w:t xml:space="preserve"> – </w:t>
      </w:r>
      <w:r>
        <w:t xml:space="preserve">Where appropriate, </w:t>
      </w:r>
      <w:r w:rsidRPr="00D71695">
        <w:t xml:space="preserve">OVIC </w:t>
      </w:r>
      <w:r>
        <w:t>provides</w:t>
      </w:r>
      <w:r w:rsidRPr="00D71695">
        <w:t xml:space="preserve"> preliminary view</w:t>
      </w:r>
      <w:r>
        <w:t xml:space="preserve">s </w:t>
      </w:r>
      <w:r w:rsidR="00D80501">
        <w:t xml:space="preserve">on the </w:t>
      </w:r>
      <w:r>
        <w:t>likely outcome of a review application and</w:t>
      </w:r>
      <w:r w:rsidRPr="00D71695">
        <w:t xml:space="preserve"> how exemptions apply to documents </w:t>
      </w:r>
      <w:r>
        <w:t>to</w:t>
      </w:r>
      <w:r w:rsidRPr="00D71695">
        <w:t xml:space="preserve"> regulated bodies and applicants to try to </w:t>
      </w:r>
      <w:r>
        <w:t xml:space="preserve">informally </w:t>
      </w:r>
      <w:r w:rsidRPr="00D71695">
        <w:t>resolve a matter</w:t>
      </w:r>
      <w:r w:rsidR="00D80501">
        <w:t>;</w:t>
      </w:r>
    </w:p>
    <w:p w14:paraId="4A82C659" w14:textId="77777777" w:rsidR="002B79CF" w:rsidRPr="00D71695" w:rsidRDefault="002B79CF" w:rsidP="00764D2B">
      <w:pPr>
        <w:pStyle w:val="ListBullet"/>
      </w:pPr>
      <w:r w:rsidRPr="00D71695">
        <w:rPr>
          <w:b/>
        </w:rPr>
        <w:t>Withdrawing a review</w:t>
      </w:r>
      <w:r w:rsidRPr="00D71695">
        <w:t xml:space="preserve"> – An applicant may agree to withdraw the review at any time during a review. For example, </w:t>
      </w:r>
      <w:r>
        <w:t xml:space="preserve">where an </w:t>
      </w:r>
      <w:r w:rsidRPr="00D71695">
        <w:t>applicant accepts OVIC’s preliminary view that the regulated body made the correct decision</w:t>
      </w:r>
      <w:r>
        <w:t>, they may agree to withdraw their application for a review</w:t>
      </w:r>
      <w:r w:rsidR="00D80501">
        <w:t>;</w:t>
      </w:r>
    </w:p>
    <w:p w14:paraId="16003062" w14:textId="77777777" w:rsidR="002B79CF" w:rsidRPr="00D71695" w:rsidRDefault="002B79CF" w:rsidP="00764D2B">
      <w:pPr>
        <w:pStyle w:val="ListBullet"/>
      </w:pPr>
      <w:r w:rsidRPr="00D71695">
        <w:rPr>
          <w:b/>
        </w:rPr>
        <w:lastRenderedPageBreak/>
        <w:t>Negotiating an agreement</w:t>
      </w:r>
      <w:r w:rsidRPr="00D71695">
        <w:t xml:space="preserve"> – OVIC can facilitate an agreement between the applicant and the regulated body, then make a review decision based on that agreement</w:t>
      </w:r>
      <w:r w:rsidR="00D80501">
        <w:t>;</w:t>
      </w:r>
      <w:r w:rsidRPr="00D71695">
        <w:rPr>
          <w:rStyle w:val="FootnoteReference"/>
        </w:rPr>
        <w:footnoteReference w:id="25"/>
      </w:r>
      <w:r w:rsidRPr="00D71695">
        <w:t xml:space="preserve"> </w:t>
      </w:r>
      <w:r w:rsidR="00D80501">
        <w:t>and</w:t>
      </w:r>
    </w:p>
    <w:p w14:paraId="204CD03B" w14:textId="77777777" w:rsidR="002B79CF" w:rsidRPr="004B060C" w:rsidRDefault="002B79CF" w:rsidP="00764D2B">
      <w:pPr>
        <w:pStyle w:val="ListBullet"/>
      </w:pPr>
      <w:r w:rsidRPr="00D71695">
        <w:rPr>
          <w:b/>
        </w:rPr>
        <w:t xml:space="preserve">A new decision by the regulated body </w:t>
      </w:r>
      <w:r w:rsidRPr="00D71695">
        <w:t>–</w:t>
      </w:r>
      <w:r>
        <w:t xml:space="preserve"> A</w:t>
      </w:r>
      <w:r w:rsidRPr="00D71695">
        <w:t xml:space="preserve"> regulated body can make a new decision on its own initiative or with the applicant’s consent</w:t>
      </w:r>
      <w:r>
        <w:t xml:space="preserve"> at any stage during a review</w:t>
      </w:r>
      <w:r w:rsidRPr="00D71695">
        <w:t>.</w:t>
      </w:r>
      <w:r w:rsidRPr="00D71695">
        <w:rPr>
          <w:rStyle w:val="FootnoteReference"/>
        </w:rPr>
        <w:footnoteReference w:id="26"/>
      </w:r>
      <w:r>
        <w:t xml:space="preserve"> This may occur where the regulated body accepts OVIC’s preliminary view about the likely outcome of the review</w:t>
      </w:r>
      <w:r w:rsidR="00D80501">
        <w:t>,</w:t>
      </w:r>
      <w:r>
        <w:t xml:space="preserve"> or where the regulated body may have located additional documents relevant to an applicant’s FOI request terms following OVIC inquiries </w:t>
      </w:r>
      <w:r w:rsidR="00D80501">
        <w:t xml:space="preserve">on </w:t>
      </w:r>
      <w:r>
        <w:t>the adequacy of its original search.</w:t>
      </w:r>
    </w:p>
    <w:p w14:paraId="3DDD3CDA" w14:textId="77777777" w:rsidR="002B79CF" w:rsidRPr="00D042B9" w:rsidRDefault="002B79CF" w:rsidP="0069307B">
      <w:pPr>
        <w:pStyle w:val="Heading4"/>
        <w:rPr>
          <w:b/>
          <w:bCs/>
          <w:i w:val="0"/>
          <w:iCs w:val="0"/>
        </w:rPr>
      </w:pPr>
      <w:r w:rsidRPr="00D042B9">
        <w:rPr>
          <w:b/>
          <w:bCs/>
          <w:i w:val="0"/>
          <w:iCs w:val="0"/>
        </w:rPr>
        <w:t>Complaints</w:t>
      </w:r>
    </w:p>
    <w:p w14:paraId="6B7453BB" w14:textId="77777777" w:rsidR="00D80501" w:rsidRDefault="00D80501" w:rsidP="0069307B">
      <w:r>
        <w:t>When</w:t>
      </w:r>
      <w:r w:rsidRPr="000D2D48">
        <w:t xml:space="preserve"> </w:t>
      </w:r>
      <w:r w:rsidR="002B79CF" w:rsidRPr="000D2D48">
        <w:t xml:space="preserve">receiving </w:t>
      </w:r>
      <w:r w:rsidR="002B79CF">
        <w:t>a complaint</w:t>
      </w:r>
      <w:r w:rsidR="002B79CF" w:rsidRPr="000D2D48">
        <w:t xml:space="preserve">, </w:t>
      </w:r>
      <w:r w:rsidR="002B79CF">
        <w:t>OVIC</w:t>
      </w:r>
      <w:r w:rsidR="002B79CF" w:rsidRPr="000D2D48">
        <w:t xml:space="preserve"> </w:t>
      </w:r>
      <w:r w:rsidR="002B79CF">
        <w:t xml:space="preserve">may undertake preliminary inquiries </w:t>
      </w:r>
      <w:r w:rsidR="002B79CF" w:rsidRPr="00074BB3">
        <w:t xml:space="preserve">to </w:t>
      </w:r>
      <w:r w:rsidR="002B79CF">
        <w:t>determine the material facts in dispute and to obtain further details about the grounds of complaint.</w:t>
      </w:r>
      <w:r w:rsidR="002B79CF">
        <w:rPr>
          <w:rStyle w:val="FootnoteReference"/>
        </w:rPr>
        <w:footnoteReference w:id="27"/>
      </w:r>
      <w:r w:rsidR="002B79CF">
        <w:t xml:space="preserve"> </w:t>
      </w:r>
    </w:p>
    <w:p w14:paraId="68BD1349" w14:textId="77777777" w:rsidR="002B79CF" w:rsidRPr="009C3C50" w:rsidRDefault="002B79CF" w:rsidP="0069307B">
      <w:pPr>
        <w:rPr>
          <w:rStyle w:val="StyleHelvetica10pt"/>
          <w:rFonts w:cstheme="minorHAnsi"/>
          <w:color w:val="000000" w:themeColor="text1"/>
        </w:rPr>
      </w:pPr>
      <w:r>
        <w:t>OVIC aims to resolve</w:t>
      </w:r>
      <w:r w:rsidRPr="000D2D48">
        <w:t xml:space="preserve"> </w:t>
      </w:r>
      <w:r>
        <w:t xml:space="preserve">complaints informally and by agreement. This involves consulting with the complainant and the regulated body. Where a complaint is unable to be resolved informally, OVIC may conciliate the complaint or dismiss a complaint where it is considered to have been pursued to its fullest extent. </w:t>
      </w:r>
    </w:p>
    <w:p w14:paraId="3899B628" w14:textId="77777777" w:rsidR="002B79CF" w:rsidRPr="00D042B9" w:rsidRDefault="002B79CF" w:rsidP="0069307B">
      <w:pPr>
        <w:pStyle w:val="Heading4"/>
        <w:rPr>
          <w:b/>
          <w:bCs/>
          <w:i w:val="0"/>
          <w:iCs w:val="0"/>
        </w:rPr>
      </w:pPr>
      <w:r w:rsidRPr="00D042B9">
        <w:rPr>
          <w:b/>
          <w:bCs/>
          <w:i w:val="0"/>
          <w:iCs w:val="0"/>
        </w:rPr>
        <w:t>Professional Standards engagements</w:t>
      </w:r>
    </w:p>
    <w:p w14:paraId="7BEDDFD0" w14:textId="77777777" w:rsidR="002B79CF" w:rsidRPr="00D775F1" w:rsidRDefault="002B79CF" w:rsidP="0069307B">
      <w:r>
        <w:t xml:space="preserve">In accordance with the </w:t>
      </w:r>
      <w:r w:rsidRPr="0042118B">
        <w:rPr>
          <w:u w:color="430098"/>
        </w:rPr>
        <w:t>Professional Standards Framework</w:t>
      </w:r>
      <w:r>
        <w:rPr>
          <w:rStyle w:val="FootnoteReference"/>
          <w:u w:color="430098"/>
        </w:rPr>
        <w:footnoteReference w:id="28"/>
      </w:r>
      <w:r>
        <w:t>, OVIC assesses</w:t>
      </w:r>
      <w:r w:rsidRPr="00D775F1">
        <w:t xml:space="preserve"> each review </w:t>
      </w:r>
      <w:r>
        <w:t xml:space="preserve">and complaint </w:t>
      </w:r>
      <w:r w:rsidRPr="00D775F1">
        <w:t xml:space="preserve">application </w:t>
      </w:r>
      <w:r>
        <w:t xml:space="preserve">it accepts </w:t>
      </w:r>
      <w:r w:rsidRPr="00D775F1">
        <w:t xml:space="preserve">for any Professional Standards </w:t>
      </w:r>
      <w:r>
        <w:t>engagements</w:t>
      </w:r>
      <w:r w:rsidRPr="00D775F1">
        <w:t xml:space="preserve">. </w:t>
      </w:r>
    </w:p>
    <w:p w14:paraId="6FB0331C" w14:textId="77777777" w:rsidR="002B79CF" w:rsidRPr="00D775F1" w:rsidRDefault="002B79CF" w:rsidP="0069307B">
      <w:r w:rsidRPr="00D775F1">
        <w:t>Where a</w:t>
      </w:r>
      <w:r>
        <w:t xml:space="preserve"> </w:t>
      </w:r>
      <w:r w:rsidRPr="00D775F1">
        <w:t>potential</w:t>
      </w:r>
      <w:r>
        <w:t xml:space="preserve"> or actual instance of</w:t>
      </w:r>
      <w:r w:rsidRPr="00D775F1">
        <w:t xml:space="preserve"> </w:t>
      </w:r>
      <w:r>
        <w:t>non-compliance</w:t>
      </w:r>
      <w:r w:rsidRPr="00D775F1">
        <w:t xml:space="preserve"> is identified, it is recorded in OVIC’s case management system.</w:t>
      </w:r>
    </w:p>
    <w:p w14:paraId="55A59F73" w14:textId="77777777" w:rsidR="007B7B0F" w:rsidRDefault="002B79CF" w:rsidP="0069307B">
      <w:pPr>
        <w:rPr>
          <w:rFonts w:eastAsia="Times New Roman"/>
          <w:color w:val="000000"/>
          <w:lang w:eastAsia="en-GB"/>
        </w:rPr>
      </w:pPr>
      <w:r w:rsidRPr="00B85140">
        <w:rPr>
          <w:rFonts w:eastAsia="Times New Roman"/>
          <w:color w:val="000000"/>
          <w:lang w:eastAsia="en-GB"/>
        </w:rPr>
        <w:t>In some instances, non-compliance will be apparent based on the information OVIC already has, and further inquiries will not be required to confirm if a breach has occurred</w:t>
      </w:r>
      <w:r>
        <w:rPr>
          <w:rFonts w:eastAsia="Times New Roman"/>
          <w:color w:val="000000"/>
          <w:lang w:eastAsia="en-GB"/>
        </w:rPr>
        <w:t>.</w:t>
      </w:r>
    </w:p>
    <w:p w14:paraId="4DE2D65E" w14:textId="77777777" w:rsidR="002B79CF" w:rsidRPr="007B7B0F" w:rsidRDefault="002B79CF" w:rsidP="0069307B">
      <w:pPr>
        <w:rPr>
          <w:rFonts w:eastAsia="Times New Roman"/>
          <w:color w:val="000000"/>
          <w:lang w:eastAsia="en-GB"/>
        </w:rPr>
      </w:pPr>
      <w:r>
        <w:t xml:space="preserve">Where </w:t>
      </w:r>
      <w:r w:rsidRPr="00D775F1">
        <w:t xml:space="preserve">OVIC </w:t>
      </w:r>
      <w:r>
        <w:t xml:space="preserve">needs more information about the Professional Standards engagement, OVIC </w:t>
      </w:r>
      <w:r w:rsidRPr="00D775F1">
        <w:t xml:space="preserve">staff </w:t>
      </w:r>
      <w:r>
        <w:t>will make</w:t>
      </w:r>
      <w:r w:rsidRPr="00D775F1">
        <w:t xml:space="preserve"> preliminary inquiries with </w:t>
      </w:r>
      <w:r>
        <w:t>the</w:t>
      </w:r>
      <w:r w:rsidRPr="00D775F1">
        <w:t xml:space="preserve"> regulated body </w:t>
      </w:r>
      <w:r>
        <w:t xml:space="preserve">and/or an applicant/complainant </w:t>
      </w:r>
      <w:r w:rsidRPr="00D775F1">
        <w:t>about po</w:t>
      </w:r>
      <w:r w:rsidRPr="00D71B4A">
        <w:t>tential non-compliance with the Professional Standards.</w:t>
      </w:r>
    </w:p>
    <w:p w14:paraId="1246BAF4" w14:textId="77777777" w:rsidR="002B79CF" w:rsidRDefault="002B79CF" w:rsidP="0069307B">
      <w:pPr>
        <w:rPr>
          <w:rFonts w:cstheme="minorHAnsi"/>
          <w:color w:val="000000" w:themeColor="text1"/>
          <w:lang w:eastAsia="en-AU"/>
        </w:rPr>
      </w:pPr>
      <w:r w:rsidRPr="00396428">
        <w:rPr>
          <w:rFonts w:cstheme="minorHAnsi"/>
          <w:color w:val="000000" w:themeColor="text1"/>
          <w:shd w:val="clear" w:color="auto" w:fill="FFFFFF"/>
        </w:rPr>
        <w:t>Where non-compliance is established,</w:t>
      </w:r>
      <w:r w:rsidRPr="00396428">
        <w:rPr>
          <w:rFonts w:cstheme="minorHAnsi"/>
          <w:b/>
          <w:bCs/>
          <w:color w:val="000000" w:themeColor="text1"/>
          <w:shd w:val="clear" w:color="auto" w:fill="FFFFFF"/>
        </w:rPr>
        <w:t xml:space="preserve"> </w:t>
      </w:r>
      <w:r w:rsidRPr="00396428">
        <w:rPr>
          <w:rFonts w:cstheme="minorHAnsi"/>
          <w:color w:val="000000" w:themeColor="text1"/>
          <w:shd w:val="clear" w:color="auto" w:fill="FFFFFF"/>
        </w:rPr>
        <w:t xml:space="preserve">OVIC will consider the </w:t>
      </w:r>
      <w:r w:rsidRPr="00396428">
        <w:rPr>
          <w:rFonts w:cstheme="minorHAnsi"/>
          <w:color w:val="000000" w:themeColor="text1"/>
          <w:lang w:eastAsia="en-AU"/>
        </w:rPr>
        <w:t>nature and extent of the breach</w:t>
      </w:r>
      <w:r>
        <w:rPr>
          <w:rFonts w:cstheme="minorHAnsi"/>
          <w:color w:val="000000" w:themeColor="text1"/>
          <w:lang w:eastAsia="en-AU"/>
        </w:rPr>
        <w:t>,</w:t>
      </w:r>
      <w:r w:rsidRPr="00396428">
        <w:rPr>
          <w:rFonts w:cstheme="minorHAnsi"/>
          <w:color w:val="000000" w:themeColor="text1"/>
          <w:lang w:eastAsia="en-AU"/>
        </w:rPr>
        <w:t xml:space="preserve"> and determine</w:t>
      </w:r>
      <w:r>
        <w:rPr>
          <w:rFonts w:cstheme="minorHAnsi"/>
          <w:color w:val="000000" w:themeColor="text1"/>
          <w:lang w:eastAsia="en-AU"/>
        </w:rPr>
        <w:t xml:space="preserve"> what action, if any, to take. This may involve educational and informal action or formal action. </w:t>
      </w:r>
    </w:p>
    <w:p w14:paraId="3E7EDE36" w14:textId="77777777" w:rsidR="002B79CF" w:rsidRDefault="002B79CF" w:rsidP="0069307B">
      <w:pPr>
        <w:rPr>
          <w:rFonts w:eastAsia="Times New Roman" w:cstheme="minorHAnsi"/>
          <w:color w:val="000000" w:themeColor="text1"/>
          <w:shd w:val="clear" w:color="auto" w:fill="FFFFFF"/>
          <w:lang w:eastAsia="en-GB"/>
        </w:rPr>
      </w:pPr>
      <w:r w:rsidRPr="006E346A">
        <w:rPr>
          <w:rFonts w:eastAsia="Times New Roman" w:cstheme="minorHAnsi"/>
          <w:color w:val="000000" w:themeColor="text1"/>
          <w:shd w:val="clear" w:color="auto" w:fill="FFFFFF"/>
          <w:lang w:eastAsia="en-GB"/>
        </w:rPr>
        <w:lastRenderedPageBreak/>
        <w:t>OVIC’s approach will depend on the nature and seriousness of the conduct, the impact of the non-compliance, and the circumstances of each case.</w:t>
      </w:r>
      <w:r>
        <w:rPr>
          <w:rFonts w:eastAsia="Times New Roman" w:cstheme="minorHAnsi"/>
          <w:color w:val="000000" w:themeColor="text1"/>
          <w:shd w:val="clear" w:color="auto" w:fill="FFFFFF"/>
          <w:lang w:eastAsia="en-GB"/>
        </w:rPr>
        <w:t xml:space="preserve"> </w:t>
      </w:r>
      <w:r w:rsidRPr="006E346A">
        <w:rPr>
          <w:rFonts w:eastAsia="Times New Roman" w:cstheme="minorHAnsi"/>
          <w:color w:val="000000" w:themeColor="text1"/>
          <w:shd w:val="clear" w:color="auto" w:fill="FFFFFF"/>
          <w:lang w:eastAsia="en-GB"/>
        </w:rPr>
        <w:t>OVIC adopts a graduated approach to compliance and enforcement. This means that, generally, the more serious the breach, the more interventionist the response.</w:t>
      </w:r>
    </w:p>
    <w:p w14:paraId="241F809B" w14:textId="77777777" w:rsidR="002B79CF" w:rsidRDefault="002B79CF" w:rsidP="002B79CF">
      <w:pPr>
        <w:shd w:val="clear" w:color="auto" w:fill="FFFFFF"/>
        <w:spacing w:after="330"/>
        <w:rPr>
          <w:rFonts w:eastAsia="Times New Roman" w:cstheme="minorHAnsi"/>
          <w:color w:val="000000" w:themeColor="text1"/>
          <w:shd w:val="clear" w:color="auto" w:fill="FFFFFF"/>
          <w:lang w:eastAsia="en-GB"/>
        </w:rPr>
      </w:pPr>
      <w:r>
        <w:rPr>
          <w:rFonts w:eastAsia="Times New Roman" w:cstheme="minorHAnsi"/>
          <w:color w:val="000000" w:themeColor="text1"/>
          <w:shd w:val="clear" w:color="auto" w:fill="FFFFFF"/>
          <w:lang w:eastAsia="en-GB"/>
        </w:rPr>
        <w:t>OVIC classifies Professional Standards breaches into two categories:</w:t>
      </w:r>
    </w:p>
    <w:p w14:paraId="67957C9E" w14:textId="77777777" w:rsidR="002B79CF" w:rsidRPr="006E346A" w:rsidRDefault="002B79CF" w:rsidP="00764D2B">
      <w:pPr>
        <w:pStyle w:val="ListBullet"/>
        <w:rPr>
          <w:shd w:val="clear" w:color="auto" w:fill="FFFFFF"/>
          <w:lang w:eastAsia="en-GB"/>
        </w:rPr>
      </w:pPr>
      <w:r w:rsidRPr="007B7B0F">
        <w:rPr>
          <w:rFonts w:eastAsia="Times New Roman"/>
          <w:b/>
          <w:iCs/>
          <w:shd w:val="clear" w:color="auto" w:fill="FFFFFF"/>
          <w:lang w:eastAsia="en-GB"/>
        </w:rPr>
        <w:t>Minor or technical breaches</w:t>
      </w:r>
      <w:r w:rsidRPr="006E346A">
        <w:rPr>
          <w:rFonts w:eastAsia="Times New Roman"/>
          <w:b/>
          <w:i/>
          <w:shd w:val="clear" w:color="auto" w:fill="FFFFFF"/>
          <w:lang w:eastAsia="en-GB"/>
        </w:rPr>
        <w:t xml:space="preserve"> </w:t>
      </w:r>
      <w:r>
        <w:rPr>
          <w:shd w:val="clear" w:color="auto" w:fill="FFFFFF"/>
          <w:lang w:eastAsia="en-GB"/>
        </w:rPr>
        <w:t xml:space="preserve">- </w:t>
      </w:r>
      <w:r w:rsidRPr="006E346A">
        <w:rPr>
          <w:shd w:val="clear" w:color="auto" w:fill="FFFFFF"/>
          <w:lang w:eastAsia="en-GB"/>
        </w:rPr>
        <w:t>where an agency’s action or inaction results in a minimal risk of detriment to members of the public or OVIC (such as a minor delay in providing information where an agency must provide it in a specified period of time)</w:t>
      </w:r>
      <w:r w:rsidR="00F64435">
        <w:rPr>
          <w:shd w:val="clear" w:color="auto" w:fill="FFFFFF"/>
          <w:lang w:eastAsia="en-GB"/>
        </w:rPr>
        <w:t>; and</w:t>
      </w:r>
    </w:p>
    <w:p w14:paraId="6CDAB015" w14:textId="77777777" w:rsidR="002B79CF" w:rsidRPr="006E346A" w:rsidRDefault="002B79CF" w:rsidP="00764D2B">
      <w:pPr>
        <w:pStyle w:val="ListBullet"/>
        <w:rPr>
          <w:rFonts w:eastAsia="Times New Roman"/>
          <w:shd w:val="clear" w:color="auto" w:fill="FFFFFF"/>
          <w:lang w:eastAsia="en-GB"/>
        </w:rPr>
      </w:pPr>
      <w:r w:rsidRPr="007B7B0F">
        <w:rPr>
          <w:rFonts w:eastAsia="Times New Roman"/>
          <w:b/>
          <w:iCs/>
          <w:shd w:val="clear" w:color="auto" w:fill="FFFFFF"/>
          <w:lang w:eastAsia="en-GB"/>
        </w:rPr>
        <w:t>Substantial, persistent or systemic breaches</w:t>
      </w:r>
      <w:r>
        <w:rPr>
          <w:rFonts w:eastAsia="Times New Roman"/>
          <w:b/>
          <w:i/>
          <w:shd w:val="clear" w:color="auto" w:fill="FFFFFF"/>
          <w:lang w:eastAsia="en-GB"/>
        </w:rPr>
        <w:t xml:space="preserve"> - </w:t>
      </w:r>
      <w:r w:rsidR="00F64435">
        <w:rPr>
          <w:shd w:val="clear" w:color="auto" w:fill="FFFFFF"/>
          <w:lang w:eastAsia="en-GB"/>
        </w:rPr>
        <w:t xml:space="preserve">where </w:t>
      </w:r>
      <w:r w:rsidRPr="006E346A">
        <w:rPr>
          <w:shd w:val="clear" w:color="auto" w:fill="FFFFFF"/>
          <w:lang w:eastAsia="en-GB"/>
        </w:rPr>
        <w:t xml:space="preserve">an agency’s action or inaction </w:t>
      </w:r>
      <w:r w:rsidR="00F64435">
        <w:rPr>
          <w:shd w:val="clear" w:color="auto" w:fill="FFFFFF"/>
          <w:lang w:eastAsia="en-GB"/>
        </w:rPr>
        <w:t xml:space="preserve">result in a </w:t>
      </w:r>
      <w:r w:rsidRPr="006E346A">
        <w:rPr>
          <w:shd w:val="clear" w:color="auto" w:fill="FFFFFF"/>
          <w:lang w:eastAsia="en-GB"/>
        </w:rPr>
        <w:t>moderate to high risk of detriment to members of the public or OVIC (such as significant and ongoing delays, repeated and persistent breaches, or the identification of wider systemic concerns).</w:t>
      </w:r>
    </w:p>
    <w:p w14:paraId="1CA20B0B" w14:textId="77777777" w:rsidR="002B79CF" w:rsidRPr="0069307B" w:rsidRDefault="002B79CF" w:rsidP="0069307B">
      <w:pPr>
        <w:rPr>
          <w:shd w:val="clear" w:color="auto" w:fill="FFFFFF"/>
        </w:rPr>
      </w:pPr>
      <w:r w:rsidRPr="009C3C50">
        <w:rPr>
          <w:shd w:val="clear" w:color="auto" w:fill="FFFFFF"/>
        </w:rPr>
        <w:t>OVIC most often uses educational and informal tools to resolve issues.</w:t>
      </w:r>
      <w:r>
        <w:rPr>
          <w:shd w:val="clear" w:color="auto" w:fill="FFFFFF"/>
        </w:rPr>
        <w:t xml:space="preserve"> </w:t>
      </w:r>
      <w:r w:rsidRPr="009C3C50">
        <w:rPr>
          <w:shd w:val="clear" w:color="auto" w:fill="FFFFFF"/>
        </w:rPr>
        <w:t xml:space="preserve">In the case of significant, persistent or systemic </w:t>
      </w:r>
      <w:r>
        <w:rPr>
          <w:shd w:val="clear" w:color="auto" w:fill="FFFFFF"/>
        </w:rPr>
        <w:t xml:space="preserve">Professional Standards </w:t>
      </w:r>
      <w:r w:rsidRPr="009C3C50">
        <w:rPr>
          <w:shd w:val="clear" w:color="auto" w:fill="FFFFFF"/>
        </w:rPr>
        <w:t>breach</w:t>
      </w:r>
      <w:r>
        <w:rPr>
          <w:shd w:val="clear" w:color="auto" w:fill="FFFFFF"/>
        </w:rPr>
        <w:t>es</w:t>
      </w:r>
      <w:r w:rsidRPr="009C3C50">
        <w:rPr>
          <w:shd w:val="clear" w:color="auto" w:fill="FFFFFF"/>
        </w:rPr>
        <w:t>, the matter will be escalated to a senior member of OVIC</w:t>
      </w:r>
      <w:r w:rsidR="0069307B">
        <w:rPr>
          <w:shd w:val="clear" w:color="auto" w:fill="FFFFFF"/>
        </w:rPr>
        <w:t>’</w:t>
      </w:r>
      <w:r w:rsidRPr="009C3C50">
        <w:rPr>
          <w:shd w:val="clear" w:color="auto" w:fill="FFFFFF"/>
        </w:rPr>
        <w:t>s Public Access Branch for consideration of formal action.</w:t>
      </w:r>
    </w:p>
    <w:p w14:paraId="0F8E70C0" w14:textId="77777777" w:rsidR="002B79CF" w:rsidRPr="007B7B0F" w:rsidRDefault="002B79CF" w:rsidP="0069307B">
      <w:pPr>
        <w:rPr>
          <w:rFonts w:eastAsia="Times New Roman"/>
          <w:lang w:eastAsia="en-AU"/>
        </w:rPr>
      </w:pPr>
      <w:r w:rsidRPr="007B7B0F">
        <w:rPr>
          <w:rFonts w:eastAsia="Times New Roman"/>
          <w:lang w:eastAsia="en-AU"/>
        </w:rPr>
        <w:t>Where appropriate, OVIC may consider investigating a Professional Standards breach through an own</w:t>
      </w:r>
      <w:r w:rsidR="00F64435">
        <w:rPr>
          <w:rFonts w:eastAsia="Times New Roman"/>
          <w:lang w:eastAsia="en-AU"/>
        </w:rPr>
        <w:t>-</w:t>
      </w:r>
      <w:r w:rsidRPr="007B7B0F">
        <w:rPr>
          <w:rFonts w:eastAsia="Times New Roman"/>
          <w:lang w:eastAsia="en-AU"/>
        </w:rPr>
        <w:t xml:space="preserve">motion investigation. </w:t>
      </w:r>
    </w:p>
    <w:p w14:paraId="668841BA" w14:textId="77777777" w:rsidR="002B79CF" w:rsidRPr="0069307B" w:rsidRDefault="002B79CF" w:rsidP="0069307B">
      <w:pPr>
        <w:pStyle w:val="Heading3"/>
      </w:pPr>
      <w:bookmarkStart w:id="67" w:name="_Toc114652140"/>
      <w:bookmarkStart w:id="68" w:name="_Toc116298669"/>
      <w:r w:rsidRPr="0069307B">
        <w:t>Investigations</w:t>
      </w:r>
      <w:bookmarkEnd w:id="67"/>
      <w:bookmarkEnd w:id="68"/>
    </w:p>
    <w:p w14:paraId="144E5D75" w14:textId="77777777" w:rsidR="00F64435" w:rsidRDefault="002B79CF" w:rsidP="0069307B">
      <w:r>
        <w:t>OVIC can investigate how a regulated body performs, fails to perform or purports to meet obligations under the FOI Act.</w:t>
      </w:r>
      <w:r>
        <w:rPr>
          <w:rStyle w:val="FootnoteReference"/>
        </w:rPr>
        <w:footnoteReference w:id="29"/>
      </w:r>
      <w:r>
        <w:t xml:space="preserve"> </w:t>
      </w:r>
    </w:p>
    <w:p w14:paraId="1D63FFAA" w14:textId="77777777" w:rsidR="002B79CF" w:rsidRDefault="002B79CF" w:rsidP="0069307B">
      <w:r>
        <w:t>OVIC can decide to investigate a regulated body on its own</w:t>
      </w:r>
      <w:r w:rsidR="001A7523">
        <w:t xml:space="preserve"> </w:t>
      </w:r>
      <w:r>
        <w:t>motion and does not require a complaint or report to prompt an investigation. OVIC will consider an own</w:t>
      </w:r>
      <w:r w:rsidR="001A7523">
        <w:t xml:space="preserve"> </w:t>
      </w:r>
      <w:r>
        <w:t xml:space="preserve">motion investigation where, for example, there appears to be a </w:t>
      </w:r>
      <w:r w:rsidRPr="00B44DEF">
        <w:rPr>
          <w:rFonts w:cstheme="minorHAnsi"/>
          <w:color w:val="000000" w:themeColor="text1"/>
          <w:shd w:val="clear" w:color="auto" w:fill="FFFFFF"/>
        </w:rPr>
        <w:t xml:space="preserve">significant, persistent or systemic </w:t>
      </w:r>
      <w:r>
        <w:t>contravention of the FOI Act.</w:t>
      </w:r>
    </w:p>
    <w:p w14:paraId="2053CC0A" w14:textId="77777777" w:rsidR="002B79CF" w:rsidRDefault="002B79CF" w:rsidP="0069307B">
      <w:r>
        <w:t>OVIC is also required to undertake an investigation of a public interest complaint referred by IBAC.</w:t>
      </w:r>
      <w:r>
        <w:rPr>
          <w:rStyle w:val="FootnoteReference"/>
        </w:rPr>
        <w:footnoteReference w:id="30"/>
      </w:r>
      <w:r>
        <w:t xml:space="preserve"> </w:t>
      </w:r>
    </w:p>
    <w:p w14:paraId="49C766B6" w14:textId="77777777" w:rsidR="002B79CF" w:rsidRPr="00D042B9" w:rsidRDefault="002B79CF" w:rsidP="0069307B">
      <w:pPr>
        <w:pStyle w:val="Heading4"/>
        <w:rPr>
          <w:b/>
          <w:bCs/>
          <w:i w:val="0"/>
          <w:iCs w:val="0"/>
        </w:rPr>
      </w:pPr>
      <w:bookmarkStart w:id="69" w:name="_Hlk536542996"/>
      <w:r w:rsidRPr="00D042B9">
        <w:rPr>
          <w:b/>
          <w:bCs/>
          <w:i w:val="0"/>
          <w:iCs w:val="0"/>
        </w:rPr>
        <w:t>How OVIC investigates</w:t>
      </w:r>
      <w:bookmarkEnd w:id="69"/>
    </w:p>
    <w:p w14:paraId="01BC2E1C" w14:textId="77777777" w:rsidR="002B79CF" w:rsidRDefault="002B79CF" w:rsidP="0069307B">
      <w:r w:rsidRPr="00D71695">
        <w:t xml:space="preserve">OVIC identifies issues </w:t>
      </w:r>
      <w:r>
        <w:t>of non-compliance</w:t>
      </w:r>
      <w:r w:rsidRPr="00D71695">
        <w:t xml:space="preserve"> in many ways including through</w:t>
      </w:r>
      <w:r>
        <w:t>:</w:t>
      </w:r>
    </w:p>
    <w:p w14:paraId="2B41A16B" w14:textId="77777777" w:rsidR="002B79CF" w:rsidRDefault="002B79CF" w:rsidP="00764D2B">
      <w:pPr>
        <w:pStyle w:val="ListBullet"/>
      </w:pPr>
      <w:r w:rsidRPr="00D71695">
        <w:t>FOI reviews and complaints</w:t>
      </w:r>
      <w:r>
        <w:t>;</w:t>
      </w:r>
    </w:p>
    <w:p w14:paraId="0FDA5706" w14:textId="77777777" w:rsidR="002B79CF" w:rsidRDefault="002B79CF" w:rsidP="00764D2B">
      <w:pPr>
        <w:pStyle w:val="ListBullet"/>
      </w:pPr>
      <w:r w:rsidRPr="00D71695">
        <w:lastRenderedPageBreak/>
        <w:t>stakeholder engagement</w:t>
      </w:r>
      <w:r>
        <w:t>;</w:t>
      </w:r>
    </w:p>
    <w:p w14:paraId="464940CB" w14:textId="77777777" w:rsidR="002B79CF" w:rsidRDefault="002B79CF" w:rsidP="00764D2B">
      <w:pPr>
        <w:pStyle w:val="ListBullet"/>
      </w:pPr>
      <w:r w:rsidRPr="00D71695">
        <w:t>engaging with regulated bodies including through their reports of FOI statistics</w:t>
      </w:r>
      <w:r>
        <w:t>;</w:t>
      </w:r>
      <w:r w:rsidRPr="00D71695">
        <w:t xml:space="preserve"> and </w:t>
      </w:r>
    </w:p>
    <w:p w14:paraId="03478DC2" w14:textId="77777777" w:rsidR="002B79CF" w:rsidRDefault="002B79CF" w:rsidP="00764D2B">
      <w:pPr>
        <w:pStyle w:val="ListBullet"/>
      </w:pPr>
      <w:r w:rsidRPr="00D71695">
        <w:t xml:space="preserve">reports from members of the public, including the media.  </w:t>
      </w:r>
    </w:p>
    <w:p w14:paraId="6B15EF11" w14:textId="77777777" w:rsidR="002B79CF" w:rsidRPr="00D71695" w:rsidRDefault="002B79CF" w:rsidP="0069307B">
      <w:r w:rsidRPr="00D71695">
        <w:t xml:space="preserve">OVIC uses this information in the exercise of its regulatory activities. For example, there may be instances where it is considered appropriate to conduct both a review and an investigation into an FOI complaint, where the outcome sought is both access to documents and a remedy to address procedural or processing issues, including non-compliance with statutory </w:t>
      </w:r>
      <w:r>
        <w:t>obligations</w:t>
      </w:r>
      <w:r w:rsidRPr="00D71695">
        <w:t>.</w:t>
      </w:r>
    </w:p>
    <w:p w14:paraId="438143BB" w14:textId="77777777" w:rsidR="002B79CF" w:rsidRDefault="002B79CF" w:rsidP="0069307B">
      <w:r>
        <w:t xml:space="preserve">OVIC’s investigation approach will be made on a case-by-case basis. OVIC usually commences investigations by contacting affected parties and the regulated body’s principal officer to gather information and make preliminary inquiries.  </w:t>
      </w:r>
    </w:p>
    <w:p w14:paraId="511044B5" w14:textId="77777777" w:rsidR="002B79CF" w:rsidRPr="00D042B9" w:rsidRDefault="002B79CF" w:rsidP="0069307B">
      <w:pPr>
        <w:pStyle w:val="Heading4"/>
        <w:rPr>
          <w:b/>
          <w:bCs/>
          <w:i w:val="0"/>
          <w:iCs w:val="0"/>
        </w:rPr>
      </w:pPr>
      <w:r w:rsidRPr="00D042B9">
        <w:rPr>
          <w:b/>
          <w:bCs/>
          <w:i w:val="0"/>
          <w:iCs w:val="0"/>
        </w:rPr>
        <w:t>OVIC’s powers and prosecutable offences under the FOI Act</w:t>
      </w:r>
    </w:p>
    <w:p w14:paraId="7828C38B" w14:textId="77777777" w:rsidR="00A033B6" w:rsidRDefault="002B79CF" w:rsidP="0069307B">
      <w:r w:rsidRPr="00DF5B54">
        <w:t xml:space="preserve">OVIC expects regulated bodies to fully cooperate in any investigation. However, where necessary, </w:t>
      </w:r>
      <w:r>
        <w:t>OVIC</w:t>
      </w:r>
      <w:r w:rsidRPr="00DF5B54">
        <w:t xml:space="preserve"> can compel a </w:t>
      </w:r>
      <w:r>
        <w:t xml:space="preserve">regulated body or other person </w:t>
      </w:r>
      <w:r w:rsidRPr="00DF5B54">
        <w:t xml:space="preserve">to produce relevant documents </w:t>
      </w:r>
      <w:r>
        <w:t>within</w:t>
      </w:r>
      <w:r w:rsidRPr="00DF5B54">
        <w:t xml:space="preserve"> a specified time</w:t>
      </w:r>
      <w:r>
        <w:t>frame or</w:t>
      </w:r>
      <w:r w:rsidRPr="00DF5B54">
        <w:t xml:space="preserve"> compel a person to give evidenc</w:t>
      </w:r>
      <w:r>
        <w:t xml:space="preserve">e under oath or affirmation. </w:t>
      </w:r>
    </w:p>
    <w:p w14:paraId="4EE2ABFF" w14:textId="77777777" w:rsidR="002B79CF" w:rsidRDefault="002B79CF" w:rsidP="0069307B">
      <w:r>
        <w:t>It is an offence:</w:t>
      </w:r>
    </w:p>
    <w:p w14:paraId="68ED4341" w14:textId="77777777" w:rsidR="002B79CF" w:rsidRPr="00D71695" w:rsidRDefault="002B79CF" w:rsidP="00764D2B">
      <w:pPr>
        <w:pStyle w:val="ListBullet"/>
      </w:pPr>
      <w:r>
        <w:t>n</w:t>
      </w:r>
      <w:r w:rsidRPr="00D71695">
        <w:t>ot to comply with a notice to produce or to attend</w:t>
      </w:r>
      <w:r>
        <w:t>;</w:t>
      </w:r>
      <w:r>
        <w:rPr>
          <w:rStyle w:val="FootnoteReference"/>
          <w:rFonts w:eastAsia="Calibri" w:cs="National-Book"/>
        </w:rPr>
        <w:footnoteReference w:id="31"/>
      </w:r>
    </w:p>
    <w:p w14:paraId="713A0AD9" w14:textId="77777777" w:rsidR="002B79CF" w:rsidRPr="00D71695" w:rsidRDefault="002B79CF" w:rsidP="00764D2B">
      <w:pPr>
        <w:pStyle w:val="ListBullet"/>
      </w:pPr>
      <w:r>
        <w:t>t</w:t>
      </w:r>
      <w:r w:rsidRPr="00D71695">
        <w:t xml:space="preserve">o obstruct, hinder or resist OVIC officers </w:t>
      </w:r>
      <w:r>
        <w:t>in the</w:t>
      </w:r>
      <w:r w:rsidRPr="00D71695">
        <w:t xml:space="preserve"> perform</w:t>
      </w:r>
      <w:r>
        <w:t>ance of</w:t>
      </w:r>
      <w:r w:rsidRPr="00D71695">
        <w:t xml:space="preserve"> their duties</w:t>
      </w:r>
      <w:r>
        <w:t>;</w:t>
      </w:r>
      <w:r>
        <w:rPr>
          <w:rStyle w:val="FootnoteReference"/>
          <w:rFonts w:eastAsia="Calibri" w:cs="National-Book"/>
        </w:rPr>
        <w:footnoteReference w:id="32"/>
      </w:r>
      <w:r>
        <w:t xml:space="preserve"> and</w:t>
      </w:r>
      <w:r w:rsidRPr="00D71695">
        <w:t xml:space="preserve">  </w:t>
      </w:r>
    </w:p>
    <w:p w14:paraId="5ABF18CC" w14:textId="77777777" w:rsidR="002B79CF" w:rsidRPr="004B060C" w:rsidRDefault="002B79CF" w:rsidP="00764D2B">
      <w:pPr>
        <w:pStyle w:val="ListBullet"/>
      </w:pPr>
      <w:r>
        <w:t>t</w:t>
      </w:r>
      <w:r w:rsidRPr="00D71695">
        <w:t>o mislead or provide false information to OVIC.</w:t>
      </w:r>
      <w:r>
        <w:rPr>
          <w:rStyle w:val="FootnoteReference"/>
          <w:rFonts w:eastAsia="Calibri" w:cs="National-Book"/>
        </w:rPr>
        <w:footnoteReference w:id="33"/>
      </w:r>
    </w:p>
    <w:p w14:paraId="70272E96" w14:textId="77777777" w:rsidR="002B79CF" w:rsidRDefault="002B79CF" w:rsidP="0069307B">
      <w:r>
        <w:t>After gathering sufficient information to form a preliminary view, OVIC will give the regulated body or affected person a reasonable opportunity to respond to potential adverse findings about them</w:t>
      </w:r>
      <w:r w:rsidRPr="000730E5">
        <w:t>.</w:t>
      </w:r>
      <w:r>
        <w:t xml:space="preserve"> OVIC will take into account any response, before finalising and issuing a final investigation report.</w:t>
      </w:r>
      <w:r>
        <w:rPr>
          <w:rStyle w:val="FootnoteReference"/>
        </w:rPr>
        <w:footnoteReference w:id="34"/>
      </w:r>
    </w:p>
    <w:p w14:paraId="2A332096" w14:textId="77777777" w:rsidR="001A7523" w:rsidRDefault="002B79CF" w:rsidP="0069307B">
      <w:r>
        <w:lastRenderedPageBreak/>
        <w:t>When an investigation is concluded, OVIC will generally report its findings.</w:t>
      </w:r>
      <w:r>
        <w:rPr>
          <w:rStyle w:val="FootnoteReference"/>
        </w:rPr>
        <w:footnoteReference w:id="35"/>
      </w:r>
      <w:r>
        <w:t xml:space="preserve"> Although investigations are conducted in private,</w:t>
      </w:r>
      <w:r>
        <w:rPr>
          <w:rStyle w:val="FootnoteReference"/>
        </w:rPr>
        <w:footnoteReference w:id="36"/>
      </w:r>
      <w:r>
        <w:t xml:space="preserve"> OVIC may publish the investigation report by tabling it in Parliament.</w:t>
      </w:r>
      <w:r>
        <w:rPr>
          <w:rStyle w:val="FootnoteReference"/>
        </w:rPr>
        <w:footnoteReference w:id="37"/>
      </w:r>
      <w:r>
        <w:t xml:space="preserve"> </w:t>
      </w:r>
    </w:p>
    <w:p w14:paraId="0675EA25" w14:textId="77777777" w:rsidR="002B79CF" w:rsidRDefault="002B79CF" w:rsidP="0069307B">
      <w:r>
        <w:t>In the interests of transparency and of promoting compliance with the FOI Act and the Professional Standards, OVIC will table completed investigation reports, unless there are compelling reasons not to.</w:t>
      </w:r>
    </w:p>
    <w:p w14:paraId="74A44423" w14:textId="77777777" w:rsidR="002B79CF" w:rsidRDefault="002B79CF" w:rsidP="0069307B">
      <w:r>
        <w:t>After an investigation, OVIC will liaise with the regulated body to monitor the implementation of any recommendations made.</w:t>
      </w:r>
    </w:p>
    <w:p w14:paraId="5CD6E37B" w14:textId="77777777" w:rsidR="002B79CF" w:rsidRDefault="002B79CF" w:rsidP="002B79CF">
      <w:pPr>
        <w:pStyle w:val="Body"/>
        <w:spacing w:before="120" w:after="120"/>
        <w:rPr>
          <w:rFonts w:asciiTheme="minorHAnsi" w:hAnsiTheme="minorHAnsi"/>
          <w:szCs w:val="22"/>
        </w:rPr>
      </w:pPr>
    </w:p>
    <w:p w14:paraId="3AE1CDC2" w14:textId="77777777" w:rsidR="002B79CF" w:rsidRPr="00D27931" w:rsidRDefault="002B79CF" w:rsidP="002B79CF">
      <w:pPr>
        <w:pStyle w:val="Body"/>
        <w:spacing w:before="120" w:after="120"/>
        <w:rPr>
          <w:lang w:val="en-AU"/>
        </w:rPr>
      </w:pPr>
      <w:r w:rsidRPr="00D27931">
        <w:rPr>
          <w:lang w:val="en-AU"/>
        </w:rPr>
        <w:br w:type="page"/>
      </w:r>
    </w:p>
    <w:p w14:paraId="039F70C9" w14:textId="77777777" w:rsidR="002B79CF" w:rsidRPr="00F23BF5" w:rsidRDefault="002B79CF" w:rsidP="00F23BF5">
      <w:pPr>
        <w:pStyle w:val="Heading1"/>
      </w:pPr>
      <w:bookmarkStart w:id="70" w:name="_Toc114652141"/>
      <w:bookmarkStart w:id="71" w:name="_Toc116298670"/>
      <w:r w:rsidRPr="00F23BF5">
        <w:lastRenderedPageBreak/>
        <w:t>SCHEDULE 3 – Information security regulatory activities</w:t>
      </w:r>
      <w:bookmarkEnd w:id="70"/>
      <w:bookmarkEnd w:id="71"/>
    </w:p>
    <w:p w14:paraId="16B67250" w14:textId="77777777" w:rsidR="002B79CF" w:rsidRDefault="002B79CF" w:rsidP="00F23BF5">
      <w:r>
        <w:t>This schedule sets out how OVIC</w:t>
      </w:r>
      <w:r>
        <w:rPr>
          <w:rStyle w:val="FootnoteReference"/>
        </w:rPr>
        <w:footnoteReference w:id="38"/>
      </w:r>
      <w:r>
        <w:t xml:space="preserve"> regulates regulated bodies captured by Part 4 and Part 5 of the PDP Act to ensure they protect the security of Victorian public sector information under the VPDSS </w:t>
      </w:r>
      <w:r w:rsidRPr="00342C03">
        <w:t>and</w:t>
      </w:r>
      <w:r>
        <w:t xml:space="preserve"> PDP Act.  </w:t>
      </w:r>
    </w:p>
    <w:p w14:paraId="704C2FBE" w14:textId="77777777" w:rsidR="002B79CF" w:rsidRDefault="002B79CF" w:rsidP="00F23BF5">
      <w:r>
        <w:t xml:space="preserve">Where appropriate, </w:t>
      </w:r>
      <w:r w:rsidRPr="002F110E">
        <w:t xml:space="preserve">OVIC </w:t>
      </w:r>
      <w:r>
        <w:t xml:space="preserve">will </w:t>
      </w:r>
      <w:r w:rsidRPr="002F110E">
        <w:t xml:space="preserve">work with regulated bodies to resolve issues before taking formal action. </w:t>
      </w:r>
      <w:r w:rsidR="00D62DAA">
        <w:t>W</w:t>
      </w:r>
      <w:r w:rsidRPr="002F110E">
        <w:t>here the risk associated with a</w:t>
      </w:r>
      <w:r>
        <w:t>n</w:t>
      </w:r>
      <w:r w:rsidRPr="002F110E">
        <w:t xml:space="preserve"> </w:t>
      </w:r>
      <w:r>
        <w:t xml:space="preserve">information security </w:t>
      </w:r>
      <w:r w:rsidRPr="002F110E">
        <w:t xml:space="preserve">issue is </w:t>
      </w:r>
      <w:r>
        <w:t>significant</w:t>
      </w:r>
      <w:r w:rsidRPr="002F110E">
        <w:t xml:space="preserve">, OVIC may take formal </w:t>
      </w:r>
      <w:r>
        <w:t xml:space="preserve">regulatory </w:t>
      </w:r>
      <w:r w:rsidRPr="002F110E">
        <w:t xml:space="preserve">action.  </w:t>
      </w:r>
    </w:p>
    <w:p w14:paraId="35D06D35" w14:textId="77777777" w:rsidR="002B79CF" w:rsidRPr="00F23BF5" w:rsidRDefault="002B79CF" w:rsidP="00F23BF5">
      <w:pPr>
        <w:pStyle w:val="Heading2"/>
      </w:pPr>
      <w:bookmarkStart w:id="72" w:name="_Toc114652142"/>
      <w:bookmarkStart w:id="73" w:name="_Toc116298671"/>
      <w:r w:rsidRPr="00F23BF5">
        <w:t>Victorian Protective Data Security Framework and Standards</w:t>
      </w:r>
      <w:bookmarkEnd w:id="72"/>
      <w:bookmarkEnd w:id="73"/>
      <w:r w:rsidRPr="00F23BF5">
        <w:t xml:space="preserve"> </w:t>
      </w:r>
    </w:p>
    <w:p w14:paraId="17FA545C" w14:textId="77777777" w:rsidR="00D62DAA" w:rsidRDefault="002B79CF" w:rsidP="00F23BF5">
      <w:r>
        <w:t xml:space="preserve">OVIC developed the </w:t>
      </w:r>
      <w:r w:rsidRPr="00DB376B">
        <w:t>VPDS</w:t>
      </w:r>
      <w:r>
        <w:t>F to monitor and assure the security of public sector information.</w:t>
      </w:r>
      <w:r>
        <w:rPr>
          <w:rStyle w:val="FootnoteReference"/>
        </w:rPr>
        <w:footnoteReference w:id="39"/>
      </w:r>
      <w:r>
        <w:t xml:space="preserve"> </w:t>
      </w:r>
    </w:p>
    <w:p w14:paraId="7983198C" w14:textId="77777777" w:rsidR="002B79CF" w:rsidRDefault="002B79CF" w:rsidP="00F23BF5">
      <w:r>
        <w:t xml:space="preserve">To support the VPDSF, OVIC issued the VPDSS as mandatory requirements to help protect Victorian government information across five areas – governance, information security, personnel security, </w:t>
      </w:r>
      <w:r w:rsidR="00D62DAA">
        <w:t>information and communications technology (</w:t>
      </w:r>
      <w:r w:rsidRPr="007B7B0F">
        <w:rPr>
          <w:b/>
          <w:bCs/>
        </w:rPr>
        <w:t>ICT</w:t>
      </w:r>
      <w:r w:rsidR="00D62DAA">
        <w:t>)</w:t>
      </w:r>
      <w:r>
        <w:t xml:space="preserve"> security and physical security.</w:t>
      </w:r>
      <w:r>
        <w:rPr>
          <w:rStyle w:val="FootnoteReference"/>
        </w:rPr>
        <w:footnoteReference w:id="40"/>
      </w:r>
      <w:r>
        <w:t xml:space="preserve">  </w:t>
      </w:r>
    </w:p>
    <w:p w14:paraId="3577FEAE" w14:textId="77777777" w:rsidR="00D62DAA" w:rsidRDefault="002B79CF" w:rsidP="00F23BF5">
      <w:r>
        <w:t>The PDP Act requires regulated body Heads to undertake a Security Risk Profile Assessment (</w:t>
      </w:r>
      <w:r>
        <w:rPr>
          <w:b/>
          <w:bCs/>
        </w:rPr>
        <w:t>SRPA</w:t>
      </w:r>
      <w:r>
        <w:t>) and a Protective Data Security Plan (</w:t>
      </w:r>
      <w:r>
        <w:rPr>
          <w:b/>
          <w:bCs/>
        </w:rPr>
        <w:t>PDSP</w:t>
      </w:r>
      <w:r>
        <w:t>).</w:t>
      </w:r>
      <w:r>
        <w:rPr>
          <w:rStyle w:val="FootnoteReference"/>
        </w:rPr>
        <w:footnoteReference w:id="41"/>
      </w:r>
      <w:r>
        <w:t xml:space="preserve"> </w:t>
      </w:r>
    </w:p>
    <w:p w14:paraId="57722590" w14:textId="77777777" w:rsidR="002B79CF" w:rsidRDefault="002B79CF" w:rsidP="00F23BF5">
      <w:r>
        <w:t>The PDP Act also requires regulated body Heads to ensure the PDSP is reviewed every two years, or when there is a significant change in the regulated body’s operating environment or security risks.</w:t>
      </w:r>
      <w:r>
        <w:rPr>
          <w:rStyle w:val="FootnoteReference"/>
        </w:rPr>
        <w:footnoteReference w:id="42"/>
      </w:r>
    </w:p>
    <w:p w14:paraId="5117E2AC" w14:textId="77777777" w:rsidR="002B79CF" w:rsidRPr="00F23BF5" w:rsidRDefault="002B79CF" w:rsidP="00F23BF5">
      <w:pPr>
        <w:pStyle w:val="Heading2"/>
      </w:pPr>
      <w:bookmarkStart w:id="74" w:name="_Toc114652143"/>
      <w:bookmarkStart w:id="75" w:name="_Toc116298672"/>
      <w:r w:rsidRPr="00F23BF5">
        <w:lastRenderedPageBreak/>
        <w:t>Role of OVIC in regulating information security</w:t>
      </w:r>
      <w:bookmarkEnd w:id="74"/>
      <w:bookmarkEnd w:id="75"/>
    </w:p>
    <w:p w14:paraId="1C5FC6C4" w14:textId="77777777" w:rsidR="002B79CF" w:rsidRDefault="002B79CF" w:rsidP="00167E04">
      <w:r w:rsidRPr="00D71695">
        <w:t xml:space="preserve">The PDP Act requires OVIC to </w:t>
      </w:r>
      <w:r>
        <w:t xml:space="preserve">research, </w:t>
      </w:r>
      <w:r w:rsidRPr="00D71695">
        <w:t>promote, monitor and assure information security under the PDP Act</w:t>
      </w:r>
      <w:r>
        <w:t>.</w:t>
      </w:r>
      <w:r w:rsidRPr="00D71695">
        <w:t xml:space="preserve">  </w:t>
      </w:r>
      <w:r w:rsidR="00375B7D">
        <w:rPr>
          <w:noProof/>
        </w:rPr>
        <mc:AlternateContent>
          <mc:Choice Requires="wps">
            <w:drawing>
              <wp:anchor distT="0" distB="0" distL="114300" distR="114300" simplePos="0" relativeHeight="251668480" behindDoc="0" locked="0" layoutInCell="1" allowOverlap="1" wp14:anchorId="5FCCDE61" wp14:editId="517C2B78">
                <wp:simplePos x="0" y="0"/>
                <wp:positionH relativeFrom="margin">
                  <wp:posOffset>339229</wp:posOffset>
                </wp:positionH>
                <wp:positionV relativeFrom="paragraph">
                  <wp:posOffset>2679894</wp:posOffset>
                </wp:positionV>
                <wp:extent cx="4457700" cy="323215"/>
                <wp:effectExtent l="0" t="0" r="0" b="635"/>
                <wp:wrapTopAndBottom/>
                <wp:docPr id="5" name="Text Box 5"/>
                <wp:cNvGraphicFramePr/>
                <a:graphic xmlns:a="http://schemas.openxmlformats.org/drawingml/2006/main">
                  <a:graphicData uri="http://schemas.microsoft.com/office/word/2010/wordprocessingShape">
                    <wps:wsp>
                      <wps:cNvSpPr txBox="1"/>
                      <wps:spPr>
                        <a:xfrm>
                          <a:off x="0" y="0"/>
                          <a:ext cx="4457700" cy="323215"/>
                        </a:xfrm>
                        <a:prstGeom prst="rect">
                          <a:avLst/>
                        </a:prstGeom>
                        <a:solidFill>
                          <a:prstClr val="white"/>
                        </a:solidFill>
                        <a:ln>
                          <a:noFill/>
                        </a:ln>
                      </wps:spPr>
                      <wps:txbx>
                        <w:txbxContent>
                          <w:p w14:paraId="6385598D" w14:textId="77777777" w:rsidR="00375B7D" w:rsidRPr="004A4D88" w:rsidRDefault="00375B7D" w:rsidP="004A4D88">
                            <w:pPr>
                              <w:pStyle w:val="Bulletpoint"/>
                              <w:numPr>
                                <w:ilvl w:val="0"/>
                                <w:numId w:val="0"/>
                              </w:numPr>
                              <w:tabs>
                                <w:tab w:val="left" w:pos="567"/>
                              </w:tabs>
                              <w:spacing w:before="120" w:after="120" w:line="240" w:lineRule="auto"/>
                              <w:ind w:left="360" w:hanging="360"/>
                              <w:rPr>
                                <w:color w:val="430098" w:themeColor="text2"/>
                                <w:sz w:val="20"/>
                                <w:szCs w:val="20"/>
                                <w:lang w:val="en-AU"/>
                              </w:rPr>
                            </w:pPr>
                            <w:r w:rsidRPr="004A4D88">
                              <w:rPr>
                                <w:color w:val="430098" w:themeColor="text2"/>
                                <w:sz w:val="20"/>
                                <w:szCs w:val="20"/>
                              </w:rPr>
                              <w:t xml:space="preserve">Figure </w:t>
                            </w:r>
                            <w:r w:rsidRPr="004A4D88">
                              <w:rPr>
                                <w:color w:val="430098" w:themeColor="text2"/>
                                <w:sz w:val="20"/>
                                <w:szCs w:val="20"/>
                              </w:rPr>
                              <w:fldChar w:fldCharType="begin"/>
                            </w:r>
                            <w:r w:rsidRPr="004A4D88">
                              <w:rPr>
                                <w:color w:val="430098" w:themeColor="text2"/>
                                <w:sz w:val="20"/>
                                <w:szCs w:val="20"/>
                              </w:rPr>
                              <w:instrText xml:space="preserve"> SEQ Figure \* ARABIC </w:instrText>
                            </w:r>
                            <w:r w:rsidRPr="004A4D88">
                              <w:rPr>
                                <w:color w:val="430098" w:themeColor="text2"/>
                                <w:sz w:val="20"/>
                                <w:szCs w:val="20"/>
                              </w:rPr>
                              <w:fldChar w:fldCharType="separate"/>
                            </w:r>
                            <w:r w:rsidR="00A04DBB">
                              <w:rPr>
                                <w:noProof/>
                                <w:color w:val="430098" w:themeColor="text2"/>
                                <w:sz w:val="20"/>
                                <w:szCs w:val="20"/>
                              </w:rPr>
                              <w:t>3</w:t>
                            </w:r>
                            <w:r w:rsidRPr="004A4D88">
                              <w:rPr>
                                <w:color w:val="430098" w:themeColor="text2"/>
                                <w:sz w:val="20"/>
                                <w:szCs w:val="20"/>
                              </w:rPr>
                              <w:fldChar w:fldCharType="end"/>
                            </w:r>
                            <w:r w:rsidRPr="004A4D88">
                              <w:rPr>
                                <w:color w:val="430098" w:themeColor="text2"/>
                                <w:sz w:val="20"/>
                                <w:szCs w:val="20"/>
                              </w:rPr>
                              <w:t xml:space="preserve"> Levels of </w:t>
                            </w:r>
                            <w:r w:rsidR="00480271">
                              <w:rPr>
                                <w:color w:val="430098" w:themeColor="text2"/>
                                <w:sz w:val="20"/>
                                <w:szCs w:val="20"/>
                              </w:rPr>
                              <w:t>i</w:t>
                            </w:r>
                            <w:r w:rsidRPr="004A4D88">
                              <w:rPr>
                                <w:color w:val="430098" w:themeColor="text2"/>
                                <w:sz w:val="20"/>
                                <w:szCs w:val="20"/>
                              </w:rPr>
                              <w:t xml:space="preserve">nformation </w:t>
                            </w:r>
                            <w:r w:rsidR="00480271">
                              <w:rPr>
                                <w:color w:val="430098" w:themeColor="text2"/>
                                <w:sz w:val="20"/>
                                <w:szCs w:val="20"/>
                              </w:rPr>
                              <w:t>s</w:t>
                            </w:r>
                            <w:r w:rsidRPr="004A4D88">
                              <w:rPr>
                                <w:color w:val="430098" w:themeColor="text2"/>
                                <w:sz w:val="20"/>
                                <w:szCs w:val="20"/>
                              </w:rPr>
                              <w:t xml:space="preserve">ecurity </w:t>
                            </w:r>
                            <w:r w:rsidR="00480271">
                              <w:rPr>
                                <w:color w:val="430098" w:themeColor="text2"/>
                                <w:sz w:val="20"/>
                                <w:szCs w:val="20"/>
                              </w:rPr>
                              <w:t>r</w:t>
                            </w:r>
                            <w:r w:rsidRPr="004A4D88">
                              <w:rPr>
                                <w:color w:val="430098" w:themeColor="text2"/>
                                <w:sz w:val="20"/>
                                <w:szCs w:val="20"/>
                              </w:rPr>
                              <w:t xml:space="preserve">egulatory </w:t>
                            </w:r>
                            <w:r w:rsidR="00480271">
                              <w:rPr>
                                <w:color w:val="430098" w:themeColor="text2"/>
                                <w:sz w:val="20"/>
                                <w:szCs w:val="20"/>
                              </w:rPr>
                              <w:t>a</w:t>
                            </w:r>
                            <w:r w:rsidRPr="004A4D88">
                              <w:rPr>
                                <w:color w:val="430098" w:themeColor="text2"/>
                                <w:sz w:val="20"/>
                                <w:szCs w:val="20"/>
                              </w:rPr>
                              <w:t>ction</w:t>
                            </w:r>
                            <w:r w:rsidRPr="004A4D88">
                              <w:rPr>
                                <w:b/>
                                <w:noProof/>
                                <w:color w:val="430098" w:themeColor="text2"/>
                                <w:sz w:val="20"/>
                                <w:szCs w:val="20"/>
                                <w:lang w:val="en-AU" w:eastAsia="en-AU"/>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CCDE61" id="Text Box 5" o:spid="_x0000_s1028" type="#_x0000_t202" style="position:absolute;margin-left:26.7pt;margin-top:211pt;width:351pt;height:25.4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" stroked="f">
                <v:textbox style="mso-fit-shape-to-text:t" inset="0,0,0,0">
                  <w:txbxContent>
                    <w:p w14:paraId="6385598D" w14:textId="77777777" w:rsidR="00375B7D" w:rsidRPr="004A4D88" w:rsidRDefault="00375B7D" w:rsidP="004A4D88">
                      <w:pPr>
                        <w:pStyle w:val="Bulletpoint"/>
                        <w:numPr>
                          <w:ilvl w:val="0"/>
                          <w:numId w:val="0"/>
                        </w:numPr>
                        <w:tabs>
                          <w:tab w:val="left" w:pos="567"/>
                        </w:tabs>
                        <w:spacing w:before="120" w:after="120" w:line="240" w:lineRule="auto"/>
                        <w:ind w:left="360" w:hanging="360"/>
                        <w:rPr>
                          <w:color w:val="430098" w:themeColor="text2"/>
                          <w:sz w:val="20"/>
                          <w:szCs w:val="20"/>
                          <w:lang w:val="en-AU"/>
                        </w:rPr>
                      </w:pPr>
                      <w:r w:rsidRPr="004A4D88">
                        <w:rPr>
                          <w:color w:val="430098" w:themeColor="text2"/>
                          <w:sz w:val="20"/>
                          <w:szCs w:val="20"/>
                        </w:rPr>
                        <w:t xml:space="preserve">Figure </w:t>
                      </w:r>
                      <w:r w:rsidRPr="004A4D88">
                        <w:rPr>
                          <w:color w:val="430098" w:themeColor="text2"/>
                          <w:sz w:val="20"/>
                          <w:szCs w:val="20"/>
                        </w:rPr>
                        <w:fldChar w:fldCharType="begin"/>
                      </w:r>
                      <w:r w:rsidRPr="004A4D88">
                        <w:rPr>
                          <w:color w:val="430098" w:themeColor="text2"/>
                          <w:sz w:val="20"/>
                          <w:szCs w:val="20"/>
                        </w:rPr>
                        <w:instrText xml:space="preserve"> SEQ Figure \* ARABIC </w:instrText>
                      </w:r>
                      <w:r w:rsidRPr="004A4D88">
                        <w:rPr>
                          <w:color w:val="430098" w:themeColor="text2"/>
                          <w:sz w:val="20"/>
                          <w:szCs w:val="20"/>
                        </w:rPr>
                        <w:fldChar w:fldCharType="separate"/>
                      </w:r>
                      <w:r w:rsidR="00A04DBB">
                        <w:rPr>
                          <w:noProof/>
                          <w:color w:val="430098" w:themeColor="text2"/>
                          <w:sz w:val="20"/>
                          <w:szCs w:val="20"/>
                        </w:rPr>
                        <w:t>3</w:t>
                      </w:r>
                      <w:r w:rsidRPr="004A4D88">
                        <w:rPr>
                          <w:color w:val="430098" w:themeColor="text2"/>
                          <w:sz w:val="20"/>
                          <w:szCs w:val="20"/>
                        </w:rPr>
                        <w:fldChar w:fldCharType="end"/>
                      </w:r>
                      <w:r w:rsidRPr="004A4D88">
                        <w:rPr>
                          <w:color w:val="430098" w:themeColor="text2"/>
                          <w:sz w:val="20"/>
                          <w:szCs w:val="20"/>
                        </w:rPr>
                        <w:t xml:space="preserve"> Levels of </w:t>
                      </w:r>
                      <w:r w:rsidR="00480271">
                        <w:rPr>
                          <w:color w:val="430098" w:themeColor="text2"/>
                          <w:sz w:val="20"/>
                          <w:szCs w:val="20"/>
                        </w:rPr>
                        <w:t>i</w:t>
                      </w:r>
                      <w:r w:rsidRPr="004A4D88">
                        <w:rPr>
                          <w:color w:val="430098" w:themeColor="text2"/>
                          <w:sz w:val="20"/>
                          <w:szCs w:val="20"/>
                        </w:rPr>
                        <w:t xml:space="preserve">nformation </w:t>
                      </w:r>
                      <w:r w:rsidR="00480271">
                        <w:rPr>
                          <w:color w:val="430098" w:themeColor="text2"/>
                          <w:sz w:val="20"/>
                          <w:szCs w:val="20"/>
                        </w:rPr>
                        <w:t>s</w:t>
                      </w:r>
                      <w:r w:rsidRPr="004A4D88">
                        <w:rPr>
                          <w:color w:val="430098" w:themeColor="text2"/>
                          <w:sz w:val="20"/>
                          <w:szCs w:val="20"/>
                        </w:rPr>
                        <w:t xml:space="preserve">ecurity </w:t>
                      </w:r>
                      <w:r w:rsidR="00480271">
                        <w:rPr>
                          <w:color w:val="430098" w:themeColor="text2"/>
                          <w:sz w:val="20"/>
                          <w:szCs w:val="20"/>
                        </w:rPr>
                        <w:t>r</w:t>
                      </w:r>
                      <w:r w:rsidRPr="004A4D88">
                        <w:rPr>
                          <w:color w:val="430098" w:themeColor="text2"/>
                          <w:sz w:val="20"/>
                          <w:szCs w:val="20"/>
                        </w:rPr>
                        <w:t xml:space="preserve">egulatory </w:t>
                      </w:r>
                      <w:r w:rsidR="00480271">
                        <w:rPr>
                          <w:color w:val="430098" w:themeColor="text2"/>
                          <w:sz w:val="20"/>
                          <w:szCs w:val="20"/>
                        </w:rPr>
                        <w:t>a</w:t>
                      </w:r>
                      <w:r w:rsidRPr="004A4D88">
                        <w:rPr>
                          <w:color w:val="430098" w:themeColor="text2"/>
                          <w:sz w:val="20"/>
                          <w:szCs w:val="20"/>
                        </w:rPr>
                        <w:t>ction</w:t>
                      </w:r>
                      <w:r w:rsidRPr="004A4D88">
                        <w:rPr>
                          <w:b/>
                          <w:noProof/>
                          <w:color w:val="430098" w:themeColor="text2"/>
                          <w:sz w:val="20"/>
                          <w:szCs w:val="20"/>
                          <w:lang w:val="en-AU" w:eastAsia="en-AU"/>
                        </w:rPr>
                        <w:t xml:space="preserve"> </w:t>
                      </w:r>
                    </w:p>
                  </w:txbxContent>
                </v:textbox>
                <w10:wrap type="topAndBottom" anchorx="margin"/>
              </v:shape>
            </w:pict>
          </mc:Fallback>
        </mc:AlternateContent>
      </w:r>
      <w:r w:rsidR="00304B78" w:rsidRPr="00B20C6E">
        <w:rPr>
          <w:b/>
          <w:noProof/>
          <w:color w:val="000000" w:themeColor="text1"/>
          <w:sz w:val="20"/>
          <w:szCs w:val="20"/>
          <w:lang w:eastAsia="en-AU"/>
        </w:rPr>
        <w:drawing>
          <wp:anchor distT="0" distB="0" distL="114300" distR="114300" simplePos="0" relativeHeight="251663360" behindDoc="0" locked="0" layoutInCell="1" allowOverlap="1" wp14:anchorId="239C7A94" wp14:editId="45174D64">
            <wp:simplePos x="0" y="0"/>
            <wp:positionH relativeFrom="page">
              <wp:posOffset>1178560</wp:posOffset>
            </wp:positionH>
            <wp:positionV relativeFrom="paragraph">
              <wp:posOffset>215900</wp:posOffset>
            </wp:positionV>
            <wp:extent cx="5760000" cy="2340000"/>
            <wp:effectExtent l="38100" t="57150" r="50800" b="41275"/>
            <wp:wrapTopAndBottom/>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2158FE5C" w14:textId="77777777" w:rsidR="002B79CF" w:rsidRDefault="002B79CF" w:rsidP="00167E04">
      <w:pPr>
        <w:pStyle w:val="Heading3"/>
        <w:rPr>
          <w:lang w:eastAsia="en-GB"/>
        </w:rPr>
      </w:pPr>
      <w:bookmarkStart w:id="76" w:name="_Toc114652144"/>
      <w:bookmarkStart w:id="77" w:name="_Toc116298673"/>
      <w:r>
        <w:rPr>
          <w:lang w:eastAsia="en-GB"/>
        </w:rPr>
        <w:t>Education, guidance and research</w:t>
      </w:r>
      <w:bookmarkEnd w:id="76"/>
      <w:bookmarkEnd w:id="77"/>
      <w:r>
        <w:rPr>
          <w:lang w:eastAsia="en-GB"/>
        </w:rPr>
        <w:t xml:space="preserve"> </w:t>
      </w:r>
    </w:p>
    <w:p w14:paraId="6E22C8E4" w14:textId="77777777" w:rsidR="002B79CF" w:rsidRDefault="002B79CF" w:rsidP="00F23BF5">
      <w:r>
        <w:t xml:space="preserve">OVIC works collaboratively </w:t>
      </w:r>
      <w:r w:rsidRPr="00E74BF4">
        <w:t xml:space="preserve">with </w:t>
      </w:r>
      <w:r>
        <w:t xml:space="preserve">regulated bodies </w:t>
      </w:r>
      <w:r w:rsidRPr="00E74BF4">
        <w:t xml:space="preserve">to </w:t>
      </w:r>
      <w:r>
        <w:t xml:space="preserve">help them maintain the confidentiality, integrity and availability of Victorian public sector information. Regulated bodies are encouraged to proactively engage with OVIC to seek education, and guidance of the VPDSF and VPDSS. </w:t>
      </w:r>
    </w:p>
    <w:p w14:paraId="4781B8E1" w14:textId="77777777" w:rsidR="002B79CF" w:rsidRDefault="002B79CF" w:rsidP="00F23BF5">
      <w:pPr>
        <w:rPr>
          <w:color w:val="000000" w:themeColor="text1"/>
        </w:rPr>
      </w:pPr>
      <w:r w:rsidRPr="000D2D48">
        <w:rPr>
          <w:color w:val="000000" w:themeColor="text1"/>
        </w:rPr>
        <w:t>OVIC provides a range of guidance tools and other resources online including video guidance, FAQs, business impact level apps, templates and specific guidance about</w:t>
      </w:r>
      <w:r>
        <w:rPr>
          <w:color w:val="000000" w:themeColor="text1"/>
        </w:rPr>
        <w:t xml:space="preserve"> information security</w:t>
      </w:r>
      <w:r w:rsidRPr="000D2D48">
        <w:rPr>
          <w:color w:val="000000" w:themeColor="text1"/>
        </w:rPr>
        <w:t xml:space="preserve"> topics</w:t>
      </w:r>
      <w:r>
        <w:rPr>
          <w:color w:val="000000" w:themeColor="text1"/>
        </w:rPr>
        <w:t>.</w:t>
      </w:r>
    </w:p>
    <w:p w14:paraId="569E78DD" w14:textId="77777777" w:rsidR="002B79CF" w:rsidRDefault="002B79CF" w:rsidP="00F23BF5">
      <w:r>
        <w:rPr>
          <w:color w:val="000000" w:themeColor="text1"/>
        </w:rPr>
        <w:t xml:space="preserve">OVIC may also </w:t>
      </w:r>
      <w:r w:rsidRPr="005E3280">
        <w:rPr>
          <w:color w:val="000000" w:themeColor="text1"/>
        </w:rPr>
        <w:t xml:space="preserve">undertake research in relation </w:t>
      </w:r>
      <w:r w:rsidR="004729A2">
        <w:rPr>
          <w:color w:val="000000" w:themeColor="text1"/>
        </w:rPr>
        <w:t xml:space="preserve">to </w:t>
      </w:r>
      <w:r w:rsidRPr="005E3280">
        <w:rPr>
          <w:color w:val="000000" w:themeColor="text1"/>
        </w:rPr>
        <w:t>protective data security and law enforcement data security</w:t>
      </w:r>
      <w:r w:rsidR="00480271">
        <w:rPr>
          <w:color w:val="000000" w:themeColor="text1"/>
        </w:rPr>
        <w:t xml:space="preserve"> matters</w:t>
      </w:r>
      <w:r w:rsidRPr="005E3280">
        <w:rPr>
          <w:color w:val="000000" w:themeColor="text1"/>
        </w:rPr>
        <w:t xml:space="preserve"> relevant to the public sector, particularly </w:t>
      </w:r>
      <w:r w:rsidR="00480271">
        <w:rPr>
          <w:color w:val="000000" w:themeColor="text1"/>
        </w:rPr>
        <w:t>on</w:t>
      </w:r>
      <w:r w:rsidRPr="005E3280">
        <w:rPr>
          <w:color w:val="000000" w:themeColor="text1"/>
        </w:rPr>
        <w:t xml:space="preserve"> </w:t>
      </w:r>
      <w:r w:rsidR="00480271">
        <w:rPr>
          <w:color w:val="000000" w:themeColor="text1"/>
        </w:rPr>
        <w:t>ICT</w:t>
      </w:r>
      <w:r>
        <w:rPr>
          <w:color w:val="000000" w:themeColor="text1"/>
        </w:rPr>
        <w:t>.</w:t>
      </w:r>
      <w:r>
        <w:rPr>
          <w:rStyle w:val="FootnoteReference"/>
          <w:color w:val="000000" w:themeColor="text1"/>
        </w:rPr>
        <w:footnoteReference w:id="43"/>
      </w:r>
    </w:p>
    <w:p w14:paraId="188F8A0F" w14:textId="77777777" w:rsidR="002B79CF" w:rsidRPr="00F23BF5" w:rsidRDefault="002B79CF" w:rsidP="00167E04">
      <w:pPr>
        <w:pStyle w:val="Heading3"/>
      </w:pPr>
      <w:bookmarkStart w:id="78" w:name="_Toc116298674"/>
      <w:r w:rsidRPr="00F23BF5">
        <w:t>Walkthroughs</w:t>
      </w:r>
      <w:bookmarkEnd w:id="78"/>
    </w:p>
    <w:p w14:paraId="55B017C5" w14:textId="77777777" w:rsidR="00480271" w:rsidRDefault="002B79CF" w:rsidP="00F23BF5">
      <w:r>
        <w:t xml:space="preserve">OVIC may conduct a walkthrough of a regulated body’s information environment. </w:t>
      </w:r>
    </w:p>
    <w:p w14:paraId="5F8CD4DA" w14:textId="77777777" w:rsidR="002B79CF" w:rsidRDefault="002B79CF" w:rsidP="00F23BF5">
      <w:r>
        <w:t xml:space="preserve">A walkthrough provides OVIC with the opportunity to discuss the information security policies, governance arrangements and practices. A walkthrough will be arranged by appointment. </w:t>
      </w:r>
      <w:r w:rsidR="00480271">
        <w:t>When</w:t>
      </w:r>
      <w:r>
        <w:t xml:space="preserve"> </w:t>
      </w:r>
      <w:r>
        <w:lastRenderedPageBreak/>
        <w:t>deciding whether or not to conduct a walkthrough, OVIC will consider the issues that the regulated body faces and information security resources that it has.</w:t>
      </w:r>
    </w:p>
    <w:p w14:paraId="38CEABCD" w14:textId="77777777" w:rsidR="002B79CF" w:rsidRPr="00F23BF5" w:rsidRDefault="002B79CF" w:rsidP="00F23BF5">
      <w:pPr>
        <w:pStyle w:val="Heading3"/>
      </w:pPr>
      <w:bookmarkStart w:id="79" w:name="_Toc114652145"/>
      <w:bookmarkStart w:id="80" w:name="_Toc116298675"/>
      <w:r w:rsidRPr="00F23BF5">
        <w:t>Preliminary inquiries</w:t>
      </w:r>
      <w:bookmarkEnd w:id="79"/>
      <w:bookmarkEnd w:id="80"/>
      <w:r w:rsidRPr="00F23BF5">
        <w:t xml:space="preserve"> </w:t>
      </w:r>
    </w:p>
    <w:p w14:paraId="6BA1B3EF" w14:textId="77777777" w:rsidR="002B79CF" w:rsidRDefault="002B79CF" w:rsidP="00F23BF5">
      <w:r>
        <w:t xml:space="preserve">OVIC identifies information security trends, themes and issues through a variety of channels including reviews of PDSPs, incident notifications, reports from the public, </w:t>
      </w:r>
      <w:r w:rsidR="006F4122">
        <w:t xml:space="preserve">media </w:t>
      </w:r>
      <w:r>
        <w:t xml:space="preserve">or social media reports, referrals from other regulators and insights from outreach and engagement activities.  </w:t>
      </w:r>
    </w:p>
    <w:p w14:paraId="3580B735" w14:textId="77777777" w:rsidR="006F4122" w:rsidRDefault="002B79CF" w:rsidP="00F23BF5">
      <w:r>
        <w:t>When OVIC becomes aware of an information security issue, it generally starts by making preliminary inquiries</w:t>
      </w:r>
      <w:r w:rsidRPr="00E74BF4">
        <w:t xml:space="preserve"> </w:t>
      </w:r>
      <w:r>
        <w:t xml:space="preserve">of </w:t>
      </w:r>
      <w:r w:rsidRPr="00E74BF4">
        <w:t xml:space="preserve">the </w:t>
      </w:r>
      <w:r>
        <w:t xml:space="preserve">regulated body. </w:t>
      </w:r>
    </w:p>
    <w:p w14:paraId="26014EF0" w14:textId="77777777" w:rsidR="002B79CF" w:rsidRDefault="002B79CF" w:rsidP="00F23BF5">
      <w:r>
        <w:t>Preliminary inquiries often start with an</w:t>
      </w:r>
      <w:r w:rsidRPr="00E74BF4">
        <w:t xml:space="preserve"> email or telephone </w:t>
      </w:r>
      <w:r>
        <w:t xml:space="preserve">call to the regulated body asking for further </w:t>
      </w:r>
      <w:r w:rsidRPr="00E74BF4">
        <w:t>information</w:t>
      </w:r>
      <w:r>
        <w:t>. Regulated body Heads are required to provide assistance</w:t>
      </w:r>
      <w:r>
        <w:rPr>
          <w:rStyle w:val="FootnoteReference"/>
        </w:rPr>
        <w:footnoteReference w:id="44"/>
      </w:r>
      <w:r>
        <w:t xml:space="preserve"> and direct their staff to constructively assist and be transparent in their dealings with OVIC.</w:t>
      </w:r>
    </w:p>
    <w:p w14:paraId="1B3E0922" w14:textId="77777777" w:rsidR="002B79CF" w:rsidRDefault="002B79CF" w:rsidP="00F23BF5">
      <w:r>
        <w:t xml:space="preserve">OVIC promotes best practice </w:t>
      </w:r>
      <w:r w:rsidRPr="003A2167">
        <w:t>and compliance</w:t>
      </w:r>
      <w:r>
        <w:t xml:space="preserve"> with the VPDSS and PDP Act by working cooperatively with regulated bodies. Consequently, OVIC collaborates with regulated bodies at the preliminary inquiry stage to try to resolve any information security issues at an early stage.  </w:t>
      </w:r>
    </w:p>
    <w:p w14:paraId="35F11CD1" w14:textId="77777777" w:rsidR="002B79CF" w:rsidRDefault="002B79CF" w:rsidP="00F23BF5">
      <w:r>
        <w:t>During this phase, OVIC</w:t>
      </w:r>
      <w:r w:rsidRPr="00E74BF4">
        <w:t xml:space="preserve"> may </w:t>
      </w:r>
      <w:r>
        <w:t>offer non-binding suggestions to improve practice or suggest actions to address non</w:t>
      </w:r>
      <w:r w:rsidRPr="003A2167">
        <w:t>-compliance</w:t>
      </w:r>
      <w:r>
        <w:t xml:space="preserve"> with the VPDSS</w:t>
      </w:r>
      <w:r w:rsidRPr="00E74BF4">
        <w:t xml:space="preserve">. </w:t>
      </w:r>
      <w:r>
        <w:t>Preliminary inquiries also allow the Information Commissioner to decide whether to conduct further regulatory activity.</w:t>
      </w:r>
    </w:p>
    <w:p w14:paraId="7DEB51FE" w14:textId="77777777" w:rsidR="002B79CF" w:rsidRPr="00F23BF5" w:rsidRDefault="002B79CF" w:rsidP="00F23BF5">
      <w:pPr>
        <w:pStyle w:val="Heading3"/>
      </w:pPr>
      <w:bookmarkStart w:id="81" w:name="_Toc114652146"/>
      <w:bookmarkStart w:id="82" w:name="_Toc116298676"/>
      <w:r w:rsidRPr="00F23BF5">
        <w:t>Audit</w:t>
      </w:r>
      <w:bookmarkEnd w:id="81"/>
      <w:bookmarkEnd w:id="82"/>
    </w:p>
    <w:p w14:paraId="47B575D5" w14:textId="77777777" w:rsidR="00480271" w:rsidRDefault="002B79CF" w:rsidP="00F23BF5">
      <w:r w:rsidRPr="00D71695">
        <w:t xml:space="preserve">OVIC audits regulated bodies to </w:t>
      </w:r>
      <w:r w:rsidRPr="002F1392">
        <w:t>ensure compliance with the VPDSS and PDP Act.</w:t>
      </w:r>
      <w:r w:rsidRPr="002F1392">
        <w:rPr>
          <w:rStyle w:val="FootnoteReference"/>
        </w:rPr>
        <w:footnoteReference w:id="45"/>
      </w:r>
      <w:r w:rsidRPr="002F1392">
        <w:t xml:space="preserve"> </w:t>
      </w:r>
    </w:p>
    <w:p w14:paraId="17765043" w14:textId="77777777" w:rsidR="002B79CF" w:rsidRPr="002F1392" w:rsidRDefault="002B79CF" w:rsidP="00F23BF5">
      <w:r w:rsidRPr="002F1392">
        <w:t>Audits can be used:</w:t>
      </w:r>
    </w:p>
    <w:p w14:paraId="30F1D2B0" w14:textId="77777777" w:rsidR="002B79CF" w:rsidRPr="00D71695" w:rsidRDefault="002B79CF" w:rsidP="00764D2B">
      <w:pPr>
        <w:pStyle w:val="ListBullet"/>
      </w:pPr>
      <w:r w:rsidRPr="002F1392">
        <w:t>to investigate non-compliance with</w:t>
      </w:r>
      <w:r w:rsidRPr="00D71695">
        <w:t xml:space="preserve"> the VPDSS or PDP Act;</w:t>
      </w:r>
    </w:p>
    <w:p w14:paraId="482C7431" w14:textId="77777777" w:rsidR="002B79CF" w:rsidRDefault="002B79CF" w:rsidP="00764D2B">
      <w:pPr>
        <w:pStyle w:val="ListBullet"/>
      </w:pPr>
      <w:r w:rsidRPr="00D71695">
        <w:t xml:space="preserve">as a proactive, periodic assurance tool; </w:t>
      </w:r>
    </w:p>
    <w:p w14:paraId="6C7255DD" w14:textId="77777777" w:rsidR="002B79CF" w:rsidRPr="00D71695" w:rsidRDefault="002B79CF" w:rsidP="00764D2B">
      <w:pPr>
        <w:pStyle w:val="ListBullet"/>
      </w:pPr>
      <w:r>
        <w:t>inform research activities</w:t>
      </w:r>
      <w:r w:rsidR="00480271">
        <w:t>;</w:t>
      </w:r>
      <w:r>
        <w:t xml:space="preserve"> </w:t>
      </w:r>
      <w:r w:rsidRPr="00D71695">
        <w:t>and</w:t>
      </w:r>
    </w:p>
    <w:p w14:paraId="7954E5DC" w14:textId="77777777" w:rsidR="002B79CF" w:rsidRPr="00D71695" w:rsidRDefault="002B79CF" w:rsidP="00764D2B">
      <w:pPr>
        <w:pStyle w:val="ListBullet"/>
      </w:pPr>
      <w:r w:rsidRPr="00D71695">
        <w:t>to target a particular information security issue.</w:t>
      </w:r>
    </w:p>
    <w:p w14:paraId="49031C63" w14:textId="77777777" w:rsidR="002B79CF" w:rsidRDefault="002B79CF" w:rsidP="00F23BF5">
      <w:r>
        <w:lastRenderedPageBreak/>
        <w:t>In an audit, OVIC may review the regulated body’s information security environment, governance arrangements, policies, procedures and practices. This may either occur as desktop review at OVIC, or onsite at the regulated body’s premises. OVIC may also interview key personnel responsible.</w:t>
      </w:r>
    </w:p>
    <w:p w14:paraId="1764D85C" w14:textId="77777777" w:rsidR="002B79CF" w:rsidRPr="00F23BF5" w:rsidRDefault="002B79CF" w:rsidP="00F23BF5">
      <w:pPr>
        <w:pStyle w:val="Heading3"/>
      </w:pPr>
      <w:bookmarkStart w:id="83" w:name="_Toc114652147"/>
      <w:bookmarkStart w:id="84" w:name="_Toc116298677"/>
      <w:r w:rsidRPr="00F23BF5">
        <w:t>Ministerial reviews</w:t>
      </w:r>
      <w:bookmarkEnd w:id="83"/>
      <w:bookmarkEnd w:id="84"/>
    </w:p>
    <w:p w14:paraId="12CD0576" w14:textId="77777777" w:rsidR="006F4122" w:rsidRDefault="002B79CF" w:rsidP="00F23BF5">
      <w:r>
        <w:t>At the request of the Minister, the Information Commissioner must undertake reviews of information security matters and report to the Minister.</w:t>
      </w:r>
      <w:r>
        <w:rPr>
          <w:rStyle w:val="FootnoteReference"/>
        </w:rPr>
        <w:footnoteReference w:id="46"/>
      </w:r>
      <w:r>
        <w:t xml:space="preserve"> </w:t>
      </w:r>
    </w:p>
    <w:p w14:paraId="5E5730A5" w14:textId="77777777" w:rsidR="002B79CF" w:rsidRDefault="002B79CF" w:rsidP="00F23BF5">
      <w:r>
        <w:t>On receipt of a report, the Min</w:t>
      </w:r>
      <w:r w:rsidR="00504AE6">
        <w:t>i</w:t>
      </w:r>
      <w:r>
        <w:t>ster may table a copy of the report before each House of Parliament.</w:t>
      </w:r>
      <w:r>
        <w:rPr>
          <w:rStyle w:val="FootnoteReference"/>
        </w:rPr>
        <w:footnoteReference w:id="47"/>
      </w:r>
    </w:p>
    <w:p w14:paraId="51F20D4C" w14:textId="77777777" w:rsidR="002B79CF" w:rsidRPr="00D042B9" w:rsidRDefault="002B79CF" w:rsidP="00764D2B">
      <w:pPr>
        <w:pStyle w:val="Heading4"/>
        <w:rPr>
          <w:b/>
          <w:bCs/>
          <w:i w:val="0"/>
          <w:iCs w:val="0"/>
        </w:rPr>
      </w:pPr>
      <w:r w:rsidRPr="00D042B9">
        <w:rPr>
          <w:b/>
          <w:bCs/>
          <w:i w:val="0"/>
          <w:iCs w:val="0"/>
        </w:rPr>
        <w:t>OVIC’s powers and prosecutable offences under the PDP Act</w:t>
      </w:r>
    </w:p>
    <w:p w14:paraId="4DF4F0E7" w14:textId="77777777" w:rsidR="006F4122" w:rsidRDefault="002B79CF" w:rsidP="00F23BF5">
      <w:r>
        <w:t>When OVIC conducts any information security monitoring or assurance activities, the regulated body is obliged to assist OVIC.</w:t>
      </w:r>
      <w:r>
        <w:rPr>
          <w:rStyle w:val="FootnoteReference"/>
        </w:rPr>
        <w:footnoteReference w:id="48"/>
      </w:r>
      <w:r>
        <w:t xml:space="preserve"> </w:t>
      </w:r>
    </w:p>
    <w:p w14:paraId="48CAB505" w14:textId="77777777" w:rsidR="006F4122" w:rsidRDefault="002B79CF" w:rsidP="00F23BF5">
      <w:r>
        <w:t>OVIC may also require free and full access at all reasonable times to a government body’s data or data system and to take copies of that information.</w:t>
      </w:r>
      <w:r>
        <w:rPr>
          <w:rStyle w:val="FootnoteReference"/>
        </w:rPr>
        <w:footnoteReference w:id="49"/>
      </w:r>
      <w:r>
        <w:t xml:space="preserve"> </w:t>
      </w:r>
    </w:p>
    <w:p w14:paraId="238F5843" w14:textId="77777777" w:rsidR="002B79CF" w:rsidRDefault="002B79CF" w:rsidP="00F23BF5">
      <w:r>
        <w:t>It is an offence to obstruct, hinder or resist OVIC officers when they perform their duties. It is also an offence to mislead or provide false information to OVIC.</w:t>
      </w:r>
      <w:r>
        <w:rPr>
          <w:rStyle w:val="FootnoteReference"/>
        </w:rPr>
        <w:footnoteReference w:id="50"/>
      </w:r>
      <w:r>
        <w:t xml:space="preserve"> Information obtained can be referred to responsible agencies for urgent investigation or attention.</w:t>
      </w:r>
      <w:r>
        <w:rPr>
          <w:rStyle w:val="FootnoteReference"/>
        </w:rPr>
        <w:footnoteReference w:id="51"/>
      </w:r>
      <w:r>
        <w:t xml:space="preserve">  </w:t>
      </w:r>
    </w:p>
    <w:p w14:paraId="4D39B4D7" w14:textId="77777777" w:rsidR="002B79CF" w:rsidRDefault="002B79CF" w:rsidP="002B79CF">
      <w:pPr>
        <w:spacing w:after="120"/>
        <w:rPr>
          <w:rFonts w:eastAsia="Times New Roman"/>
          <w:color w:val="000000"/>
          <w:lang w:eastAsia="en-GB"/>
        </w:rPr>
      </w:pPr>
      <w:r>
        <w:br w:type="page"/>
      </w:r>
    </w:p>
    <w:p w14:paraId="39DB8648" w14:textId="77777777" w:rsidR="00EF3F23" w:rsidRPr="003D0865" w:rsidRDefault="00FE35D0" w:rsidP="003D0865">
      <w:r>
        <w:rPr>
          <w:noProof/>
        </w:rPr>
        <w:lastRenderedPageBreak/>
        <mc:AlternateContent>
          <mc:Choice Requires="wps">
            <w:drawing>
              <wp:anchor distT="0" distB="0" distL="114300" distR="114300" simplePos="0" relativeHeight="251659264" behindDoc="0" locked="1" layoutInCell="1" allowOverlap="1" wp14:anchorId="2A00D610" wp14:editId="7D20EA64">
                <wp:simplePos x="0" y="0"/>
                <wp:positionH relativeFrom="page">
                  <wp:align>left</wp:align>
                </wp:positionH>
                <wp:positionV relativeFrom="page">
                  <wp:align>top</wp:align>
                </wp:positionV>
                <wp:extent cx="7560000" cy="10800000"/>
                <wp:effectExtent l="0" t="0" r="3175" b="1905"/>
                <wp:wrapTopAndBottom/>
                <wp:docPr id="19" name="Text Box 19"/>
                <wp:cNvGraphicFramePr/>
                <a:graphic xmlns:a="http://schemas.openxmlformats.org/drawingml/2006/main">
                  <a:graphicData uri="http://schemas.microsoft.com/office/word/2010/wordprocessingShape">
                    <wps:wsp>
                      <wps:cNvSpPr txBox="1"/>
                      <wps:spPr>
                        <a:xfrm>
                          <a:off x="0" y="0"/>
                          <a:ext cx="7560000" cy="10800000"/>
                        </a:xfrm>
                        <a:prstGeom prst="rect">
                          <a:avLst/>
                        </a:prstGeom>
                        <a:solidFill>
                          <a:schemeClr val="lt1"/>
                        </a:solidFill>
                        <a:ln w="6350">
                          <a:noFill/>
                        </a:ln>
                      </wps:spPr>
                      <wps:txbx>
                        <w:txbxContent>
                          <w:p w14:paraId="00C913B4" w14:textId="77777777" w:rsidR="00DE602B" w:rsidRDefault="00DE602B" w:rsidP="00990D47">
                            <w:pPr>
                              <w:pStyle w:val="BackcoverURL"/>
                            </w:pPr>
                          </w:p>
                          <w:p w14:paraId="3D0582B5" w14:textId="77777777" w:rsidR="00DE602B" w:rsidRDefault="00000000" w:rsidP="00990D47">
                            <w:pPr>
                              <w:pStyle w:val="BackcoverURL"/>
                            </w:pPr>
                            <w:sdt>
                              <w:sdtPr>
                                <w:id w:val="-17709486"/>
                                <w:placeholder>
                                  <w:docPart w:val="E13289EE781F1946A6E36188C79C33B1"/>
                                </w:placeholder>
                                <w:showingPlcHdr/>
                                <w15:appearance w15:val="hidden"/>
                              </w:sdtPr>
                              <w:sdtContent>
                                <w:r w:rsidR="00DE602B">
                                  <w:t xml:space="preserve">  </w:t>
                                </w:r>
                              </w:sdtContent>
                            </w:sdt>
                          </w:p>
                          <w:p w14:paraId="17743AF1" w14:textId="77777777" w:rsidR="00990D47" w:rsidRDefault="00990D47" w:rsidP="00990D47">
                            <w:pPr>
                              <w:pStyle w:val="BackcoverURL"/>
                            </w:pPr>
                            <w:r w:rsidRPr="00990D47">
                              <w:drawing>
                                <wp:inline distT="0" distB="0" distL="0" distR="0" wp14:anchorId="0822F6FB" wp14:editId="4069AD0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4259A7BA0306459765EDFD11BB5B22"/>
                              </w:placeholder>
                              <w:group/>
                            </w:sdtPr>
                            <w:sdtContent>
                              <w:p w14:paraId="6105DEAE" w14:textId="77777777" w:rsidR="00FE35D0" w:rsidRDefault="00FE35D0" w:rsidP="00990D47">
                                <w:pPr>
                                  <w:pStyle w:val="BackcoverURL"/>
                                </w:pPr>
                                <w:r>
                                  <w:t>www.ovic.vic.gov.au</w:t>
                                </w:r>
                              </w:p>
                            </w:sdtContent>
                          </w:sdt>
                        </w:txbxContent>
                      </wps:txbx>
                      <wps:bodyPr rot="0" spcFirstLastPara="0" vertOverflow="overflow" horzOverflow="overflow" vert="horz" wrap="square" lIns="360000" tIns="360000" rIns="360000" bIns="248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0D610" id="Text Box 19" o:spid="_x0000_s1029" type="#_x0000_t202" style="position:absolute;margin-left:0;margin-top:0;width:595.3pt;height:850.4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" fillcolor="white [3201]" stroked="f" strokeweight=".5pt">
                <v:textbox inset="10mm,10mm,10mm,69mm">
                  <w:txbxContent>
                    <w:p w14:paraId="00C913B4" w14:textId="77777777" w:rsidR="00DE602B" w:rsidRDefault="00DE602B" w:rsidP="00990D47">
                      <w:pPr>
                        <w:pStyle w:val="BackcoverURL"/>
                      </w:pPr>
                    </w:p>
                    <w:p w14:paraId="3D0582B5" w14:textId="77777777" w:rsidR="00DE602B" w:rsidRDefault="00000000" w:rsidP="00990D47">
                      <w:pPr>
                        <w:pStyle w:val="BackcoverURL"/>
                      </w:pPr>
                      <w:sdt>
                        <w:sdtPr>
                          <w:id w:val="-17709486"/>
                          <w:placeholder>
                            <w:docPart w:val="E13289EE781F1946A6E36188C79C33B1"/>
                          </w:placeholder>
                          <w:showingPlcHdr/>
                          <w15:appearance w15:val="hidden"/>
                        </w:sdtPr>
                        <w:sdtContent>
                          <w:r w:rsidR="00DE602B">
                            <w:t xml:space="preserve">  </w:t>
                          </w:r>
                        </w:sdtContent>
                      </w:sdt>
                    </w:p>
                    <w:p w14:paraId="17743AF1" w14:textId="77777777" w:rsidR="00990D47" w:rsidRDefault="00990D47" w:rsidP="00990D47">
                      <w:pPr>
                        <w:pStyle w:val="BackcoverURL"/>
                      </w:pPr>
                      <w:r w:rsidRPr="00990D47">
                        <w:drawing>
                          <wp:inline distT="0" distB="0" distL="0" distR="0" wp14:anchorId="0822F6FB" wp14:editId="4069AD03">
                            <wp:extent cx="972000" cy="300886"/>
                            <wp:effectExtent l="0" t="0" r="0" b="4445"/>
                            <wp:docPr id="18" name="Graphic 10">
                              <a:extLst xmlns:a="http://schemas.openxmlformats.org/drawingml/2006/main">
                                <a:ext uri="{FF2B5EF4-FFF2-40B4-BE49-F238E27FC236}">
                                  <a16:creationId xmlns:a16="http://schemas.microsoft.com/office/drawing/2014/main" id="{F1CC6227-DEA4-D260-C7F2-7264D7ED7A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F1CC6227-DEA4-D260-C7F2-7264D7ED7A0F}"/>
                                        </a:ext>
                                      </a:extLst>
                                    </pic:cNvPr>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972000" cy="300886"/>
                                    </a:xfrm>
                                    <a:prstGeom prst="rect">
                                      <a:avLst/>
                                    </a:prstGeom>
                                  </pic:spPr>
                                </pic:pic>
                              </a:graphicData>
                            </a:graphic>
                          </wp:inline>
                        </w:drawing>
                      </w:r>
                    </w:p>
                    <w:sdt>
                      <w:sdtPr>
                        <w:id w:val="-1988463898"/>
                        <w:lock w:val="contentLocked"/>
                        <w:placeholder>
                          <w:docPart w:val="B94259A7BA0306459765EDFD11BB5B22"/>
                        </w:placeholder>
                        <w:group/>
                      </w:sdtPr>
                      <w:sdtContent>
                        <w:p w14:paraId="6105DEAE" w14:textId="77777777" w:rsidR="00FE35D0" w:rsidRDefault="00FE35D0" w:rsidP="00990D47">
                          <w:pPr>
                            <w:pStyle w:val="BackcoverURL"/>
                          </w:pPr>
                          <w:r>
                            <w:t>www.ovic.vic.gov.au</w:t>
                          </w:r>
                        </w:p>
                      </w:sdtContent>
                    </w:sdt>
                  </w:txbxContent>
                </v:textbox>
                <w10:wrap type="topAndBottom" anchorx="page" anchory="page"/>
                <w10:anchorlock/>
              </v:shape>
            </w:pict>
          </mc:Fallback>
        </mc:AlternateContent>
      </w:r>
    </w:p>
    <w:sectPr w:rsidR="00EF3F23" w:rsidRPr="003D0865" w:rsidSect="00B34D08">
      <w:headerReference w:type="default" r:id="rId40"/>
      <w:footerReference w:type="default" r:id="rId41"/>
      <w:headerReference w:type="first" r:id="rId42"/>
      <w:footerReference w:type="first" r:id="rId43"/>
      <w:pgSz w:w="11906" w:h="16838" w:code="9"/>
      <w:pgMar w:top="1304" w:right="1304" w:bottom="1304" w:left="1304" w:header="709"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1FEFD" w14:textId="77777777" w:rsidR="00422A09" w:rsidRDefault="00422A09" w:rsidP="00C37A29">
      <w:pPr>
        <w:spacing w:after="0"/>
      </w:pPr>
      <w:r>
        <w:separator/>
      </w:r>
    </w:p>
    <w:p w14:paraId="6E402CD0" w14:textId="77777777" w:rsidR="00422A09" w:rsidRDefault="00422A09"/>
  </w:endnote>
  <w:endnote w:type="continuationSeparator" w:id="0">
    <w:p w14:paraId="4C4B6966" w14:textId="77777777" w:rsidR="00422A09" w:rsidRDefault="00422A09" w:rsidP="00C37A29">
      <w:pPr>
        <w:spacing w:after="0"/>
      </w:pPr>
      <w:r>
        <w:continuationSeparator/>
      </w:r>
    </w:p>
    <w:p w14:paraId="04175503" w14:textId="77777777" w:rsidR="00422A09" w:rsidRDefault="00422A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00503000000020004"/>
    <w:charset w:val="00"/>
    <w:family w:val="auto"/>
    <w:pitch w:val="variable"/>
    <w:sig w:usb0="A00000FF" w:usb1="5000207B" w:usb2="00000010" w:usb3="00000000" w:csb0="0000009B"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AF3DB" w14:textId="77777777" w:rsidR="00E57CEC" w:rsidRDefault="00000000" w:rsidP="00586DD1">
    <w:pPr>
      <w:pStyle w:val="Footer-Rightframe"/>
      <w:framePr w:wrap="around"/>
    </w:pPr>
    <w:sdt>
      <w:sdtPr>
        <w:alias w:val="Title"/>
        <w:tag w:val=""/>
        <w:id w:val="1544246886"/>
        <w:placeholder>
          <w:docPart w:val="AB59953759A5404484C109A7571D16C1"/>
        </w:placeholder>
        <w:dataBinding w:prefixMappings="xmlns:ns0='http://purl.org/dc/elements/1.1/' xmlns:ns1='http://schemas.openxmlformats.org/package/2006/metadata/core-properties' " w:xpath="/ns1:coreProperties[1]/ns0:title[1]" w:storeItemID="{6C3C8BC8-F283-45AE-878A-BAB7291924A1}"/>
        <w:text/>
      </w:sdtPr>
      <w:sdtContent>
        <w:r w:rsidR="00AE6994">
          <w:t>Regulatory Action Policy 2022-25</w:t>
        </w:r>
      </w:sdtContent>
    </w:sdt>
    <w:r w:rsidR="00E57CEC" w:rsidRPr="00E57CEC">
      <w:t xml:space="preserve">     </w:t>
    </w:r>
    <w:r w:rsidR="00E57CEC" w:rsidRPr="00E57CEC">
      <w:fldChar w:fldCharType="begin"/>
    </w:r>
    <w:r w:rsidR="00E57CEC" w:rsidRPr="00E57CEC">
      <w:instrText>PAGE  \* Arabic  \* MERGEFORMAT</w:instrText>
    </w:r>
    <w:r w:rsidR="00E57CEC" w:rsidRPr="00E57CEC">
      <w:fldChar w:fldCharType="separate"/>
    </w:r>
    <w:r w:rsidR="00E57CEC" w:rsidRPr="00E57CEC">
      <w:t>1</w:t>
    </w:r>
    <w:r w:rsidR="00E57CEC" w:rsidRPr="00E57CEC">
      <w:fldChar w:fldCharType="end"/>
    </w:r>
    <w:r w:rsidR="00E57CEC" w:rsidRPr="00E57CEC">
      <w:t xml:space="preserve"> / </w:t>
    </w:r>
    <w:fldSimple w:instr="NUMPAGES  \* Arabic  \* MERGEFORMAT">
      <w:r w:rsidR="00E57CEC" w:rsidRPr="00E57CEC">
        <w:t>2</w:t>
      </w:r>
    </w:fldSimple>
  </w:p>
  <w:p w14:paraId="0FB9BEA0" w14:textId="77777777" w:rsidR="0007747C" w:rsidRDefault="00B34D08" w:rsidP="003A265C">
    <w:pPr>
      <w:pStyle w:val="NoSpacing"/>
    </w:pPr>
    <w:r>
      <w:rPr>
        <w:noProof/>
      </w:rPr>
      <mc:AlternateContent>
        <mc:Choice Requires="wps">
          <w:drawing>
            <wp:anchor distT="0" distB="0" distL="114300" distR="114300" simplePos="0" relativeHeight="251675648" behindDoc="0" locked="1" layoutInCell="1" allowOverlap="1" wp14:anchorId="5E9900AB" wp14:editId="2EBB881F">
              <wp:simplePos x="0" y="0"/>
              <wp:positionH relativeFrom="page">
                <wp:align>right</wp:align>
              </wp:positionH>
              <wp:positionV relativeFrom="page">
                <wp:align>bottom</wp:align>
              </wp:positionV>
              <wp:extent cx="828000" cy="1440000"/>
              <wp:effectExtent l="0" t="0" r="0" b="8255"/>
              <wp:wrapNone/>
              <wp:docPr id="14" name="Rectangle 14"/>
              <wp:cNvGraphicFramePr/>
              <a:graphic xmlns:a="http://schemas.openxmlformats.org/drawingml/2006/main">
                <a:graphicData uri="http://schemas.microsoft.com/office/word/2010/wordprocessingShape">
                  <wps:wsp>
                    <wps:cNvSpPr/>
                    <wps:spPr>
                      <a:xfrm>
                        <a:off x="0" y="0"/>
                        <a:ext cx="828000" cy="144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60632" id="Rectangle 14" o:spid="_x0000_s1026" style="position:absolute;margin-left:14pt;margin-top:0;width:65.2pt;height:113.4pt;z-index:25167564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" fillcolor="white [3212]" stroked="f" strokeweight="1pt">
              <w10:wrap anchorx="page" anchory="page"/>
              <w10:anchorlock/>
            </v:rect>
          </w:pict>
        </mc:Fallback>
      </mc:AlternateContent>
    </w:r>
    <w:r w:rsidR="0007747C" w:rsidRPr="003A265C">
      <w:rPr>
        <w:noProof/>
      </w:rPr>
      <mc:AlternateContent>
        <mc:Choice Requires="wpg">
          <w:drawing>
            <wp:anchor distT="0" distB="0" distL="114300" distR="114300" simplePos="0" relativeHeight="251667456" behindDoc="1" locked="1" layoutInCell="1" allowOverlap="1" wp14:anchorId="6B61EB98" wp14:editId="26981A5C">
              <wp:simplePos x="0" y="0"/>
              <wp:positionH relativeFrom="margin">
                <wp:align>left</wp:align>
              </wp:positionH>
              <wp:positionV relativeFrom="page">
                <wp:align>bottom</wp:align>
              </wp:positionV>
              <wp:extent cx="10800000" cy="1278000"/>
              <wp:effectExtent l="0" t="0" r="20955" b="0"/>
              <wp:wrapNone/>
              <wp:docPr id="11" name="Group 11"/>
              <wp:cNvGraphicFramePr/>
              <a:graphic xmlns:a="http://schemas.openxmlformats.org/drawingml/2006/main">
                <a:graphicData uri="http://schemas.microsoft.com/office/word/2010/wordprocessingGroup">
                  <wpg:wgp>
                    <wpg:cNvGrpSpPr/>
                    <wpg:grpSpPr>
                      <a:xfrm>
                        <a:off x="0" y="0"/>
                        <a:ext cx="10800000" cy="1278000"/>
                        <a:chOff x="0" y="54227"/>
                        <a:chExt cx="10800000" cy="1276287"/>
                      </a:xfrm>
                    </wpg:grpSpPr>
                    <wps:wsp>
                      <wps:cNvPr id="3" name="Straight Connector 3"/>
                      <wps:cNvCnPr/>
                      <wps:spPr>
                        <a:xfrm>
                          <a:off x="0" y="54227"/>
                          <a:ext cx="1080000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cNvPr id="2" name="Logo"/>
                      <wpg:cNvGrpSpPr/>
                      <wpg:grpSpPr>
                        <a:xfrm>
                          <a:off x="0" y="362139"/>
                          <a:ext cx="881380" cy="968375"/>
                          <a:chOff x="0" y="75343"/>
                          <a:chExt cx="881380" cy="970159"/>
                        </a:xfrm>
                      </wpg:grpSpPr>
                      <pic:pic xmlns:pic="http://schemas.openxmlformats.org/drawingml/2006/picture">
                        <pic:nvPicPr>
                          <pic:cNvPr id="7" name="Logo">
                            <a:extLst>
                              <a:ext uri="{FF2B5EF4-FFF2-40B4-BE49-F238E27FC236}">
                                <a16:creationId xmlns:a16="http://schemas.microsoft.com/office/drawing/2014/main" id="{6ACF5704-0079-6155-B0A8-83C66BE71A74}"/>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75343"/>
                            <a:ext cx="881380" cy="388620"/>
                          </a:xfrm>
                          <a:prstGeom prst="rect">
                            <a:avLst/>
                          </a:prstGeom>
                        </pic:spPr>
                      </pic:pic>
                      <wps:wsp>
                        <wps:cNvPr id="8" name="Anchor"/>
                        <wps:cNvSpPr/>
                        <wps:spPr>
                          <a:xfrm>
                            <a:off x="0" y="865502"/>
                            <a:ext cx="180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A21F9A8" id="Group 11" o:spid="_x0000_s1026" style="position:absolute;margin-left:0;margin-top:0;width:850.4pt;height:100.65pt;z-index:-251649024;mso-position-horizontal:left;mso-position-horizontal-relative:margin;mso-position-vertical:bottom;mso-position-vertical-relative:page;mso-width-relative:margin;mso-height-relative:margin" coordorigin=",542" coordsize="108000,12762"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">
              <v:line id="Straight Connector 3" o:spid="_x0000_s1027" style="position:absolute;visibility:visible;mso-wrap-style:square" from="0,542" to="108000,54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" strokecolor="#430098 [3215]" strokeweight="1pt">
                <v:stroke joinstyle="miter"/>
              </v:line>
              <v:group id="Logo" o:spid="_x0000_s1028" style="position:absolute;top:3621;width:8813;height:9684" coordorigin=",753" coordsize="8813,9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o:spid="_x0000_s1029" type="#_x0000_t75" style="position:absolute;top:753;width:8813;height:38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">
                  <v:imagedata r:id="rId3" o:title=""/>
                </v:shape>
                <v:rect id="Anchor" o:spid="_x0000_s1030" style="position:absolute;top:8655;width:1800;height:18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" filled="f" stroked="f" strokeweight="1pt"/>
              </v:group>
              <w10:wrap anchorx="margin" anchory="page"/>
              <w10:anchorlock/>
            </v:group>
          </w:pict>
        </mc:Fallback>
      </mc:AlternateContent>
    </w:r>
  </w:p>
  <w:p w14:paraId="63D2BE17" w14:textId="77777777" w:rsidR="00F63D65" w:rsidRDefault="00F63D6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1AD16" w14:textId="77777777" w:rsidR="00EA3594" w:rsidRDefault="00EA3594">
    <w:pPr>
      <w:pStyle w:val="Footer"/>
    </w:pPr>
    <w:r w:rsidRPr="00EA3594">
      <w:rPr>
        <w:noProof/>
      </w:rPr>
      <w:drawing>
        <wp:anchor distT="0" distB="0" distL="114300" distR="114300" simplePos="0" relativeHeight="251673600" behindDoc="1" locked="1" layoutInCell="1" allowOverlap="1" wp14:anchorId="79BCBED8" wp14:editId="58F24EDE">
          <wp:simplePos x="0" y="0"/>
          <wp:positionH relativeFrom="margin">
            <wp:align>left</wp:align>
          </wp:positionH>
          <wp:positionV relativeFrom="page">
            <wp:posOffset>7687994</wp:posOffset>
          </wp:positionV>
          <wp:extent cx="6033600" cy="2034000"/>
          <wp:effectExtent l="0" t="0" r="5715" b="4445"/>
          <wp:wrapNone/>
          <wp:docPr id="21" name="Graphic 8">
            <a:extLst xmlns:a="http://schemas.openxmlformats.org/drawingml/2006/main">
              <a:ext uri="{FF2B5EF4-FFF2-40B4-BE49-F238E27FC236}">
                <a16:creationId xmlns:a16="http://schemas.microsoft.com/office/drawing/2014/main" id="{BAB51E53-AB0F-28A8-222E-475450465B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BAB51E53-AB0F-28A8-222E-475450465BAA}"/>
                      </a:ext>
                    </a:extLst>
                  </pic:cNvPr>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033600" cy="203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79C5FA" w14:textId="77777777" w:rsidR="00422A09" w:rsidRDefault="00422A09" w:rsidP="00C37A29">
      <w:pPr>
        <w:spacing w:after="0"/>
      </w:pPr>
      <w:r>
        <w:separator/>
      </w:r>
    </w:p>
    <w:p w14:paraId="68AD0613" w14:textId="77777777" w:rsidR="00422A09" w:rsidRDefault="00422A09" w:rsidP="001453E3">
      <w:pPr>
        <w:pStyle w:val="NoSpacing"/>
      </w:pPr>
    </w:p>
  </w:footnote>
  <w:footnote w:type="continuationSeparator" w:id="0">
    <w:p w14:paraId="2BEF866E" w14:textId="77777777" w:rsidR="00422A09" w:rsidRDefault="00422A09" w:rsidP="00C37A29">
      <w:pPr>
        <w:spacing w:after="0"/>
      </w:pPr>
      <w:r>
        <w:continuationSeparator/>
      </w:r>
    </w:p>
    <w:p w14:paraId="1F04EE73" w14:textId="77777777" w:rsidR="00422A09" w:rsidRDefault="00422A09"/>
  </w:footnote>
  <w:footnote w:id="1">
    <w:p w14:paraId="62C871CA" w14:textId="77777777" w:rsidR="00AA5244" w:rsidRDefault="00AA5244">
      <w:pPr>
        <w:pStyle w:val="FootnoteText"/>
      </w:pPr>
      <w:r>
        <w:rPr>
          <w:rStyle w:val="FootnoteReference"/>
        </w:rPr>
        <w:footnoteRef/>
      </w:r>
      <w:r>
        <w:t xml:space="preserve"> </w:t>
      </w:r>
      <w:r w:rsidR="00D6451E">
        <w:t>Reference to OVIC includes the Information Commissioner, the Public Access Deputy Commissioner and the Privacy and Data Protections Deputy Commissioner, as appropriate. Some regulatory functions and powers are vested only in the Information Commissioner, or in the Information Commissioner and the relevant Deputy Commissioner.</w:t>
      </w:r>
    </w:p>
  </w:footnote>
  <w:footnote w:id="2">
    <w:p w14:paraId="3EC235BD" w14:textId="77777777" w:rsidR="002B79CF" w:rsidRPr="00E51704" w:rsidRDefault="002B79CF" w:rsidP="002B79CF">
      <w:pPr>
        <w:pStyle w:val="FootnoteText"/>
      </w:pPr>
      <w:r>
        <w:rPr>
          <w:rStyle w:val="FootnoteReference"/>
        </w:rPr>
        <w:footnoteRef/>
      </w:r>
      <w:r>
        <w:t xml:space="preserve"> </w:t>
      </w:r>
      <w:r>
        <w:rPr>
          <w:rFonts w:cstheme="minorHAnsi"/>
          <w:sz w:val="18"/>
          <w:szCs w:val="18"/>
        </w:rPr>
        <w:t xml:space="preserve">As defined by section 5 of the </w:t>
      </w:r>
      <w:r w:rsidRPr="0018194F">
        <w:rPr>
          <w:rFonts w:cstheme="minorHAnsi"/>
          <w:i/>
          <w:sz w:val="18"/>
          <w:szCs w:val="18"/>
        </w:rPr>
        <w:t>Public Administration Act 2004</w:t>
      </w:r>
      <w:r>
        <w:rPr>
          <w:rFonts w:cstheme="minorHAnsi"/>
          <w:sz w:val="18"/>
          <w:szCs w:val="18"/>
        </w:rPr>
        <w:t xml:space="preserve"> (Vic).</w:t>
      </w:r>
    </w:p>
  </w:footnote>
  <w:footnote w:id="3">
    <w:p w14:paraId="3B9467F5" w14:textId="77777777" w:rsidR="002B79CF" w:rsidRDefault="002B79CF" w:rsidP="002B79CF">
      <w:pPr>
        <w:pStyle w:val="FootnoteText"/>
      </w:pPr>
      <w:r>
        <w:rPr>
          <w:rStyle w:val="FootnoteReference"/>
        </w:rPr>
        <w:footnoteRef/>
      </w:r>
      <w:r>
        <w:t xml:space="preserve"> </w:t>
      </w:r>
      <w:r w:rsidRPr="000D2D48">
        <w:rPr>
          <w:rFonts w:cstheme="minorHAnsi"/>
          <w:sz w:val="18"/>
          <w:szCs w:val="18"/>
        </w:rPr>
        <w:t xml:space="preserve">Also includes bodies established for a public purpose by an Act, State Contract services providers, </w:t>
      </w:r>
      <w:r>
        <w:rPr>
          <w:rFonts w:cstheme="minorHAnsi"/>
          <w:sz w:val="18"/>
          <w:szCs w:val="18"/>
        </w:rPr>
        <w:t>M</w:t>
      </w:r>
      <w:r w:rsidRPr="000D2D48">
        <w:rPr>
          <w:rFonts w:cstheme="minorHAnsi"/>
          <w:sz w:val="18"/>
          <w:szCs w:val="18"/>
        </w:rPr>
        <w:t>inisters, parliamentary secretaries, office holders appointed by a Minister or the Governor in Council.</w:t>
      </w:r>
      <w:r w:rsidRPr="00E93E17">
        <w:t xml:space="preserve">  </w:t>
      </w:r>
    </w:p>
  </w:footnote>
  <w:footnote w:id="4">
    <w:p w14:paraId="4764E2BE" w14:textId="77777777" w:rsidR="002B79CF" w:rsidRPr="001B7668" w:rsidRDefault="002B79CF" w:rsidP="002B79CF">
      <w:pPr>
        <w:pStyle w:val="FootnoteText"/>
      </w:pPr>
      <w:r>
        <w:rPr>
          <w:rStyle w:val="FootnoteReference"/>
        </w:rPr>
        <w:footnoteRef/>
      </w:r>
      <w:r>
        <w:t xml:space="preserve"> </w:t>
      </w:r>
      <w:r>
        <w:rPr>
          <w:rFonts w:cstheme="minorHAnsi"/>
          <w:sz w:val="18"/>
          <w:szCs w:val="18"/>
        </w:rPr>
        <w:t xml:space="preserve">As defined by section 84 of the PDP Act and section 5 of the </w:t>
      </w:r>
      <w:r>
        <w:rPr>
          <w:rFonts w:cstheme="minorHAnsi"/>
          <w:i/>
          <w:iCs/>
          <w:sz w:val="18"/>
          <w:szCs w:val="18"/>
        </w:rPr>
        <w:t>Public Administration Act 2004</w:t>
      </w:r>
      <w:r>
        <w:t>.</w:t>
      </w:r>
    </w:p>
  </w:footnote>
  <w:footnote w:id="5">
    <w:p w14:paraId="045B6A78" w14:textId="77777777" w:rsidR="002B79CF" w:rsidRDefault="002B79CF" w:rsidP="002B79CF">
      <w:pPr>
        <w:pStyle w:val="FootnoteText"/>
      </w:pPr>
      <w:r>
        <w:rPr>
          <w:rStyle w:val="FootnoteReference"/>
        </w:rPr>
        <w:footnoteRef/>
      </w:r>
      <w:r>
        <w:t xml:space="preserve"> </w:t>
      </w:r>
      <w:r w:rsidRPr="000D2D48">
        <w:rPr>
          <w:rFonts w:cstheme="minorHAnsi"/>
          <w:sz w:val="18"/>
          <w:szCs w:val="18"/>
        </w:rPr>
        <w:t>Other bodies are V</w:t>
      </w:r>
      <w:r>
        <w:rPr>
          <w:rFonts w:cstheme="minorHAnsi"/>
          <w:sz w:val="18"/>
          <w:szCs w:val="18"/>
        </w:rPr>
        <w:t xml:space="preserve">ictorian </w:t>
      </w:r>
      <w:r w:rsidRPr="000D2D48">
        <w:rPr>
          <w:rFonts w:cstheme="minorHAnsi"/>
          <w:sz w:val="18"/>
          <w:szCs w:val="18"/>
        </w:rPr>
        <w:t>C</w:t>
      </w:r>
      <w:r>
        <w:rPr>
          <w:rFonts w:cstheme="minorHAnsi"/>
          <w:sz w:val="18"/>
          <w:szCs w:val="18"/>
        </w:rPr>
        <w:t xml:space="preserve">ivil and </w:t>
      </w:r>
      <w:r w:rsidRPr="000D2D48">
        <w:rPr>
          <w:rFonts w:cstheme="minorHAnsi"/>
          <w:sz w:val="18"/>
          <w:szCs w:val="18"/>
        </w:rPr>
        <w:t>A</w:t>
      </w:r>
      <w:r>
        <w:rPr>
          <w:rFonts w:cstheme="minorHAnsi"/>
          <w:sz w:val="18"/>
          <w:szCs w:val="18"/>
        </w:rPr>
        <w:t xml:space="preserve">dministrative </w:t>
      </w:r>
      <w:r w:rsidRPr="000D2D48">
        <w:rPr>
          <w:rFonts w:cstheme="minorHAnsi"/>
          <w:sz w:val="18"/>
          <w:szCs w:val="18"/>
        </w:rPr>
        <w:t>T</w:t>
      </w:r>
      <w:r>
        <w:rPr>
          <w:rFonts w:cstheme="minorHAnsi"/>
          <w:sz w:val="18"/>
          <w:szCs w:val="18"/>
        </w:rPr>
        <w:t>ribunal</w:t>
      </w:r>
      <w:r w:rsidRPr="000D2D48">
        <w:rPr>
          <w:rFonts w:cstheme="minorHAnsi"/>
          <w:sz w:val="18"/>
          <w:szCs w:val="18"/>
        </w:rPr>
        <w:t>, I</w:t>
      </w:r>
      <w:r>
        <w:rPr>
          <w:rFonts w:cstheme="minorHAnsi"/>
          <w:sz w:val="18"/>
          <w:szCs w:val="18"/>
        </w:rPr>
        <w:t>ndependent Broad-based Anti-corruption Commission</w:t>
      </w:r>
      <w:r w:rsidRPr="000D2D48">
        <w:rPr>
          <w:rFonts w:cstheme="minorHAnsi"/>
          <w:sz w:val="18"/>
          <w:szCs w:val="18"/>
        </w:rPr>
        <w:t>, V</w:t>
      </w:r>
      <w:r>
        <w:rPr>
          <w:rFonts w:cstheme="minorHAnsi"/>
          <w:sz w:val="18"/>
          <w:szCs w:val="18"/>
        </w:rPr>
        <w:t xml:space="preserve">ictorian </w:t>
      </w:r>
      <w:r w:rsidRPr="000D2D48">
        <w:rPr>
          <w:rFonts w:cstheme="minorHAnsi"/>
          <w:sz w:val="18"/>
          <w:szCs w:val="18"/>
        </w:rPr>
        <w:t>A</w:t>
      </w:r>
      <w:r>
        <w:rPr>
          <w:rFonts w:cstheme="minorHAnsi"/>
          <w:sz w:val="18"/>
          <w:szCs w:val="18"/>
        </w:rPr>
        <w:t>uditor-</w:t>
      </w:r>
      <w:r w:rsidRPr="000D2D48">
        <w:rPr>
          <w:rFonts w:cstheme="minorHAnsi"/>
          <w:sz w:val="18"/>
          <w:szCs w:val="18"/>
        </w:rPr>
        <w:t>G</w:t>
      </w:r>
      <w:r>
        <w:rPr>
          <w:rFonts w:cstheme="minorHAnsi"/>
          <w:sz w:val="18"/>
          <w:szCs w:val="18"/>
        </w:rPr>
        <w:t xml:space="preserve">eneral’s </w:t>
      </w:r>
      <w:r w:rsidRPr="000D2D48">
        <w:rPr>
          <w:rFonts w:cstheme="minorHAnsi"/>
          <w:sz w:val="18"/>
          <w:szCs w:val="18"/>
        </w:rPr>
        <w:t>O</w:t>
      </w:r>
      <w:r>
        <w:rPr>
          <w:rFonts w:cstheme="minorHAnsi"/>
          <w:sz w:val="18"/>
          <w:szCs w:val="18"/>
        </w:rPr>
        <w:t>ffice</w:t>
      </w:r>
      <w:r w:rsidRPr="000D2D48">
        <w:rPr>
          <w:rFonts w:cstheme="minorHAnsi"/>
          <w:sz w:val="18"/>
          <w:szCs w:val="18"/>
        </w:rPr>
        <w:t>, V</w:t>
      </w:r>
      <w:r>
        <w:rPr>
          <w:rFonts w:cstheme="minorHAnsi"/>
          <w:sz w:val="18"/>
          <w:szCs w:val="18"/>
        </w:rPr>
        <w:t xml:space="preserve">ictorian </w:t>
      </w:r>
      <w:r w:rsidRPr="000D2D48">
        <w:rPr>
          <w:rFonts w:cstheme="minorHAnsi"/>
          <w:sz w:val="18"/>
          <w:szCs w:val="18"/>
        </w:rPr>
        <w:t>E</w:t>
      </w:r>
      <w:r>
        <w:rPr>
          <w:rFonts w:cstheme="minorHAnsi"/>
          <w:sz w:val="18"/>
          <w:szCs w:val="18"/>
        </w:rPr>
        <w:t xml:space="preserve">lectoral </w:t>
      </w:r>
      <w:r w:rsidRPr="000D2D48">
        <w:rPr>
          <w:rFonts w:cstheme="minorHAnsi"/>
          <w:sz w:val="18"/>
          <w:szCs w:val="18"/>
        </w:rPr>
        <w:t>C</w:t>
      </w:r>
      <w:r>
        <w:rPr>
          <w:rFonts w:cstheme="minorHAnsi"/>
          <w:sz w:val="18"/>
          <w:szCs w:val="18"/>
        </w:rPr>
        <w:t>ommission</w:t>
      </w:r>
      <w:r w:rsidRPr="000D2D48">
        <w:rPr>
          <w:rFonts w:cstheme="minorHAnsi"/>
          <w:sz w:val="18"/>
          <w:szCs w:val="18"/>
        </w:rPr>
        <w:t>, the Commissioner for Children and Young People, the Health Complaints Commissioner, the Ombudsman</w:t>
      </w:r>
      <w:r>
        <w:rPr>
          <w:rFonts w:cstheme="minorHAnsi"/>
          <w:sz w:val="18"/>
          <w:szCs w:val="18"/>
        </w:rPr>
        <w:t xml:space="preserve"> Victoria</w:t>
      </w:r>
      <w:r w:rsidRPr="000D2D48">
        <w:rPr>
          <w:rFonts w:cstheme="minorHAnsi"/>
          <w:sz w:val="18"/>
          <w:szCs w:val="18"/>
        </w:rPr>
        <w:t>, the Victim of Crimes Commissioner, the Mental Health Tribunal, the Victorian Inspectorate, Electoral Boundaries Commission</w:t>
      </w:r>
      <w:r>
        <w:rPr>
          <w:rFonts w:cstheme="minorHAnsi"/>
          <w:sz w:val="18"/>
          <w:szCs w:val="18"/>
        </w:rPr>
        <w:t>, Crime Statistics Agency</w:t>
      </w:r>
      <w:r w:rsidRPr="000D2D48">
        <w:rPr>
          <w:rFonts w:cstheme="minorHAnsi"/>
          <w:sz w:val="18"/>
          <w:szCs w:val="18"/>
        </w:rPr>
        <w:t xml:space="preserve"> and OVIC</w:t>
      </w:r>
      <w:r>
        <w:rPr>
          <w:rFonts w:cstheme="minorHAnsi"/>
          <w:sz w:val="18"/>
          <w:szCs w:val="18"/>
        </w:rPr>
        <w:t>.</w:t>
      </w:r>
    </w:p>
  </w:footnote>
  <w:footnote w:id="6">
    <w:p w14:paraId="42103018" w14:textId="77777777" w:rsidR="002B79CF" w:rsidRPr="00620F85" w:rsidRDefault="002B79CF" w:rsidP="002B79CF">
      <w:pPr>
        <w:pStyle w:val="FootnoteText"/>
      </w:pPr>
      <w:r>
        <w:rPr>
          <w:rStyle w:val="FootnoteReference"/>
        </w:rPr>
        <w:footnoteRef/>
      </w:r>
      <w:r>
        <w:t xml:space="preserve"> </w:t>
      </w:r>
      <w:r>
        <w:rPr>
          <w:rFonts w:cstheme="minorHAnsi"/>
          <w:sz w:val="18"/>
          <w:szCs w:val="18"/>
        </w:rPr>
        <w:t xml:space="preserve">Councils may have obligations under the PDP Act if they are appointed as a Committee of Management under the </w:t>
      </w:r>
      <w:r>
        <w:rPr>
          <w:rFonts w:cstheme="minorHAnsi"/>
          <w:i/>
          <w:sz w:val="18"/>
          <w:szCs w:val="18"/>
        </w:rPr>
        <w:t xml:space="preserve">Crown Land Reserves Act 1978 </w:t>
      </w:r>
      <w:r>
        <w:rPr>
          <w:rFonts w:cstheme="minorHAnsi"/>
          <w:sz w:val="18"/>
          <w:szCs w:val="18"/>
        </w:rPr>
        <w:t xml:space="preserve">(Vic) or if they are a trustee of a cemetery trust under the </w:t>
      </w:r>
      <w:r>
        <w:rPr>
          <w:rFonts w:cstheme="minorHAnsi"/>
          <w:i/>
          <w:sz w:val="18"/>
          <w:szCs w:val="18"/>
        </w:rPr>
        <w:t>Cemeteries and Crema</w:t>
      </w:r>
      <w:r w:rsidRPr="006F2DF0">
        <w:rPr>
          <w:rFonts w:cstheme="minorHAnsi"/>
          <w:i/>
          <w:sz w:val="18"/>
          <w:szCs w:val="18"/>
        </w:rPr>
        <w:t>toria Act 2003</w:t>
      </w:r>
      <w:r>
        <w:rPr>
          <w:rFonts w:cstheme="minorHAnsi"/>
          <w:sz w:val="18"/>
          <w:szCs w:val="18"/>
        </w:rPr>
        <w:t xml:space="preserve"> (Vic) (note that the reporting entity is the Committee of Management or the Trust as the case may be).</w:t>
      </w:r>
    </w:p>
  </w:footnote>
  <w:footnote w:id="7">
    <w:p w14:paraId="0211F2E5"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61T(1), </w:t>
      </w:r>
      <w:r w:rsidRPr="00FF61E4">
        <w:rPr>
          <w:rFonts w:asciiTheme="majorHAnsi" w:hAnsiTheme="majorHAnsi" w:cstheme="majorHAnsi"/>
          <w:i/>
          <w:iCs/>
          <w:sz w:val="18"/>
          <w:szCs w:val="18"/>
        </w:rPr>
        <w:t xml:space="preserve">Freedom of Information Act 1982 </w:t>
      </w:r>
      <w:r w:rsidRPr="00FF61E4">
        <w:rPr>
          <w:rFonts w:asciiTheme="majorHAnsi" w:hAnsiTheme="majorHAnsi" w:cstheme="majorHAnsi"/>
          <w:sz w:val="18"/>
          <w:szCs w:val="18"/>
        </w:rPr>
        <w:t>(Vic).</w:t>
      </w:r>
    </w:p>
  </w:footnote>
  <w:footnote w:id="8">
    <w:p w14:paraId="059FFD6F" w14:textId="77777777" w:rsidR="002B79CF" w:rsidRPr="00095E23" w:rsidRDefault="002B79CF" w:rsidP="002B79CF">
      <w:pPr>
        <w:pStyle w:val="FootnoteText"/>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111(3), </w:t>
      </w:r>
      <w:r w:rsidRPr="00FF61E4">
        <w:rPr>
          <w:rFonts w:asciiTheme="majorHAnsi" w:hAnsiTheme="majorHAnsi" w:cstheme="majorHAnsi"/>
          <w:i/>
          <w:iCs/>
          <w:sz w:val="18"/>
          <w:szCs w:val="18"/>
        </w:rPr>
        <w:t>Privacy and Data Protection Act 2014</w:t>
      </w:r>
      <w:r w:rsidRPr="00FF61E4">
        <w:rPr>
          <w:rFonts w:asciiTheme="majorHAnsi" w:hAnsiTheme="majorHAnsi" w:cstheme="majorHAnsi"/>
          <w:sz w:val="18"/>
          <w:szCs w:val="18"/>
        </w:rPr>
        <w:t xml:space="preserve"> (Vic).</w:t>
      </w:r>
    </w:p>
  </w:footnote>
  <w:footnote w:id="9">
    <w:p w14:paraId="65CA2E51"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8C(2)(b) of the PDP Act.</w:t>
      </w:r>
    </w:p>
  </w:footnote>
  <w:footnote w:id="10">
    <w:p w14:paraId="185FC398"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8C(2)(f) of the PDP Act.</w:t>
      </w:r>
    </w:p>
  </w:footnote>
  <w:footnote w:id="11">
    <w:p w14:paraId="2CDF512C"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Section 78 of the PDP Act.</w:t>
      </w:r>
    </w:p>
  </w:footnote>
  <w:footnote w:id="12">
    <w:p w14:paraId="0E39CC3F" w14:textId="77777777" w:rsidR="002B79CF" w:rsidRPr="00FF61E4" w:rsidRDefault="002B79CF" w:rsidP="002B79CF">
      <w:pPr>
        <w:pStyle w:val="FootnoteText"/>
        <w:rPr>
          <w:rFonts w:asciiTheme="majorHAnsi" w:hAnsiTheme="majorHAnsi" w:cstheme="majorHAnsi"/>
          <w:sz w:val="18"/>
          <w:szCs w:val="18"/>
          <w:lang w:val="en-US"/>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 xml:space="preserve">Section 8C(2)(e) </w:t>
      </w:r>
      <w:r w:rsidRPr="00FF61E4">
        <w:rPr>
          <w:rFonts w:asciiTheme="majorHAnsi" w:hAnsiTheme="majorHAnsi" w:cstheme="majorHAnsi"/>
          <w:sz w:val="18"/>
          <w:szCs w:val="18"/>
        </w:rPr>
        <w:t>of the PDP Act.</w:t>
      </w:r>
    </w:p>
  </w:footnote>
  <w:footnote w:id="13">
    <w:p w14:paraId="5A5D3665" w14:textId="77777777" w:rsidR="002B79CF" w:rsidRPr="00D74B93" w:rsidRDefault="002B79CF" w:rsidP="002B79CF">
      <w:pPr>
        <w:pStyle w:val="FootnoteText"/>
        <w:rPr>
          <w:sz w:val="18"/>
          <w:szCs w:val="18"/>
          <w:lang w:val="en-US"/>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Section 78(5)</w:t>
      </w:r>
      <w:r w:rsidRPr="00FF61E4">
        <w:rPr>
          <w:rFonts w:asciiTheme="majorHAnsi" w:hAnsiTheme="majorHAnsi" w:cstheme="majorHAnsi"/>
          <w:sz w:val="18"/>
          <w:szCs w:val="18"/>
        </w:rPr>
        <w:t xml:space="preserve"> of the PDP Act.</w:t>
      </w:r>
    </w:p>
  </w:footnote>
  <w:footnote w:id="14">
    <w:p w14:paraId="44FCB2A8" w14:textId="77777777" w:rsidR="002B79CF" w:rsidRPr="00D74B93" w:rsidRDefault="002B79CF" w:rsidP="002B79CF">
      <w:pPr>
        <w:pStyle w:val="FootnoteText"/>
        <w:rPr>
          <w:rFonts w:cstheme="minorHAnsi"/>
          <w:sz w:val="18"/>
          <w:szCs w:val="18"/>
        </w:rPr>
      </w:pPr>
      <w:r w:rsidRPr="00D74B93">
        <w:rPr>
          <w:rStyle w:val="FootnoteReference"/>
          <w:sz w:val="18"/>
          <w:szCs w:val="18"/>
        </w:rPr>
        <w:footnoteRef/>
      </w:r>
      <w:r w:rsidRPr="00D74B93">
        <w:rPr>
          <w:sz w:val="18"/>
          <w:szCs w:val="18"/>
        </w:rPr>
        <w:t xml:space="preserve"> </w:t>
      </w:r>
      <w:r w:rsidRPr="00D74B93">
        <w:rPr>
          <w:rFonts w:cstheme="minorHAnsi"/>
          <w:sz w:val="18"/>
          <w:szCs w:val="18"/>
        </w:rPr>
        <w:t>Section 79</w:t>
      </w:r>
      <w:r>
        <w:rPr>
          <w:sz w:val="18"/>
          <w:szCs w:val="18"/>
        </w:rPr>
        <w:t xml:space="preserve"> of the PDP Act</w:t>
      </w:r>
      <w:r w:rsidRPr="00D74B93">
        <w:rPr>
          <w:rFonts w:cstheme="minorHAnsi"/>
          <w:sz w:val="18"/>
          <w:szCs w:val="18"/>
        </w:rPr>
        <w:t xml:space="preserve">. </w:t>
      </w:r>
    </w:p>
  </w:footnote>
  <w:footnote w:id="15">
    <w:p w14:paraId="2D5EBB70" w14:textId="77777777" w:rsidR="002B79CF" w:rsidRDefault="002B79CF" w:rsidP="002B79CF">
      <w:pPr>
        <w:pStyle w:val="FootnoteText"/>
      </w:pPr>
      <w:r>
        <w:rPr>
          <w:rStyle w:val="FootnoteReference"/>
        </w:rPr>
        <w:footnoteRef/>
      </w:r>
      <w:r>
        <w:t xml:space="preserve"> </w:t>
      </w:r>
      <w:r w:rsidRPr="000D2D48">
        <w:rPr>
          <w:rFonts w:cstheme="minorHAnsi"/>
          <w:sz w:val="18"/>
          <w:szCs w:val="18"/>
        </w:rPr>
        <w:t>Section 83H</w:t>
      </w:r>
      <w:r>
        <w:rPr>
          <w:sz w:val="18"/>
          <w:szCs w:val="18"/>
        </w:rPr>
        <w:t xml:space="preserve"> of the PDP Act</w:t>
      </w:r>
      <w:r w:rsidRPr="00BA5499">
        <w:rPr>
          <w:sz w:val="18"/>
        </w:rPr>
        <w:t>.</w:t>
      </w:r>
    </w:p>
  </w:footnote>
  <w:footnote w:id="16">
    <w:p w14:paraId="26497A73" w14:textId="77777777" w:rsidR="002B79CF" w:rsidRPr="00D74B93" w:rsidRDefault="002B79CF" w:rsidP="002B79CF">
      <w:pPr>
        <w:pStyle w:val="FootnoteText"/>
        <w:rPr>
          <w:sz w:val="18"/>
          <w:szCs w:val="18"/>
          <w:lang w:val="en-US"/>
        </w:rPr>
      </w:pPr>
      <w:r w:rsidRPr="00D74B93">
        <w:rPr>
          <w:rStyle w:val="FootnoteReference"/>
          <w:sz w:val="18"/>
          <w:szCs w:val="18"/>
        </w:rPr>
        <w:footnoteRef/>
      </w:r>
      <w:r w:rsidRPr="00D74B93">
        <w:rPr>
          <w:sz w:val="18"/>
          <w:szCs w:val="18"/>
        </w:rPr>
        <w:t xml:space="preserve"> </w:t>
      </w:r>
      <w:r w:rsidRPr="00D74B93">
        <w:rPr>
          <w:sz w:val="18"/>
          <w:szCs w:val="18"/>
          <w:lang w:val="en-US"/>
        </w:rPr>
        <w:t xml:space="preserve">Section 78(1) </w:t>
      </w:r>
      <w:r>
        <w:rPr>
          <w:sz w:val="18"/>
          <w:szCs w:val="18"/>
          <w:lang w:val="en-US"/>
        </w:rPr>
        <w:t>and</w:t>
      </w:r>
      <w:r w:rsidRPr="00D74B93">
        <w:rPr>
          <w:sz w:val="18"/>
          <w:szCs w:val="18"/>
          <w:lang w:val="en-US"/>
        </w:rPr>
        <w:t xml:space="preserve"> (2)</w:t>
      </w:r>
      <w:r>
        <w:rPr>
          <w:sz w:val="18"/>
          <w:szCs w:val="18"/>
        </w:rPr>
        <w:t xml:space="preserve"> of the PDP Act.</w:t>
      </w:r>
    </w:p>
  </w:footnote>
  <w:footnote w:id="17">
    <w:p w14:paraId="6BEB618B" w14:textId="77777777" w:rsidR="002B79CF" w:rsidRPr="00092D1D" w:rsidRDefault="002B79CF" w:rsidP="002B79CF">
      <w:pPr>
        <w:pStyle w:val="FootnoteText"/>
        <w:rPr>
          <w:lang w:val="en-US"/>
        </w:rPr>
      </w:pPr>
      <w:r>
        <w:rPr>
          <w:rStyle w:val="FootnoteReference"/>
        </w:rPr>
        <w:footnoteRef/>
      </w:r>
      <w:r>
        <w:t xml:space="preserve"> </w:t>
      </w:r>
      <w:r w:rsidRPr="003A54C1">
        <w:rPr>
          <w:sz w:val="18"/>
          <w:szCs w:val="18"/>
          <w:lang w:val="en-US"/>
        </w:rPr>
        <w:t>Section 83</w:t>
      </w:r>
      <w:r>
        <w:rPr>
          <w:sz w:val="18"/>
          <w:szCs w:val="18"/>
        </w:rPr>
        <w:t xml:space="preserve"> of the PDP Act</w:t>
      </w:r>
      <w:r w:rsidRPr="00BA5499">
        <w:rPr>
          <w:sz w:val="18"/>
        </w:rPr>
        <w:t>.</w:t>
      </w:r>
    </w:p>
  </w:footnote>
  <w:footnote w:id="18">
    <w:p w14:paraId="400A148C"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Section 82</w:t>
      </w:r>
      <w:r w:rsidRPr="00FF61E4">
        <w:rPr>
          <w:rFonts w:asciiTheme="majorHAnsi" w:hAnsiTheme="majorHAnsi" w:cstheme="majorHAnsi"/>
          <w:sz w:val="18"/>
          <w:szCs w:val="18"/>
        </w:rPr>
        <w:t xml:space="preserve"> of the PDP Act.</w:t>
      </w:r>
    </w:p>
  </w:footnote>
  <w:footnote w:id="19">
    <w:p w14:paraId="5DC30CDC"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Pr>
          <w:rFonts w:asciiTheme="majorHAnsi" w:hAnsiTheme="majorHAnsi" w:cstheme="majorHAnsi"/>
          <w:sz w:val="18"/>
          <w:szCs w:val="18"/>
        </w:rPr>
        <w:t xml:space="preserve">Penalty unit value available at </w:t>
      </w:r>
      <w:hyperlink r:id="rId1" w:history="1">
        <w:r w:rsidRPr="002D1D55">
          <w:rPr>
            <w:rStyle w:val="Hyperlink"/>
            <w:rFonts w:cstheme="majorHAnsi"/>
            <w:sz w:val="18"/>
            <w:szCs w:val="18"/>
          </w:rPr>
          <w:t>https://www.dtf.vic.gov.au/financial-management-government/indexation-fees-and-penalties</w:t>
        </w:r>
      </w:hyperlink>
      <w:r>
        <w:rPr>
          <w:rFonts w:asciiTheme="majorHAnsi" w:hAnsiTheme="majorHAnsi" w:cstheme="majorHAnsi"/>
          <w:sz w:val="18"/>
          <w:szCs w:val="18"/>
        </w:rPr>
        <w:t>.</w:t>
      </w:r>
    </w:p>
  </w:footnote>
  <w:footnote w:id="20">
    <w:p w14:paraId="1ED13123"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See section ‘</w:t>
      </w:r>
      <w:r w:rsidRPr="00FF61E4">
        <w:rPr>
          <w:rFonts w:asciiTheme="majorHAnsi" w:hAnsiTheme="majorHAnsi" w:cstheme="majorHAnsi"/>
          <w:i/>
          <w:iCs/>
          <w:sz w:val="18"/>
          <w:szCs w:val="18"/>
        </w:rPr>
        <w:t>Factors OVIC considers when deciding on a regulatory response</w:t>
      </w:r>
      <w:r w:rsidRPr="00FF61E4">
        <w:rPr>
          <w:rFonts w:asciiTheme="majorHAnsi" w:hAnsiTheme="majorHAnsi" w:cstheme="majorHAnsi"/>
          <w:sz w:val="18"/>
          <w:szCs w:val="18"/>
        </w:rPr>
        <w:t>’ for relevant factors relating to the seriousness of an issue/breach.</w:t>
      </w:r>
    </w:p>
  </w:footnote>
  <w:footnote w:id="21">
    <w:p w14:paraId="5A56BDB1" w14:textId="77777777" w:rsidR="002B79CF" w:rsidRPr="00FF61E4" w:rsidRDefault="002B79CF" w:rsidP="002B79CF">
      <w:pPr>
        <w:pStyle w:val="FootnoteText"/>
        <w:rPr>
          <w:rFonts w:asciiTheme="majorHAnsi" w:hAnsiTheme="majorHAnsi" w:cstheme="majorHAnsi"/>
          <w:sz w:val="18"/>
          <w:szCs w:val="18"/>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Sections 122</w:t>
      </w:r>
      <w:r w:rsidRPr="00FF61E4">
        <w:rPr>
          <w:rFonts w:asciiTheme="majorHAnsi" w:hAnsiTheme="majorHAnsi" w:cstheme="majorHAnsi"/>
          <w:sz w:val="18"/>
          <w:szCs w:val="18"/>
        </w:rPr>
        <w:t xml:space="preserve"> of the PDP Act.</w:t>
      </w:r>
    </w:p>
  </w:footnote>
  <w:footnote w:id="22">
    <w:p w14:paraId="4CB80F0F" w14:textId="77777777" w:rsidR="002B79CF" w:rsidRDefault="002B79CF" w:rsidP="002B79CF">
      <w:pPr>
        <w:pStyle w:val="FootnoteText"/>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FF61E4">
        <w:rPr>
          <w:rFonts w:asciiTheme="majorHAnsi" w:hAnsiTheme="majorHAnsi" w:cstheme="majorHAnsi"/>
          <w:sz w:val="18"/>
          <w:szCs w:val="18"/>
          <w:lang w:val="en-US"/>
        </w:rPr>
        <w:t xml:space="preserve">Section 111(1) </w:t>
      </w:r>
      <w:r w:rsidRPr="00FF61E4">
        <w:rPr>
          <w:rFonts w:asciiTheme="majorHAnsi" w:hAnsiTheme="majorHAnsi" w:cstheme="majorHAnsi"/>
          <w:sz w:val="18"/>
          <w:szCs w:val="18"/>
        </w:rPr>
        <w:t>of the PDP Act.</w:t>
      </w:r>
    </w:p>
  </w:footnote>
  <w:footnote w:id="23">
    <w:p w14:paraId="4C269188" w14:textId="77777777" w:rsidR="002B79CF" w:rsidRPr="007D71C5" w:rsidRDefault="002B79CF" w:rsidP="002B79CF">
      <w:pPr>
        <w:pStyle w:val="FootnoteText"/>
        <w:rPr>
          <w:rFonts w:asciiTheme="majorHAnsi" w:hAnsiTheme="majorHAnsi" w:cstheme="majorHAnsi"/>
          <w:sz w:val="18"/>
          <w:szCs w:val="18"/>
          <w:lang w:val="en-US"/>
        </w:rPr>
      </w:pPr>
      <w:r w:rsidRPr="00FF61E4">
        <w:rPr>
          <w:rStyle w:val="FootnoteReference"/>
          <w:rFonts w:asciiTheme="majorHAnsi" w:hAnsiTheme="majorHAnsi" w:cstheme="majorHAnsi"/>
          <w:sz w:val="18"/>
          <w:szCs w:val="18"/>
        </w:rPr>
        <w:footnoteRef/>
      </w:r>
      <w:r w:rsidRPr="00FF61E4">
        <w:rPr>
          <w:rFonts w:asciiTheme="majorHAnsi" w:hAnsiTheme="majorHAnsi" w:cstheme="majorHAnsi"/>
          <w:sz w:val="18"/>
          <w:szCs w:val="18"/>
        </w:rPr>
        <w:t xml:space="preserve"> </w:t>
      </w:r>
      <w:r w:rsidRPr="007D71C5">
        <w:rPr>
          <w:rFonts w:asciiTheme="majorHAnsi" w:hAnsiTheme="majorHAnsi" w:cstheme="majorHAnsi"/>
          <w:sz w:val="18"/>
          <w:szCs w:val="18"/>
        </w:rPr>
        <w:t>Sections 49H and 49K of the FOI Act.</w:t>
      </w:r>
    </w:p>
  </w:footnote>
  <w:footnote w:id="24">
    <w:p w14:paraId="7EA9FB80" w14:textId="77777777" w:rsidR="002B79CF" w:rsidRPr="00FB51B0" w:rsidRDefault="002B79CF" w:rsidP="002B79CF">
      <w:pPr>
        <w:pStyle w:val="FootnoteText"/>
        <w:rPr>
          <w:rFonts w:cstheme="minorHAnsi"/>
          <w:sz w:val="18"/>
          <w:szCs w:val="18"/>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For further information regarding proactive and informal release see the following links: </w:t>
      </w:r>
      <w:hyperlink r:id="rId2" w:history="1">
        <w:r w:rsidRPr="007D71C5">
          <w:rPr>
            <w:rStyle w:val="Hyperlink"/>
            <w:rFonts w:asciiTheme="majorHAnsi" w:hAnsiTheme="majorHAnsi" w:cstheme="majorHAnsi"/>
            <w:sz w:val="18"/>
            <w:szCs w:val="18"/>
          </w:rPr>
          <w:t>https://ovic.vic.gov.au/freedom-of-information/resources-for-agencies/practice-notes/proactive-release-of-information/</w:t>
        </w:r>
      </w:hyperlink>
      <w:r w:rsidRPr="007D71C5">
        <w:rPr>
          <w:rFonts w:asciiTheme="majorHAnsi" w:hAnsiTheme="majorHAnsi" w:cstheme="majorHAnsi"/>
          <w:sz w:val="18"/>
          <w:szCs w:val="18"/>
        </w:rPr>
        <w:t xml:space="preserve">; </w:t>
      </w:r>
      <w:hyperlink r:id="rId3" w:history="1">
        <w:r w:rsidRPr="007D71C5">
          <w:rPr>
            <w:rStyle w:val="Hyperlink"/>
            <w:rFonts w:asciiTheme="majorHAnsi" w:hAnsiTheme="majorHAnsi" w:cstheme="majorHAnsi"/>
            <w:sz w:val="18"/>
            <w:szCs w:val="18"/>
          </w:rPr>
          <w:t>https://ovic.vic.gov.au/freedom-of-information/resources-for-agencies/practice-notes/informal-release-of-information/</w:t>
        </w:r>
      </w:hyperlink>
      <w:r w:rsidRPr="007D71C5">
        <w:rPr>
          <w:rFonts w:asciiTheme="majorHAnsi" w:hAnsiTheme="majorHAnsi" w:cstheme="majorHAnsi"/>
          <w:sz w:val="18"/>
          <w:szCs w:val="18"/>
        </w:rPr>
        <w:t>.</w:t>
      </w:r>
    </w:p>
  </w:footnote>
  <w:footnote w:id="25">
    <w:p w14:paraId="5A224952" w14:textId="77777777" w:rsidR="002B79CF" w:rsidRPr="005D3277" w:rsidRDefault="002B79CF" w:rsidP="002B79CF">
      <w:pPr>
        <w:pStyle w:val="FootnoteText"/>
        <w:rPr>
          <w:rFonts w:asciiTheme="majorHAnsi" w:hAnsiTheme="majorHAnsi" w:cstheme="majorHAnsi"/>
          <w:sz w:val="18"/>
          <w:szCs w:val="18"/>
        </w:rPr>
      </w:pPr>
      <w:r w:rsidRPr="005D3277">
        <w:rPr>
          <w:rStyle w:val="FootnoteReference"/>
          <w:rFonts w:asciiTheme="majorHAnsi" w:hAnsiTheme="majorHAnsi" w:cstheme="majorHAnsi"/>
          <w:sz w:val="18"/>
          <w:szCs w:val="18"/>
        </w:rPr>
        <w:footnoteRef/>
      </w:r>
      <w:r w:rsidRPr="005D3277">
        <w:rPr>
          <w:rFonts w:asciiTheme="majorHAnsi" w:hAnsiTheme="majorHAnsi" w:cstheme="majorHAnsi"/>
          <w:sz w:val="18"/>
          <w:szCs w:val="18"/>
        </w:rPr>
        <w:t xml:space="preserve"> Section 49N of the FOI Act.</w:t>
      </w:r>
    </w:p>
  </w:footnote>
  <w:footnote w:id="26">
    <w:p w14:paraId="7063B750" w14:textId="77777777" w:rsidR="002B79CF" w:rsidRPr="005D3277" w:rsidRDefault="002B79CF" w:rsidP="002B79CF">
      <w:pPr>
        <w:pStyle w:val="FootnoteText"/>
        <w:rPr>
          <w:rFonts w:asciiTheme="majorHAnsi" w:hAnsiTheme="majorHAnsi" w:cstheme="majorHAnsi"/>
          <w:sz w:val="18"/>
          <w:szCs w:val="18"/>
        </w:rPr>
      </w:pPr>
      <w:r w:rsidRPr="005D3277">
        <w:rPr>
          <w:rStyle w:val="FootnoteReference"/>
          <w:rFonts w:asciiTheme="majorHAnsi" w:hAnsiTheme="majorHAnsi" w:cstheme="majorHAnsi"/>
          <w:sz w:val="18"/>
          <w:szCs w:val="18"/>
        </w:rPr>
        <w:footnoteRef/>
      </w:r>
      <w:r w:rsidRPr="005D3277">
        <w:rPr>
          <w:rFonts w:asciiTheme="majorHAnsi" w:hAnsiTheme="majorHAnsi" w:cstheme="majorHAnsi"/>
          <w:sz w:val="18"/>
          <w:szCs w:val="18"/>
        </w:rPr>
        <w:t xml:space="preserve"> Sections 49M and 49L of the FOI Act – A regulated body can make one fresh decision once on its own initiative but needs the applicant’s consent afterward.</w:t>
      </w:r>
    </w:p>
  </w:footnote>
  <w:footnote w:id="27">
    <w:p w14:paraId="3C7C60D0" w14:textId="77777777" w:rsidR="002B79CF" w:rsidRDefault="002B79CF" w:rsidP="002B79CF">
      <w:pPr>
        <w:pStyle w:val="FootnoteText"/>
      </w:pPr>
      <w:r w:rsidRPr="005D3277">
        <w:rPr>
          <w:rStyle w:val="FootnoteReference"/>
          <w:rFonts w:asciiTheme="majorHAnsi" w:hAnsiTheme="majorHAnsi" w:cstheme="majorHAnsi"/>
          <w:sz w:val="18"/>
          <w:szCs w:val="18"/>
        </w:rPr>
        <w:footnoteRef/>
      </w:r>
      <w:r w:rsidRPr="005D3277">
        <w:rPr>
          <w:rFonts w:asciiTheme="majorHAnsi" w:hAnsiTheme="majorHAnsi" w:cstheme="majorHAnsi"/>
          <w:sz w:val="18"/>
          <w:szCs w:val="18"/>
        </w:rPr>
        <w:t xml:space="preserve"> Sections 61G and 61GB of the FOI Act.</w:t>
      </w:r>
    </w:p>
  </w:footnote>
  <w:footnote w:id="28">
    <w:p w14:paraId="0A9AE302" w14:textId="77777777" w:rsidR="002B79CF" w:rsidRPr="0042118B" w:rsidRDefault="002B79CF" w:rsidP="002B79CF">
      <w:pPr>
        <w:pStyle w:val="FootnoteText"/>
        <w:rPr>
          <w:rFonts w:cstheme="minorHAnsi"/>
          <w:sz w:val="18"/>
          <w:szCs w:val="18"/>
        </w:rPr>
      </w:pPr>
      <w:r>
        <w:rPr>
          <w:rStyle w:val="FootnoteReference"/>
        </w:rPr>
        <w:footnoteRef/>
      </w:r>
      <w:r w:rsidRPr="0042118B">
        <w:rPr>
          <w:rFonts w:cstheme="minorHAnsi"/>
          <w:sz w:val="18"/>
          <w:szCs w:val="18"/>
        </w:rPr>
        <w:t xml:space="preserve"> See </w:t>
      </w:r>
      <w:hyperlink r:id="rId4" w:history="1">
        <w:r w:rsidRPr="0042118B">
          <w:rPr>
            <w:rStyle w:val="Hyperlink"/>
            <w:rFonts w:cstheme="minorHAnsi"/>
            <w:sz w:val="18"/>
            <w:szCs w:val="18"/>
          </w:rPr>
          <w:t>https://ovic.vic.gov.au/freedom-of-information/resources-for-agencies/professional-standards/the-foi-professional-standards-framework/</w:t>
        </w:r>
      </w:hyperlink>
      <w:r>
        <w:rPr>
          <w:rFonts w:cstheme="minorHAnsi"/>
          <w:sz w:val="18"/>
          <w:szCs w:val="18"/>
        </w:rPr>
        <w:t>.</w:t>
      </w:r>
      <w:r w:rsidRPr="0042118B">
        <w:rPr>
          <w:rFonts w:cstheme="minorHAnsi"/>
          <w:sz w:val="18"/>
          <w:szCs w:val="18"/>
        </w:rPr>
        <w:t xml:space="preserve"> </w:t>
      </w:r>
    </w:p>
  </w:footnote>
  <w:footnote w:id="29">
    <w:p w14:paraId="7303763A"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61O(1) of the FOI Act.</w:t>
      </w:r>
    </w:p>
  </w:footnote>
  <w:footnote w:id="30">
    <w:p w14:paraId="66DB793E"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61TA(1) of the FOI Act.</w:t>
      </w:r>
    </w:p>
  </w:footnote>
  <w:footnote w:id="31">
    <w:p w14:paraId="0CC72834"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61X of the FOI Act.</w:t>
      </w:r>
    </w:p>
  </w:footnote>
  <w:footnote w:id="32">
    <w:p w14:paraId="4F5DFCDA" w14:textId="77777777" w:rsidR="002B79CF" w:rsidRDefault="002B79CF" w:rsidP="002B79CF">
      <w:pPr>
        <w:pStyle w:val="FootnoteText"/>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63F(1) of the FOI Act.</w:t>
      </w:r>
    </w:p>
  </w:footnote>
  <w:footnote w:id="33">
    <w:p w14:paraId="63BA063E"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Section 63F(2) of the FOI Act.</w:t>
      </w:r>
    </w:p>
  </w:footnote>
  <w:footnote w:id="34">
    <w:p w14:paraId="728E6A90"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See sections 61R(2), 61R(4) and 61Q</w:t>
      </w:r>
      <w:r w:rsidRPr="008C4F64">
        <w:rPr>
          <w:rFonts w:asciiTheme="majorHAnsi" w:hAnsiTheme="majorHAnsi" w:cstheme="majorHAnsi"/>
          <w:sz w:val="18"/>
          <w:szCs w:val="18"/>
        </w:rPr>
        <w:t xml:space="preserve"> of the FOI Act.</w:t>
      </w:r>
      <w:r w:rsidRPr="008C4F64">
        <w:rPr>
          <w:rFonts w:asciiTheme="majorHAnsi" w:hAnsiTheme="majorHAnsi" w:cstheme="majorHAnsi"/>
          <w:sz w:val="18"/>
          <w:szCs w:val="18"/>
          <w:lang w:val="en-US"/>
        </w:rPr>
        <w:t xml:space="preserve"> The Commissioner must allow the person or regulated body to respond and must fairly set out each element of the response in the final investigation report.</w:t>
      </w:r>
    </w:p>
  </w:footnote>
  <w:footnote w:id="35">
    <w:p w14:paraId="5C9B01AF"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61Q of the FOI Act. Section 61R of the FOI Act sets out restrictions and required procedures about the content of investigation reports</w:t>
      </w:r>
    </w:p>
  </w:footnote>
  <w:footnote w:id="36">
    <w:p w14:paraId="419C7BA7"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61P(1) of the FOI Act.</w:t>
      </w:r>
    </w:p>
  </w:footnote>
  <w:footnote w:id="37">
    <w:p w14:paraId="2B4090C8" w14:textId="77777777" w:rsidR="002B79CF" w:rsidRPr="001A35EF" w:rsidRDefault="002B79CF" w:rsidP="002B79CF">
      <w:pPr>
        <w:pStyle w:val="FootnoteText"/>
        <w:rPr>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61T of the FOI Act.</w:t>
      </w:r>
    </w:p>
  </w:footnote>
  <w:footnote w:id="38">
    <w:p w14:paraId="66FF1DB3" w14:textId="77777777" w:rsidR="002B79CF" w:rsidRPr="007D71C5" w:rsidRDefault="002B79CF" w:rsidP="002B79CF">
      <w:pPr>
        <w:pStyle w:val="FootnoteText"/>
        <w:rPr>
          <w:rFonts w:asciiTheme="majorHAnsi" w:hAnsiTheme="majorHAnsi" w:cstheme="majorHAnsi"/>
          <w:sz w:val="18"/>
          <w:szCs w:val="18"/>
        </w:rPr>
      </w:pPr>
      <w:r>
        <w:rPr>
          <w:rStyle w:val="FootnoteReference"/>
        </w:rPr>
        <w:footnoteRef/>
      </w:r>
      <w:r>
        <w:t xml:space="preserve"> </w:t>
      </w:r>
      <w:r w:rsidRPr="007D71C5">
        <w:rPr>
          <w:rFonts w:asciiTheme="majorHAnsi" w:hAnsiTheme="majorHAnsi" w:cstheme="majorHAnsi"/>
          <w:color w:val="000000"/>
          <w:sz w:val="18"/>
          <w:szCs w:val="18"/>
          <w:lang w:val="en-US" w:eastAsia="en-GB"/>
        </w:rPr>
        <w:t>References to OVIC include the Information Commissioner, the Public Access Deputy Commissioner and the Privacy and Data Protection Deputy Commissioner, as appropriate. Some regulatory functions and powers are vested only in the Information Commissioner, or in the Information Commissioner and the relevant Deputy Commissioner.</w:t>
      </w:r>
    </w:p>
  </w:footnote>
  <w:footnote w:id="39">
    <w:p w14:paraId="64233C15"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 85 of the PDP Act.</w:t>
      </w:r>
    </w:p>
  </w:footnote>
  <w:footnote w:id="40">
    <w:p w14:paraId="36C4EC96"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Sections 86 and 87</w:t>
      </w:r>
      <w:r w:rsidRPr="007D71C5">
        <w:rPr>
          <w:rFonts w:asciiTheme="majorHAnsi" w:hAnsiTheme="majorHAnsi" w:cstheme="majorHAnsi"/>
          <w:sz w:val="18"/>
          <w:szCs w:val="18"/>
        </w:rPr>
        <w:t xml:space="preserve"> of the PDP Act.</w:t>
      </w:r>
    </w:p>
  </w:footnote>
  <w:footnote w:id="41">
    <w:p w14:paraId="3BB5131B"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 89(1)(a) and (b) of the PDP Act.</w:t>
      </w:r>
    </w:p>
  </w:footnote>
  <w:footnote w:id="42">
    <w:p w14:paraId="2CAAB9C4" w14:textId="77777777" w:rsidR="002B79CF" w:rsidRPr="007D71C5" w:rsidRDefault="002B79CF" w:rsidP="002B79CF">
      <w:pPr>
        <w:pStyle w:val="FootnoteText"/>
        <w:rPr>
          <w:rFonts w:asciiTheme="majorHAnsi" w:hAnsiTheme="majorHAnsi" w:cstheme="majorHAnsi"/>
          <w:sz w:val="18"/>
          <w:szCs w:val="18"/>
          <w:lang w:val="en-US"/>
        </w:rPr>
      </w:pPr>
      <w:r w:rsidRPr="007D71C5">
        <w:rPr>
          <w:rStyle w:val="FootnoteReference"/>
          <w:rFonts w:asciiTheme="majorHAnsi" w:hAnsiTheme="majorHAnsi" w:cstheme="majorHAnsi"/>
          <w:sz w:val="18"/>
          <w:szCs w:val="18"/>
        </w:rPr>
        <w:footnoteRef/>
      </w:r>
      <w:r w:rsidRPr="007D71C5">
        <w:rPr>
          <w:rFonts w:asciiTheme="majorHAnsi" w:hAnsiTheme="majorHAnsi" w:cstheme="majorHAnsi"/>
          <w:sz w:val="18"/>
          <w:szCs w:val="18"/>
        </w:rPr>
        <w:t xml:space="preserve"> </w:t>
      </w:r>
      <w:r w:rsidRPr="007D71C5">
        <w:rPr>
          <w:rFonts w:asciiTheme="majorHAnsi" w:hAnsiTheme="majorHAnsi" w:cstheme="majorHAnsi"/>
          <w:sz w:val="18"/>
          <w:szCs w:val="18"/>
          <w:lang w:val="en-US"/>
        </w:rPr>
        <w:t>Section 89</w:t>
      </w:r>
      <w:r w:rsidRPr="007D71C5">
        <w:rPr>
          <w:rFonts w:asciiTheme="majorHAnsi" w:hAnsiTheme="majorHAnsi" w:cstheme="majorHAnsi"/>
          <w:sz w:val="18"/>
          <w:szCs w:val="18"/>
        </w:rPr>
        <w:t xml:space="preserve"> of the PDP Act.</w:t>
      </w:r>
    </w:p>
  </w:footnote>
  <w:footnote w:id="43">
    <w:p w14:paraId="2CA56E91" w14:textId="77777777" w:rsidR="002B79CF" w:rsidRDefault="002B79CF" w:rsidP="002B79CF">
      <w:pPr>
        <w:pStyle w:val="FootnoteText"/>
      </w:pPr>
      <w:r w:rsidRPr="002F1392">
        <w:rPr>
          <w:rStyle w:val="FootnoteReference"/>
          <w:rFonts w:asciiTheme="majorHAnsi" w:hAnsiTheme="majorHAnsi" w:cstheme="majorHAnsi"/>
          <w:sz w:val="18"/>
          <w:szCs w:val="18"/>
        </w:rPr>
        <w:footnoteRef/>
      </w:r>
      <w:r>
        <w:t xml:space="preserve"> </w:t>
      </w:r>
      <w:r w:rsidRPr="002F1392">
        <w:rPr>
          <w:rFonts w:asciiTheme="majorHAnsi" w:hAnsiTheme="majorHAnsi" w:cstheme="majorHAnsi"/>
          <w:sz w:val="18"/>
          <w:szCs w:val="18"/>
          <w:lang w:val="en-US"/>
        </w:rPr>
        <w:t>Section 8D(</w:t>
      </w:r>
      <w:r>
        <w:rPr>
          <w:rFonts w:asciiTheme="majorHAnsi" w:hAnsiTheme="majorHAnsi" w:cstheme="majorHAnsi"/>
          <w:sz w:val="18"/>
          <w:szCs w:val="18"/>
          <w:lang w:val="en-US"/>
        </w:rPr>
        <w:t>1</w:t>
      </w:r>
      <w:r w:rsidRPr="002F1392">
        <w:rPr>
          <w:rFonts w:asciiTheme="majorHAnsi" w:hAnsiTheme="majorHAnsi" w:cstheme="majorHAnsi"/>
          <w:sz w:val="18"/>
          <w:szCs w:val="18"/>
          <w:lang w:val="en-US"/>
        </w:rPr>
        <w:t>)(d)</w:t>
      </w:r>
      <w:r w:rsidR="00D042B9">
        <w:rPr>
          <w:rFonts w:asciiTheme="majorHAnsi" w:hAnsiTheme="majorHAnsi" w:cstheme="majorHAnsi"/>
          <w:sz w:val="18"/>
          <w:szCs w:val="18"/>
          <w:lang w:val="en-US"/>
        </w:rPr>
        <w:t xml:space="preserve"> of the PDP Act.</w:t>
      </w:r>
    </w:p>
  </w:footnote>
  <w:footnote w:id="44">
    <w:p w14:paraId="618F8CC3"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110</w:t>
      </w:r>
      <w:r w:rsidR="00D042B9">
        <w:rPr>
          <w:rFonts w:asciiTheme="majorHAnsi" w:hAnsiTheme="majorHAnsi" w:cstheme="majorHAnsi"/>
          <w:sz w:val="18"/>
          <w:szCs w:val="18"/>
          <w:lang w:val="en-US"/>
        </w:rPr>
        <w:t xml:space="preserve"> of the</w:t>
      </w:r>
      <w:r w:rsidRPr="008C4F64">
        <w:rPr>
          <w:rFonts w:asciiTheme="majorHAnsi" w:hAnsiTheme="majorHAnsi" w:cstheme="majorHAnsi"/>
          <w:sz w:val="18"/>
          <w:szCs w:val="18"/>
          <w:lang w:val="en-US"/>
        </w:rPr>
        <w:t xml:space="preserve"> PDP Act.</w:t>
      </w:r>
    </w:p>
  </w:footnote>
  <w:footnote w:id="45">
    <w:p w14:paraId="5B17F7BE"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8D(2)(b) of the PDP Act.</w:t>
      </w:r>
    </w:p>
  </w:footnote>
  <w:footnote w:id="46">
    <w:p w14:paraId="41882B3C"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8D(2)(d) of the PDP Act.</w:t>
      </w:r>
    </w:p>
  </w:footnote>
  <w:footnote w:id="47">
    <w:p w14:paraId="1FEF7643"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Sections 111(</w:t>
      </w:r>
      <w:r>
        <w:rPr>
          <w:rFonts w:asciiTheme="majorHAnsi" w:hAnsiTheme="majorHAnsi" w:cstheme="majorHAnsi"/>
          <w:sz w:val="18"/>
          <w:szCs w:val="18"/>
          <w:lang w:val="en-US"/>
        </w:rPr>
        <w:t>2</w:t>
      </w:r>
      <w:r w:rsidRPr="008C4F64">
        <w:rPr>
          <w:rFonts w:asciiTheme="majorHAnsi" w:hAnsiTheme="majorHAnsi" w:cstheme="majorHAnsi"/>
          <w:sz w:val="18"/>
          <w:szCs w:val="18"/>
          <w:lang w:val="en-US"/>
        </w:rPr>
        <w:t>) and 8D(1)(d)</w:t>
      </w:r>
      <w:r w:rsidRPr="008C4F64">
        <w:rPr>
          <w:rFonts w:asciiTheme="majorHAnsi" w:hAnsiTheme="majorHAnsi" w:cstheme="majorHAnsi"/>
          <w:sz w:val="18"/>
          <w:szCs w:val="18"/>
        </w:rPr>
        <w:t xml:space="preserve"> of the PDP Act.</w:t>
      </w:r>
    </w:p>
  </w:footnote>
  <w:footnote w:id="48">
    <w:p w14:paraId="4098BD89" w14:textId="77777777" w:rsidR="002B79CF" w:rsidRPr="008C4F64" w:rsidRDefault="002B79CF" w:rsidP="002B79CF">
      <w:pPr>
        <w:pStyle w:val="FootnoteText"/>
        <w:rPr>
          <w:rFonts w:asciiTheme="majorHAnsi" w:hAnsiTheme="majorHAnsi" w:cstheme="majorHAnsi"/>
          <w:sz w:val="18"/>
          <w:szCs w:val="18"/>
          <w:lang w:val="en-US"/>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110 of the PDP Act.</w:t>
      </w:r>
    </w:p>
  </w:footnote>
  <w:footnote w:id="49">
    <w:p w14:paraId="3EABF867" w14:textId="77777777" w:rsidR="002B79CF" w:rsidRDefault="002B79CF" w:rsidP="002B79CF">
      <w:pPr>
        <w:pStyle w:val="FootnoteText"/>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bookmarkStart w:id="85" w:name="_Hlk971759"/>
      <w:r w:rsidRPr="008C4F64">
        <w:rPr>
          <w:rFonts w:asciiTheme="majorHAnsi" w:hAnsiTheme="majorHAnsi" w:cstheme="majorHAnsi"/>
          <w:sz w:val="18"/>
          <w:szCs w:val="18"/>
          <w:lang w:val="en-US"/>
        </w:rPr>
        <w:t>Sections 106,</w:t>
      </w:r>
      <w:r>
        <w:rPr>
          <w:rFonts w:asciiTheme="majorHAnsi" w:hAnsiTheme="majorHAnsi" w:cstheme="majorHAnsi"/>
          <w:sz w:val="18"/>
          <w:szCs w:val="18"/>
          <w:lang w:val="en-US"/>
        </w:rPr>
        <w:t xml:space="preserve"> 107,</w:t>
      </w:r>
      <w:r w:rsidRPr="008C4F64">
        <w:rPr>
          <w:rFonts w:asciiTheme="majorHAnsi" w:hAnsiTheme="majorHAnsi" w:cstheme="majorHAnsi"/>
          <w:sz w:val="18"/>
          <w:szCs w:val="18"/>
          <w:lang w:val="en-US"/>
        </w:rPr>
        <w:t xml:space="preserve"> 109 and 110</w:t>
      </w:r>
      <w:r w:rsidRPr="008C4F64">
        <w:rPr>
          <w:rFonts w:asciiTheme="majorHAnsi" w:hAnsiTheme="majorHAnsi" w:cstheme="majorHAnsi"/>
          <w:sz w:val="18"/>
          <w:szCs w:val="18"/>
        </w:rPr>
        <w:t xml:space="preserve"> of the PDP Act.</w:t>
      </w:r>
      <w:bookmarkEnd w:id="85"/>
    </w:p>
  </w:footnote>
  <w:footnote w:id="50">
    <w:p w14:paraId="666553C5" w14:textId="77777777" w:rsidR="002B79CF" w:rsidRPr="008C4F64" w:rsidRDefault="002B79CF" w:rsidP="002B79CF">
      <w:pPr>
        <w:pStyle w:val="FootnoteText"/>
        <w:rPr>
          <w:rFonts w:asciiTheme="majorHAnsi" w:hAnsiTheme="majorHAnsi" w:cstheme="majorHAnsi"/>
          <w:sz w:val="18"/>
          <w:szCs w:val="18"/>
        </w:rPr>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Section 122 of the PDP Act.</w:t>
      </w:r>
    </w:p>
  </w:footnote>
  <w:footnote w:id="51">
    <w:p w14:paraId="584B89ED" w14:textId="77777777" w:rsidR="002B79CF" w:rsidRDefault="002B79CF" w:rsidP="002B79CF">
      <w:pPr>
        <w:pStyle w:val="FootnoteText"/>
      </w:pPr>
      <w:r w:rsidRPr="008C4F64">
        <w:rPr>
          <w:rStyle w:val="FootnoteReference"/>
          <w:rFonts w:asciiTheme="majorHAnsi" w:hAnsiTheme="majorHAnsi" w:cstheme="majorHAnsi"/>
          <w:sz w:val="18"/>
          <w:szCs w:val="18"/>
        </w:rPr>
        <w:footnoteRef/>
      </w:r>
      <w:r w:rsidRPr="008C4F64">
        <w:rPr>
          <w:rFonts w:asciiTheme="majorHAnsi" w:hAnsiTheme="majorHAnsi" w:cstheme="majorHAnsi"/>
          <w:sz w:val="18"/>
          <w:szCs w:val="18"/>
        </w:rPr>
        <w:t xml:space="preserve"> </w:t>
      </w:r>
      <w:r w:rsidRPr="008C4F64">
        <w:rPr>
          <w:rFonts w:asciiTheme="majorHAnsi" w:hAnsiTheme="majorHAnsi" w:cstheme="majorHAnsi"/>
          <w:sz w:val="18"/>
          <w:szCs w:val="18"/>
          <w:lang w:val="en-US"/>
        </w:rPr>
        <w:t xml:space="preserve">Section 112 </w:t>
      </w:r>
      <w:r w:rsidRPr="008C4F64">
        <w:rPr>
          <w:rFonts w:asciiTheme="majorHAnsi" w:hAnsiTheme="majorHAnsi" w:cstheme="majorHAnsi"/>
          <w:sz w:val="18"/>
          <w:szCs w:val="18"/>
        </w:rPr>
        <w:t xml:space="preserve">of the PDP Act </w:t>
      </w:r>
      <w:r w:rsidRPr="008C4F64">
        <w:rPr>
          <w:rFonts w:asciiTheme="majorHAnsi" w:hAnsiTheme="majorHAnsi" w:cstheme="majorHAnsi"/>
          <w:sz w:val="18"/>
          <w:szCs w:val="18"/>
          <w:lang w:val="en-US"/>
        </w:rPr>
        <w:t>allows referral to IBAC, the Victorian Inspectorate, the Victorian Ombudsman Victoria, the Chief Commissioner for Police, the Director of Public Prosecutions or any other prescribed person or body.  When referring under this section, OVIC must advise the Premier, the responsible Minister for the affected government body.  Section 113 of the PDP Act also allows referral to IBAC notifying where OVIC only needs to also notify only the head of the affected government body of the referral.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9F024" w14:textId="263BC3E1" w:rsidR="00F63D65" w:rsidRDefault="002437F6" w:rsidP="002437F6">
    <w:pPr>
      <w:pStyle w:val="ProtectiveMarking"/>
      <w:framePr w:wrap="around"/>
    </w:pPr>
    <w:r>
      <w:fldChar w:fldCharType="begin"/>
    </w:r>
    <w:r>
      <w:instrText xml:space="preserve"> STYLEREF  "Protective Marking"  \* MERGEFORMAT </w:instrText>
    </w:r>
    <w:r>
      <w:fldChar w:fldCharType="end"/>
    </w:r>
    <w:r w:rsidR="002E394D">
      <w:rPr>
        <w:noProof/>
      </w:rPr>
      <mc:AlternateContent>
        <mc:Choice Requires="wps">
          <w:drawing>
            <wp:anchor distT="0" distB="0" distL="114300" distR="114300" simplePos="0" relativeHeight="251668480" behindDoc="0" locked="1" layoutInCell="1" allowOverlap="1" wp14:anchorId="017E6A2B" wp14:editId="69BBA43F">
              <wp:simplePos x="0" y="0"/>
              <wp:positionH relativeFrom="page">
                <wp:align>right</wp:align>
              </wp:positionH>
              <wp:positionV relativeFrom="page">
                <wp:align>bottom</wp:align>
              </wp:positionV>
              <wp:extent cx="828000" cy="1512000"/>
              <wp:effectExtent l="0" t="0" r="0" b="0"/>
              <wp:wrapNone/>
              <wp:docPr id="10" name="Mask"/>
              <wp:cNvGraphicFramePr/>
              <a:graphic xmlns:a="http://schemas.openxmlformats.org/drawingml/2006/main">
                <a:graphicData uri="http://schemas.microsoft.com/office/word/2010/wordprocessingShape">
                  <wps:wsp>
                    <wps:cNvSpPr/>
                    <wps:spPr>
                      <a:xfrm>
                        <a:off x="0" y="0"/>
                        <a:ext cx="828000" cy="151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979AB" id="Mask" o:spid="_x0000_s1026" style="position:absolute;margin-left:14pt;margin-top:0;width:65.2pt;height:119.05pt;z-index:25166848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" fillcolor="white [3212]"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42B7C" w14:textId="77777777" w:rsidR="009A1E02" w:rsidRDefault="001C0D28">
    <w:pPr>
      <w:pStyle w:val="Header"/>
    </w:pPr>
    <w:r>
      <w:rPr>
        <w:noProof/>
      </w:rPr>
      <w:drawing>
        <wp:anchor distT="4320540" distB="360045" distL="114300" distR="114300" simplePos="0" relativeHeight="251674624" behindDoc="0" locked="1" layoutInCell="1" allowOverlap="1" wp14:anchorId="343803E1" wp14:editId="63F99B03">
          <wp:simplePos x="0" y="0"/>
          <wp:positionH relativeFrom="margin">
            <wp:align>left</wp:align>
          </wp:positionH>
          <wp:positionV relativeFrom="page">
            <wp:posOffset>1440180</wp:posOffset>
          </wp:positionV>
          <wp:extent cx="1756800" cy="774000"/>
          <wp:effectExtent l="0" t="0" r="0" b="7620"/>
          <wp:wrapTopAndBottom/>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56800" cy="77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31BD9"/>
    <w:multiLevelType w:val="multilevel"/>
    <w:tmpl w:val="3252CBE4"/>
    <w:numStyleLink w:val="Numbering"/>
  </w:abstractNum>
  <w:abstractNum w:abstractNumId="1"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3252CBE4"/>
    <w:styleLink w:val="Numbering"/>
    <w:lvl w:ilvl="0">
      <w:start w:val="1"/>
      <w:numFmt w:val="decimal"/>
      <w:pStyle w:val="ListNumber"/>
      <w:lvlText w:val="%1."/>
      <w:lvlJc w:val="left"/>
      <w:pPr>
        <w:tabs>
          <w:tab w:val="num" w:pos="284"/>
        </w:tabs>
        <w:ind w:left="567" w:hanging="283"/>
      </w:pPr>
      <w:rPr>
        <w:rFonts w:hint="default"/>
      </w:rPr>
    </w:lvl>
    <w:lvl w:ilvl="1">
      <w:start w:val="1"/>
      <w:numFmt w:val="decimal"/>
      <w:pStyle w:val="ListNumber2"/>
      <w:lvlText w:val="%1.%2."/>
      <w:lvlJc w:val="left"/>
      <w:pPr>
        <w:ind w:left="1134" w:hanging="567"/>
      </w:pPr>
      <w:rPr>
        <w:rFonts w:hint="default"/>
      </w:rPr>
    </w:lvl>
    <w:lvl w:ilvl="2">
      <w:start w:val="1"/>
      <w:numFmt w:val="decimal"/>
      <w:pStyle w:val="ListNumber3"/>
      <w:lvlText w:val="%1.%2.%3."/>
      <w:lvlJc w:val="left"/>
      <w:pPr>
        <w:tabs>
          <w:tab w:val="num" w:pos="1134"/>
        </w:tabs>
        <w:ind w:left="1701" w:hanging="56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B6542242"/>
    <w:styleLink w:val="LetteredList"/>
    <w:lvl w:ilvl="0">
      <w:start w:val="1"/>
      <w:numFmt w:val="lowerLetter"/>
      <w:pStyle w:val="List"/>
      <w:lvlText w:val="(%1)."/>
      <w:lvlJc w:val="left"/>
      <w:pPr>
        <w:ind w:left="1701" w:hanging="567"/>
      </w:pPr>
      <w:rPr>
        <w:rFonts w:hint="default"/>
      </w:rPr>
    </w:lvl>
    <w:lvl w:ilvl="1">
      <w:start w:val="1"/>
      <w:numFmt w:val="lowerRoman"/>
      <w:pStyle w:val="List2"/>
      <w:lvlText w:val="(%2)."/>
      <w:lvlJc w:val="left"/>
      <w:pPr>
        <w:ind w:left="1701"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215C86"/>
    <w:multiLevelType w:val="multilevel"/>
    <w:tmpl w:val="7B2236E6"/>
    <w:numStyleLink w:val="Bullets"/>
  </w:abstractNum>
  <w:abstractNum w:abstractNumId="5" w15:restartNumberingAfterBreak="0">
    <w:nsid w:val="2A2F12FD"/>
    <w:multiLevelType w:val="multilevel"/>
    <w:tmpl w:val="23F620B6"/>
    <w:lvl w:ilvl="0">
      <w:start w:val="1"/>
      <w:numFmt w:val="bullet"/>
      <w:pStyle w:val="Bulletpoint"/>
      <w:lvlText w:val=""/>
      <w:lvlJc w:val="left"/>
      <w:pPr>
        <w:ind w:left="360" w:hanging="360"/>
      </w:pPr>
      <w:rPr>
        <w:rFonts w:ascii="Symbol" w:hAnsi="Symbol" w:hint="default"/>
        <w:color w:val="auto"/>
      </w:rPr>
    </w:lvl>
    <w:lvl w:ilvl="1">
      <w:start w:val="1"/>
      <w:numFmt w:val="bullet"/>
      <w:lvlText w:val="o"/>
      <w:lvlJc w:val="left"/>
      <w:pPr>
        <w:ind w:left="360" w:hanging="360"/>
      </w:pPr>
      <w:rPr>
        <w:rFonts w:ascii="Courier New" w:hAnsi="Courier New" w:cs="Courier New" w:hint="default"/>
      </w:rPr>
    </w:lvl>
    <w:lvl w:ilvl="2">
      <w:start w:val="1"/>
      <w:numFmt w:val="bullet"/>
      <w:lvlText w:val="o"/>
      <w:lvlJc w:val="left"/>
      <w:rPr>
        <w:rFonts w:ascii="Courier New" w:hAnsi="Courier New" w:cs="Courier New" w:hint="default"/>
      </w:rPr>
    </w:lvl>
    <w:lvl w:ilvl="3">
      <w:start w:val="1"/>
      <w:numFmt w:val="bullet"/>
      <w:lvlText w:val="o"/>
      <w:lvlJc w:val="left"/>
      <w:pPr>
        <w:ind w:left="360" w:hanging="360"/>
      </w:pPr>
      <w:rPr>
        <w:rFonts w:ascii="Courier New" w:hAnsi="Courier New" w:cs="Courier New" w:hint="default"/>
      </w:rPr>
    </w:lvl>
    <w:lvl w:ilvl="4">
      <w:start w:val="1"/>
      <w:numFmt w:val="bullet"/>
      <w:lvlText w:val="o"/>
      <w:lvlJc w:val="left"/>
      <w:pPr>
        <w:ind w:left="360" w:hanging="360"/>
      </w:pPr>
      <w:rPr>
        <w:rFonts w:ascii="Courier New" w:hAnsi="Courier New" w:cs="Courier New" w:hint="default"/>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0E1502C"/>
    <w:multiLevelType w:val="multilevel"/>
    <w:tmpl w:val="7B2236E6"/>
    <w:styleLink w:val="Bullets"/>
    <w:lvl w:ilvl="0">
      <w:start w:val="1"/>
      <w:numFmt w:val="bullet"/>
      <w:pStyle w:val="ListBullet"/>
      <w:lvlText w:val=""/>
      <w:lvlJc w:val="left"/>
      <w:pPr>
        <w:tabs>
          <w:tab w:val="num" w:pos="340"/>
        </w:tabs>
        <w:ind w:left="567" w:hanging="283"/>
      </w:pPr>
      <w:rPr>
        <w:rFonts w:ascii="Symbol" w:hAnsi="Symbol" w:hint="default"/>
        <w:color w:val="auto"/>
      </w:rPr>
    </w:lvl>
    <w:lvl w:ilvl="1">
      <w:start w:val="1"/>
      <w:numFmt w:val="bullet"/>
      <w:pStyle w:val="ListBullet2"/>
      <w:lvlText w:val="–"/>
      <w:lvlJc w:val="left"/>
      <w:pPr>
        <w:tabs>
          <w:tab w:val="num" w:pos="680"/>
        </w:tabs>
        <w:ind w:left="851" w:hanging="284"/>
      </w:pPr>
      <w:rPr>
        <w:rFonts w:ascii="Calibri" w:hAnsi="Calibri" w:hint="default"/>
        <w:color w:val="auto"/>
      </w:rPr>
    </w:lvl>
    <w:lvl w:ilvl="2">
      <w:start w:val="1"/>
      <w:numFmt w:val="bullet"/>
      <w:pStyle w:val="ListBullet3"/>
      <w:lvlText w:val="–"/>
      <w:lvlJc w:val="left"/>
      <w:pPr>
        <w:ind w:left="1134" w:hanging="283"/>
      </w:pPr>
      <w:rPr>
        <w:rFonts w:ascii="Calibri" w:hAnsi="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 w15:restartNumberingAfterBreak="0">
    <w:nsid w:val="6E0D40EA"/>
    <w:multiLevelType w:val="multilevel"/>
    <w:tmpl w:val="B6542242"/>
    <w:numStyleLink w:val="LetteredList"/>
  </w:abstractNum>
  <w:num w:numId="1" w16cid:durableId="903418277">
    <w:abstractNumId w:val="6"/>
  </w:num>
  <w:num w:numId="2" w16cid:durableId="846598071">
    <w:abstractNumId w:val="2"/>
  </w:num>
  <w:num w:numId="3" w16cid:durableId="659580476">
    <w:abstractNumId w:val="1"/>
  </w:num>
  <w:num w:numId="4" w16cid:durableId="444039133">
    <w:abstractNumId w:val="3"/>
  </w:num>
  <w:num w:numId="5" w16cid:durableId="725029349">
    <w:abstractNumId w:val="4"/>
  </w:num>
  <w:num w:numId="6" w16cid:durableId="1773672465">
    <w:abstractNumId w:val="0"/>
  </w:num>
  <w:num w:numId="7" w16cid:durableId="1487628207">
    <w:abstractNumId w:val="7"/>
  </w:num>
  <w:num w:numId="8" w16cid:durableId="945695770">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DBB"/>
    <w:rsid w:val="000016E9"/>
    <w:rsid w:val="000300AF"/>
    <w:rsid w:val="000454C7"/>
    <w:rsid w:val="00062784"/>
    <w:rsid w:val="000724AE"/>
    <w:rsid w:val="0007747C"/>
    <w:rsid w:val="00080120"/>
    <w:rsid w:val="0008037D"/>
    <w:rsid w:val="000B497F"/>
    <w:rsid w:val="000C1AA9"/>
    <w:rsid w:val="000D3DF9"/>
    <w:rsid w:val="000F2D16"/>
    <w:rsid w:val="00110AC2"/>
    <w:rsid w:val="00111600"/>
    <w:rsid w:val="00112E8F"/>
    <w:rsid w:val="00117652"/>
    <w:rsid w:val="001268BC"/>
    <w:rsid w:val="001453E3"/>
    <w:rsid w:val="0015339C"/>
    <w:rsid w:val="00166F43"/>
    <w:rsid w:val="00167E04"/>
    <w:rsid w:val="001837B3"/>
    <w:rsid w:val="00187EDB"/>
    <w:rsid w:val="001A0D77"/>
    <w:rsid w:val="001A7523"/>
    <w:rsid w:val="001B59D2"/>
    <w:rsid w:val="001C0D28"/>
    <w:rsid w:val="001C19AB"/>
    <w:rsid w:val="001C7835"/>
    <w:rsid w:val="001D01A5"/>
    <w:rsid w:val="001F13C1"/>
    <w:rsid w:val="001F446D"/>
    <w:rsid w:val="00221AB7"/>
    <w:rsid w:val="002437F6"/>
    <w:rsid w:val="00246435"/>
    <w:rsid w:val="00246BCF"/>
    <w:rsid w:val="0025456D"/>
    <w:rsid w:val="0025786F"/>
    <w:rsid w:val="00265D26"/>
    <w:rsid w:val="00270834"/>
    <w:rsid w:val="002814E6"/>
    <w:rsid w:val="00296F32"/>
    <w:rsid w:val="002B79CF"/>
    <w:rsid w:val="002C5FED"/>
    <w:rsid w:val="002E0EDA"/>
    <w:rsid w:val="002E394D"/>
    <w:rsid w:val="002F07B4"/>
    <w:rsid w:val="002F436B"/>
    <w:rsid w:val="00303246"/>
    <w:rsid w:val="00304B78"/>
    <w:rsid w:val="00305171"/>
    <w:rsid w:val="0034139E"/>
    <w:rsid w:val="0034680A"/>
    <w:rsid w:val="00363FF8"/>
    <w:rsid w:val="00364F69"/>
    <w:rsid w:val="00375B7D"/>
    <w:rsid w:val="0037721D"/>
    <w:rsid w:val="0038102A"/>
    <w:rsid w:val="003A265C"/>
    <w:rsid w:val="003B3FBB"/>
    <w:rsid w:val="003D0865"/>
    <w:rsid w:val="003D23A3"/>
    <w:rsid w:val="003D3729"/>
    <w:rsid w:val="003D5856"/>
    <w:rsid w:val="00404E4F"/>
    <w:rsid w:val="00416523"/>
    <w:rsid w:val="00422A09"/>
    <w:rsid w:val="0042339A"/>
    <w:rsid w:val="0042508F"/>
    <w:rsid w:val="00455000"/>
    <w:rsid w:val="004635FD"/>
    <w:rsid w:val="00467EA8"/>
    <w:rsid w:val="004729A2"/>
    <w:rsid w:val="00474FEE"/>
    <w:rsid w:val="00480271"/>
    <w:rsid w:val="004843D5"/>
    <w:rsid w:val="00487A90"/>
    <w:rsid w:val="00487F28"/>
    <w:rsid w:val="004A4D88"/>
    <w:rsid w:val="004A65E6"/>
    <w:rsid w:val="004B609E"/>
    <w:rsid w:val="004D1958"/>
    <w:rsid w:val="004E0833"/>
    <w:rsid w:val="004E28C6"/>
    <w:rsid w:val="004F138F"/>
    <w:rsid w:val="00500FBF"/>
    <w:rsid w:val="00504AE6"/>
    <w:rsid w:val="0050670B"/>
    <w:rsid w:val="005115A0"/>
    <w:rsid w:val="005141E8"/>
    <w:rsid w:val="00533496"/>
    <w:rsid w:val="0054698D"/>
    <w:rsid w:val="00550C99"/>
    <w:rsid w:val="00553413"/>
    <w:rsid w:val="0056214A"/>
    <w:rsid w:val="0058369E"/>
    <w:rsid w:val="00586DD1"/>
    <w:rsid w:val="00593314"/>
    <w:rsid w:val="00594496"/>
    <w:rsid w:val="005A51A0"/>
    <w:rsid w:val="005C3781"/>
    <w:rsid w:val="005C6618"/>
    <w:rsid w:val="00603FD5"/>
    <w:rsid w:val="00616DC8"/>
    <w:rsid w:val="00640453"/>
    <w:rsid w:val="00646F3B"/>
    <w:rsid w:val="006549B6"/>
    <w:rsid w:val="0068724F"/>
    <w:rsid w:val="0069307B"/>
    <w:rsid w:val="006A1DEF"/>
    <w:rsid w:val="006A3CC0"/>
    <w:rsid w:val="006B258F"/>
    <w:rsid w:val="006C4AF4"/>
    <w:rsid w:val="006D3F2F"/>
    <w:rsid w:val="006E3536"/>
    <w:rsid w:val="006F01EB"/>
    <w:rsid w:val="006F4122"/>
    <w:rsid w:val="00700AF5"/>
    <w:rsid w:val="00714488"/>
    <w:rsid w:val="007254A7"/>
    <w:rsid w:val="0073421C"/>
    <w:rsid w:val="00735843"/>
    <w:rsid w:val="00736072"/>
    <w:rsid w:val="007644B6"/>
    <w:rsid w:val="00764D2B"/>
    <w:rsid w:val="0079751C"/>
    <w:rsid w:val="007A0363"/>
    <w:rsid w:val="007B7B0F"/>
    <w:rsid w:val="007C2EB8"/>
    <w:rsid w:val="007C3FC5"/>
    <w:rsid w:val="007C61C7"/>
    <w:rsid w:val="007D71C5"/>
    <w:rsid w:val="007E1E2E"/>
    <w:rsid w:val="007E677E"/>
    <w:rsid w:val="007E7FE4"/>
    <w:rsid w:val="007F5F45"/>
    <w:rsid w:val="00806F01"/>
    <w:rsid w:val="0081533C"/>
    <w:rsid w:val="0081588C"/>
    <w:rsid w:val="00827786"/>
    <w:rsid w:val="008333AA"/>
    <w:rsid w:val="008376E4"/>
    <w:rsid w:val="00845C1F"/>
    <w:rsid w:val="0085439B"/>
    <w:rsid w:val="00877C67"/>
    <w:rsid w:val="00897F77"/>
    <w:rsid w:val="008A2BB2"/>
    <w:rsid w:val="008B05C3"/>
    <w:rsid w:val="008B4965"/>
    <w:rsid w:val="008D1ABD"/>
    <w:rsid w:val="008D7071"/>
    <w:rsid w:val="008D760A"/>
    <w:rsid w:val="008E1537"/>
    <w:rsid w:val="008F70D1"/>
    <w:rsid w:val="0090137A"/>
    <w:rsid w:val="009028F6"/>
    <w:rsid w:val="009254B8"/>
    <w:rsid w:val="00926DEE"/>
    <w:rsid w:val="00926DF7"/>
    <w:rsid w:val="00927FDE"/>
    <w:rsid w:val="00936068"/>
    <w:rsid w:val="009517CC"/>
    <w:rsid w:val="009615D4"/>
    <w:rsid w:val="0097278B"/>
    <w:rsid w:val="00974677"/>
    <w:rsid w:val="00983D00"/>
    <w:rsid w:val="00990D47"/>
    <w:rsid w:val="009A1E02"/>
    <w:rsid w:val="009A2F17"/>
    <w:rsid w:val="009A49D1"/>
    <w:rsid w:val="009D24F5"/>
    <w:rsid w:val="009F3A68"/>
    <w:rsid w:val="009F5B49"/>
    <w:rsid w:val="00A033B6"/>
    <w:rsid w:val="00A04DBB"/>
    <w:rsid w:val="00A12635"/>
    <w:rsid w:val="00A13664"/>
    <w:rsid w:val="00A20BA0"/>
    <w:rsid w:val="00A24EF4"/>
    <w:rsid w:val="00A60DA0"/>
    <w:rsid w:val="00A90151"/>
    <w:rsid w:val="00A9359B"/>
    <w:rsid w:val="00AA163B"/>
    <w:rsid w:val="00AA5244"/>
    <w:rsid w:val="00AB5F12"/>
    <w:rsid w:val="00AB758D"/>
    <w:rsid w:val="00AC0558"/>
    <w:rsid w:val="00AC2373"/>
    <w:rsid w:val="00AC345C"/>
    <w:rsid w:val="00AC59FD"/>
    <w:rsid w:val="00AE044B"/>
    <w:rsid w:val="00AE6994"/>
    <w:rsid w:val="00B22D9D"/>
    <w:rsid w:val="00B23603"/>
    <w:rsid w:val="00B25616"/>
    <w:rsid w:val="00B32D6C"/>
    <w:rsid w:val="00B34D08"/>
    <w:rsid w:val="00B3749D"/>
    <w:rsid w:val="00B44103"/>
    <w:rsid w:val="00B56365"/>
    <w:rsid w:val="00B57C8C"/>
    <w:rsid w:val="00B60B0A"/>
    <w:rsid w:val="00B65DAA"/>
    <w:rsid w:val="00B66B2F"/>
    <w:rsid w:val="00B74F7F"/>
    <w:rsid w:val="00B75B08"/>
    <w:rsid w:val="00B87859"/>
    <w:rsid w:val="00B91D47"/>
    <w:rsid w:val="00BA3CB8"/>
    <w:rsid w:val="00BA7623"/>
    <w:rsid w:val="00BD5AF4"/>
    <w:rsid w:val="00BE2BD8"/>
    <w:rsid w:val="00BF68C8"/>
    <w:rsid w:val="00C01E68"/>
    <w:rsid w:val="00C11924"/>
    <w:rsid w:val="00C12CF1"/>
    <w:rsid w:val="00C2094D"/>
    <w:rsid w:val="00C326F9"/>
    <w:rsid w:val="00C37A29"/>
    <w:rsid w:val="00C41DED"/>
    <w:rsid w:val="00C54D22"/>
    <w:rsid w:val="00C62F9F"/>
    <w:rsid w:val="00C70EFC"/>
    <w:rsid w:val="00C80988"/>
    <w:rsid w:val="00C8367B"/>
    <w:rsid w:val="00C9246F"/>
    <w:rsid w:val="00C932F3"/>
    <w:rsid w:val="00CD61EB"/>
    <w:rsid w:val="00CF02F0"/>
    <w:rsid w:val="00D042B9"/>
    <w:rsid w:val="00D103E7"/>
    <w:rsid w:val="00D16F74"/>
    <w:rsid w:val="00D31D4C"/>
    <w:rsid w:val="00D52527"/>
    <w:rsid w:val="00D60649"/>
    <w:rsid w:val="00D61E88"/>
    <w:rsid w:val="00D62DAA"/>
    <w:rsid w:val="00D6451E"/>
    <w:rsid w:val="00D80501"/>
    <w:rsid w:val="00D83923"/>
    <w:rsid w:val="00D9419D"/>
    <w:rsid w:val="00D94539"/>
    <w:rsid w:val="00DB7434"/>
    <w:rsid w:val="00DD3C7C"/>
    <w:rsid w:val="00DE393D"/>
    <w:rsid w:val="00DE59FB"/>
    <w:rsid w:val="00DE602B"/>
    <w:rsid w:val="00DF4E3E"/>
    <w:rsid w:val="00E0453D"/>
    <w:rsid w:val="00E05FA6"/>
    <w:rsid w:val="00E17191"/>
    <w:rsid w:val="00E244EF"/>
    <w:rsid w:val="00E25474"/>
    <w:rsid w:val="00E32F93"/>
    <w:rsid w:val="00E42A61"/>
    <w:rsid w:val="00E54B2B"/>
    <w:rsid w:val="00E56A45"/>
    <w:rsid w:val="00E57CEC"/>
    <w:rsid w:val="00E637A7"/>
    <w:rsid w:val="00E7522A"/>
    <w:rsid w:val="00EA1943"/>
    <w:rsid w:val="00EA3594"/>
    <w:rsid w:val="00EB3347"/>
    <w:rsid w:val="00EB4BAD"/>
    <w:rsid w:val="00EE4DFE"/>
    <w:rsid w:val="00EE6F14"/>
    <w:rsid w:val="00EE7C62"/>
    <w:rsid w:val="00EF0EDF"/>
    <w:rsid w:val="00EF3F23"/>
    <w:rsid w:val="00F05A49"/>
    <w:rsid w:val="00F162D4"/>
    <w:rsid w:val="00F163E3"/>
    <w:rsid w:val="00F23BF5"/>
    <w:rsid w:val="00F37BB2"/>
    <w:rsid w:val="00F4010B"/>
    <w:rsid w:val="00F4228C"/>
    <w:rsid w:val="00F4702C"/>
    <w:rsid w:val="00F47F1C"/>
    <w:rsid w:val="00F505B8"/>
    <w:rsid w:val="00F51625"/>
    <w:rsid w:val="00F53397"/>
    <w:rsid w:val="00F625FE"/>
    <w:rsid w:val="00F634F6"/>
    <w:rsid w:val="00F63D65"/>
    <w:rsid w:val="00F64435"/>
    <w:rsid w:val="00F87B07"/>
    <w:rsid w:val="00F94880"/>
    <w:rsid w:val="00FB0D65"/>
    <w:rsid w:val="00FB1EA0"/>
    <w:rsid w:val="00FC1603"/>
    <w:rsid w:val="00FC2D8B"/>
    <w:rsid w:val="00FD3306"/>
    <w:rsid w:val="00FD6DD2"/>
    <w:rsid w:val="00FE2A2A"/>
    <w:rsid w:val="00FE2D37"/>
    <w:rsid w:val="00FE35D0"/>
    <w:rsid w:val="00FE57D8"/>
    <w:rsid w:val="00FF3D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2963A"/>
  <w15:chartTrackingRefBased/>
  <w15:docId w15:val="{321F83A0-2FF3-DD40-BEAD-0B9C02E0A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46F"/>
    <w:pPr>
      <w:spacing w:before="120" w:after="240" w:line="264" w:lineRule="auto"/>
    </w:pPr>
  </w:style>
  <w:style w:type="paragraph" w:styleId="Heading1">
    <w:name w:val="heading 1"/>
    <w:basedOn w:val="Normal"/>
    <w:next w:val="Normal"/>
    <w:link w:val="Heading1Char"/>
    <w:uiPriority w:val="9"/>
    <w:qFormat/>
    <w:rsid w:val="002F07B4"/>
    <w:pPr>
      <w:keepNext/>
      <w:keepLines/>
      <w:spacing w:before="600" w:after="440"/>
      <w:outlineLvl w:val="0"/>
    </w:pPr>
    <w:rPr>
      <w:rFonts w:asciiTheme="majorHAnsi" w:eastAsiaTheme="majorEastAsia" w:hAnsiTheme="majorHAnsi" w:cstheme="majorBidi"/>
      <w:color w:val="430098" w:themeColor="text2"/>
      <w:sz w:val="40"/>
      <w:szCs w:val="32"/>
    </w:rPr>
  </w:style>
  <w:style w:type="paragraph" w:styleId="Heading2">
    <w:name w:val="heading 2"/>
    <w:basedOn w:val="Normal"/>
    <w:next w:val="Normal"/>
    <w:link w:val="Heading2Char"/>
    <w:uiPriority w:val="9"/>
    <w:qFormat/>
    <w:rsid w:val="002F07B4"/>
    <w:pPr>
      <w:keepNext/>
      <w:keepLines/>
      <w:spacing w:before="480" w:after="360"/>
      <w:outlineLvl w:val="1"/>
    </w:pPr>
    <w:rPr>
      <w:rFonts w:asciiTheme="majorHAnsi" w:eastAsiaTheme="majorEastAsia" w:hAnsiTheme="majorHAnsi" w:cstheme="majorBidi"/>
      <w:color w:val="430098" w:themeColor="text2"/>
      <w:sz w:val="30"/>
      <w:szCs w:val="26"/>
    </w:rPr>
  </w:style>
  <w:style w:type="paragraph" w:styleId="Heading3">
    <w:name w:val="heading 3"/>
    <w:basedOn w:val="Normal"/>
    <w:next w:val="Normal"/>
    <w:link w:val="Heading3Char"/>
    <w:uiPriority w:val="9"/>
    <w:qFormat/>
    <w:rsid w:val="002F07B4"/>
    <w:pPr>
      <w:keepNext/>
      <w:keepLines/>
      <w:spacing w:before="360"/>
      <w:outlineLvl w:val="2"/>
    </w:pPr>
    <w:rPr>
      <w:rFonts w:asciiTheme="majorHAnsi" w:eastAsiaTheme="majorEastAsia" w:hAnsiTheme="majorHAnsi" w:cstheme="majorBidi"/>
      <w:sz w:val="26"/>
      <w:szCs w:val="24"/>
    </w:rPr>
  </w:style>
  <w:style w:type="paragraph" w:styleId="Heading4">
    <w:name w:val="heading 4"/>
    <w:basedOn w:val="Normal"/>
    <w:next w:val="Normal"/>
    <w:link w:val="Heading4Char"/>
    <w:uiPriority w:val="9"/>
    <w:qFormat/>
    <w:rsid w:val="000D3DF9"/>
    <w:pPr>
      <w:keepNext/>
      <w:keepLines/>
      <w:spacing w:after="120"/>
      <w:outlineLvl w:val="3"/>
    </w:pPr>
    <w:rPr>
      <w:rFonts w:asciiTheme="majorHAnsi" w:eastAsiaTheme="majorEastAsia" w:hAnsiTheme="majorHAnsi" w:cstheme="majorBidi"/>
      <w:i/>
      <w:iCs/>
      <w:sz w:val="24"/>
    </w:rPr>
  </w:style>
  <w:style w:type="paragraph" w:styleId="Heading5">
    <w:name w:val="heading 5"/>
    <w:basedOn w:val="Normal"/>
    <w:next w:val="Normal"/>
    <w:link w:val="Heading5Char"/>
    <w:uiPriority w:val="9"/>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C12CF1"/>
    <w:pPr>
      <w:spacing w:after="0" w:line="264" w:lineRule="auto"/>
    </w:pPr>
  </w:style>
  <w:style w:type="paragraph" w:styleId="ListBullet">
    <w:name w:val="List Bullet"/>
    <w:basedOn w:val="Normal"/>
    <w:uiPriority w:val="99"/>
    <w:unhideWhenUsed/>
    <w:qFormat/>
    <w:rsid w:val="00117652"/>
    <w:pPr>
      <w:numPr>
        <w:numId w:val="5"/>
      </w:numPr>
      <w:ind w:left="568" w:hanging="284"/>
    </w:pPr>
  </w:style>
  <w:style w:type="paragraph" w:styleId="ListBullet2">
    <w:name w:val="List Bullet 2"/>
    <w:basedOn w:val="Normal"/>
    <w:uiPriority w:val="99"/>
    <w:unhideWhenUsed/>
    <w:qFormat/>
    <w:rsid w:val="00117652"/>
    <w:pPr>
      <w:numPr>
        <w:ilvl w:val="1"/>
        <w:numId w:val="5"/>
      </w:numPr>
    </w:pPr>
  </w:style>
  <w:style w:type="paragraph" w:styleId="ListNumber">
    <w:name w:val="List Number"/>
    <w:basedOn w:val="Normal"/>
    <w:uiPriority w:val="99"/>
    <w:unhideWhenUsed/>
    <w:qFormat/>
    <w:rsid w:val="00117652"/>
    <w:pPr>
      <w:numPr>
        <w:numId w:val="6"/>
      </w:numPr>
      <w:ind w:left="568" w:hanging="284"/>
    </w:pPr>
  </w:style>
  <w:style w:type="numbering" w:customStyle="1" w:styleId="Bullets">
    <w:name w:val="Bullets"/>
    <w:uiPriority w:val="99"/>
    <w:rsid w:val="000D3DF9"/>
    <w:pPr>
      <w:numPr>
        <w:numId w:val="1"/>
      </w:numPr>
    </w:pPr>
  </w:style>
  <w:style w:type="character" w:customStyle="1" w:styleId="Heading1Char">
    <w:name w:val="Heading 1 Char"/>
    <w:basedOn w:val="DefaultParagraphFont"/>
    <w:link w:val="Heading1"/>
    <w:uiPriority w:val="9"/>
    <w:rsid w:val="002F07B4"/>
    <w:rPr>
      <w:rFonts w:asciiTheme="majorHAnsi" w:eastAsiaTheme="majorEastAsia" w:hAnsiTheme="majorHAnsi" w:cstheme="majorBidi"/>
      <w:color w:val="430098" w:themeColor="text2"/>
      <w:sz w:val="40"/>
      <w:szCs w:val="32"/>
    </w:rPr>
  </w:style>
  <w:style w:type="paragraph" w:styleId="ListNumber2">
    <w:name w:val="List Number 2"/>
    <w:basedOn w:val="Normal"/>
    <w:uiPriority w:val="99"/>
    <w:unhideWhenUsed/>
    <w:qFormat/>
    <w:rsid w:val="00117652"/>
    <w:pPr>
      <w:numPr>
        <w:ilvl w:val="1"/>
        <w:numId w:val="6"/>
      </w:numPr>
    </w:pPr>
  </w:style>
  <w:style w:type="character" w:customStyle="1" w:styleId="Heading2Char">
    <w:name w:val="Heading 2 Char"/>
    <w:basedOn w:val="DefaultParagraphFont"/>
    <w:link w:val="Heading2"/>
    <w:uiPriority w:val="9"/>
    <w:rsid w:val="000D3DF9"/>
    <w:rPr>
      <w:rFonts w:asciiTheme="majorHAnsi" w:eastAsiaTheme="majorEastAsia" w:hAnsiTheme="majorHAnsi" w:cstheme="majorBidi"/>
      <w:color w:val="430098" w:themeColor="text2"/>
      <w:sz w:val="30"/>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rsid w:val="00983D00"/>
    <w:pPr>
      <w:tabs>
        <w:tab w:val="center" w:pos="4513"/>
        <w:tab w:val="right" w:pos="9026"/>
      </w:tabs>
      <w:spacing w:before="0" w:after="0" w:line="240" w:lineRule="auto"/>
    </w:pPr>
    <w:rPr>
      <w:sz w:val="14"/>
    </w:rPr>
  </w:style>
  <w:style w:type="character" w:customStyle="1" w:styleId="HeaderChar">
    <w:name w:val="Header Char"/>
    <w:basedOn w:val="DefaultParagraphFont"/>
    <w:link w:val="Header"/>
    <w:rsid w:val="00C9246F"/>
    <w:rPr>
      <w:sz w:val="14"/>
    </w:rPr>
  </w:style>
  <w:style w:type="paragraph" w:styleId="Footer">
    <w:name w:val="footer"/>
    <w:basedOn w:val="Normal"/>
    <w:link w:val="FooterChar"/>
    <w:uiPriority w:val="99"/>
    <w:qFormat/>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C9246F"/>
    <w:rPr>
      <w:sz w:val="18"/>
    </w:rPr>
  </w:style>
  <w:style w:type="numbering" w:customStyle="1" w:styleId="Numbering">
    <w:name w:val="Numbering"/>
    <w:uiPriority w:val="99"/>
    <w:rsid w:val="005A51A0"/>
    <w:pPr>
      <w:numPr>
        <w:numId w:val="2"/>
      </w:numPr>
    </w:pPr>
  </w:style>
  <w:style w:type="paragraph" w:styleId="ListBullet3">
    <w:name w:val="List Bullet 3"/>
    <w:basedOn w:val="Normal"/>
    <w:uiPriority w:val="99"/>
    <w:unhideWhenUsed/>
    <w:rsid w:val="00117652"/>
    <w:pPr>
      <w:numPr>
        <w:ilvl w:val="2"/>
        <w:numId w:val="5"/>
      </w:numPr>
      <w:ind w:left="1135" w:hanging="284"/>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117652"/>
    <w:pPr>
      <w:numPr>
        <w:ilvl w:val="2"/>
        <w:numId w:val="6"/>
      </w:numPr>
    </w:pPr>
  </w:style>
  <w:style w:type="paragraph" w:styleId="ListNumber4">
    <w:name w:val="List Number 4"/>
    <w:basedOn w:val="Normal"/>
    <w:uiPriority w:val="99"/>
    <w:semiHidden/>
    <w:qFormat/>
    <w:rsid w:val="005A51A0"/>
    <w:pPr>
      <w:numPr>
        <w:ilvl w:val="3"/>
        <w:numId w:val="6"/>
      </w:numPr>
      <w:contextualSpacing/>
    </w:pPr>
  </w:style>
  <w:style w:type="paragraph" w:styleId="ListNumber5">
    <w:name w:val="List Number 5"/>
    <w:basedOn w:val="Normal"/>
    <w:uiPriority w:val="99"/>
    <w:semiHidden/>
    <w:rsid w:val="005A51A0"/>
    <w:pPr>
      <w:numPr>
        <w:ilvl w:val="4"/>
        <w:numId w:val="6"/>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semiHidden/>
    <w:qFormat/>
    <w:rsid w:val="00974677"/>
    <w:pPr>
      <w:ind w:left="1132"/>
      <w:contextualSpacing/>
    </w:pPr>
  </w:style>
  <w:style w:type="character" w:customStyle="1" w:styleId="Heading3Char">
    <w:name w:val="Heading 3 Char"/>
    <w:basedOn w:val="DefaultParagraphFont"/>
    <w:link w:val="Heading3"/>
    <w:uiPriority w:val="9"/>
    <w:rsid w:val="000D3DF9"/>
    <w:rPr>
      <w:rFonts w:asciiTheme="majorHAnsi" w:eastAsiaTheme="majorEastAsia" w:hAnsiTheme="majorHAnsi" w:cstheme="majorBidi"/>
      <w:sz w:val="26"/>
      <w:szCs w:val="24"/>
    </w:rPr>
  </w:style>
  <w:style w:type="character" w:customStyle="1" w:styleId="Heading4Char">
    <w:name w:val="Heading 4 Char"/>
    <w:basedOn w:val="DefaultParagraphFont"/>
    <w:link w:val="Heading4"/>
    <w:uiPriority w:val="9"/>
    <w:rsid w:val="000D3DF9"/>
    <w:rPr>
      <w:rFonts w:asciiTheme="majorHAnsi" w:eastAsiaTheme="majorEastAsia" w:hAnsiTheme="majorHAnsi" w:cstheme="majorBidi"/>
      <w:i/>
      <w:iCs/>
      <w:sz w:val="24"/>
    </w:rPr>
  </w:style>
  <w:style w:type="character" w:customStyle="1" w:styleId="Heading5Char">
    <w:name w:val="Heading 5 Char"/>
    <w:basedOn w:val="DefaultParagraphFont"/>
    <w:link w:val="Heading5"/>
    <w:uiPriority w:val="9"/>
    <w:rsid w:val="002F07B4"/>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qFormat/>
    <w:rsid w:val="00926DEE"/>
    <w:pPr>
      <w:spacing w:after="360" w:line="228" w:lineRule="auto"/>
      <w:ind w:right="1701"/>
      <w:contextualSpacing/>
    </w:pPr>
    <w:rPr>
      <w:rFonts w:eastAsiaTheme="majorEastAsia" w:cstheme="majorBidi"/>
      <w:color w:val="430098" w:themeColor="text2"/>
      <w:spacing w:val="-10"/>
      <w:kern w:val="28"/>
      <w:sz w:val="50"/>
      <w:szCs w:val="56"/>
    </w:rPr>
  </w:style>
  <w:style w:type="character" w:customStyle="1" w:styleId="TitleChar">
    <w:name w:val="Title Char"/>
    <w:basedOn w:val="DefaultParagraphFont"/>
    <w:link w:val="Title"/>
    <w:uiPriority w:val="10"/>
    <w:rsid w:val="00926DEE"/>
    <w:rPr>
      <w:rFonts w:eastAsiaTheme="majorEastAsia" w:cstheme="majorBidi"/>
      <w:color w:val="430098" w:themeColor="text2"/>
      <w:spacing w:val="-10"/>
      <w:kern w:val="28"/>
      <w:sz w:val="50"/>
      <w:szCs w:val="56"/>
    </w:rPr>
  </w:style>
  <w:style w:type="paragraph" w:customStyle="1" w:styleId="Breakoutbox">
    <w:name w:val="Break out box"/>
    <w:basedOn w:val="Normal"/>
    <w:link w:val="BreakoutboxChar"/>
    <w:semiHidden/>
    <w:qFormat/>
    <w:rsid w:val="00166F43"/>
    <w:pPr>
      <w:pBdr>
        <w:top w:val="single" w:sz="4" w:space="20" w:color="F5F5F5"/>
        <w:left w:val="single" w:sz="4" w:space="20" w:color="F5F5F5"/>
        <w:bottom w:val="single" w:sz="4" w:space="20" w:color="F5F5F5"/>
        <w:right w:val="single" w:sz="4" w:space="20" w:color="F5F5F5"/>
      </w:pBdr>
      <w:shd w:val="clear" w:color="auto" w:fill="F5F5F5"/>
      <w:ind w:left="425" w:right="425"/>
    </w:pPr>
  </w:style>
  <w:style w:type="paragraph" w:customStyle="1" w:styleId="BreakoutboxHeading">
    <w:name w:val="Break out box Heading"/>
    <w:basedOn w:val="Breakoutbox"/>
    <w:next w:val="Breakoutbox"/>
    <w:link w:val="BreakoutboxHeadingChar"/>
    <w:semiHidden/>
    <w:qFormat/>
    <w:rsid w:val="004B609E"/>
    <w:rPr>
      <w:b/>
    </w:rPr>
  </w:style>
  <w:style w:type="character" w:customStyle="1" w:styleId="BreakoutboxChar">
    <w:name w:val="Break out box Char"/>
    <w:basedOn w:val="DefaultParagraphFont"/>
    <w:link w:val="Breakoutbox"/>
    <w:semiHidden/>
    <w:rsid w:val="00166F43"/>
    <w:rPr>
      <w:shd w:val="clear" w:color="auto" w:fill="F5F5F5"/>
    </w:rPr>
  </w:style>
  <w:style w:type="character" w:customStyle="1" w:styleId="BreakoutboxHeadingChar">
    <w:name w:val="Break out box Heading Char"/>
    <w:basedOn w:val="BreakoutboxChar"/>
    <w:link w:val="BreakoutboxHeading"/>
    <w:semiHidden/>
    <w:rsid w:val="0050670B"/>
    <w:rPr>
      <w:b/>
      <w:color w:val="FFFFFF" w:themeColor="background1"/>
      <w:sz w:val="20"/>
      <w:shd w:val="clear" w:color="auto" w:fill="430098" w:themeFill="text2"/>
    </w:rPr>
  </w:style>
  <w:style w:type="character" w:customStyle="1" w:styleId="Bold">
    <w:name w:val="Bold"/>
    <w:basedOn w:val="DefaultParagraphFont"/>
    <w:uiPriority w:val="1"/>
    <w:qFormat/>
    <w:rsid w:val="00C9246F"/>
    <w:rPr>
      <w:b/>
      <w:noProof/>
    </w:rPr>
  </w:style>
  <w:style w:type="character" w:styleId="Strong">
    <w:name w:val="Strong"/>
    <w:basedOn w:val="DefaultParagraphFont"/>
    <w:uiPriority w:val="22"/>
    <w:qFormat/>
    <w:rsid w:val="000016E9"/>
    <w:rPr>
      <w:b/>
      <w:bCs/>
    </w:rPr>
  </w:style>
  <w:style w:type="paragraph" w:styleId="ListContinue5">
    <w:name w:val="List Continue 5"/>
    <w:basedOn w:val="Normal"/>
    <w:uiPriority w:val="99"/>
    <w:semiHidden/>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Charttitles"/>
    <w:next w:val="Normal"/>
    <w:uiPriority w:val="35"/>
    <w:unhideWhenUsed/>
    <w:qFormat/>
    <w:rsid w:val="004D1958"/>
  </w:style>
  <w:style w:type="paragraph" w:styleId="List">
    <w:name w:val="List"/>
    <w:basedOn w:val="Normal"/>
    <w:uiPriority w:val="99"/>
    <w:unhideWhenUsed/>
    <w:qFormat/>
    <w:rsid w:val="00A20BA0"/>
    <w:pPr>
      <w:numPr>
        <w:numId w:val="7"/>
      </w:numPr>
      <w:contextualSpacing/>
    </w:pPr>
  </w:style>
  <w:style w:type="paragraph" w:styleId="List2">
    <w:name w:val="List 2"/>
    <w:basedOn w:val="Normal"/>
    <w:uiPriority w:val="99"/>
    <w:unhideWhenUsed/>
    <w:qFormat/>
    <w:rsid w:val="00A20BA0"/>
    <w:pPr>
      <w:numPr>
        <w:ilvl w:val="1"/>
        <w:numId w:val="7"/>
      </w:numPr>
      <w:contextualSpacing/>
    </w:pPr>
  </w:style>
  <w:style w:type="numbering" w:customStyle="1" w:styleId="LetteredList">
    <w:name w:val="Lettered List"/>
    <w:uiPriority w:val="99"/>
    <w:rsid w:val="00A20BA0"/>
    <w:pPr>
      <w:numPr>
        <w:numId w:val="4"/>
      </w:numPr>
    </w:pPr>
  </w:style>
  <w:style w:type="paragraph" w:styleId="Subtitle">
    <w:name w:val="Subtitle"/>
    <w:basedOn w:val="Normal"/>
    <w:next w:val="Normal"/>
    <w:link w:val="SubtitleChar"/>
    <w:uiPriority w:val="11"/>
    <w:rsid w:val="00983D00"/>
    <w:pPr>
      <w:numPr>
        <w:ilvl w:val="1"/>
      </w:numPr>
      <w:spacing w:after="400" w:line="228" w:lineRule="auto"/>
      <w:ind w:right="1701"/>
    </w:pPr>
    <w:rPr>
      <w:rFonts w:eastAsiaTheme="minorEastAsia"/>
      <w:color w:val="430098" w:themeColor="text2"/>
      <w:spacing w:val="-4"/>
      <w:sz w:val="30"/>
    </w:rPr>
  </w:style>
  <w:style w:type="character" w:customStyle="1" w:styleId="SubtitleChar">
    <w:name w:val="Subtitle Char"/>
    <w:basedOn w:val="DefaultParagraphFont"/>
    <w:link w:val="Subtitle"/>
    <w:uiPriority w:val="11"/>
    <w:rsid w:val="00983D00"/>
    <w:rPr>
      <w:rFonts w:eastAsiaTheme="minorEastAsia"/>
      <w:color w:val="430098" w:themeColor="text2"/>
      <w:spacing w:val="-4"/>
      <w:sz w:val="30"/>
    </w:rPr>
  </w:style>
  <w:style w:type="paragraph" w:styleId="TOCHeading">
    <w:name w:val="TOC Heading"/>
    <w:basedOn w:val="Heading1"/>
    <w:next w:val="Normal"/>
    <w:uiPriority w:val="39"/>
    <w:qFormat/>
    <w:rsid w:val="006A3CC0"/>
    <w:pPr>
      <w:spacing w:line="259" w:lineRule="auto"/>
    </w:pPr>
    <w:rPr>
      <w:lang w:val="en-US"/>
    </w:rPr>
  </w:style>
  <w:style w:type="paragraph" w:styleId="TOC1">
    <w:name w:val="toc 1"/>
    <w:basedOn w:val="Normal"/>
    <w:next w:val="Normal"/>
    <w:autoRedefine/>
    <w:uiPriority w:val="39"/>
    <w:rsid w:val="007E1E2E"/>
    <w:pPr>
      <w:tabs>
        <w:tab w:val="right" w:leader="dot" w:pos="9288"/>
      </w:tabs>
      <w:spacing w:before="160" w:after="100"/>
    </w:pPr>
    <w:rPr>
      <w:color w:val="430098" w:themeColor="text2"/>
      <w:sz w:val="24"/>
    </w:rPr>
  </w:style>
  <w:style w:type="paragraph" w:styleId="TOC2">
    <w:name w:val="toc 2"/>
    <w:basedOn w:val="Normal"/>
    <w:next w:val="Normal"/>
    <w:autoRedefine/>
    <w:uiPriority w:val="39"/>
    <w:rsid w:val="007E1E2E"/>
    <w:pPr>
      <w:tabs>
        <w:tab w:val="right" w:leader="dot" w:pos="9288"/>
      </w:tabs>
      <w:spacing w:before="160" w:after="100"/>
    </w:pPr>
    <w:rPr>
      <w:color w:val="430098" w:themeColor="text2"/>
    </w:rPr>
  </w:style>
  <w:style w:type="paragraph" w:styleId="TOC3">
    <w:name w:val="toc 3"/>
    <w:basedOn w:val="Normal"/>
    <w:next w:val="Normal"/>
    <w:autoRedefine/>
    <w:uiPriority w:val="39"/>
    <w:rsid w:val="00700AF5"/>
    <w:pPr>
      <w:tabs>
        <w:tab w:val="right" w:leader="dot" w:pos="9628"/>
      </w:tabs>
      <w:spacing w:after="100"/>
      <w:ind w:left="284"/>
    </w:pPr>
    <w:rPr>
      <w:rFonts w:asciiTheme="majorHAnsi" w:hAnsiTheme="majorHAnsi"/>
      <w:sz w:val="20"/>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ogolockup">
    <w:name w:val="Footer-logo lockup"/>
    <w:basedOn w:val="Footer"/>
    <w:uiPriority w:val="99"/>
    <w:semiHidden/>
    <w:rsid w:val="00FB1EA0"/>
    <w:pPr>
      <w:framePr w:w="2268" w:h="1588" w:hRule="exact" w:wrap="around" w:vAnchor="page" w:hAnchor="margin" w:x="1815" w:yAlign="bottom" w:anchorLock="1"/>
      <w:spacing w:before="0"/>
    </w:pPr>
    <w:rPr>
      <w:color w:val="430098" w:themeColor="text2"/>
      <w:spacing w:val="-4"/>
      <w:sz w:val="13"/>
    </w:rPr>
  </w:style>
  <w:style w:type="paragraph" w:customStyle="1" w:styleId="Footer-Right">
    <w:name w:val="Footer-Right"/>
    <w:basedOn w:val="Footer"/>
    <w:uiPriority w:val="99"/>
    <w:semiHidden/>
    <w:rsid w:val="00E56A45"/>
    <w:pPr>
      <w:jc w:val="right"/>
    </w:pPr>
  </w:style>
  <w:style w:type="paragraph" w:customStyle="1" w:styleId="Footer-Rightframe">
    <w:name w:val="Footer-Right frame"/>
    <w:basedOn w:val="Footer-Right"/>
    <w:uiPriority w:val="99"/>
    <w:semiHidden/>
    <w:rsid w:val="003A265C"/>
    <w:pPr>
      <w:framePr w:wrap="around" w:vAnchor="page" w:hAnchor="margin" w:xAlign="right" w:yAlign="bottom" w:anchorLock="1"/>
      <w:spacing w:after="1080"/>
      <w:ind w:right="28"/>
    </w:pPr>
    <w:rPr>
      <w:color w:val="430098" w:themeColor="text2"/>
      <w:sz w:val="20"/>
    </w:rPr>
  </w:style>
  <w:style w:type="character" w:styleId="UnresolvedMention">
    <w:name w:val="Unresolved Mention"/>
    <w:basedOn w:val="DefaultParagraphFont"/>
    <w:uiPriority w:val="99"/>
    <w:semiHidden/>
    <w:unhideWhenUsed/>
    <w:rsid w:val="0007747C"/>
    <w:rPr>
      <w:color w:val="605E5C"/>
      <w:shd w:val="clear" w:color="auto" w:fill="E1DFDD"/>
    </w:rPr>
  </w:style>
  <w:style w:type="paragraph" w:customStyle="1" w:styleId="Streamselection">
    <w:name w:val="Stream selection"/>
    <w:basedOn w:val="Normal"/>
    <w:link w:val="StreamselectionChar"/>
    <w:rsid w:val="004843D5"/>
    <w:pPr>
      <w:spacing w:before="0" w:after="0" w:line="240" w:lineRule="auto"/>
      <w:jc w:val="center"/>
    </w:pPr>
    <w:rPr>
      <w:b/>
      <w:caps/>
      <w:color w:val="430098" w:themeColor="text2"/>
      <w:spacing w:val="-4"/>
      <w:sz w:val="18"/>
    </w:rPr>
  </w:style>
  <w:style w:type="paragraph" w:customStyle="1" w:styleId="BackcoverURL">
    <w:name w:val="Back cover URL"/>
    <w:basedOn w:val="Normal"/>
    <w:rsid w:val="00990D47"/>
    <w:pPr>
      <w:spacing w:before="0"/>
      <w:jc w:val="center"/>
    </w:pPr>
    <w:rPr>
      <w:noProof/>
      <w:color w:val="430098" w:themeColor="text2"/>
      <w:sz w:val="18"/>
    </w:rPr>
  </w:style>
  <w:style w:type="character" w:customStyle="1" w:styleId="StreamselectionChar">
    <w:name w:val="Stream selection Char"/>
    <w:basedOn w:val="DefaultParagraphFont"/>
    <w:link w:val="Streamselection"/>
    <w:rsid w:val="00F163E3"/>
    <w:rPr>
      <w:b/>
      <w:caps/>
      <w:color w:val="430098" w:themeColor="text2"/>
      <w:spacing w:val="-4"/>
      <w:sz w:val="18"/>
    </w:rPr>
  </w:style>
  <w:style w:type="paragraph" w:customStyle="1" w:styleId="Switch">
    <w:name w:val="Switch"/>
    <w:basedOn w:val="Heading1"/>
    <w:uiPriority w:val="99"/>
    <w:rsid w:val="00B60B0A"/>
    <w:pPr>
      <w:spacing w:before="0" w:after="0"/>
    </w:pPr>
    <w:rPr>
      <w:color w:val="FFFFFF" w:themeColor="background1"/>
      <w:sz w:val="22"/>
    </w:rPr>
  </w:style>
  <w:style w:type="paragraph" w:styleId="Quote">
    <w:name w:val="Quote"/>
    <w:basedOn w:val="Normal"/>
    <w:next w:val="Normal"/>
    <w:link w:val="QuoteChar"/>
    <w:uiPriority w:val="29"/>
    <w:semiHidden/>
    <w:rsid w:val="00FF3D72"/>
    <w:pPr>
      <w:pBdr>
        <w:left w:val="single" w:sz="36" w:space="14" w:color="A489C7"/>
      </w:pBdr>
      <w:spacing w:before="200" w:after="0"/>
      <w:ind w:left="397" w:right="1134"/>
    </w:pPr>
    <w:rPr>
      <w:i/>
      <w:iCs/>
      <w:color w:val="430098" w:themeColor="text2"/>
    </w:rPr>
  </w:style>
  <w:style w:type="table" w:customStyle="1" w:styleId="OVICDefaulttable">
    <w:name w:val="OVIC Default table"/>
    <w:basedOn w:val="TableNormal"/>
    <w:uiPriority w:val="99"/>
    <w:rsid w:val="00AC59FD"/>
    <w:pPr>
      <w:spacing w:after="0" w:line="240" w:lineRule="auto"/>
    </w:pPr>
    <w:rPr>
      <w:rFonts w:asciiTheme="majorHAnsi" w:hAnsiTheme="majorHAnsi"/>
      <w:sz w:val="18"/>
    </w:rPr>
    <w:tblPr>
      <w:tblStyleColBandSize w:val="1"/>
      <w:tblBorders>
        <w:top w:val="single" w:sz="4" w:space="0" w:color="auto"/>
        <w:bottom w:val="single" w:sz="4" w:space="0" w:color="auto"/>
        <w:insideH w:val="single" w:sz="4" w:space="0" w:color="auto"/>
        <w:insideV w:val="single" w:sz="4" w:space="0" w:color="D9D9D9" w:themeColor="background1" w:themeShade="D9"/>
      </w:tblBorders>
      <w:tblCellMar>
        <w:top w:w="113" w:type="dxa"/>
        <w:left w:w="113" w:type="dxa"/>
        <w:bottom w:w="113" w:type="dxa"/>
        <w:right w:w="113" w:type="dxa"/>
      </w:tblCellMar>
    </w:tblPr>
    <w:tblStylePr w:type="firstRow">
      <w:rPr>
        <w:rFonts w:asciiTheme="minorHAnsi" w:hAnsiTheme="minorHAnsi"/>
        <w:b/>
      </w:rPr>
      <w:tblPr/>
      <w:tcPr>
        <w:tcBorders>
          <w:top w:val="single" w:sz="12" w:space="0" w:color="auto"/>
          <w:left w:val="nil"/>
          <w:bottom w:val="single" w:sz="12" w:space="0" w:color="auto"/>
          <w:right w:val="nil"/>
          <w:insideH w:val="nil"/>
          <w:insideV w:val="single" w:sz="4" w:space="0" w:color="D9D9D9" w:themeColor="background1" w:themeShade="D9"/>
          <w:tl2br w:val="nil"/>
          <w:tr2bl w:val="nil"/>
        </w:tcBorders>
      </w:tcPr>
    </w:tblStylePr>
    <w:tblStylePr w:type="firstCol">
      <w:rPr>
        <w:b/>
      </w:rPr>
    </w:tblStylePr>
    <w:tblStylePr w:type="band2Vert">
      <w:tblPr/>
      <w:tcPr>
        <w:shd w:val="clear" w:color="auto" w:fill="F5F5F5"/>
      </w:tcPr>
    </w:tblStylePr>
  </w:style>
  <w:style w:type="paragraph" w:customStyle="1" w:styleId="ProtectiveMarking">
    <w:name w:val="Protective Marking"/>
    <w:basedOn w:val="Normal"/>
    <w:uiPriority w:val="99"/>
    <w:rsid w:val="007C2EB8"/>
    <w:pPr>
      <w:framePr w:wrap="around" w:vAnchor="page" w:hAnchor="page" w:xAlign="center" w:y="568" w:anchorLock="1"/>
    </w:pPr>
    <w:rPr>
      <w:b/>
      <w:caps/>
      <w:color w:val="FF0000"/>
      <w:sz w:val="25"/>
    </w:rPr>
  </w:style>
  <w:style w:type="paragraph" w:customStyle="1" w:styleId="Streamselectionholder">
    <w:name w:val="Stream selection holder"/>
    <w:basedOn w:val="Normal"/>
    <w:uiPriority w:val="99"/>
    <w:rsid w:val="004843D5"/>
    <w:pPr>
      <w:spacing w:before="0" w:after="160" w:line="259" w:lineRule="auto"/>
    </w:pPr>
    <w:rPr>
      <w:b/>
      <w:caps/>
      <w:color w:val="430098" w:themeColor="text2"/>
      <w:sz w:val="18"/>
    </w:rPr>
  </w:style>
  <w:style w:type="paragraph" w:customStyle="1" w:styleId="Charttitles">
    <w:name w:val="Chart titles"/>
    <w:basedOn w:val="Normal"/>
    <w:uiPriority w:val="7"/>
    <w:qFormat/>
    <w:rsid w:val="0034139E"/>
    <w:pPr>
      <w:spacing w:before="480" w:after="360" w:line="240" w:lineRule="auto"/>
      <w:ind w:right="941"/>
    </w:pPr>
    <w:rPr>
      <w:rFonts w:asciiTheme="majorHAnsi" w:eastAsia="Times New Roman" w:hAnsiTheme="majorHAnsi" w:cstheme="minorHAnsi"/>
      <w:color w:val="430098"/>
      <w:sz w:val="20"/>
      <w:szCs w:val="20"/>
      <w:lang w:eastAsia="en-GB"/>
    </w:rPr>
  </w:style>
  <w:style w:type="character" w:customStyle="1" w:styleId="QuoteChar">
    <w:name w:val="Quote Char"/>
    <w:basedOn w:val="DefaultParagraphFont"/>
    <w:link w:val="Quote"/>
    <w:uiPriority w:val="29"/>
    <w:semiHidden/>
    <w:rsid w:val="00F163E3"/>
    <w:rPr>
      <w:i/>
      <w:iCs/>
      <w:color w:val="430098" w:themeColor="text2"/>
    </w:rPr>
  </w:style>
  <w:style w:type="paragraph" w:customStyle="1" w:styleId="TitlepageHeading1">
    <w:name w:val="Title page Heading 1"/>
    <w:basedOn w:val="Heading1"/>
    <w:rsid w:val="00A60DA0"/>
    <w:pPr>
      <w:spacing w:before="0"/>
      <w:outlineLvl w:val="1"/>
    </w:pPr>
  </w:style>
  <w:style w:type="paragraph" w:customStyle="1" w:styleId="ListContinue6">
    <w:name w:val="List Continue 6"/>
    <w:basedOn w:val="ListContinue5"/>
    <w:uiPriority w:val="99"/>
    <w:qFormat/>
    <w:rsid w:val="005A51A0"/>
    <w:pPr>
      <w:ind w:left="1701"/>
    </w:pPr>
  </w:style>
  <w:style w:type="paragraph" w:styleId="FootnoteText">
    <w:name w:val="footnote text"/>
    <w:basedOn w:val="Normal"/>
    <w:link w:val="FootnoteTextChar"/>
    <w:uiPriority w:val="99"/>
    <w:unhideWhenUsed/>
    <w:rsid w:val="00B34D08"/>
    <w:pPr>
      <w:spacing w:before="0" w:after="200" w:line="240" w:lineRule="auto"/>
      <w:ind w:right="2835"/>
    </w:pPr>
    <w:rPr>
      <w:sz w:val="20"/>
      <w:szCs w:val="20"/>
    </w:rPr>
  </w:style>
  <w:style w:type="character" w:customStyle="1" w:styleId="FootnoteTextChar">
    <w:name w:val="Footnote Text Char"/>
    <w:basedOn w:val="DefaultParagraphFont"/>
    <w:link w:val="FootnoteText"/>
    <w:uiPriority w:val="99"/>
    <w:rsid w:val="00B34D08"/>
    <w:rPr>
      <w:sz w:val="20"/>
      <w:szCs w:val="20"/>
    </w:rPr>
  </w:style>
  <w:style w:type="character" w:styleId="FootnoteReference">
    <w:name w:val="footnote reference"/>
    <w:basedOn w:val="DefaultParagraphFont"/>
    <w:uiPriority w:val="99"/>
    <w:unhideWhenUsed/>
    <w:rsid w:val="00FE2A2A"/>
    <w:rPr>
      <w:vertAlign w:val="superscript"/>
    </w:rPr>
  </w:style>
  <w:style w:type="paragraph" w:customStyle="1" w:styleId="TableText">
    <w:name w:val="Table Text"/>
    <w:basedOn w:val="NoSpacing"/>
    <w:qFormat/>
    <w:rsid w:val="00E17191"/>
  </w:style>
  <w:style w:type="character" w:styleId="CommentReference">
    <w:name w:val="annotation reference"/>
    <w:basedOn w:val="DefaultParagraphFont"/>
    <w:uiPriority w:val="99"/>
    <w:semiHidden/>
    <w:unhideWhenUsed/>
    <w:rsid w:val="00AC59FD"/>
    <w:rPr>
      <w:sz w:val="16"/>
      <w:szCs w:val="16"/>
    </w:rPr>
  </w:style>
  <w:style w:type="paragraph" w:customStyle="1" w:styleId="EmphasisedQuote">
    <w:name w:val="Emphasised Quote"/>
    <w:basedOn w:val="Quote"/>
    <w:next w:val="Normal"/>
    <w:uiPriority w:val="15"/>
    <w:qFormat/>
    <w:rsid w:val="00F163E3"/>
    <w:pPr>
      <w:pBdr>
        <w:top w:val="single" w:sz="48" w:space="0" w:color="FFFFFF" w:themeColor="background1"/>
        <w:bottom w:val="single" w:sz="48" w:space="0" w:color="FFFFFF" w:themeColor="background1"/>
      </w:pBdr>
      <w:spacing w:before="240" w:after="240"/>
    </w:pPr>
  </w:style>
  <w:style w:type="paragraph" w:customStyle="1" w:styleId="BlockQuote">
    <w:name w:val="Block Quote"/>
    <w:basedOn w:val="EmphasisedQuote"/>
    <w:next w:val="Normal"/>
    <w:uiPriority w:val="15"/>
    <w:qFormat/>
    <w:rsid w:val="00F163E3"/>
    <w:pPr>
      <w:pBdr>
        <w:top w:val="none" w:sz="0" w:space="0" w:color="auto"/>
        <w:left w:val="none" w:sz="0" w:space="0" w:color="auto"/>
        <w:bottom w:val="none" w:sz="0" w:space="0" w:color="auto"/>
      </w:pBdr>
    </w:pPr>
    <w:rPr>
      <w:color w:val="auto"/>
    </w:rPr>
  </w:style>
  <w:style w:type="paragraph" w:customStyle="1" w:styleId="Body">
    <w:name w:val="Body"/>
    <w:basedOn w:val="Normal"/>
    <w:qFormat/>
    <w:rsid w:val="002B79CF"/>
    <w:pPr>
      <w:spacing w:before="60" w:after="60" w:line="240" w:lineRule="auto"/>
    </w:pPr>
    <w:rPr>
      <w:rFonts w:ascii="Calibri" w:eastAsia="Times New Roman" w:hAnsi="Calibri" w:cs="Times New Roman"/>
      <w:color w:val="000000"/>
      <w:szCs w:val="24"/>
      <w:lang w:val="en-GB" w:eastAsia="en-GB"/>
    </w:rPr>
  </w:style>
  <w:style w:type="paragraph" w:customStyle="1" w:styleId="Intro">
    <w:name w:val="Intro"/>
    <w:basedOn w:val="Normal"/>
    <w:uiPriority w:val="99"/>
    <w:qFormat/>
    <w:rsid w:val="002B79CF"/>
    <w:pPr>
      <w:widowControl w:val="0"/>
      <w:suppressAutoHyphens/>
      <w:autoSpaceDE w:val="0"/>
      <w:autoSpaceDN w:val="0"/>
      <w:adjustRightInd w:val="0"/>
      <w:spacing w:before="0" w:after="283" w:line="288" w:lineRule="auto"/>
      <w:textAlignment w:val="center"/>
    </w:pPr>
    <w:rPr>
      <w:rFonts w:ascii="Calibri" w:eastAsia="Calibri" w:hAnsi="Calibri" w:cs="National-Book"/>
      <w:color w:val="380094"/>
      <w:sz w:val="28"/>
      <w:szCs w:val="28"/>
      <w:lang w:val="en-US"/>
    </w:rPr>
  </w:style>
  <w:style w:type="paragraph" w:customStyle="1" w:styleId="SectionHeading">
    <w:name w:val="Section Heading"/>
    <w:basedOn w:val="Heading1"/>
    <w:qFormat/>
    <w:rsid w:val="002B79CF"/>
    <w:pPr>
      <w:keepLines w:val="0"/>
      <w:spacing w:before="140" w:after="140"/>
    </w:pPr>
    <w:rPr>
      <w:rFonts w:ascii="Calibri" w:eastAsia="Times New Roman" w:hAnsi="Calibri" w:cs="Times New Roman"/>
      <w:b/>
      <w:i/>
      <w:color w:val="auto"/>
      <w:sz w:val="22"/>
      <w:lang w:val="en-GB"/>
    </w:rPr>
  </w:style>
  <w:style w:type="paragraph" w:customStyle="1" w:styleId="SectionSubhead">
    <w:name w:val="Section Subhead"/>
    <w:basedOn w:val="Heading2"/>
    <w:qFormat/>
    <w:rsid w:val="002B79CF"/>
    <w:pPr>
      <w:keepNext w:val="0"/>
      <w:keepLines w:val="0"/>
      <w:spacing w:before="120" w:after="160"/>
    </w:pPr>
    <w:rPr>
      <w:rFonts w:ascii="Calibri" w:eastAsia="Times New Roman" w:hAnsi="Calibri" w:cs="Times New Roman"/>
      <w:b/>
      <w:color w:val="55565A"/>
      <w:sz w:val="22"/>
      <w:lang w:val="en-GB"/>
    </w:rPr>
  </w:style>
  <w:style w:type="paragraph" w:customStyle="1" w:styleId="Bulletpoint">
    <w:name w:val="Bullet point"/>
    <w:basedOn w:val="Normal"/>
    <w:uiPriority w:val="99"/>
    <w:qFormat/>
    <w:rsid w:val="002B79CF"/>
    <w:pPr>
      <w:widowControl w:val="0"/>
      <w:numPr>
        <w:numId w:val="8"/>
      </w:numPr>
      <w:suppressAutoHyphens/>
      <w:autoSpaceDE w:val="0"/>
      <w:autoSpaceDN w:val="0"/>
      <w:adjustRightInd w:val="0"/>
      <w:spacing w:before="0" w:after="0"/>
      <w:textAlignment w:val="center"/>
    </w:pPr>
    <w:rPr>
      <w:rFonts w:ascii="Calibri" w:eastAsia="Calibri" w:hAnsi="Calibri" w:cs="National-Book"/>
      <w:color w:val="55565A"/>
      <w:lang w:val="en-US"/>
    </w:rPr>
  </w:style>
  <w:style w:type="character" w:styleId="PageNumber">
    <w:name w:val="page number"/>
    <w:basedOn w:val="DefaultParagraphFont"/>
    <w:unhideWhenUsed/>
    <w:rsid w:val="002B79CF"/>
  </w:style>
  <w:style w:type="paragraph" w:customStyle="1" w:styleId="CoverTitle">
    <w:name w:val="Cover Title"/>
    <w:basedOn w:val="Normal"/>
    <w:qFormat/>
    <w:rsid w:val="002B79CF"/>
    <w:pPr>
      <w:widowControl w:val="0"/>
      <w:suppressAutoHyphens/>
      <w:autoSpaceDE w:val="0"/>
      <w:autoSpaceDN w:val="0"/>
      <w:adjustRightInd w:val="0"/>
      <w:spacing w:after="60"/>
      <w:textAlignment w:val="center"/>
    </w:pPr>
    <w:rPr>
      <w:rFonts w:ascii="Calibri" w:eastAsia="Calibri" w:hAnsi="Calibri" w:cs="National-Book"/>
      <w:b/>
      <w:color w:val="55565A"/>
      <w:sz w:val="64"/>
      <w:szCs w:val="64"/>
      <w:lang w:val="en-US"/>
    </w:rPr>
  </w:style>
  <w:style w:type="paragraph" w:customStyle="1" w:styleId="DocumentSubtitle">
    <w:name w:val="Document Subtitle"/>
    <w:next w:val="Intro"/>
    <w:rsid w:val="002B79CF"/>
    <w:pPr>
      <w:spacing w:after="600" w:line="240" w:lineRule="auto"/>
    </w:pPr>
    <w:rPr>
      <w:rFonts w:ascii="Calibri" w:eastAsia="Calibri" w:hAnsi="Calibri" w:cs="Times New Roman"/>
      <w:color w:val="555559"/>
      <w:sz w:val="32"/>
      <w:szCs w:val="32"/>
      <w:lang w:val="en-GB"/>
    </w:rPr>
  </w:style>
  <w:style w:type="paragraph" w:styleId="BalloonText">
    <w:name w:val="Balloon Text"/>
    <w:basedOn w:val="Normal"/>
    <w:link w:val="BalloonTextChar"/>
    <w:uiPriority w:val="99"/>
    <w:semiHidden/>
    <w:unhideWhenUsed/>
    <w:rsid w:val="002B79CF"/>
    <w:pPr>
      <w:spacing w:before="0" w:after="0" w:line="240" w:lineRule="auto"/>
    </w:pPr>
    <w:rPr>
      <w:rFonts w:ascii="Times New Roman" w:eastAsia="Calibri" w:hAnsi="Times New Roman" w:cs="Times New Roman"/>
      <w:sz w:val="18"/>
      <w:szCs w:val="18"/>
      <w:lang w:val="en-GB"/>
    </w:rPr>
  </w:style>
  <w:style w:type="character" w:customStyle="1" w:styleId="BalloonTextChar">
    <w:name w:val="Balloon Text Char"/>
    <w:basedOn w:val="DefaultParagraphFont"/>
    <w:link w:val="BalloonText"/>
    <w:uiPriority w:val="99"/>
    <w:semiHidden/>
    <w:rsid w:val="002B79CF"/>
    <w:rPr>
      <w:rFonts w:ascii="Times New Roman" w:eastAsia="Calibri" w:hAnsi="Times New Roman" w:cs="Times New Roman"/>
      <w:sz w:val="18"/>
      <w:szCs w:val="18"/>
      <w:lang w:val="en-GB"/>
    </w:rPr>
  </w:style>
  <w:style w:type="paragraph" w:styleId="CommentText">
    <w:name w:val="annotation text"/>
    <w:basedOn w:val="Normal"/>
    <w:link w:val="CommentTextChar"/>
    <w:uiPriority w:val="99"/>
    <w:unhideWhenUsed/>
    <w:rsid w:val="002B79CF"/>
    <w:pPr>
      <w:spacing w:before="0" w:after="0" w:line="240" w:lineRule="auto"/>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rsid w:val="002B79CF"/>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2B79CF"/>
    <w:rPr>
      <w:b/>
      <w:bCs/>
    </w:rPr>
  </w:style>
  <w:style w:type="character" w:customStyle="1" w:styleId="CommentSubjectChar">
    <w:name w:val="Comment Subject Char"/>
    <w:basedOn w:val="CommentTextChar"/>
    <w:link w:val="CommentSubject"/>
    <w:uiPriority w:val="99"/>
    <w:semiHidden/>
    <w:rsid w:val="002B79CF"/>
    <w:rPr>
      <w:rFonts w:ascii="Calibri" w:eastAsia="Calibri" w:hAnsi="Calibri" w:cs="Times New Roman"/>
      <w:b/>
      <w:bCs/>
      <w:sz w:val="20"/>
      <w:szCs w:val="20"/>
      <w:lang w:val="en-GB"/>
    </w:rPr>
  </w:style>
  <w:style w:type="paragraph" w:styleId="Revision">
    <w:name w:val="Revision"/>
    <w:hidden/>
    <w:uiPriority w:val="99"/>
    <w:semiHidden/>
    <w:rsid w:val="002B79CF"/>
    <w:pPr>
      <w:spacing w:after="0" w:line="240" w:lineRule="auto"/>
    </w:pPr>
    <w:rPr>
      <w:rFonts w:ascii="Calibri" w:eastAsia="Calibri" w:hAnsi="Calibri" w:cs="Times New Roman"/>
      <w:sz w:val="24"/>
      <w:szCs w:val="24"/>
      <w:lang w:val="en-GB"/>
    </w:rPr>
  </w:style>
  <w:style w:type="paragraph" w:styleId="NormalWeb">
    <w:name w:val="Normal (Web)"/>
    <w:basedOn w:val="Normal"/>
    <w:uiPriority w:val="99"/>
    <w:unhideWhenUsed/>
    <w:rsid w:val="002B79C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1">
    <w:name w:val="Unresolved Mention1"/>
    <w:basedOn w:val="DefaultParagraphFont"/>
    <w:uiPriority w:val="99"/>
    <w:semiHidden/>
    <w:unhideWhenUsed/>
    <w:rsid w:val="002B79CF"/>
    <w:rPr>
      <w:color w:val="605E5C"/>
      <w:shd w:val="clear" w:color="auto" w:fill="E1DFDD"/>
    </w:rPr>
  </w:style>
  <w:style w:type="character" w:styleId="FollowedHyperlink">
    <w:name w:val="FollowedHyperlink"/>
    <w:basedOn w:val="DefaultParagraphFont"/>
    <w:uiPriority w:val="99"/>
    <w:semiHidden/>
    <w:unhideWhenUsed/>
    <w:rsid w:val="002B79CF"/>
    <w:rPr>
      <w:color w:val="000000" w:themeColor="followedHyperlink"/>
      <w:u w:val="single"/>
    </w:rPr>
  </w:style>
  <w:style w:type="character" w:customStyle="1" w:styleId="StyleHelvetica10pt">
    <w:name w:val="Style Helvetica 10 pt"/>
    <w:rsid w:val="002B79CF"/>
    <w:rPr>
      <w:rFonts w:ascii="Helvetica" w:hAns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bac.vic.gov.au/" TargetMode="External"/><Relationship Id="rId18" Type="http://schemas.openxmlformats.org/officeDocument/2006/relationships/hyperlink" Target="https://ccyp.vic.gov.au/" TargetMode="External"/><Relationship Id="rId26" Type="http://schemas.openxmlformats.org/officeDocument/2006/relationships/diagramData" Target="diagrams/data2.xml"/><Relationship Id="rId39" Type="http://schemas.openxmlformats.org/officeDocument/2006/relationships/image" Target="media/image30.svg"/><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hcc.vic.gov.au/" TargetMode="External"/><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ic.vic.gov.au/privacy/managing-the-privacy-impacts-of-a-data-breach/" TargetMode="Externa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image" Target="media/image3.sv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hcc.vic.gov.au/"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2.png"/><Relationship Id="rId10" Type="http://schemas.openxmlformats.org/officeDocument/2006/relationships/image" Target="media/image1.png"/><Relationship Id="rId19" Type="http://schemas.openxmlformats.org/officeDocument/2006/relationships/hyperlink" Target="https://www.audit.vic.gov.au/" TargetMode="External"/><Relationship Id="rId31" Type="http://schemas.openxmlformats.org/officeDocument/2006/relationships/diagramData" Target="diagrams/data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nquiries@ovic.vic.gov.au" TargetMode="External"/><Relationship Id="rId14" Type="http://schemas.openxmlformats.org/officeDocument/2006/relationships/hyperlink" Target="https://www.ombudsman.vic.gov.au/"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footer" Target="footer2.xml"/><Relationship Id="rId8" Type="http://schemas.openxmlformats.org/officeDocument/2006/relationships/hyperlink" Target="mailto:enquiries@ovic.vic.gov.au" TargetMode="External"/><Relationship Id="rId3" Type="http://schemas.openxmlformats.org/officeDocument/2006/relationships/styles" Target="styles.xml"/><Relationship Id="rId12" Type="http://schemas.openxmlformats.org/officeDocument/2006/relationships/hyperlink" Target="https://www.ibac.vic.gov.au/docs/default-source/education-resources/information-sheet-frequently-asked-questions-on-pid-changes.pdf?sfvrsn=d1880c22_8" TargetMode="External"/><Relationship Id="rId17" Type="http://schemas.openxmlformats.org/officeDocument/2006/relationships/hyperlink" Target="http://www.odsc.vic.gov.au/"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image" Target="media/image20.png"/><Relationship Id="rId46" Type="http://schemas.openxmlformats.org/officeDocument/2006/relationships/theme" Target="theme/theme1.xml"/><Relationship Id="rId20" Type="http://schemas.openxmlformats.org/officeDocument/2006/relationships/hyperlink" Target="https://oaic.gov.au/" TargetMode="External"/><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ovic.vic.gov.au/freedom-of-information/resources-for-agencies/practice-notes/informal-release-of-information/" TargetMode="External"/><Relationship Id="rId2" Type="http://schemas.openxmlformats.org/officeDocument/2006/relationships/hyperlink" Target="https://ovic.vic.gov.au/freedom-of-information/resources-for-agencies/practice-notes/proactive-release-of-information/" TargetMode="External"/><Relationship Id="rId1" Type="http://schemas.openxmlformats.org/officeDocument/2006/relationships/hyperlink" Target="https://www.dtf.vic.gov.au/financial-management-government/indexation-fees-and-penalties" TargetMode="External"/><Relationship Id="rId4" Type="http://schemas.openxmlformats.org/officeDocument/2006/relationships/hyperlink" Target="https://ovic.vic.gov.au/freedom-of-information/resources-for-agencies/professional-standards/the-foi-professional-standards-framewor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bardellwilliams/Desktop/Projects/Regulatory%20Action%20Policy%202.0/Regulatory%20Action%20Policy%20-%202.0%20-%20Update%202022-25.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62931D-C21B-5D43-8FC9-A4768C7220EE}" type="doc">
      <dgm:prSet loTypeId="urn:microsoft.com/office/officeart/2005/8/layout/pyramid1" loCatId="" qsTypeId="urn:microsoft.com/office/officeart/2005/8/quickstyle/simple3" qsCatId="simple" csTypeId="urn:microsoft.com/office/officeart/2005/8/colors/colorful2" csCatId="colorful" phldr="1"/>
      <dgm:spPr/>
      <dgm:t>
        <a:bodyPr/>
        <a:lstStyle/>
        <a:p>
          <a:endParaRPr lang="en-US"/>
        </a:p>
      </dgm:t>
    </dgm:pt>
    <dgm:pt modelId="{81940097-A804-7F4A-A38F-01134E3AB50E}">
      <dgm:prSet phldrT="[Text]"/>
      <dgm:spPr>
        <a:xfrm>
          <a:off x="98431" y="20479"/>
          <a:ext cx="1740715" cy="453410"/>
        </a:xfrm>
      </dgm:spPr>
      <dgm:t>
        <a:bodyPr/>
        <a:lstStyle/>
        <a:p>
          <a:r>
            <a:rPr lang="en-US" dirty="0"/>
            <a:t>Education and guidance</a:t>
          </a:r>
        </a:p>
      </dgm:t>
    </dgm:pt>
    <dgm:pt modelId="{C0EB5334-39D0-1B4C-A3C5-C27F7CB85922}" type="parTrans" cxnId="{1407B813-A740-2C42-A2EE-3DCB1514BAA0}">
      <dgm:prSet/>
      <dgm:spPr/>
      <dgm:t>
        <a:bodyPr/>
        <a:lstStyle/>
        <a:p>
          <a:endParaRPr lang="en-US"/>
        </a:p>
      </dgm:t>
    </dgm:pt>
    <dgm:pt modelId="{CC900619-884B-D34A-9087-4673F92E82C8}" type="sibTrans" cxnId="{1407B813-A740-2C42-A2EE-3DCB1514BAA0}">
      <dgm:prSet/>
      <dgm:spPr/>
      <dgm:t>
        <a:bodyPr/>
        <a:lstStyle/>
        <a:p>
          <a:endParaRPr lang="en-US"/>
        </a:p>
      </dgm:t>
    </dgm:pt>
    <dgm:pt modelId="{D0F20863-3D65-F34E-AB1B-51FB319258D2}">
      <dgm:prSet phldrT="[Text]"/>
      <dgm:spPr>
        <a:xfrm>
          <a:off x="933974" y="529808"/>
          <a:ext cx="1739199" cy="453410"/>
        </a:xfrm>
      </dgm:spPr>
      <dgm:t>
        <a:bodyPr/>
        <a:lstStyle/>
        <a:p>
          <a:r>
            <a:rPr lang="en-US" dirty="0"/>
            <a:t>Preliminary inquiries</a:t>
          </a:r>
        </a:p>
      </dgm:t>
    </dgm:pt>
    <dgm:pt modelId="{2F7BE601-82DF-184D-9E6C-9853D6A8A626}" type="parTrans" cxnId="{EDEDE140-3156-8347-8623-493BEED712B8}">
      <dgm:prSet/>
      <dgm:spPr/>
      <dgm:t>
        <a:bodyPr/>
        <a:lstStyle/>
        <a:p>
          <a:endParaRPr lang="en-US"/>
        </a:p>
      </dgm:t>
    </dgm:pt>
    <dgm:pt modelId="{701C2CAD-CA9F-D344-B04A-3D1BAF751FDF}" type="sibTrans" cxnId="{EDEDE140-3156-8347-8623-493BEED712B8}">
      <dgm:prSet/>
      <dgm:spPr/>
      <dgm:t>
        <a:bodyPr/>
        <a:lstStyle/>
        <a:p>
          <a:endParaRPr lang="en-US"/>
        </a:p>
      </dgm:t>
    </dgm:pt>
    <dgm:pt modelId="{AADA49E7-C971-3942-8A64-C30C9D9A1860}">
      <dgm:prSet phldrT="[Text]"/>
      <dgm:spPr>
        <a:xfrm>
          <a:off x="1769518" y="1039137"/>
          <a:ext cx="1739199" cy="453410"/>
        </a:xfrm>
      </dgm:spPr>
      <dgm:t>
        <a:bodyPr/>
        <a:lstStyle/>
        <a:p>
          <a:r>
            <a:rPr lang="en-US" dirty="0"/>
            <a:t>Audits and examinations</a:t>
          </a:r>
        </a:p>
      </dgm:t>
    </dgm:pt>
    <dgm:pt modelId="{EA8BC92A-580B-B54C-A3C7-590005EDD879}" type="parTrans" cxnId="{FEF8D91C-A6E5-B549-B3CE-909E1F060934}">
      <dgm:prSet/>
      <dgm:spPr/>
      <dgm:t>
        <a:bodyPr/>
        <a:lstStyle/>
        <a:p>
          <a:endParaRPr lang="en-US"/>
        </a:p>
      </dgm:t>
    </dgm:pt>
    <dgm:pt modelId="{E35C5869-22B0-3346-8167-3A48BC63E0C2}" type="sibTrans" cxnId="{FEF8D91C-A6E5-B549-B3CE-909E1F060934}">
      <dgm:prSet/>
      <dgm:spPr/>
      <dgm:t>
        <a:bodyPr/>
        <a:lstStyle/>
        <a:p>
          <a:endParaRPr lang="en-US"/>
        </a:p>
      </dgm:t>
    </dgm:pt>
    <dgm:pt modelId="{F8CDCF24-11F3-C048-8B74-272D16B591A5}">
      <dgm:prSet phldrT="[Text]"/>
      <dgm:spPr>
        <a:xfrm>
          <a:off x="3535961" y="2068428"/>
          <a:ext cx="1739199" cy="453410"/>
        </a:xfrm>
      </dgm:spPr>
      <dgm:t>
        <a:bodyPr/>
        <a:lstStyle/>
        <a:p>
          <a:r>
            <a:rPr lang="en-US" dirty="0"/>
            <a:t>Investigations</a:t>
          </a:r>
          <a:br>
            <a:rPr lang="en-US" dirty="0"/>
          </a:br>
          <a:r>
            <a:rPr lang="en-US" dirty="0"/>
            <a:t>Compliance Notices</a:t>
          </a:r>
        </a:p>
      </dgm:t>
    </dgm:pt>
    <dgm:pt modelId="{52B717D8-A3AD-F645-B434-355FAB14FFB4}" type="parTrans" cxnId="{C6B29F95-6A9D-EE46-9F54-BCFC3AD81E0F}">
      <dgm:prSet/>
      <dgm:spPr/>
      <dgm:t>
        <a:bodyPr/>
        <a:lstStyle/>
        <a:p>
          <a:endParaRPr lang="en-US"/>
        </a:p>
      </dgm:t>
    </dgm:pt>
    <dgm:pt modelId="{D61D1B44-6F2A-D34E-9EEE-8B764DBE752A}" type="sibTrans" cxnId="{C6B29F95-6A9D-EE46-9F54-BCFC3AD81E0F}">
      <dgm:prSet/>
      <dgm:spPr/>
      <dgm:t>
        <a:bodyPr/>
        <a:lstStyle/>
        <a:p>
          <a:endParaRPr lang="en-US"/>
        </a:p>
      </dgm:t>
    </dgm:pt>
    <dgm:pt modelId="{8A5859EB-49A0-F34E-9614-80534D224DB2}">
      <dgm:prSet phldrT="[Text]"/>
      <dgm:spPr>
        <a:xfrm>
          <a:off x="4276148" y="2567125"/>
          <a:ext cx="1739199" cy="453410"/>
        </a:xfrm>
      </dgm:spPr>
      <dgm:t>
        <a:bodyPr/>
        <a:lstStyle/>
        <a:p>
          <a:endParaRPr lang="en-US" dirty="0"/>
        </a:p>
        <a:p>
          <a:r>
            <a:rPr lang="en-US" dirty="0"/>
            <a:t>Penalties</a:t>
          </a:r>
          <a:br>
            <a:rPr lang="en-US" dirty="0"/>
          </a:br>
          <a:r>
            <a:rPr lang="en-US" dirty="0"/>
            <a:t>Prosecution</a:t>
          </a:r>
        </a:p>
      </dgm:t>
    </dgm:pt>
    <dgm:pt modelId="{A3A13908-9C20-6E44-8AC6-73E5D3A536DF}" type="parTrans" cxnId="{F974E035-F60D-1E48-BFFA-61D5EE044436}">
      <dgm:prSet/>
      <dgm:spPr/>
      <dgm:t>
        <a:bodyPr/>
        <a:lstStyle/>
        <a:p>
          <a:endParaRPr lang="en-US"/>
        </a:p>
      </dgm:t>
    </dgm:pt>
    <dgm:pt modelId="{4045D7D5-5B38-FD4D-9C04-0440744E219D}" type="sibTrans" cxnId="{F974E035-F60D-1E48-BFFA-61D5EE044436}">
      <dgm:prSet/>
      <dgm:spPr/>
      <dgm:t>
        <a:bodyPr/>
        <a:lstStyle/>
        <a:p>
          <a:endParaRPr lang="en-US"/>
        </a:p>
      </dgm:t>
    </dgm:pt>
    <dgm:pt modelId="{D60B5CFD-1A53-2343-959E-3B425F190A4F}" type="pres">
      <dgm:prSet presAssocID="{1A62931D-C21B-5D43-8FC9-A4768C7220EE}" presName="Name0" presStyleCnt="0">
        <dgm:presLayoutVars>
          <dgm:dir/>
          <dgm:animLvl val="lvl"/>
          <dgm:resizeHandles val="exact"/>
        </dgm:presLayoutVars>
      </dgm:prSet>
      <dgm:spPr/>
    </dgm:pt>
    <dgm:pt modelId="{4AA5B691-F50A-784D-ABD3-E807E3171EFF}" type="pres">
      <dgm:prSet presAssocID="{8A5859EB-49A0-F34E-9614-80534D224DB2}" presName="Name8" presStyleCnt="0"/>
      <dgm:spPr/>
    </dgm:pt>
    <dgm:pt modelId="{8E0057FE-452F-0A47-A9D8-66C1E7076F32}" type="pres">
      <dgm:prSet presAssocID="{8A5859EB-49A0-F34E-9614-80534D224DB2}" presName="level" presStyleLbl="node1" presStyleIdx="0" presStyleCnt="5">
        <dgm:presLayoutVars>
          <dgm:chMax val="1"/>
          <dgm:bulletEnabled val="1"/>
        </dgm:presLayoutVars>
      </dgm:prSet>
      <dgm:spPr/>
    </dgm:pt>
    <dgm:pt modelId="{1F1D7E20-12E3-3649-82F5-FDA8C915EFFA}" type="pres">
      <dgm:prSet presAssocID="{8A5859EB-49A0-F34E-9614-80534D224DB2}" presName="levelTx" presStyleLbl="revTx" presStyleIdx="0" presStyleCnt="0">
        <dgm:presLayoutVars>
          <dgm:chMax val="1"/>
          <dgm:bulletEnabled val="1"/>
        </dgm:presLayoutVars>
      </dgm:prSet>
      <dgm:spPr/>
    </dgm:pt>
    <dgm:pt modelId="{AD842FE6-F23A-BB4B-8CFF-BC5FAE65802C}" type="pres">
      <dgm:prSet presAssocID="{F8CDCF24-11F3-C048-8B74-272D16B591A5}" presName="Name8" presStyleCnt="0"/>
      <dgm:spPr/>
    </dgm:pt>
    <dgm:pt modelId="{199E3BAC-4EF1-BB40-99AD-ADCE27F5D718}" type="pres">
      <dgm:prSet presAssocID="{F8CDCF24-11F3-C048-8B74-272D16B591A5}" presName="level" presStyleLbl="node1" presStyleIdx="1" presStyleCnt="5" custScaleY="58667">
        <dgm:presLayoutVars>
          <dgm:chMax val="1"/>
          <dgm:bulletEnabled val="1"/>
        </dgm:presLayoutVars>
      </dgm:prSet>
      <dgm:spPr/>
    </dgm:pt>
    <dgm:pt modelId="{94A4172B-783E-B942-A4C9-A160F992B4F1}" type="pres">
      <dgm:prSet presAssocID="{F8CDCF24-11F3-C048-8B74-272D16B591A5}" presName="levelTx" presStyleLbl="revTx" presStyleIdx="0" presStyleCnt="0">
        <dgm:presLayoutVars>
          <dgm:chMax val="1"/>
          <dgm:bulletEnabled val="1"/>
        </dgm:presLayoutVars>
      </dgm:prSet>
      <dgm:spPr/>
    </dgm:pt>
    <dgm:pt modelId="{970E621C-87BC-CB43-BD3D-C0CED00A707D}" type="pres">
      <dgm:prSet presAssocID="{AADA49E7-C971-3942-8A64-C30C9D9A1860}" presName="Name8" presStyleCnt="0"/>
      <dgm:spPr/>
    </dgm:pt>
    <dgm:pt modelId="{31EFA0A7-3C31-A244-B414-E22FE8B2565C}" type="pres">
      <dgm:prSet presAssocID="{AADA49E7-C971-3942-8A64-C30C9D9A1860}" presName="level" presStyleLbl="node1" presStyleIdx="2" presStyleCnt="5" custScaleY="51193">
        <dgm:presLayoutVars>
          <dgm:chMax val="1"/>
          <dgm:bulletEnabled val="1"/>
        </dgm:presLayoutVars>
      </dgm:prSet>
      <dgm:spPr/>
    </dgm:pt>
    <dgm:pt modelId="{E672E228-CADB-EB4D-9DA3-29F1BE00896B}" type="pres">
      <dgm:prSet presAssocID="{AADA49E7-C971-3942-8A64-C30C9D9A1860}" presName="levelTx" presStyleLbl="revTx" presStyleIdx="0" presStyleCnt="0">
        <dgm:presLayoutVars>
          <dgm:chMax val="1"/>
          <dgm:bulletEnabled val="1"/>
        </dgm:presLayoutVars>
      </dgm:prSet>
      <dgm:spPr/>
    </dgm:pt>
    <dgm:pt modelId="{38A0EB27-CC56-9742-A44A-488BF925825F}" type="pres">
      <dgm:prSet presAssocID="{D0F20863-3D65-F34E-AB1B-51FB319258D2}" presName="Name8" presStyleCnt="0"/>
      <dgm:spPr/>
    </dgm:pt>
    <dgm:pt modelId="{BB09FD10-F1E2-A24B-AF84-3B946D8E02AA}" type="pres">
      <dgm:prSet presAssocID="{D0F20863-3D65-F34E-AB1B-51FB319258D2}" presName="level" presStyleLbl="node1" presStyleIdx="3" presStyleCnt="5" custScaleY="73199">
        <dgm:presLayoutVars>
          <dgm:chMax val="1"/>
          <dgm:bulletEnabled val="1"/>
        </dgm:presLayoutVars>
      </dgm:prSet>
      <dgm:spPr/>
    </dgm:pt>
    <dgm:pt modelId="{9E238FA5-C72A-0D4E-93FD-3E836C70FF5E}" type="pres">
      <dgm:prSet presAssocID="{D0F20863-3D65-F34E-AB1B-51FB319258D2}" presName="levelTx" presStyleLbl="revTx" presStyleIdx="0" presStyleCnt="0">
        <dgm:presLayoutVars>
          <dgm:chMax val="1"/>
          <dgm:bulletEnabled val="1"/>
        </dgm:presLayoutVars>
      </dgm:prSet>
      <dgm:spPr/>
    </dgm:pt>
    <dgm:pt modelId="{29CA7872-E620-AB4D-B346-98DA6A56ECC8}" type="pres">
      <dgm:prSet presAssocID="{81940097-A804-7F4A-A38F-01134E3AB50E}" presName="Name8" presStyleCnt="0"/>
      <dgm:spPr/>
    </dgm:pt>
    <dgm:pt modelId="{29A876E1-655F-4843-A97E-C49FCE1C6753}" type="pres">
      <dgm:prSet presAssocID="{81940097-A804-7F4A-A38F-01134E3AB50E}" presName="level" presStyleLbl="node1" presStyleIdx="4" presStyleCnt="5" custScaleY="68075">
        <dgm:presLayoutVars>
          <dgm:chMax val="1"/>
          <dgm:bulletEnabled val="1"/>
        </dgm:presLayoutVars>
      </dgm:prSet>
      <dgm:spPr/>
    </dgm:pt>
    <dgm:pt modelId="{E43F3D7B-5B67-334D-8757-5405D7758BA0}" type="pres">
      <dgm:prSet presAssocID="{81940097-A804-7F4A-A38F-01134E3AB50E}" presName="levelTx" presStyleLbl="revTx" presStyleIdx="0" presStyleCnt="0">
        <dgm:presLayoutVars>
          <dgm:chMax val="1"/>
          <dgm:bulletEnabled val="1"/>
        </dgm:presLayoutVars>
      </dgm:prSet>
      <dgm:spPr/>
    </dgm:pt>
  </dgm:ptLst>
  <dgm:cxnLst>
    <dgm:cxn modelId="{1407B813-A740-2C42-A2EE-3DCB1514BAA0}" srcId="{1A62931D-C21B-5D43-8FC9-A4768C7220EE}" destId="{81940097-A804-7F4A-A38F-01134E3AB50E}" srcOrd="4" destOrd="0" parTransId="{C0EB5334-39D0-1B4C-A3C5-C27F7CB85922}" sibTransId="{CC900619-884B-D34A-9087-4673F92E82C8}"/>
    <dgm:cxn modelId="{FEF8D91C-A6E5-B549-B3CE-909E1F060934}" srcId="{1A62931D-C21B-5D43-8FC9-A4768C7220EE}" destId="{AADA49E7-C971-3942-8A64-C30C9D9A1860}" srcOrd="2" destOrd="0" parTransId="{EA8BC92A-580B-B54C-A3C7-590005EDD879}" sibTransId="{E35C5869-22B0-3346-8167-3A48BC63E0C2}"/>
    <dgm:cxn modelId="{F16A0228-7177-439E-98C8-60E2C51D66CE}" type="presOf" srcId="{F8CDCF24-11F3-C048-8B74-272D16B591A5}" destId="{199E3BAC-4EF1-BB40-99AD-ADCE27F5D718}" srcOrd="0" destOrd="0" presId="urn:microsoft.com/office/officeart/2005/8/layout/pyramid1"/>
    <dgm:cxn modelId="{F974E035-F60D-1E48-BFFA-61D5EE044436}" srcId="{1A62931D-C21B-5D43-8FC9-A4768C7220EE}" destId="{8A5859EB-49A0-F34E-9614-80534D224DB2}" srcOrd="0" destOrd="0" parTransId="{A3A13908-9C20-6E44-8AC6-73E5D3A536DF}" sibTransId="{4045D7D5-5B38-FD4D-9C04-0440744E219D}"/>
    <dgm:cxn modelId="{EDEDE140-3156-8347-8623-493BEED712B8}" srcId="{1A62931D-C21B-5D43-8FC9-A4768C7220EE}" destId="{D0F20863-3D65-F34E-AB1B-51FB319258D2}" srcOrd="3" destOrd="0" parTransId="{2F7BE601-82DF-184D-9E6C-9853D6A8A626}" sibTransId="{701C2CAD-CA9F-D344-B04A-3D1BAF751FDF}"/>
    <dgm:cxn modelId="{445A7B66-D39F-4D42-AA38-D8BAC4AF0E14}" type="presOf" srcId="{AADA49E7-C971-3942-8A64-C30C9D9A1860}" destId="{31EFA0A7-3C31-A244-B414-E22FE8B2565C}" srcOrd="0" destOrd="0" presId="urn:microsoft.com/office/officeart/2005/8/layout/pyramid1"/>
    <dgm:cxn modelId="{5C4AFC66-0DDB-4450-85FE-E3EC89303A56}" type="presOf" srcId="{8A5859EB-49A0-F34E-9614-80534D224DB2}" destId="{8E0057FE-452F-0A47-A9D8-66C1E7076F32}" srcOrd="0" destOrd="0" presId="urn:microsoft.com/office/officeart/2005/8/layout/pyramid1"/>
    <dgm:cxn modelId="{C6B29F95-6A9D-EE46-9F54-BCFC3AD81E0F}" srcId="{1A62931D-C21B-5D43-8FC9-A4768C7220EE}" destId="{F8CDCF24-11F3-C048-8B74-272D16B591A5}" srcOrd="1" destOrd="0" parTransId="{52B717D8-A3AD-F645-B434-355FAB14FFB4}" sibTransId="{D61D1B44-6F2A-D34E-9EEE-8B764DBE752A}"/>
    <dgm:cxn modelId="{D774AE95-BBA3-436D-BFE2-AE4994EDF0CB}" type="presOf" srcId="{81940097-A804-7F4A-A38F-01134E3AB50E}" destId="{E43F3D7B-5B67-334D-8757-5405D7758BA0}" srcOrd="1" destOrd="0" presId="urn:microsoft.com/office/officeart/2005/8/layout/pyramid1"/>
    <dgm:cxn modelId="{AAE16DBB-A67B-4DFA-B39E-51721D6A21D1}" type="presOf" srcId="{AADA49E7-C971-3942-8A64-C30C9D9A1860}" destId="{E672E228-CADB-EB4D-9DA3-29F1BE00896B}" srcOrd="1" destOrd="0" presId="urn:microsoft.com/office/officeart/2005/8/layout/pyramid1"/>
    <dgm:cxn modelId="{0E5068BC-9E80-4B12-BAB9-D7E5974A80B8}" type="presOf" srcId="{81940097-A804-7F4A-A38F-01134E3AB50E}" destId="{29A876E1-655F-4843-A97E-C49FCE1C6753}" srcOrd="0" destOrd="0" presId="urn:microsoft.com/office/officeart/2005/8/layout/pyramid1"/>
    <dgm:cxn modelId="{BF51B9C1-34FE-4A5C-B1F2-F73AE25AC0F4}" type="presOf" srcId="{D0F20863-3D65-F34E-AB1B-51FB319258D2}" destId="{BB09FD10-F1E2-A24B-AF84-3B946D8E02AA}" srcOrd="0" destOrd="0" presId="urn:microsoft.com/office/officeart/2005/8/layout/pyramid1"/>
    <dgm:cxn modelId="{9DF115D4-1440-4983-9845-3606910FEE71}" type="presOf" srcId="{D0F20863-3D65-F34E-AB1B-51FB319258D2}" destId="{9E238FA5-C72A-0D4E-93FD-3E836C70FF5E}" srcOrd="1" destOrd="0" presId="urn:microsoft.com/office/officeart/2005/8/layout/pyramid1"/>
    <dgm:cxn modelId="{645D34D8-72D2-4017-8AB6-BEC5E438C52F}" type="presOf" srcId="{F8CDCF24-11F3-C048-8B74-272D16B591A5}" destId="{94A4172B-783E-B942-A4C9-A160F992B4F1}" srcOrd="1" destOrd="0" presId="urn:microsoft.com/office/officeart/2005/8/layout/pyramid1"/>
    <dgm:cxn modelId="{6F195EE6-D870-444F-8457-5B1EB35257E6}" type="presOf" srcId="{8A5859EB-49A0-F34E-9614-80534D224DB2}" destId="{1F1D7E20-12E3-3649-82F5-FDA8C915EFFA}" srcOrd="1" destOrd="0" presId="urn:microsoft.com/office/officeart/2005/8/layout/pyramid1"/>
    <dgm:cxn modelId="{1BE0E1E9-D738-4261-9A6F-6DA3B3095AE7}" type="presOf" srcId="{1A62931D-C21B-5D43-8FC9-A4768C7220EE}" destId="{D60B5CFD-1A53-2343-959E-3B425F190A4F}" srcOrd="0" destOrd="0" presId="urn:microsoft.com/office/officeart/2005/8/layout/pyramid1"/>
    <dgm:cxn modelId="{D7CD9D9B-C842-48AF-B90E-8989D1377838}" type="presParOf" srcId="{D60B5CFD-1A53-2343-959E-3B425F190A4F}" destId="{4AA5B691-F50A-784D-ABD3-E807E3171EFF}" srcOrd="0" destOrd="0" presId="urn:microsoft.com/office/officeart/2005/8/layout/pyramid1"/>
    <dgm:cxn modelId="{3DDA4822-9169-490E-8D95-1A9C80373A08}" type="presParOf" srcId="{4AA5B691-F50A-784D-ABD3-E807E3171EFF}" destId="{8E0057FE-452F-0A47-A9D8-66C1E7076F32}" srcOrd="0" destOrd="0" presId="urn:microsoft.com/office/officeart/2005/8/layout/pyramid1"/>
    <dgm:cxn modelId="{E4C40501-3FF3-47C0-94A6-B5CF3598C9BD}" type="presParOf" srcId="{4AA5B691-F50A-784D-ABD3-E807E3171EFF}" destId="{1F1D7E20-12E3-3649-82F5-FDA8C915EFFA}" srcOrd="1" destOrd="0" presId="urn:microsoft.com/office/officeart/2005/8/layout/pyramid1"/>
    <dgm:cxn modelId="{12234891-C4D8-47FF-96C5-1EA6E6053682}" type="presParOf" srcId="{D60B5CFD-1A53-2343-959E-3B425F190A4F}" destId="{AD842FE6-F23A-BB4B-8CFF-BC5FAE65802C}" srcOrd="1" destOrd="0" presId="urn:microsoft.com/office/officeart/2005/8/layout/pyramid1"/>
    <dgm:cxn modelId="{E2BFF440-6D53-4DD1-AFA1-8CC0EDE9B2A6}" type="presParOf" srcId="{AD842FE6-F23A-BB4B-8CFF-BC5FAE65802C}" destId="{199E3BAC-4EF1-BB40-99AD-ADCE27F5D718}" srcOrd="0" destOrd="0" presId="urn:microsoft.com/office/officeart/2005/8/layout/pyramid1"/>
    <dgm:cxn modelId="{D8CEFC65-ED3C-4797-B782-DFA77814FDC4}" type="presParOf" srcId="{AD842FE6-F23A-BB4B-8CFF-BC5FAE65802C}" destId="{94A4172B-783E-B942-A4C9-A160F992B4F1}" srcOrd="1" destOrd="0" presId="urn:microsoft.com/office/officeart/2005/8/layout/pyramid1"/>
    <dgm:cxn modelId="{815351C7-0F5D-40D2-B719-7D2D08F4F01C}" type="presParOf" srcId="{D60B5CFD-1A53-2343-959E-3B425F190A4F}" destId="{970E621C-87BC-CB43-BD3D-C0CED00A707D}" srcOrd="2" destOrd="0" presId="urn:microsoft.com/office/officeart/2005/8/layout/pyramid1"/>
    <dgm:cxn modelId="{E5C4EC5C-24A2-4169-A82E-0D3B395F717D}" type="presParOf" srcId="{970E621C-87BC-CB43-BD3D-C0CED00A707D}" destId="{31EFA0A7-3C31-A244-B414-E22FE8B2565C}" srcOrd="0" destOrd="0" presId="urn:microsoft.com/office/officeart/2005/8/layout/pyramid1"/>
    <dgm:cxn modelId="{A9FD3F0F-B5CC-4FD4-9F8D-7F761E51F260}" type="presParOf" srcId="{970E621C-87BC-CB43-BD3D-C0CED00A707D}" destId="{E672E228-CADB-EB4D-9DA3-29F1BE00896B}" srcOrd="1" destOrd="0" presId="urn:microsoft.com/office/officeart/2005/8/layout/pyramid1"/>
    <dgm:cxn modelId="{A0873522-C042-4958-9673-5441C6B52104}" type="presParOf" srcId="{D60B5CFD-1A53-2343-959E-3B425F190A4F}" destId="{38A0EB27-CC56-9742-A44A-488BF925825F}" srcOrd="3" destOrd="0" presId="urn:microsoft.com/office/officeart/2005/8/layout/pyramid1"/>
    <dgm:cxn modelId="{B107B34A-7158-4959-A6EA-527FB692D991}" type="presParOf" srcId="{38A0EB27-CC56-9742-A44A-488BF925825F}" destId="{BB09FD10-F1E2-A24B-AF84-3B946D8E02AA}" srcOrd="0" destOrd="0" presId="urn:microsoft.com/office/officeart/2005/8/layout/pyramid1"/>
    <dgm:cxn modelId="{28353071-993F-43BB-8F5E-9303E0D54709}" type="presParOf" srcId="{38A0EB27-CC56-9742-A44A-488BF925825F}" destId="{9E238FA5-C72A-0D4E-93FD-3E836C70FF5E}" srcOrd="1" destOrd="0" presId="urn:microsoft.com/office/officeart/2005/8/layout/pyramid1"/>
    <dgm:cxn modelId="{9BD2B40B-4445-4D39-B858-CF720B3C0A40}" type="presParOf" srcId="{D60B5CFD-1A53-2343-959E-3B425F190A4F}" destId="{29CA7872-E620-AB4D-B346-98DA6A56ECC8}" srcOrd="4" destOrd="0" presId="urn:microsoft.com/office/officeart/2005/8/layout/pyramid1"/>
    <dgm:cxn modelId="{4B7DECB7-EE1E-484A-A8D9-3ED058CB63F6}" type="presParOf" srcId="{29CA7872-E620-AB4D-B346-98DA6A56ECC8}" destId="{29A876E1-655F-4843-A97E-C49FCE1C6753}" srcOrd="0" destOrd="0" presId="urn:microsoft.com/office/officeart/2005/8/layout/pyramid1"/>
    <dgm:cxn modelId="{84C7D59C-3CA4-4A5D-9F64-FB9BF8560F0C}" type="presParOf" srcId="{29CA7872-E620-AB4D-B346-98DA6A56ECC8}" destId="{E43F3D7B-5B67-334D-8757-5405D7758BA0}"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62931D-C21B-5D43-8FC9-A4768C7220EE}" type="doc">
      <dgm:prSet loTypeId="urn:microsoft.com/office/officeart/2005/8/layout/pyramid1" loCatId="" qsTypeId="urn:microsoft.com/office/officeart/2005/8/quickstyle/simple3" qsCatId="simple" csTypeId="urn:microsoft.com/office/officeart/2005/8/colors/colorful2" csCatId="colorful" phldr="1"/>
      <dgm:spPr/>
      <dgm:t>
        <a:bodyPr/>
        <a:lstStyle/>
        <a:p>
          <a:endParaRPr lang="en-US"/>
        </a:p>
      </dgm:t>
    </dgm:pt>
    <dgm:pt modelId="{81940097-A804-7F4A-A38F-01134E3AB50E}">
      <dgm:prSet phldrT="[Text]" custT="1"/>
      <dgm:spPr>
        <a:xfrm>
          <a:off x="0" y="2484966"/>
          <a:ext cx="4457700" cy="496993"/>
        </a:xfrm>
      </dgm:spPr>
      <dgm:t>
        <a:bodyPr/>
        <a:lstStyle/>
        <a:p>
          <a:r>
            <a:rPr lang="en-US" sz="1000" dirty="0"/>
            <a:t>Education and guidance</a:t>
          </a:r>
        </a:p>
      </dgm:t>
    </dgm:pt>
    <dgm:pt modelId="{C0EB5334-39D0-1B4C-A3C5-C27F7CB85922}" type="parTrans" cxnId="{1407B813-A740-2C42-A2EE-3DCB1514BAA0}">
      <dgm:prSet/>
      <dgm:spPr/>
      <dgm:t>
        <a:bodyPr/>
        <a:lstStyle/>
        <a:p>
          <a:endParaRPr lang="en-US"/>
        </a:p>
      </dgm:t>
    </dgm:pt>
    <dgm:pt modelId="{CC900619-884B-D34A-9087-4673F92E82C8}" type="sibTrans" cxnId="{1407B813-A740-2C42-A2EE-3DCB1514BAA0}">
      <dgm:prSet/>
      <dgm:spPr/>
      <dgm:t>
        <a:bodyPr/>
        <a:lstStyle/>
        <a:p>
          <a:endParaRPr lang="en-US"/>
        </a:p>
      </dgm:t>
    </dgm:pt>
    <dgm:pt modelId="{F8CDCF24-11F3-C048-8B74-272D16B591A5}">
      <dgm:prSet phldrT="[Text]" custT="1"/>
      <dgm:spPr>
        <a:xfrm>
          <a:off x="1477378" y="496993"/>
          <a:ext cx="1502943" cy="496993"/>
        </a:xfrm>
      </dgm:spPr>
      <dgm:t>
        <a:bodyPr/>
        <a:lstStyle/>
        <a:p>
          <a:r>
            <a:rPr lang="en-US" sz="1000" dirty="0"/>
            <a:t>Own motion investigations</a:t>
          </a:r>
        </a:p>
      </dgm:t>
    </dgm:pt>
    <dgm:pt modelId="{52B717D8-A3AD-F645-B434-355FAB14FFB4}" type="parTrans" cxnId="{C6B29F95-6A9D-EE46-9F54-BCFC3AD81E0F}">
      <dgm:prSet/>
      <dgm:spPr/>
      <dgm:t>
        <a:bodyPr/>
        <a:lstStyle/>
        <a:p>
          <a:endParaRPr lang="en-US"/>
        </a:p>
      </dgm:t>
    </dgm:pt>
    <dgm:pt modelId="{D61D1B44-6F2A-D34E-9EEE-8B764DBE752A}" type="sibTrans" cxnId="{C6B29F95-6A9D-EE46-9F54-BCFC3AD81E0F}">
      <dgm:prSet/>
      <dgm:spPr/>
      <dgm:t>
        <a:bodyPr/>
        <a:lstStyle/>
        <a:p>
          <a:endParaRPr lang="en-US"/>
        </a:p>
      </dgm:t>
    </dgm:pt>
    <dgm:pt modelId="{8A5859EB-49A0-F34E-9614-80534D224DB2}">
      <dgm:prSet phldrT="[Text]" custT="1"/>
      <dgm:spPr>
        <a:xfrm>
          <a:off x="1847735" y="0"/>
          <a:ext cx="762229" cy="496993"/>
        </a:xfrm>
      </dgm:spPr>
      <dgm:t>
        <a:bodyPr/>
        <a:lstStyle/>
        <a:p>
          <a:pPr>
            <a:spcAft>
              <a:spcPts val="0"/>
            </a:spcAft>
          </a:pPr>
          <a:br>
            <a:rPr lang="en-US" sz="1000" dirty="0"/>
          </a:br>
          <a:r>
            <a:rPr lang="en-US" sz="1000" dirty="0"/>
            <a:t>Penalties</a:t>
          </a:r>
        </a:p>
        <a:p>
          <a:pPr>
            <a:spcAft>
              <a:spcPct val="35000"/>
            </a:spcAft>
          </a:pPr>
          <a:r>
            <a:rPr lang="en-US" sz="1000" dirty="0"/>
            <a:t>Prosecution</a:t>
          </a:r>
        </a:p>
      </dgm:t>
    </dgm:pt>
    <dgm:pt modelId="{A3A13908-9C20-6E44-8AC6-73E5D3A536DF}" type="parTrans" cxnId="{F974E035-F60D-1E48-BFFA-61D5EE044436}">
      <dgm:prSet/>
      <dgm:spPr/>
      <dgm:t>
        <a:bodyPr/>
        <a:lstStyle/>
        <a:p>
          <a:endParaRPr lang="en-US"/>
        </a:p>
      </dgm:t>
    </dgm:pt>
    <dgm:pt modelId="{4045D7D5-5B38-FD4D-9C04-0440744E219D}" type="sibTrans" cxnId="{F974E035-F60D-1E48-BFFA-61D5EE044436}">
      <dgm:prSet/>
      <dgm:spPr/>
      <dgm:t>
        <a:bodyPr/>
        <a:lstStyle/>
        <a:p>
          <a:endParaRPr lang="en-US"/>
        </a:p>
      </dgm:t>
    </dgm:pt>
    <dgm:pt modelId="{73FF83F5-C1AB-445C-82B1-F379B6994A32}">
      <dgm:prSet custT="1"/>
      <dgm:spPr/>
      <dgm:t>
        <a:bodyPr/>
        <a:lstStyle/>
        <a:p>
          <a:r>
            <a:rPr lang="en-AU" sz="1000"/>
            <a:t>Preliminary inquiries</a:t>
          </a:r>
        </a:p>
      </dgm:t>
    </dgm:pt>
    <dgm:pt modelId="{C6418982-5EC8-4005-8DF1-E73806CC03EB}" type="parTrans" cxnId="{2826AFAF-41DE-4A42-8CEC-3D356EA15218}">
      <dgm:prSet/>
      <dgm:spPr/>
      <dgm:t>
        <a:bodyPr/>
        <a:lstStyle/>
        <a:p>
          <a:endParaRPr lang="en-AU"/>
        </a:p>
      </dgm:t>
    </dgm:pt>
    <dgm:pt modelId="{B0FC6445-9062-443C-8E96-6917313D6056}" type="sibTrans" cxnId="{2826AFAF-41DE-4A42-8CEC-3D356EA15218}">
      <dgm:prSet/>
      <dgm:spPr/>
      <dgm:t>
        <a:bodyPr/>
        <a:lstStyle/>
        <a:p>
          <a:endParaRPr lang="en-AU"/>
        </a:p>
      </dgm:t>
    </dgm:pt>
    <dgm:pt modelId="{D60B5CFD-1A53-2343-959E-3B425F190A4F}" type="pres">
      <dgm:prSet presAssocID="{1A62931D-C21B-5D43-8FC9-A4768C7220EE}" presName="Name0" presStyleCnt="0">
        <dgm:presLayoutVars>
          <dgm:dir/>
          <dgm:animLvl val="lvl"/>
          <dgm:resizeHandles val="exact"/>
        </dgm:presLayoutVars>
      </dgm:prSet>
      <dgm:spPr/>
    </dgm:pt>
    <dgm:pt modelId="{4AA5B691-F50A-784D-ABD3-E807E3171EFF}" type="pres">
      <dgm:prSet presAssocID="{8A5859EB-49A0-F34E-9614-80534D224DB2}" presName="Name8" presStyleCnt="0"/>
      <dgm:spPr/>
    </dgm:pt>
    <dgm:pt modelId="{8E0057FE-452F-0A47-A9D8-66C1E7076F32}" type="pres">
      <dgm:prSet presAssocID="{8A5859EB-49A0-F34E-9614-80534D224DB2}" presName="level" presStyleLbl="node1" presStyleIdx="0" presStyleCnt="4" custScaleY="107951">
        <dgm:presLayoutVars>
          <dgm:chMax val="1"/>
          <dgm:bulletEnabled val="1"/>
        </dgm:presLayoutVars>
      </dgm:prSet>
      <dgm:spPr/>
    </dgm:pt>
    <dgm:pt modelId="{1F1D7E20-12E3-3649-82F5-FDA8C915EFFA}" type="pres">
      <dgm:prSet presAssocID="{8A5859EB-49A0-F34E-9614-80534D224DB2}" presName="levelTx" presStyleLbl="revTx" presStyleIdx="0" presStyleCnt="0">
        <dgm:presLayoutVars>
          <dgm:chMax val="1"/>
          <dgm:bulletEnabled val="1"/>
        </dgm:presLayoutVars>
      </dgm:prSet>
      <dgm:spPr/>
    </dgm:pt>
    <dgm:pt modelId="{AD842FE6-F23A-BB4B-8CFF-BC5FAE65802C}" type="pres">
      <dgm:prSet presAssocID="{F8CDCF24-11F3-C048-8B74-272D16B591A5}" presName="Name8" presStyleCnt="0"/>
      <dgm:spPr/>
    </dgm:pt>
    <dgm:pt modelId="{199E3BAC-4EF1-BB40-99AD-ADCE27F5D718}" type="pres">
      <dgm:prSet presAssocID="{F8CDCF24-11F3-C048-8B74-272D16B591A5}" presName="level" presStyleLbl="node1" presStyleIdx="1" presStyleCnt="4" custScaleY="61129">
        <dgm:presLayoutVars>
          <dgm:chMax val="1"/>
          <dgm:bulletEnabled val="1"/>
        </dgm:presLayoutVars>
      </dgm:prSet>
      <dgm:spPr/>
    </dgm:pt>
    <dgm:pt modelId="{94A4172B-783E-B942-A4C9-A160F992B4F1}" type="pres">
      <dgm:prSet presAssocID="{F8CDCF24-11F3-C048-8B74-272D16B591A5}" presName="levelTx" presStyleLbl="revTx" presStyleIdx="0" presStyleCnt="0">
        <dgm:presLayoutVars>
          <dgm:chMax val="1"/>
          <dgm:bulletEnabled val="1"/>
        </dgm:presLayoutVars>
      </dgm:prSet>
      <dgm:spPr/>
    </dgm:pt>
    <dgm:pt modelId="{1161400B-2235-40EE-B97D-AE77688BA3B7}" type="pres">
      <dgm:prSet presAssocID="{73FF83F5-C1AB-445C-82B1-F379B6994A32}" presName="Name8" presStyleCnt="0"/>
      <dgm:spPr/>
    </dgm:pt>
    <dgm:pt modelId="{9883D8EE-7C1A-46EB-A69E-CBF2F60F7DCE}" type="pres">
      <dgm:prSet presAssocID="{73FF83F5-C1AB-445C-82B1-F379B6994A32}" presName="level" presStyleLbl="node1" presStyleIdx="2" presStyleCnt="4">
        <dgm:presLayoutVars>
          <dgm:chMax val="1"/>
          <dgm:bulletEnabled val="1"/>
        </dgm:presLayoutVars>
      </dgm:prSet>
      <dgm:spPr/>
    </dgm:pt>
    <dgm:pt modelId="{F86B942F-88A1-4A35-A0BD-C6BCD581E293}" type="pres">
      <dgm:prSet presAssocID="{73FF83F5-C1AB-445C-82B1-F379B6994A32}" presName="levelTx" presStyleLbl="revTx" presStyleIdx="0" presStyleCnt="0">
        <dgm:presLayoutVars>
          <dgm:chMax val="1"/>
          <dgm:bulletEnabled val="1"/>
        </dgm:presLayoutVars>
      </dgm:prSet>
      <dgm:spPr/>
    </dgm:pt>
    <dgm:pt modelId="{29CA7872-E620-AB4D-B346-98DA6A56ECC8}" type="pres">
      <dgm:prSet presAssocID="{81940097-A804-7F4A-A38F-01134E3AB50E}" presName="Name8" presStyleCnt="0"/>
      <dgm:spPr/>
    </dgm:pt>
    <dgm:pt modelId="{29A876E1-655F-4843-A97E-C49FCE1C6753}" type="pres">
      <dgm:prSet presAssocID="{81940097-A804-7F4A-A38F-01134E3AB50E}" presName="level" presStyleLbl="node1" presStyleIdx="3" presStyleCnt="4" custScaleY="65158">
        <dgm:presLayoutVars>
          <dgm:chMax val="1"/>
          <dgm:bulletEnabled val="1"/>
        </dgm:presLayoutVars>
      </dgm:prSet>
      <dgm:spPr/>
    </dgm:pt>
    <dgm:pt modelId="{E43F3D7B-5B67-334D-8757-5405D7758BA0}" type="pres">
      <dgm:prSet presAssocID="{81940097-A804-7F4A-A38F-01134E3AB50E}" presName="levelTx" presStyleLbl="revTx" presStyleIdx="0" presStyleCnt="0">
        <dgm:presLayoutVars>
          <dgm:chMax val="1"/>
          <dgm:bulletEnabled val="1"/>
        </dgm:presLayoutVars>
      </dgm:prSet>
      <dgm:spPr/>
    </dgm:pt>
  </dgm:ptLst>
  <dgm:cxnLst>
    <dgm:cxn modelId="{1407B813-A740-2C42-A2EE-3DCB1514BAA0}" srcId="{1A62931D-C21B-5D43-8FC9-A4768C7220EE}" destId="{81940097-A804-7F4A-A38F-01134E3AB50E}" srcOrd="3" destOrd="0" parTransId="{C0EB5334-39D0-1B4C-A3C5-C27F7CB85922}" sibTransId="{CC900619-884B-D34A-9087-4673F92E82C8}"/>
    <dgm:cxn modelId="{AF514923-CF9B-4FDC-AC65-AE6B70BC1475}" type="presOf" srcId="{1A62931D-C21B-5D43-8FC9-A4768C7220EE}" destId="{D60B5CFD-1A53-2343-959E-3B425F190A4F}" srcOrd="0" destOrd="0" presId="urn:microsoft.com/office/officeart/2005/8/layout/pyramid1"/>
    <dgm:cxn modelId="{F974E035-F60D-1E48-BFFA-61D5EE044436}" srcId="{1A62931D-C21B-5D43-8FC9-A4768C7220EE}" destId="{8A5859EB-49A0-F34E-9614-80534D224DB2}" srcOrd="0" destOrd="0" parTransId="{A3A13908-9C20-6E44-8AC6-73E5D3A536DF}" sibTransId="{4045D7D5-5B38-FD4D-9C04-0440744E219D}"/>
    <dgm:cxn modelId="{D336054C-FA85-49B1-9A4B-17CE73A417A3}" type="presOf" srcId="{8A5859EB-49A0-F34E-9614-80534D224DB2}" destId="{1F1D7E20-12E3-3649-82F5-FDA8C915EFFA}" srcOrd="1" destOrd="0" presId="urn:microsoft.com/office/officeart/2005/8/layout/pyramid1"/>
    <dgm:cxn modelId="{B33EB14F-CDDD-40EA-95A2-B61B812EF7FC}" type="presOf" srcId="{F8CDCF24-11F3-C048-8B74-272D16B591A5}" destId="{94A4172B-783E-B942-A4C9-A160F992B4F1}" srcOrd="1" destOrd="0" presId="urn:microsoft.com/office/officeart/2005/8/layout/pyramid1"/>
    <dgm:cxn modelId="{841B0B55-BD63-49FB-BF0A-AFC3ACFAA52E}" type="presOf" srcId="{81940097-A804-7F4A-A38F-01134E3AB50E}" destId="{29A876E1-655F-4843-A97E-C49FCE1C6753}" srcOrd="0" destOrd="0" presId="urn:microsoft.com/office/officeart/2005/8/layout/pyramid1"/>
    <dgm:cxn modelId="{B1781958-296C-4078-841D-0784407A9DF4}" type="presOf" srcId="{F8CDCF24-11F3-C048-8B74-272D16B591A5}" destId="{199E3BAC-4EF1-BB40-99AD-ADCE27F5D718}" srcOrd="0" destOrd="0" presId="urn:microsoft.com/office/officeart/2005/8/layout/pyramid1"/>
    <dgm:cxn modelId="{C6B29F95-6A9D-EE46-9F54-BCFC3AD81E0F}" srcId="{1A62931D-C21B-5D43-8FC9-A4768C7220EE}" destId="{F8CDCF24-11F3-C048-8B74-272D16B591A5}" srcOrd="1" destOrd="0" parTransId="{52B717D8-A3AD-F645-B434-355FAB14FFB4}" sibTransId="{D61D1B44-6F2A-D34E-9EEE-8B764DBE752A}"/>
    <dgm:cxn modelId="{309AC595-4916-4FBB-BF93-B4551DAC347C}" type="presOf" srcId="{81940097-A804-7F4A-A38F-01134E3AB50E}" destId="{E43F3D7B-5B67-334D-8757-5405D7758BA0}" srcOrd="1" destOrd="0" presId="urn:microsoft.com/office/officeart/2005/8/layout/pyramid1"/>
    <dgm:cxn modelId="{2826AFAF-41DE-4A42-8CEC-3D356EA15218}" srcId="{1A62931D-C21B-5D43-8FC9-A4768C7220EE}" destId="{73FF83F5-C1AB-445C-82B1-F379B6994A32}" srcOrd="2" destOrd="0" parTransId="{C6418982-5EC8-4005-8DF1-E73806CC03EB}" sibTransId="{B0FC6445-9062-443C-8E96-6917313D6056}"/>
    <dgm:cxn modelId="{0F34E5D2-7F5F-4337-804E-9D9D171FC2A5}" type="presOf" srcId="{73FF83F5-C1AB-445C-82B1-F379B6994A32}" destId="{F86B942F-88A1-4A35-A0BD-C6BCD581E293}" srcOrd="1" destOrd="0" presId="urn:microsoft.com/office/officeart/2005/8/layout/pyramid1"/>
    <dgm:cxn modelId="{6505A3F7-7B6C-4946-90B5-A899356A3E8A}" type="presOf" srcId="{73FF83F5-C1AB-445C-82B1-F379B6994A32}" destId="{9883D8EE-7C1A-46EB-A69E-CBF2F60F7DCE}" srcOrd="0" destOrd="0" presId="urn:microsoft.com/office/officeart/2005/8/layout/pyramid1"/>
    <dgm:cxn modelId="{843F89FB-3492-4B9A-9AB6-D78E48A1BB97}" type="presOf" srcId="{8A5859EB-49A0-F34E-9614-80534D224DB2}" destId="{8E0057FE-452F-0A47-A9D8-66C1E7076F32}" srcOrd="0" destOrd="0" presId="urn:microsoft.com/office/officeart/2005/8/layout/pyramid1"/>
    <dgm:cxn modelId="{A133BEB5-FD59-4B83-9FB3-062BE975EC52}" type="presParOf" srcId="{D60B5CFD-1A53-2343-959E-3B425F190A4F}" destId="{4AA5B691-F50A-784D-ABD3-E807E3171EFF}" srcOrd="0" destOrd="0" presId="urn:microsoft.com/office/officeart/2005/8/layout/pyramid1"/>
    <dgm:cxn modelId="{F5FDC22C-1749-4DDB-893C-A7895683E944}" type="presParOf" srcId="{4AA5B691-F50A-784D-ABD3-E807E3171EFF}" destId="{8E0057FE-452F-0A47-A9D8-66C1E7076F32}" srcOrd="0" destOrd="0" presId="urn:microsoft.com/office/officeart/2005/8/layout/pyramid1"/>
    <dgm:cxn modelId="{BE606A27-BFA1-4A5E-8BE9-860BB4097893}" type="presParOf" srcId="{4AA5B691-F50A-784D-ABD3-E807E3171EFF}" destId="{1F1D7E20-12E3-3649-82F5-FDA8C915EFFA}" srcOrd="1" destOrd="0" presId="urn:microsoft.com/office/officeart/2005/8/layout/pyramid1"/>
    <dgm:cxn modelId="{9263EF4D-5B02-4464-8BBD-E67958C8F86B}" type="presParOf" srcId="{D60B5CFD-1A53-2343-959E-3B425F190A4F}" destId="{AD842FE6-F23A-BB4B-8CFF-BC5FAE65802C}" srcOrd="1" destOrd="0" presId="urn:microsoft.com/office/officeart/2005/8/layout/pyramid1"/>
    <dgm:cxn modelId="{2708DF55-8229-4DA0-82BB-E8F3817E2BBD}" type="presParOf" srcId="{AD842FE6-F23A-BB4B-8CFF-BC5FAE65802C}" destId="{199E3BAC-4EF1-BB40-99AD-ADCE27F5D718}" srcOrd="0" destOrd="0" presId="urn:microsoft.com/office/officeart/2005/8/layout/pyramid1"/>
    <dgm:cxn modelId="{0017B308-8AFF-4C86-911B-18DD1503DE9D}" type="presParOf" srcId="{AD842FE6-F23A-BB4B-8CFF-BC5FAE65802C}" destId="{94A4172B-783E-B942-A4C9-A160F992B4F1}" srcOrd="1" destOrd="0" presId="urn:microsoft.com/office/officeart/2005/8/layout/pyramid1"/>
    <dgm:cxn modelId="{021AA99D-E1A6-4E7D-B61E-3F6CC04E3925}" type="presParOf" srcId="{D60B5CFD-1A53-2343-959E-3B425F190A4F}" destId="{1161400B-2235-40EE-B97D-AE77688BA3B7}" srcOrd="2" destOrd="0" presId="urn:microsoft.com/office/officeart/2005/8/layout/pyramid1"/>
    <dgm:cxn modelId="{96CF6C16-6B26-423E-A37A-991FC492DD84}" type="presParOf" srcId="{1161400B-2235-40EE-B97D-AE77688BA3B7}" destId="{9883D8EE-7C1A-46EB-A69E-CBF2F60F7DCE}" srcOrd="0" destOrd="0" presId="urn:microsoft.com/office/officeart/2005/8/layout/pyramid1"/>
    <dgm:cxn modelId="{6675AD85-3A6E-42A6-B71B-100DAB0FBE44}" type="presParOf" srcId="{1161400B-2235-40EE-B97D-AE77688BA3B7}" destId="{F86B942F-88A1-4A35-A0BD-C6BCD581E293}" srcOrd="1" destOrd="0" presId="urn:microsoft.com/office/officeart/2005/8/layout/pyramid1"/>
    <dgm:cxn modelId="{BE266547-FE84-4A1F-9152-41960BC68F93}" type="presParOf" srcId="{D60B5CFD-1A53-2343-959E-3B425F190A4F}" destId="{29CA7872-E620-AB4D-B346-98DA6A56ECC8}" srcOrd="3" destOrd="0" presId="urn:microsoft.com/office/officeart/2005/8/layout/pyramid1"/>
    <dgm:cxn modelId="{FEF5EB20-B0AD-4426-929D-0627A3AAAF97}" type="presParOf" srcId="{29CA7872-E620-AB4D-B346-98DA6A56ECC8}" destId="{29A876E1-655F-4843-A97E-C49FCE1C6753}" srcOrd="0" destOrd="0" presId="urn:microsoft.com/office/officeart/2005/8/layout/pyramid1"/>
    <dgm:cxn modelId="{0AB74A2C-5F18-4FA6-BF17-3530EA91CC07}" type="presParOf" srcId="{29CA7872-E620-AB4D-B346-98DA6A56ECC8}" destId="{E43F3D7B-5B67-334D-8757-5405D7758BA0}" srcOrd="1" destOrd="0" presId="urn:microsoft.com/office/officeart/2005/8/layout/pyramid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A62931D-C21B-5D43-8FC9-A4768C7220EE}" type="doc">
      <dgm:prSet loTypeId="urn:microsoft.com/office/officeart/2005/8/layout/pyramid1" loCatId="" qsTypeId="urn:microsoft.com/office/officeart/2005/8/quickstyle/simple3" qsCatId="simple" csTypeId="urn:microsoft.com/office/officeart/2005/8/colors/colorful2" csCatId="colorful" phldr="1"/>
      <dgm:spPr/>
      <dgm:t>
        <a:bodyPr/>
        <a:lstStyle/>
        <a:p>
          <a:endParaRPr lang="en-US"/>
        </a:p>
      </dgm:t>
    </dgm:pt>
    <dgm:pt modelId="{81940097-A804-7F4A-A38F-01134E3AB50E}">
      <dgm:prSet phldrT="[Text]" custT="1"/>
      <dgm:spPr>
        <a:xfrm>
          <a:off x="0" y="2484966"/>
          <a:ext cx="4457700" cy="496993"/>
        </a:xfrm>
      </dgm:spPr>
      <dgm:t>
        <a:bodyPr/>
        <a:lstStyle/>
        <a:p>
          <a:r>
            <a:rPr lang="en-US" sz="1000" dirty="0"/>
            <a:t>Education, guidance and research</a:t>
          </a:r>
        </a:p>
      </dgm:t>
    </dgm:pt>
    <dgm:pt modelId="{C0EB5334-39D0-1B4C-A3C5-C27F7CB85922}" type="parTrans" cxnId="{1407B813-A740-2C42-A2EE-3DCB1514BAA0}">
      <dgm:prSet/>
      <dgm:spPr/>
      <dgm:t>
        <a:bodyPr/>
        <a:lstStyle/>
        <a:p>
          <a:endParaRPr lang="en-US"/>
        </a:p>
      </dgm:t>
    </dgm:pt>
    <dgm:pt modelId="{CC900619-884B-D34A-9087-4673F92E82C8}" type="sibTrans" cxnId="{1407B813-A740-2C42-A2EE-3DCB1514BAA0}">
      <dgm:prSet/>
      <dgm:spPr/>
      <dgm:t>
        <a:bodyPr/>
        <a:lstStyle/>
        <a:p>
          <a:endParaRPr lang="en-US"/>
        </a:p>
      </dgm:t>
    </dgm:pt>
    <dgm:pt modelId="{AADA49E7-C971-3942-8A64-C30C9D9A1860}">
      <dgm:prSet phldrT="[Text]" custT="1"/>
      <dgm:spPr>
        <a:xfrm>
          <a:off x="1112463" y="993986"/>
          <a:ext cx="2232772" cy="496993"/>
        </a:xfrm>
      </dgm:spPr>
      <dgm:t>
        <a:bodyPr/>
        <a:lstStyle/>
        <a:p>
          <a:r>
            <a:rPr lang="en-US" sz="1000" dirty="0"/>
            <a:t>Audit</a:t>
          </a:r>
        </a:p>
      </dgm:t>
    </dgm:pt>
    <dgm:pt modelId="{EA8BC92A-580B-B54C-A3C7-590005EDD879}" type="parTrans" cxnId="{FEF8D91C-A6E5-B549-B3CE-909E1F060934}">
      <dgm:prSet/>
      <dgm:spPr/>
      <dgm:t>
        <a:bodyPr/>
        <a:lstStyle/>
        <a:p>
          <a:endParaRPr lang="en-US"/>
        </a:p>
      </dgm:t>
    </dgm:pt>
    <dgm:pt modelId="{E35C5869-22B0-3346-8167-3A48BC63E0C2}" type="sibTrans" cxnId="{FEF8D91C-A6E5-B549-B3CE-909E1F060934}">
      <dgm:prSet/>
      <dgm:spPr/>
      <dgm:t>
        <a:bodyPr/>
        <a:lstStyle/>
        <a:p>
          <a:endParaRPr lang="en-US"/>
        </a:p>
      </dgm:t>
    </dgm:pt>
    <dgm:pt modelId="{F8CDCF24-11F3-C048-8B74-272D16B591A5}">
      <dgm:prSet phldrT="[Text]" custT="1"/>
      <dgm:spPr>
        <a:xfrm>
          <a:off x="1477378" y="496993"/>
          <a:ext cx="1502943" cy="496993"/>
        </a:xfrm>
      </dgm:spPr>
      <dgm:t>
        <a:bodyPr/>
        <a:lstStyle/>
        <a:p>
          <a:endParaRPr lang="en-US" sz="1000" dirty="0"/>
        </a:p>
        <a:p>
          <a:r>
            <a:rPr lang="en-US" sz="1000" dirty="0"/>
            <a:t>Ministerial </a:t>
          </a:r>
        </a:p>
        <a:p>
          <a:r>
            <a:rPr lang="en-US" sz="1000" dirty="0"/>
            <a:t>review</a:t>
          </a:r>
        </a:p>
      </dgm:t>
    </dgm:pt>
    <dgm:pt modelId="{52B717D8-A3AD-F645-B434-355FAB14FFB4}" type="parTrans" cxnId="{C6B29F95-6A9D-EE46-9F54-BCFC3AD81E0F}">
      <dgm:prSet/>
      <dgm:spPr/>
      <dgm:t>
        <a:bodyPr/>
        <a:lstStyle/>
        <a:p>
          <a:endParaRPr lang="en-US"/>
        </a:p>
      </dgm:t>
    </dgm:pt>
    <dgm:pt modelId="{D61D1B44-6F2A-D34E-9EEE-8B764DBE752A}" type="sibTrans" cxnId="{C6B29F95-6A9D-EE46-9F54-BCFC3AD81E0F}">
      <dgm:prSet/>
      <dgm:spPr/>
      <dgm:t>
        <a:bodyPr/>
        <a:lstStyle/>
        <a:p>
          <a:endParaRPr lang="en-US"/>
        </a:p>
      </dgm:t>
    </dgm:pt>
    <dgm:pt modelId="{BA7C3EF2-4BFD-4B4D-B0B1-E665CCE3CD0B}">
      <dgm:prSet phldrT="[Text]" custT="1"/>
      <dgm:spPr>
        <a:xfrm>
          <a:off x="1112463" y="993986"/>
          <a:ext cx="2232772" cy="496993"/>
        </a:xfrm>
      </dgm:spPr>
      <dgm:t>
        <a:bodyPr/>
        <a:lstStyle/>
        <a:p>
          <a:r>
            <a:rPr lang="en-US" sz="1000" dirty="0"/>
            <a:t>Preliminary inquiries</a:t>
          </a:r>
        </a:p>
      </dgm:t>
    </dgm:pt>
    <dgm:pt modelId="{3F597218-F178-4151-A34C-968727363888}" type="parTrans" cxnId="{36702C9B-398E-4AA2-807F-1CD4330A9E20}">
      <dgm:prSet/>
      <dgm:spPr/>
      <dgm:t>
        <a:bodyPr/>
        <a:lstStyle/>
        <a:p>
          <a:endParaRPr lang="en-AU"/>
        </a:p>
      </dgm:t>
    </dgm:pt>
    <dgm:pt modelId="{7ABBF094-1B37-4809-9BCC-886C2FFF33DA}" type="sibTrans" cxnId="{36702C9B-398E-4AA2-807F-1CD4330A9E20}">
      <dgm:prSet/>
      <dgm:spPr/>
      <dgm:t>
        <a:bodyPr/>
        <a:lstStyle/>
        <a:p>
          <a:endParaRPr lang="en-AU"/>
        </a:p>
      </dgm:t>
    </dgm:pt>
    <dgm:pt modelId="{E15A86C1-5747-4FBF-A296-0B574172E7EE}">
      <dgm:prSet phldrT="[Text]" custT="1"/>
      <dgm:spPr>
        <a:xfrm>
          <a:off x="0" y="2484966"/>
          <a:ext cx="4457700" cy="496993"/>
        </a:xfrm>
      </dgm:spPr>
      <dgm:t>
        <a:bodyPr/>
        <a:lstStyle/>
        <a:p>
          <a:r>
            <a:rPr lang="en-US" sz="1000" dirty="0"/>
            <a:t>Walkthroughs</a:t>
          </a:r>
        </a:p>
      </dgm:t>
    </dgm:pt>
    <dgm:pt modelId="{37A6ED37-B380-45DE-A400-62589B776159}" type="parTrans" cxnId="{74B5F7DE-0697-4FD4-908A-15F211D04F3F}">
      <dgm:prSet/>
      <dgm:spPr/>
      <dgm:t>
        <a:bodyPr/>
        <a:lstStyle/>
        <a:p>
          <a:endParaRPr lang="en-AU"/>
        </a:p>
      </dgm:t>
    </dgm:pt>
    <dgm:pt modelId="{DE4CB541-428C-4E33-907B-E90E17CE7BDC}" type="sibTrans" cxnId="{74B5F7DE-0697-4FD4-908A-15F211D04F3F}">
      <dgm:prSet/>
      <dgm:spPr/>
      <dgm:t>
        <a:bodyPr/>
        <a:lstStyle/>
        <a:p>
          <a:endParaRPr lang="en-AU"/>
        </a:p>
      </dgm:t>
    </dgm:pt>
    <dgm:pt modelId="{D60B5CFD-1A53-2343-959E-3B425F190A4F}" type="pres">
      <dgm:prSet presAssocID="{1A62931D-C21B-5D43-8FC9-A4768C7220EE}" presName="Name0" presStyleCnt="0">
        <dgm:presLayoutVars>
          <dgm:dir/>
          <dgm:animLvl val="lvl"/>
          <dgm:resizeHandles val="exact"/>
        </dgm:presLayoutVars>
      </dgm:prSet>
      <dgm:spPr/>
    </dgm:pt>
    <dgm:pt modelId="{AD842FE6-F23A-BB4B-8CFF-BC5FAE65802C}" type="pres">
      <dgm:prSet presAssocID="{F8CDCF24-11F3-C048-8B74-272D16B591A5}" presName="Name8" presStyleCnt="0"/>
      <dgm:spPr/>
    </dgm:pt>
    <dgm:pt modelId="{199E3BAC-4EF1-BB40-99AD-ADCE27F5D718}" type="pres">
      <dgm:prSet presAssocID="{F8CDCF24-11F3-C048-8B74-272D16B591A5}" presName="level" presStyleLbl="node1" presStyleIdx="0" presStyleCnt="5" custScaleY="80444">
        <dgm:presLayoutVars>
          <dgm:chMax val="1"/>
          <dgm:bulletEnabled val="1"/>
        </dgm:presLayoutVars>
      </dgm:prSet>
      <dgm:spPr/>
    </dgm:pt>
    <dgm:pt modelId="{94A4172B-783E-B942-A4C9-A160F992B4F1}" type="pres">
      <dgm:prSet presAssocID="{F8CDCF24-11F3-C048-8B74-272D16B591A5}" presName="levelTx" presStyleLbl="revTx" presStyleIdx="0" presStyleCnt="0">
        <dgm:presLayoutVars>
          <dgm:chMax val="1"/>
          <dgm:bulletEnabled val="1"/>
        </dgm:presLayoutVars>
      </dgm:prSet>
      <dgm:spPr/>
    </dgm:pt>
    <dgm:pt modelId="{970E621C-87BC-CB43-BD3D-C0CED00A707D}" type="pres">
      <dgm:prSet presAssocID="{AADA49E7-C971-3942-8A64-C30C9D9A1860}" presName="Name8" presStyleCnt="0"/>
      <dgm:spPr/>
    </dgm:pt>
    <dgm:pt modelId="{31EFA0A7-3C31-A244-B414-E22FE8B2565C}" type="pres">
      <dgm:prSet presAssocID="{AADA49E7-C971-3942-8A64-C30C9D9A1860}" presName="level" presStyleLbl="node1" presStyleIdx="1" presStyleCnt="5" custScaleY="69964">
        <dgm:presLayoutVars>
          <dgm:chMax val="1"/>
          <dgm:bulletEnabled val="1"/>
        </dgm:presLayoutVars>
      </dgm:prSet>
      <dgm:spPr/>
    </dgm:pt>
    <dgm:pt modelId="{E672E228-CADB-EB4D-9DA3-29F1BE00896B}" type="pres">
      <dgm:prSet presAssocID="{AADA49E7-C971-3942-8A64-C30C9D9A1860}" presName="levelTx" presStyleLbl="revTx" presStyleIdx="0" presStyleCnt="0">
        <dgm:presLayoutVars>
          <dgm:chMax val="1"/>
          <dgm:bulletEnabled val="1"/>
        </dgm:presLayoutVars>
      </dgm:prSet>
      <dgm:spPr/>
    </dgm:pt>
    <dgm:pt modelId="{3D8384F7-8E99-49EC-AF1A-D58CD2950845}" type="pres">
      <dgm:prSet presAssocID="{BA7C3EF2-4BFD-4B4D-B0B1-E665CCE3CD0B}" presName="Name8" presStyleCnt="0"/>
      <dgm:spPr/>
    </dgm:pt>
    <dgm:pt modelId="{85761A95-077D-4FD7-85BC-4C2EE6E75BB3}" type="pres">
      <dgm:prSet presAssocID="{BA7C3EF2-4BFD-4B4D-B0B1-E665CCE3CD0B}" presName="level" presStyleLbl="node1" presStyleIdx="2" presStyleCnt="5" custScaleY="70031">
        <dgm:presLayoutVars>
          <dgm:chMax val="1"/>
          <dgm:bulletEnabled val="1"/>
        </dgm:presLayoutVars>
      </dgm:prSet>
      <dgm:spPr/>
    </dgm:pt>
    <dgm:pt modelId="{16D7A5D7-3E13-43F1-8BA3-3276ECDF21DA}" type="pres">
      <dgm:prSet presAssocID="{BA7C3EF2-4BFD-4B4D-B0B1-E665CCE3CD0B}" presName="levelTx" presStyleLbl="revTx" presStyleIdx="0" presStyleCnt="0">
        <dgm:presLayoutVars>
          <dgm:chMax val="1"/>
          <dgm:bulletEnabled val="1"/>
        </dgm:presLayoutVars>
      </dgm:prSet>
      <dgm:spPr/>
    </dgm:pt>
    <dgm:pt modelId="{1728BA69-F9A7-4BC4-8835-9C2716288713}" type="pres">
      <dgm:prSet presAssocID="{E15A86C1-5747-4FBF-A296-0B574172E7EE}" presName="Name8" presStyleCnt="0"/>
      <dgm:spPr/>
    </dgm:pt>
    <dgm:pt modelId="{1D0805D5-E8FB-4FD2-BA19-C37647A2D65E}" type="pres">
      <dgm:prSet presAssocID="{E15A86C1-5747-4FBF-A296-0B574172E7EE}" presName="level" presStyleLbl="node1" presStyleIdx="3" presStyleCnt="5" custScaleY="83115">
        <dgm:presLayoutVars>
          <dgm:chMax val="1"/>
          <dgm:bulletEnabled val="1"/>
        </dgm:presLayoutVars>
      </dgm:prSet>
      <dgm:spPr/>
    </dgm:pt>
    <dgm:pt modelId="{863428E5-B73F-4E93-9C7D-C7E6E9BA3CC1}" type="pres">
      <dgm:prSet presAssocID="{E15A86C1-5747-4FBF-A296-0B574172E7EE}" presName="levelTx" presStyleLbl="revTx" presStyleIdx="0" presStyleCnt="0">
        <dgm:presLayoutVars>
          <dgm:chMax val="1"/>
          <dgm:bulletEnabled val="1"/>
        </dgm:presLayoutVars>
      </dgm:prSet>
      <dgm:spPr/>
    </dgm:pt>
    <dgm:pt modelId="{29CA7872-E620-AB4D-B346-98DA6A56ECC8}" type="pres">
      <dgm:prSet presAssocID="{81940097-A804-7F4A-A38F-01134E3AB50E}" presName="Name8" presStyleCnt="0"/>
      <dgm:spPr/>
    </dgm:pt>
    <dgm:pt modelId="{29A876E1-655F-4843-A97E-C49FCE1C6753}" type="pres">
      <dgm:prSet presAssocID="{81940097-A804-7F4A-A38F-01134E3AB50E}" presName="level" presStyleLbl="node1" presStyleIdx="4" presStyleCnt="5" custScaleY="83115">
        <dgm:presLayoutVars>
          <dgm:chMax val="1"/>
          <dgm:bulletEnabled val="1"/>
        </dgm:presLayoutVars>
      </dgm:prSet>
      <dgm:spPr/>
    </dgm:pt>
    <dgm:pt modelId="{E43F3D7B-5B67-334D-8757-5405D7758BA0}" type="pres">
      <dgm:prSet presAssocID="{81940097-A804-7F4A-A38F-01134E3AB50E}" presName="levelTx" presStyleLbl="revTx" presStyleIdx="0" presStyleCnt="0">
        <dgm:presLayoutVars>
          <dgm:chMax val="1"/>
          <dgm:bulletEnabled val="1"/>
        </dgm:presLayoutVars>
      </dgm:prSet>
      <dgm:spPr/>
    </dgm:pt>
  </dgm:ptLst>
  <dgm:cxnLst>
    <dgm:cxn modelId="{1407B813-A740-2C42-A2EE-3DCB1514BAA0}" srcId="{1A62931D-C21B-5D43-8FC9-A4768C7220EE}" destId="{81940097-A804-7F4A-A38F-01134E3AB50E}" srcOrd="4" destOrd="0" parTransId="{C0EB5334-39D0-1B4C-A3C5-C27F7CB85922}" sibTransId="{CC900619-884B-D34A-9087-4673F92E82C8}"/>
    <dgm:cxn modelId="{FEF8D91C-A6E5-B549-B3CE-909E1F060934}" srcId="{1A62931D-C21B-5D43-8FC9-A4768C7220EE}" destId="{AADA49E7-C971-3942-8A64-C30C9D9A1860}" srcOrd="1" destOrd="0" parTransId="{EA8BC92A-580B-B54C-A3C7-590005EDD879}" sibTransId="{E35C5869-22B0-3346-8167-3A48BC63E0C2}"/>
    <dgm:cxn modelId="{AF514923-CF9B-4FDC-AC65-AE6B70BC1475}" type="presOf" srcId="{1A62931D-C21B-5D43-8FC9-A4768C7220EE}" destId="{D60B5CFD-1A53-2343-959E-3B425F190A4F}" srcOrd="0" destOrd="0" presId="urn:microsoft.com/office/officeart/2005/8/layout/pyramid1"/>
    <dgm:cxn modelId="{B33EB14F-CDDD-40EA-95A2-B61B812EF7FC}" type="presOf" srcId="{F8CDCF24-11F3-C048-8B74-272D16B591A5}" destId="{94A4172B-783E-B942-A4C9-A160F992B4F1}" srcOrd="1" destOrd="0" presId="urn:microsoft.com/office/officeart/2005/8/layout/pyramid1"/>
    <dgm:cxn modelId="{841B0B55-BD63-49FB-BF0A-AFC3ACFAA52E}" type="presOf" srcId="{81940097-A804-7F4A-A38F-01134E3AB50E}" destId="{29A876E1-655F-4843-A97E-C49FCE1C6753}" srcOrd="0" destOrd="0" presId="urn:microsoft.com/office/officeart/2005/8/layout/pyramid1"/>
    <dgm:cxn modelId="{B1781958-296C-4078-841D-0784407A9DF4}" type="presOf" srcId="{F8CDCF24-11F3-C048-8B74-272D16B591A5}" destId="{199E3BAC-4EF1-BB40-99AD-ADCE27F5D718}" srcOrd="0" destOrd="0" presId="urn:microsoft.com/office/officeart/2005/8/layout/pyramid1"/>
    <dgm:cxn modelId="{3B0B597C-008C-4FBF-8ACF-EFEB4E157F71}" type="presOf" srcId="{E15A86C1-5747-4FBF-A296-0B574172E7EE}" destId="{863428E5-B73F-4E93-9C7D-C7E6E9BA3CC1}" srcOrd="1" destOrd="0" presId="urn:microsoft.com/office/officeart/2005/8/layout/pyramid1"/>
    <dgm:cxn modelId="{C9F6498C-F0A4-47AD-9ED2-B78974546A24}" type="presOf" srcId="{AADA49E7-C971-3942-8A64-C30C9D9A1860}" destId="{31EFA0A7-3C31-A244-B414-E22FE8B2565C}" srcOrd="0" destOrd="0" presId="urn:microsoft.com/office/officeart/2005/8/layout/pyramid1"/>
    <dgm:cxn modelId="{C6B29F95-6A9D-EE46-9F54-BCFC3AD81E0F}" srcId="{1A62931D-C21B-5D43-8FC9-A4768C7220EE}" destId="{F8CDCF24-11F3-C048-8B74-272D16B591A5}" srcOrd="0" destOrd="0" parTransId="{52B717D8-A3AD-F645-B434-355FAB14FFB4}" sibTransId="{D61D1B44-6F2A-D34E-9EEE-8B764DBE752A}"/>
    <dgm:cxn modelId="{309AC595-4916-4FBB-BF93-B4551DAC347C}" type="presOf" srcId="{81940097-A804-7F4A-A38F-01134E3AB50E}" destId="{E43F3D7B-5B67-334D-8757-5405D7758BA0}" srcOrd="1" destOrd="0" presId="urn:microsoft.com/office/officeart/2005/8/layout/pyramid1"/>
    <dgm:cxn modelId="{36702C9B-398E-4AA2-807F-1CD4330A9E20}" srcId="{1A62931D-C21B-5D43-8FC9-A4768C7220EE}" destId="{BA7C3EF2-4BFD-4B4D-B0B1-E665CCE3CD0B}" srcOrd="2" destOrd="0" parTransId="{3F597218-F178-4151-A34C-968727363888}" sibTransId="{7ABBF094-1B37-4809-9BCC-886C2FFF33DA}"/>
    <dgm:cxn modelId="{B2EB63A0-FA75-4A75-B975-88D2AED64015}" type="presOf" srcId="{E15A86C1-5747-4FBF-A296-0B574172E7EE}" destId="{1D0805D5-E8FB-4FD2-BA19-C37647A2D65E}" srcOrd="0" destOrd="0" presId="urn:microsoft.com/office/officeart/2005/8/layout/pyramid1"/>
    <dgm:cxn modelId="{249E37D2-D557-476A-967F-8CB67AAB6638}" type="presOf" srcId="{AADA49E7-C971-3942-8A64-C30C9D9A1860}" destId="{E672E228-CADB-EB4D-9DA3-29F1BE00896B}" srcOrd="1" destOrd="0" presId="urn:microsoft.com/office/officeart/2005/8/layout/pyramid1"/>
    <dgm:cxn modelId="{74B5F7DE-0697-4FD4-908A-15F211D04F3F}" srcId="{1A62931D-C21B-5D43-8FC9-A4768C7220EE}" destId="{E15A86C1-5747-4FBF-A296-0B574172E7EE}" srcOrd="3" destOrd="0" parTransId="{37A6ED37-B380-45DE-A400-62589B776159}" sibTransId="{DE4CB541-428C-4E33-907B-E90E17CE7BDC}"/>
    <dgm:cxn modelId="{D047D4E2-E741-4330-B4B2-5A406EC03519}" type="presOf" srcId="{BA7C3EF2-4BFD-4B4D-B0B1-E665CCE3CD0B}" destId="{85761A95-077D-4FD7-85BC-4C2EE6E75BB3}" srcOrd="0" destOrd="0" presId="urn:microsoft.com/office/officeart/2005/8/layout/pyramid1"/>
    <dgm:cxn modelId="{CB62E8E4-5940-4C51-BB34-96C7B455FFEC}" type="presOf" srcId="{BA7C3EF2-4BFD-4B4D-B0B1-E665CCE3CD0B}" destId="{16D7A5D7-3E13-43F1-8BA3-3276ECDF21DA}" srcOrd="1" destOrd="0" presId="urn:microsoft.com/office/officeart/2005/8/layout/pyramid1"/>
    <dgm:cxn modelId="{9263EF4D-5B02-4464-8BBD-E67958C8F86B}" type="presParOf" srcId="{D60B5CFD-1A53-2343-959E-3B425F190A4F}" destId="{AD842FE6-F23A-BB4B-8CFF-BC5FAE65802C}" srcOrd="0" destOrd="0" presId="urn:microsoft.com/office/officeart/2005/8/layout/pyramid1"/>
    <dgm:cxn modelId="{2708DF55-8229-4DA0-82BB-E8F3817E2BBD}" type="presParOf" srcId="{AD842FE6-F23A-BB4B-8CFF-BC5FAE65802C}" destId="{199E3BAC-4EF1-BB40-99AD-ADCE27F5D718}" srcOrd="0" destOrd="0" presId="urn:microsoft.com/office/officeart/2005/8/layout/pyramid1"/>
    <dgm:cxn modelId="{0017B308-8AFF-4C86-911B-18DD1503DE9D}" type="presParOf" srcId="{AD842FE6-F23A-BB4B-8CFF-BC5FAE65802C}" destId="{94A4172B-783E-B942-A4C9-A160F992B4F1}" srcOrd="1" destOrd="0" presId="urn:microsoft.com/office/officeart/2005/8/layout/pyramid1"/>
    <dgm:cxn modelId="{AF3FD938-7B4D-4676-97BD-EC8BB5AB3E71}" type="presParOf" srcId="{D60B5CFD-1A53-2343-959E-3B425F190A4F}" destId="{970E621C-87BC-CB43-BD3D-C0CED00A707D}" srcOrd="1" destOrd="0" presId="urn:microsoft.com/office/officeart/2005/8/layout/pyramid1"/>
    <dgm:cxn modelId="{CE528DE8-2EC1-40EC-A2D4-154F4830632D}" type="presParOf" srcId="{970E621C-87BC-CB43-BD3D-C0CED00A707D}" destId="{31EFA0A7-3C31-A244-B414-E22FE8B2565C}" srcOrd="0" destOrd="0" presId="urn:microsoft.com/office/officeart/2005/8/layout/pyramid1"/>
    <dgm:cxn modelId="{7DC74793-AC73-4B20-B6FB-6BDE95B685BC}" type="presParOf" srcId="{970E621C-87BC-CB43-BD3D-C0CED00A707D}" destId="{E672E228-CADB-EB4D-9DA3-29F1BE00896B}" srcOrd="1" destOrd="0" presId="urn:microsoft.com/office/officeart/2005/8/layout/pyramid1"/>
    <dgm:cxn modelId="{AA58DBEC-C54A-4CB0-AE63-6180541AB52F}" type="presParOf" srcId="{D60B5CFD-1A53-2343-959E-3B425F190A4F}" destId="{3D8384F7-8E99-49EC-AF1A-D58CD2950845}" srcOrd="2" destOrd="0" presId="urn:microsoft.com/office/officeart/2005/8/layout/pyramid1"/>
    <dgm:cxn modelId="{DDD23CA1-2E25-4AFA-B1EA-EEB5A5E2085F}" type="presParOf" srcId="{3D8384F7-8E99-49EC-AF1A-D58CD2950845}" destId="{85761A95-077D-4FD7-85BC-4C2EE6E75BB3}" srcOrd="0" destOrd="0" presId="urn:microsoft.com/office/officeart/2005/8/layout/pyramid1"/>
    <dgm:cxn modelId="{087B42FF-8502-4B13-AF00-CEC0B0C1EF2E}" type="presParOf" srcId="{3D8384F7-8E99-49EC-AF1A-D58CD2950845}" destId="{16D7A5D7-3E13-43F1-8BA3-3276ECDF21DA}" srcOrd="1" destOrd="0" presId="urn:microsoft.com/office/officeart/2005/8/layout/pyramid1"/>
    <dgm:cxn modelId="{87597628-D50F-47EC-A46B-1CC4FC49A16D}" type="presParOf" srcId="{D60B5CFD-1A53-2343-959E-3B425F190A4F}" destId="{1728BA69-F9A7-4BC4-8835-9C2716288713}" srcOrd="3" destOrd="0" presId="urn:microsoft.com/office/officeart/2005/8/layout/pyramid1"/>
    <dgm:cxn modelId="{0AAE0E1C-9CB8-405F-9151-5191588F2B0D}" type="presParOf" srcId="{1728BA69-F9A7-4BC4-8835-9C2716288713}" destId="{1D0805D5-E8FB-4FD2-BA19-C37647A2D65E}" srcOrd="0" destOrd="0" presId="urn:microsoft.com/office/officeart/2005/8/layout/pyramid1"/>
    <dgm:cxn modelId="{5F1BC375-977C-4C44-9222-3EA5F3342C69}" type="presParOf" srcId="{1728BA69-F9A7-4BC4-8835-9C2716288713}" destId="{863428E5-B73F-4E93-9C7D-C7E6E9BA3CC1}" srcOrd="1" destOrd="0" presId="urn:microsoft.com/office/officeart/2005/8/layout/pyramid1"/>
    <dgm:cxn modelId="{BE266547-FE84-4A1F-9152-41960BC68F93}" type="presParOf" srcId="{D60B5CFD-1A53-2343-959E-3B425F190A4F}" destId="{29CA7872-E620-AB4D-B346-98DA6A56ECC8}" srcOrd="4" destOrd="0" presId="urn:microsoft.com/office/officeart/2005/8/layout/pyramid1"/>
    <dgm:cxn modelId="{FEF5EB20-B0AD-4426-929D-0627A3AAAF97}" type="presParOf" srcId="{29CA7872-E620-AB4D-B346-98DA6A56ECC8}" destId="{29A876E1-655F-4843-A97E-C49FCE1C6753}" srcOrd="0" destOrd="0" presId="urn:microsoft.com/office/officeart/2005/8/layout/pyramid1"/>
    <dgm:cxn modelId="{0AB74A2C-5F18-4FA6-BF17-3530EA91CC07}" type="presParOf" srcId="{29CA7872-E620-AB4D-B346-98DA6A56ECC8}" destId="{E43F3D7B-5B67-334D-8757-5405D7758BA0}" srcOrd="1" destOrd="0" presId="urn:microsoft.com/office/officeart/2005/8/layout/pyramid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057FE-452F-0A47-A9D8-66C1E7076F32}">
      <dsp:nvSpPr>
        <dsp:cNvPr id="0" name=""/>
        <dsp:cNvSpPr/>
      </dsp:nvSpPr>
      <dsp:spPr>
        <a:xfrm>
          <a:off x="2059800" y="0"/>
          <a:ext cx="1640399" cy="666412"/>
        </a:xfrm>
        <a:prstGeom prst="trapezoid">
          <a:avLst>
            <a:gd name="adj" fmla="val 123077"/>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en-US" sz="1200" kern="1200" dirty="0"/>
        </a:p>
        <a:p>
          <a:pPr marL="0" lvl="0" indent="0" algn="ctr" defTabSz="533400">
            <a:lnSpc>
              <a:spcPct val="90000"/>
            </a:lnSpc>
            <a:spcBef>
              <a:spcPct val="0"/>
            </a:spcBef>
            <a:spcAft>
              <a:spcPct val="35000"/>
            </a:spcAft>
            <a:buNone/>
          </a:pPr>
          <a:r>
            <a:rPr lang="en-US" sz="1200" kern="1200" dirty="0"/>
            <a:t>Penalties</a:t>
          </a:r>
          <a:br>
            <a:rPr lang="en-US" sz="1200" kern="1200" dirty="0"/>
          </a:br>
          <a:r>
            <a:rPr lang="en-US" sz="1200" kern="1200" dirty="0"/>
            <a:t>Prosecution</a:t>
          </a:r>
        </a:p>
      </dsp:txBody>
      <dsp:txXfrm>
        <a:off x="2059800" y="0"/>
        <a:ext cx="1640399" cy="666412"/>
      </dsp:txXfrm>
    </dsp:sp>
    <dsp:sp modelId="{199E3BAC-4EF1-BB40-99AD-ADCE27F5D718}">
      <dsp:nvSpPr>
        <dsp:cNvPr id="0" name=""/>
        <dsp:cNvSpPr/>
      </dsp:nvSpPr>
      <dsp:spPr>
        <a:xfrm>
          <a:off x="1578613" y="666412"/>
          <a:ext cx="2602772" cy="390964"/>
        </a:xfrm>
        <a:prstGeom prst="trapezoid">
          <a:avLst>
            <a:gd name="adj" fmla="val 123077"/>
          </a:avLst>
        </a:prstGeom>
        <a:gradFill rotWithShape="0">
          <a:gsLst>
            <a:gs pos="0">
              <a:schemeClr val="accent2">
                <a:hueOff val="-1968891"/>
                <a:satOff val="4158"/>
                <a:lumOff val="3235"/>
                <a:alphaOff val="0"/>
                <a:lumMod val="110000"/>
                <a:satMod val="105000"/>
                <a:tint val="67000"/>
              </a:schemeClr>
            </a:gs>
            <a:gs pos="50000">
              <a:schemeClr val="accent2">
                <a:hueOff val="-1968891"/>
                <a:satOff val="4158"/>
                <a:lumOff val="3235"/>
                <a:alphaOff val="0"/>
                <a:lumMod val="105000"/>
                <a:satMod val="103000"/>
                <a:tint val="73000"/>
              </a:schemeClr>
            </a:gs>
            <a:gs pos="100000">
              <a:schemeClr val="accent2">
                <a:hueOff val="-1968891"/>
                <a:satOff val="4158"/>
                <a:lumOff val="32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Investigations</a:t>
          </a:r>
          <a:br>
            <a:rPr lang="en-US" sz="1200" kern="1200" dirty="0"/>
          </a:br>
          <a:r>
            <a:rPr lang="en-US" sz="1200" kern="1200" dirty="0"/>
            <a:t>Compliance Notices</a:t>
          </a:r>
        </a:p>
      </dsp:txBody>
      <dsp:txXfrm>
        <a:off x="2034098" y="666412"/>
        <a:ext cx="1691802" cy="390964"/>
      </dsp:txXfrm>
    </dsp:sp>
    <dsp:sp modelId="{31EFA0A7-3C31-A244-B414-E22FE8B2565C}">
      <dsp:nvSpPr>
        <dsp:cNvPr id="0" name=""/>
        <dsp:cNvSpPr/>
      </dsp:nvSpPr>
      <dsp:spPr>
        <a:xfrm>
          <a:off x="1158728" y="1057376"/>
          <a:ext cx="3442542" cy="341156"/>
        </a:xfrm>
        <a:prstGeom prst="trapezoid">
          <a:avLst>
            <a:gd name="adj" fmla="val 123077"/>
          </a:avLst>
        </a:prstGeom>
        <a:gradFill rotWithShape="0">
          <a:gsLst>
            <a:gs pos="0">
              <a:schemeClr val="accent2">
                <a:hueOff val="-3937782"/>
                <a:satOff val="8317"/>
                <a:lumOff val="6471"/>
                <a:alphaOff val="0"/>
                <a:lumMod val="110000"/>
                <a:satMod val="105000"/>
                <a:tint val="67000"/>
              </a:schemeClr>
            </a:gs>
            <a:gs pos="50000">
              <a:schemeClr val="accent2">
                <a:hueOff val="-3937782"/>
                <a:satOff val="8317"/>
                <a:lumOff val="6471"/>
                <a:alphaOff val="0"/>
                <a:lumMod val="105000"/>
                <a:satMod val="103000"/>
                <a:tint val="73000"/>
              </a:schemeClr>
            </a:gs>
            <a:gs pos="100000">
              <a:schemeClr val="accent2">
                <a:hueOff val="-3937782"/>
                <a:satOff val="8317"/>
                <a:lumOff val="6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Audits and examinations</a:t>
          </a:r>
        </a:p>
      </dsp:txBody>
      <dsp:txXfrm>
        <a:off x="1761173" y="1057376"/>
        <a:ext cx="2237652" cy="341156"/>
      </dsp:txXfrm>
    </dsp:sp>
    <dsp:sp modelId="{BB09FD10-F1E2-A24B-AF84-3B946D8E02AA}">
      <dsp:nvSpPr>
        <dsp:cNvPr id="0" name=""/>
        <dsp:cNvSpPr/>
      </dsp:nvSpPr>
      <dsp:spPr>
        <a:xfrm>
          <a:off x="558350" y="1398532"/>
          <a:ext cx="4643298" cy="487807"/>
        </a:xfrm>
        <a:prstGeom prst="trapezoid">
          <a:avLst>
            <a:gd name="adj" fmla="val 123077"/>
          </a:avLst>
        </a:prstGeom>
        <a:gradFill rotWithShape="0">
          <a:gsLst>
            <a:gs pos="0">
              <a:schemeClr val="accent2">
                <a:hueOff val="-5906673"/>
                <a:satOff val="12475"/>
                <a:lumOff val="9706"/>
                <a:alphaOff val="0"/>
                <a:lumMod val="110000"/>
                <a:satMod val="105000"/>
                <a:tint val="67000"/>
              </a:schemeClr>
            </a:gs>
            <a:gs pos="50000">
              <a:schemeClr val="accent2">
                <a:hueOff val="-5906673"/>
                <a:satOff val="12475"/>
                <a:lumOff val="9706"/>
                <a:alphaOff val="0"/>
                <a:lumMod val="105000"/>
                <a:satMod val="103000"/>
                <a:tint val="73000"/>
              </a:schemeClr>
            </a:gs>
            <a:gs pos="100000">
              <a:schemeClr val="accent2">
                <a:hueOff val="-5906673"/>
                <a:satOff val="12475"/>
                <a:lumOff val="9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Preliminary inquiries</a:t>
          </a:r>
        </a:p>
      </dsp:txBody>
      <dsp:txXfrm>
        <a:off x="1370928" y="1398532"/>
        <a:ext cx="3018143" cy="487807"/>
      </dsp:txXfrm>
    </dsp:sp>
    <dsp:sp modelId="{29A876E1-655F-4843-A97E-C49FCE1C6753}">
      <dsp:nvSpPr>
        <dsp:cNvPr id="0" name=""/>
        <dsp:cNvSpPr/>
      </dsp:nvSpPr>
      <dsp:spPr>
        <a:xfrm>
          <a:off x="0" y="1886339"/>
          <a:ext cx="5760000" cy="453660"/>
        </a:xfrm>
        <a:prstGeom prst="trapezoid">
          <a:avLst>
            <a:gd name="adj" fmla="val 123077"/>
          </a:avLst>
        </a:prstGeom>
        <a:gradFill rotWithShape="0">
          <a:gsLst>
            <a:gs pos="0">
              <a:schemeClr val="accent2">
                <a:hueOff val="-7875564"/>
                <a:satOff val="16634"/>
                <a:lumOff val="12941"/>
                <a:alphaOff val="0"/>
                <a:lumMod val="110000"/>
                <a:satMod val="105000"/>
                <a:tint val="67000"/>
              </a:schemeClr>
            </a:gs>
            <a:gs pos="50000">
              <a:schemeClr val="accent2">
                <a:hueOff val="-7875564"/>
                <a:satOff val="16634"/>
                <a:lumOff val="12941"/>
                <a:alphaOff val="0"/>
                <a:lumMod val="105000"/>
                <a:satMod val="103000"/>
                <a:tint val="73000"/>
              </a:schemeClr>
            </a:gs>
            <a:gs pos="100000">
              <a:schemeClr val="accent2">
                <a:hueOff val="-7875564"/>
                <a:satOff val="16634"/>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US" sz="1200" kern="1200" dirty="0"/>
            <a:t>Education and guidance</a:t>
          </a:r>
        </a:p>
      </dsp:txBody>
      <dsp:txXfrm>
        <a:off x="1007999" y="1886339"/>
        <a:ext cx="3744000" cy="45366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0057FE-452F-0A47-A9D8-66C1E7076F32}">
      <dsp:nvSpPr>
        <dsp:cNvPr id="0" name=""/>
        <dsp:cNvSpPr/>
      </dsp:nvSpPr>
      <dsp:spPr>
        <a:xfrm>
          <a:off x="1949827" y="0"/>
          <a:ext cx="1860344" cy="755764"/>
        </a:xfrm>
        <a:prstGeom prst="trapezoid">
          <a:avLst>
            <a:gd name="adj" fmla="val 123077"/>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ts val="0"/>
            </a:spcAft>
            <a:buNone/>
          </a:pPr>
          <a:br>
            <a:rPr lang="en-US" sz="1000" kern="1200" dirty="0"/>
          </a:br>
          <a:r>
            <a:rPr lang="en-US" sz="1000" kern="1200" dirty="0"/>
            <a:t>Penalties</a:t>
          </a:r>
        </a:p>
        <a:p>
          <a:pPr marL="0" lvl="0" indent="0" algn="ctr" defTabSz="444500">
            <a:lnSpc>
              <a:spcPct val="90000"/>
            </a:lnSpc>
            <a:spcBef>
              <a:spcPct val="0"/>
            </a:spcBef>
            <a:spcAft>
              <a:spcPct val="35000"/>
            </a:spcAft>
            <a:buNone/>
          </a:pPr>
          <a:r>
            <a:rPr lang="en-US" sz="1000" kern="1200" dirty="0"/>
            <a:t>Prosecution</a:t>
          </a:r>
        </a:p>
      </dsp:txBody>
      <dsp:txXfrm>
        <a:off x="1949827" y="0"/>
        <a:ext cx="1860344" cy="755764"/>
      </dsp:txXfrm>
    </dsp:sp>
    <dsp:sp modelId="{199E3BAC-4EF1-BB40-99AD-ADCE27F5D718}">
      <dsp:nvSpPr>
        <dsp:cNvPr id="0" name=""/>
        <dsp:cNvSpPr/>
      </dsp:nvSpPr>
      <dsp:spPr>
        <a:xfrm>
          <a:off x="1423102" y="755764"/>
          <a:ext cx="2913794" cy="427964"/>
        </a:xfrm>
        <a:prstGeom prst="trapezoid">
          <a:avLst>
            <a:gd name="adj" fmla="val 123077"/>
          </a:avLst>
        </a:prstGeom>
        <a:gradFill rotWithShape="0">
          <a:gsLst>
            <a:gs pos="0">
              <a:schemeClr val="accent2">
                <a:hueOff val="-2625188"/>
                <a:satOff val="5545"/>
                <a:lumOff val="4314"/>
                <a:alphaOff val="0"/>
                <a:lumMod val="110000"/>
                <a:satMod val="105000"/>
                <a:tint val="67000"/>
              </a:schemeClr>
            </a:gs>
            <a:gs pos="50000">
              <a:schemeClr val="accent2">
                <a:hueOff val="-2625188"/>
                <a:satOff val="5545"/>
                <a:lumOff val="4314"/>
                <a:alphaOff val="0"/>
                <a:lumMod val="105000"/>
                <a:satMod val="103000"/>
                <a:tint val="73000"/>
              </a:schemeClr>
            </a:gs>
            <a:gs pos="100000">
              <a:schemeClr val="accent2">
                <a:hueOff val="-2625188"/>
                <a:satOff val="5545"/>
                <a:lumOff val="4314"/>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Own motion investigations</a:t>
          </a:r>
        </a:p>
      </dsp:txBody>
      <dsp:txXfrm>
        <a:off x="1933016" y="755764"/>
        <a:ext cx="1893966" cy="427964"/>
      </dsp:txXfrm>
    </dsp:sp>
    <dsp:sp modelId="{9883D8EE-7C1A-46EB-A69E-CBF2F60F7DCE}">
      <dsp:nvSpPr>
        <dsp:cNvPr id="0" name=""/>
        <dsp:cNvSpPr/>
      </dsp:nvSpPr>
      <dsp:spPr>
        <a:xfrm>
          <a:off x="561441" y="1183728"/>
          <a:ext cx="4637117" cy="700099"/>
        </a:xfrm>
        <a:prstGeom prst="trapezoid">
          <a:avLst>
            <a:gd name="adj" fmla="val 123077"/>
          </a:avLst>
        </a:prstGeom>
        <a:gradFill rotWithShape="0">
          <a:gsLst>
            <a:gs pos="0">
              <a:schemeClr val="accent2">
                <a:hueOff val="-5250376"/>
                <a:satOff val="11089"/>
                <a:lumOff val="8627"/>
                <a:alphaOff val="0"/>
                <a:lumMod val="110000"/>
                <a:satMod val="105000"/>
                <a:tint val="67000"/>
              </a:schemeClr>
            </a:gs>
            <a:gs pos="50000">
              <a:schemeClr val="accent2">
                <a:hueOff val="-5250376"/>
                <a:satOff val="11089"/>
                <a:lumOff val="8627"/>
                <a:alphaOff val="0"/>
                <a:lumMod val="105000"/>
                <a:satMod val="103000"/>
                <a:tint val="73000"/>
              </a:schemeClr>
            </a:gs>
            <a:gs pos="100000">
              <a:schemeClr val="accent2">
                <a:hueOff val="-5250376"/>
                <a:satOff val="11089"/>
                <a:lumOff val="8627"/>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AU" sz="1000" kern="1200"/>
            <a:t>Preliminary inquiries</a:t>
          </a:r>
        </a:p>
      </dsp:txBody>
      <dsp:txXfrm>
        <a:off x="1372936" y="1183728"/>
        <a:ext cx="3014126" cy="700099"/>
      </dsp:txXfrm>
    </dsp:sp>
    <dsp:sp modelId="{29A876E1-655F-4843-A97E-C49FCE1C6753}">
      <dsp:nvSpPr>
        <dsp:cNvPr id="0" name=""/>
        <dsp:cNvSpPr/>
      </dsp:nvSpPr>
      <dsp:spPr>
        <a:xfrm>
          <a:off x="0" y="1883828"/>
          <a:ext cx="5760000" cy="456171"/>
        </a:xfrm>
        <a:prstGeom prst="trapezoid">
          <a:avLst>
            <a:gd name="adj" fmla="val 123077"/>
          </a:avLst>
        </a:prstGeom>
        <a:gradFill rotWithShape="0">
          <a:gsLst>
            <a:gs pos="0">
              <a:schemeClr val="accent2">
                <a:hueOff val="-7875564"/>
                <a:satOff val="16634"/>
                <a:lumOff val="12941"/>
                <a:alphaOff val="0"/>
                <a:lumMod val="110000"/>
                <a:satMod val="105000"/>
                <a:tint val="67000"/>
              </a:schemeClr>
            </a:gs>
            <a:gs pos="50000">
              <a:schemeClr val="accent2">
                <a:hueOff val="-7875564"/>
                <a:satOff val="16634"/>
                <a:lumOff val="12941"/>
                <a:alphaOff val="0"/>
                <a:lumMod val="105000"/>
                <a:satMod val="103000"/>
                <a:tint val="73000"/>
              </a:schemeClr>
            </a:gs>
            <a:gs pos="100000">
              <a:schemeClr val="accent2">
                <a:hueOff val="-7875564"/>
                <a:satOff val="16634"/>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Education and guidance</a:t>
          </a:r>
        </a:p>
      </dsp:txBody>
      <dsp:txXfrm>
        <a:off x="1007999" y="1883828"/>
        <a:ext cx="3744000" cy="45617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9E3BAC-4EF1-BB40-99AD-ADCE27F5D718}">
      <dsp:nvSpPr>
        <dsp:cNvPr id="0" name=""/>
        <dsp:cNvSpPr/>
      </dsp:nvSpPr>
      <dsp:spPr>
        <a:xfrm>
          <a:off x="2280834" y="0"/>
          <a:ext cx="1198330" cy="486821"/>
        </a:xfrm>
        <a:prstGeom prst="trapezoid">
          <a:avLst>
            <a:gd name="adj" fmla="val 123077"/>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US" sz="1000" kern="1200" dirty="0"/>
        </a:p>
        <a:p>
          <a:pPr marL="0" lvl="0" indent="0" algn="ctr" defTabSz="444500">
            <a:lnSpc>
              <a:spcPct val="90000"/>
            </a:lnSpc>
            <a:spcBef>
              <a:spcPct val="0"/>
            </a:spcBef>
            <a:spcAft>
              <a:spcPct val="35000"/>
            </a:spcAft>
            <a:buNone/>
          </a:pPr>
          <a:r>
            <a:rPr lang="en-US" sz="1000" kern="1200" dirty="0"/>
            <a:t>Ministerial </a:t>
          </a:r>
        </a:p>
        <a:p>
          <a:pPr marL="0" lvl="0" indent="0" algn="ctr" defTabSz="444500">
            <a:lnSpc>
              <a:spcPct val="90000"/>
            </a:lnSpc>
            <a:spcBef>
              <a:spcPct val="0"/>
            </a:spcBef>
            <a:spcAft>
              <a:spcPct val="35000"/>
            </a:spcAft>
            <a:buNone/>
          </a:pPr>
          <a:r>
            <a:rPr lang="en-US" sz="1000" kern="1200" dirty="0"/>
            <a:t>review</a:t>
          </a:r>
        </a:p>
      </dsp:txBody>
      <dsp:txXfrm>
        <a:off x="2280834" y="0"/>
        <a:ext cx="1198330" cy="486821"/>
      </dsp:txXfrm>
    </dsp:sp>
    <dsp:sp modelId="{31EFA0A7-3C31-A244-B414-E22FE8B2565C}">
      <dsp:nvSpPr>
        <dsp:cNvPr id="0" name=""/>
        <dsp:cNvSpPr/>
      </dsp:nvSpPr>
      <dsp:spPr>
        <a:xfrm>
          <a:off x="1759726" y="486821"/>
          <a:ext cx="2240547" cy="423400"/>
        </a:xfrm>
        <a:prstGeom prst="trapezoid">
          <a:avLst>
            <a:gd name="adj" fmla="val 123077"/>
          </a:avLst>
        </a:prstGeom>
        <a:gradFill rotWithShape="0">
          <a:gsLst>
            <a:gs pos="0">
              <a:schemeClr val="accent2">
                <a:hueOff val="-1968891"/>
                <a:satOff val="4158"/>
                <a:lumOff val="3235"/>
                <a:alphaOff val="0"/>
                <a:lumMod val="110000"/>
                <a:satMod val="105000"/>
                <a:tint val="67000"/>
              </a:schemeClr>
            </a:gs>
            <a:gs pos="50000">
              <a:schemeClr val="accent2">
                <a:hueOff val="-1968891"/>
                <a:satOff val="4158"/>
                <a:lumOff val="3235"/>
                <a:alphaOff val="0"/>
                <a:lumMod val="105000"/>
                <a:satMod val="103000"/>
                <a:tint val="73000"/>
              </a:schemeClr>
            </a:gs>
            <a:gs pos="100000">
              <a:schemeClr val="accent2">
                <a:hueOff val="-1968891"/>
                <a:satOff val="4158"/>
                <a:lumOff val="3235"/>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Audit</a:t>
          </a:r>
        </a:p>
      </dsp:txBody>
      <dsp:txXfrm>
        <a:off x="2151822" y="486821"/>
        <a:ext cx="1456355" cy="423400"/>
      </dsp:txXfrm>
    </dsp:sp>
    <dsp:sp modelId="{85761A95-077D-4FD7-85BC-4C2EE6E75BB3}">
      <dsp:nvSpPr>
        <dsp:cNvPr id="0" name=""/>
        <dsp:cNvSpPr/>
      </dsp:nvSpPr>
      <dsp:spPr>
        <a:xfrm>
          <a:off x="1238119" y="910222"/>
          <a:ext cx="3283761" cy="423805"/>
        </a:xfrm>
        <a:prstGeom prst="trapezoid">
          <a:avLst>
            <a:gd name="adj" fmla="val 123077"/>
          </a:avLst>
        </a:prstGeom>
        <a:gradFill rotWithShape="0">
          <a:gsLst>
            <a:gs pos="0">
              <a:schemeClr val="accent2">
                <a:hueOff val="-3937782"/>
                <a:satOff val="8317"/>
                <a:lumOff val="6471"/>
                <a:alphaOff val="0"/>
                <a:lumMod val="110000"/>
                <a:satMod val="105000"/>
                <a:tint val="67000"/>
              </a:schemeClr>
            </a:gs>
            <a:gs pos="50000">
              <a:schemeClr val="accent2">
                <a:hueOff val="-3937782"/>
                <a:satOff val="8317"/>
                <a:lumOff val="6471"/>
                <a:alphaOff val="0"/>
                <a:lumMod val="105000"/>
                <a:satMod val="103000"/>
                <a:tint val="73000"/>
              </a:schemeClr>
            </a:gs>
            <a:gs pos="100000">
              <a:schemeClr val="accent2">
                <a:hueOff val="-3937782"/>
                <a:satOff val="8317"/>
                <a:lumOff val="647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Preliminary inquiries</a:t>
          </a:r>
        </a:p>
      </dsp:txBody>
      <dsp:txXfrm>
        <a:off x="1812777" y="910222"/>
        <a:ext cx="2134444" cy="423805"/>
      </dsp:txXfrm>
    </dsp:sp>
    <dsp:sp modelId="{1D0805D5-E8FB-4FD2-BA19-C37647A2D65E}">
      <dsp:nvSpPr>
        <dsp:cNvPr id="0" name=""/>
        <dsp:cNvSpPr/>
      </dsp:nvSpPr>
      <dsp:spPr>
        <a:xfrm>
          <a:off x="619059" y="1334027"/>
          <a:ext cx="4521880" cy="502986"/>
        </a:xfrm>
        <a:prstGeom prst="trapezoid">
          <a:avLst>
            <a:gd name="adj" fmla="val 123077"/>
          </a:avLst>
        </a:prstGeom>
        <a:gradFill rotWithShape="0">
          <a:gsLst>
            <a:gs pos="0">
              <a:schemeClr val="accent2">
                <a:hueOff val="-5906673"/>
                <a:satOff val="12475"/>
                <a:lumOff val="9706"/>
                <a:alphaOff val="0"/>
                <a:lumMod val="110000"/>
                <a:satMod val="105000"/>
                <a:tint val="67000"/>
              </a:schemeClr>
            </a:gs>
            <a:gs pos="50000">
              <a:schemeClr val="accent2">
                <a:hueOff val="-5906673"/>
                <a:satOff val="12475"/>
                <a:lumOff val="9706"/>
                <a:alphaOff val="0"/>
                <a:lumMod val="105000"/>
                <a:satMod val="103000"/>
                <a:tint val="73000"/>
              </a:schemeClr>
            </a:gs>
            <a:gs pos="100000">
              <a:schemeClr val="accent2">
                <a:hueOff val="-5906673"/>
                <a:satOff val="12475"/>
                <a:lumOff val="9706"/>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Walkthroughs</a:t>
          </a:r>
        </a:p>
      </dsp:txBody>
      <dsp:txXfrm>
        <a:off x="1410388" y="1334027"/>
        <a:ext cx="2939222" cy="502986"/>
      </dsp:txXfrm>
    </dsp:sp>
    <dsp:sp modelId="{29A876E1-655F-4843-A97E-C49FCE1C6753}">
      <dsp:nvSpPr>
        <dsp:cNvPr id="0" name=""/>
        <dsp:cNvSpPr/>
      </dsp:nvSpPr>
      <dsp:spPr>
        <a:xfrm>
          <a:off x="0" y="1837013"/>
          <a:ext cx="5760000" cy="502986"/>
        </a:xfrm>
        <a:prstGeom prst="trapezoid">
          <a:avLst>
            <a:gd name="adj" fmla="val 123077"/>
          </a:avLst>
        </a:prstGeom>
        <a:gradFill rotWithShape="0">
          <a:gsLst>
            <a:gs pos="0">
              <a:schemeClr val="accent2">
                <a:hueOff val="-7875564"/>
                <a:satOff val="16634"/>
                <a:lumOff val="12941"/>
                <a:alphaOff val="0"/>
                <a:lumMod val="110000"/>
                <a:satMod val="105000"/>
                <a:tint val="67000"/>
              </a:schemeClr>
            </a:gs>
            <a:gs pos="50000">
              <a:schemeClr val="accent2">
                <a:hueOff val="-7875564"/>
                <a:satOff val="16634"/>
                <a:lumOff val="12941"/>
                <a:alphaOff val="0"/>
                <a:lumMod val="105000"/>
                <a:satMod val="103000"/>
                <a:tint val="73000"/>
              </a:schemeClr>
            </a:gs>
            <a:gs pos="100000">
              <a:schemeClr val="accent2">
                <a:hueOff val="-7875564"/>
                <a:satOff val="16634"/>
                <a:lumOff val="12941"/>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en-US" sz="1000" kern="1200" dirty="0"/>
            <a:t>Education, guidance and research</a:t>
          </a:r>
        </a:p>
      </dsp:txBody>
      <dsp:txXfrm>
        <a:off x="1007999" y="1837013"/>
        <a:ext cx="3744000" cy="50298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59953759A5404484C109A7571D16C1"/>
        <w:category>
          <w:name w:val="General"/>
          <w:gallery w:val="placeholder"/>
        </w:category>
        <w:types>
          <w:type w:val="bbPlcHdr"/>
        </w:types>
        <w:behaviors>
          <w:behavior w:val="content"/>
        </w:behaviors>
        <w:guid w:val="{2BE650E2-5B60-554B-9F92-E42A624E7A82}"/>
      </w:docPartPr>
      <w:docPartBody>
        <w:p w:rsidR="00B8415A" w:rsidRDefault="00000000">
          <w:pPr>
            <w:pStyle w:val="AB59953759A5404484C109A7571D16C1"/>
          </w:pPr>
          <w:r>
            <w:t xml:space="preserve">      </w:t>
          </w:r>
        </w:p>
      </w:docPartBody>
    </w:docPart>
    <w:docPart>
      <w:docPartPr>
        <w:name w:val="02933D187551064CA50143C35D980410"/>
        <w:category>
          <w:name w:val="General"/>
          <w:gallery w:val="placeholder"/>
        </w:category>
        <w:types>
          <w:type w:val="bbPlcHdr"/>
        </w:types>
        <w:behaviors>
          <w:behavior w:val="content"/>
        </w:behaviors>
        <w:guid w:val="{92292D9B-5FA4-7D41-A39A-6CCCE3B72298}"/>
      </w:docPartPr>
      <w:docPartBody>
        <w:p w:rsidR="00B8415A" w:rsidRDefault="00000000">
          <w:pPr>
            <w:pStyle w:val="02933D187551064CA50143C35D980410"/>
          </w:pPr>
          <w:r w:rsidRPr="00897F77">
            <w:rPr>
              <w:highlight w:val="lightGray"/>
            </w:rPr>
            <w:t>[Click to add Title, link</w:t>
          </w:r>
          <w:r>
            <w:rPr>
              <w:highlight w:val="lightGray"/>
            </w:rPr>
            <w:t>ed</w:t>
          </w:r>
          <w:r w:rsidRPr="00897F77">
            <w:rPr>
              <w:highlight w:val="lightGray"/>
            </w:rPr>
            <w:t xml:space="preserve"> to </w:t>
          </w:r>
          <w:r>
            <w:rPr>
              <w:highlight w:val="lightGray"/>
            </w:rPr>
            <w:t xml:space="preserve">the </w:t>
          </w:r>
          <w:r w:rsidRPr="00897F77">
            <w:rPr>
              <w:highlight w:val="lightGray"/>
            </w:rPr>
            <w:t>internal pages footer]</w:t>
          </w:r>
        </w:p>
      </w:docPartBody>
    </w:docPart>
    <w:docPart>
      <w:docPartPr>
        <w:name w:val="5A4A91C9B0B7824DBB4AF532AFCD5A70"/>
        <w:category>
          <w:name w:val="General"/>
          <w:gallery w:val="placeholder"/>
        </w:category>
        <w:types>
          <w:type w:val="bbPlcHdr"/>
        </w:types>
        <w:behaviors>
          <w:behavior w:val="content"/>
        </w:behaviors>
        <w:guid w:val="{141FBBB0-7A4B-2341-9E71-23880AD3219D}"/>
      </w:docPartPr>
      <w:docPartBody>
        <w:p w:rsidR="00B8415A" w:rsidRDefault="00000000">
          <w:pPr>
            <w:pStyle w:val="5A4A91C9B0B7824DBB4AF532AFCD5A70"/>
          </w:pPr>
          <w:r w:rsidRPr="00897F77">
            <w:rPr>
              <w:highlight w:val="lightGray"/>
            </w:rPr>
            <w:t>[Click to add Subtitle]</w:t>
          </w:r>
        </w:p>
      </w:docPartBody>
    </w:docPart>
    <w:docPart>
      <w:docPartPr>
        <w:name w:val="61CFBDB563DC314488995B1E62ACC184"/>
        <w:category>
          <w:name w:val="General"/>
          <w:gallery w:val="placeholder"/>
        </w:category>
        <w:types>
          <w:type w:val="bbPlcHdr"/>
        </w:types>
        <w:behaviors>
          <w:behavior w:val="content"/>
        </w:behaviors>
        <w:guid w:val="{ACC3ADB9-A56E-554F-838A-A9E25F3CD749}"/>
      </w:docPartPr>
      <w:docPartBody>
        <w:p w:rsidR="00B8415A" w:rsidRDefault="00000000">
          <w:pPr>
            <w:pStyle w:val="61CFBDB563DC314488995B1E62ACC184"/>
          </w:pPr>
          <w:r w:rsidRPr="00983D00">
            <w:rPr>
              <w:highlight w:val="lightGray"/>
            </w:rPr>
            <w:t>[</w:t>
          </w:r>
          <w:r>
            <w:rPr>
              <w:highlight w:val="lightGray"/>
            </w:rPr>
            <w:t xml:space="preserve">Click to choose </w:t>
          </w:r>
          <w:r w:rsidRPr="00983D00">
            <w:rPr>
              <w:highlight w:val="lightGray"/>
            </w:rPr>
            <w:t>Stream selection]</w:t>
          </w:r>
        </w:p>
      </w:docPartBody>
    </w:docPart>
    <w:docPart>
      <w:docPartPr>
        <w:name w:val="228E0B91B030C04D90E5270B5F3491D4"/>
        <w:category>
          <w:name w:val="General"/>
          <w:gallery w:val="placeholder"/>
        </w:category>
        <w:types>
          <w:type w:val="bbPlcHdr"/>
        </w:types>
        <w:behaviors>
          <w:behavior w:val="content"/>
        </w:behaviors>
        <w:guid w:val="{F6205B7D-BB81-4043-9C54-093AADB632DC}"/>
      </w:docPartPr>
      <w:docPartBody>
        <w:p w:rsidR="00B8415A" w:rsidRDefault="00000000">
          <w:pPr>
            <w:pStyle w:val="228E0B91B030C04D90E5270B5F3491D4"/>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AC672CEDFF097F4489AB0B55D7BB943B"/>
        <w:category>
          <w:name w:val="General"/>
          <w:gallery w:val="placeholder"/>
        </w:category>
        <w:types>
          <w:type w:val="bbPlcHdr"/>
        </w:types>
        <w:behaviors>
          <w:behavior w:val="content"/>
        </w:behaviors>
        <w:guid w:val="{64F1B5CD-A92E-2843-8E81-1FF74F47A469}"/>
      </w:docPartPr>
      <w:docPartBody>
        <w:p w:rsidR="00B8415A" w:rsidRDefault="00000000">
          <w:pPr>
            <w:pStyle w:val="AC672CEDFF097F4489AB0B55D7BB943B"/>
          </w:pPr>
          <w:r w:rsidRPr="00B60B0A">
            <w:rPr>
              <w:rStyle w:val="PlaceholderText"/>
              <w:highlight w:val="lightGray"/>
            </w:rPr>
            <w:t>[</w:t>
          </w:r>
          <w:r>
            <w:rPr>
              <w:rStyle w:val="PlaceholderText"/>
              <w:highlight w:val="lightGray"/>
            </w:rPr>
            <w:t>0.0</w:t>
          </w:r>
          <w:r w:rsidRPr="00B60B0A">
            <w:rPr>
              <w:rStyle w:val="PlaceholderText"/>
              <w:highlight w:val="lightGray"/>
            </w:rPr>
            <w:t>]</w:t>
          </w:r>
        </w:p>
      </w:docPartBody>
    </w:docPart>
    <w:docPart>
      <w:docPartPr>
        <w:name w:val="7FBA4AE560A3B0409BE7A2A19E0A454C"/>
        <w:category>
          <w:name w:val="General"/>
          <w:gallery w:val="placeholder"/>
        </w:category>
        <w:types>
          <w:type w:val="bbPlcHdr"/>
        </w:types>
        <w:behaviors>
          <w:behavior w:val="content"/>
        </w:behaviors>
        <w:guid w:val="{637CD4B4-3646-DC43-8CED-D766E0C00FBE}"/>
      </w:docPartPr>
      <w:docPartBody>
        <w:p w:rsidR="00B8415A" w:rsidRDefault="00000000">
          <w:pPr>
            <w:pStyle w:val="7FBA4AE560A3B0409BE7A2A19E0A454C"/>
          </w:pPr>
          <w:r w:rsidRPr="00B60B0A">
            <w:rPr>
              <w:rStyle w:val="PlaceholderText"/>
              <w:highlight w:val="lightGray"/>
            </w:rPr>
            <w:t xml:space="preserve">[Click to add </w:t>
          </w:r>
          <w:r>
            <w:rPr>
              <w:rStyle w:val="PlaceholderText"/>
              <w:highlight w:val="lightGray"/>
            </w:rPr>
            <w:t>Name</w:t>
          </w:r>
          <w:r w:rsidRPr="00B60B0A">
            <w:rPr>
              <w:rStyle w:val="PlaceholderText"/>
              <w:highlight w:val="lightGray"/>
            </w:rPr>
            <w:t>]</w:t>
          </w:r>
        </w:p>
      </w:docPartBody>
    </w:docPart>
    <w:docPart>
      <w:docPartPr>
        <w:name w:val="9FAF0C633B1E9E44914B3C36FDDD83EE"/>
        <w:category>
          <w:name w:val="General"/>
          <w:gallery w:val="placeholder"/>
        </w:category>
        <w:types>
          <w:type w:val="bbPlcHdr"/>
        </w:types>
        <w:behaviors>
          <w:behavior w:val="content"/>
        </w:behaviors>
        <w:guid w:val="{73F4E146-0AA6-E44B-86AF-76FDB0BFC38A}"/>
      </w:docPartPr>
      <w:docPartBody>
        <w:p w:rsidR="00B8415A" w:rsidRDefault="00000000">
          <w:pPr>
            <w:pStyle w:val="9FAF0C633B1E9E44914B3C36FDDD83EE"/>
          </w:pPr>
          <w:r w:rsidRPr="00B60B0A">
            <w:rPr>
              <w:highlight w:val="lightGray"/>
            </w:rPr>
            <w:t>Click to select date from Date picker</w:t>
          </w:r>
        </w:p>
      </w:docPartBody>
    </w:docPart>
    <w:docPart>
      <w:docPartPr>
        <w:name w:val="F1DF199FFC202A44A850846A966B1786"/>
        <w:category>
          <w:name w:val="General"/>
          <w:gallery w:val="placeholder"/>
        </w:category>
        <w:types>
          <w:type w:val="bbPlcHdr"/>
        </w:types>
        <w:behaviors>
          <w:behavior w:val="content"/>
        </w:behaviors>
        <w:guid w:val="{A3C74D48-8C98-5A42-921D-B8882E70301D}"/>
      </w:docPartPr>
      <w:docPartBody>
        <w:p w:rsidR="00B8415A" w:rsidRDefault="00000000">
          <w:pPr>
            <w:pStyle w:val="F1DF199FFC202A44A850846A966B1786"/>
          </w:pPr>
          <w:r w:rsidRPr="00B60B0A">
            <w:rPr>
              <w:rStyle w:val="PlaceholderText"/>
              <w:highlight w:val="lightGray"/>
            </w:rPr>
            <w:t>[Click to add text]</w:t>
          </w:r>
        </w:p>
      </w:docPartBody>
    </w:docPart>
    <w:docPart>
      <w:docPartPr>
        <w:name w:val="E13289EE781F1946A6E36188C79C33B1"/>
        <w:category>
          <w:name w:val="General"/>
          <w:gallery w:val="placeholder"/>
        </w:category>
        <w:types>
          <w:type w:val="bbPlcHdr"/>
        </w:types>
        <w:behaviors>
          <w:behavior w:val="content"/>
        </w:behaviors>
        <w:guid w:val="{4ED694FD-5340-7A42-8BEF-772405EEBE84}"/>
      </w:docPartPr>
      <w:docPartBody>
        <w:p w:rsidR="00B8415A" w:rsidRDefault="00000000">
          <w:pPr>
            <w:pStyle w:val="E13289EE781F1946A6E36188C79C33B1"/>
          </w:pPr>
          <w:r>
            <w:t xml:space="preserve">  </w:t>
          </w:r>
        </w:p>
      </w:docPartBody>
    </w:docPart>
    <w:docPart>
      <w:docPartPr>
        <w:name w:val="B94259A7BA0306459765EDFD11BB5B22"/>
        <w:category>
          <w:name w:val="General"/>
          <w:gallery w:val="placeholder"/>
        </w:category>
        <w:types>
          <w:type w:val="bbPlcHdr"/>
        </w:types>
        <w:behaviors>
          <w:behavior w:val="content"/>
        </w:behaviors>
        <w:guid w:val="{10935BDD-D2EC-244B-9078-093A00E74890}"/>
      </w:docPartPr>
      <w:docPartBody>
        <w:p w:rsidR="00B8415A" w:rsidRDefault="00000000">
          <w:pPr>
            <w:pStyle w:val="B94259A7BA0306459765EDFD11BB5B22"/>
          </w:pPr>
          <w:r w:rsidRPr="000878A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National-Book">
    <w:altName w:val="Times New Roman"/>
    <w:panose1 w:val="02000503000000020004"/>
    <w:charset w:val="00"/>
    <w:family w:val="auto"/>
    <w:pitch w:val="variable"/>
    <w:sig w:usb0="A00000FF" w:usb1="5000207B" w:usb2="00000010" w:usb3="00000000" w:csb0="0000009B"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554"/>
    <w:rsid w:val="00923554"/>
    <w:rsid w:val="00B54455"/>
    <w:rsid w:val="00B8415A"/>
    <w:rsid w:val="00D3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59953759A5404484C109A7571D16C1">
    <w:name w:val="AB59953759A5404484C109A7571D16C1"/>
  </w:style>
  <w:style w:type="paragraph" w:customStyle="1" w:styleId="02933D187551064CA50143C35D980410">
    <w:name w:val="02933D187551064CA50143C35D980410"/>
  </w:style>
  <w:style w:type="paragraph" w:customStyle="1" w:styleId="5A4A91C9B0B7824DBB4AF532AFCD5A70">
    <w:name w:val="5A4A91C9B0B7824DBB4AF532AFCD5A70"/>
  </w:style>
  <w:style w:type="paragraph" w:customStyle="1" w:styleId="61CFBDB563DC314488995B1E62ACC184">
    <w:name w:val="61CFBDB563DC314488995B1E62ACC184"/>
  </w:style>
  <w:style w:type="character" w:styleId="PlaceholderText">
    <w:name w:val="Placeholder Text"/>
    <w:basedOn w:val="DefaultParagraphFont"/>
    <w:uiPriority w:val="99"/>
    <w:semiHidden/>
    <w:rPr>
      <w:color w:val="808080"/>
    </w:rPr>
  </w:style>
  <w:style w:type="paragraph" w:customStyle="1" w:styleId="228E0B91B030C04D90E5270B5F3491D4">
    <w:name w:val="228E0B91B030C04D90E5270B5F3491D4"/>
  </w:style>
  <w:style w:type="paragraph" w:customStyle="1" w:styleId="AC672CEDFF097F4489AB0B55D7BB943B">
    <w:name w:val="AC672CEDFF097F4489AB0B55D7BB943B"/>
  </w:style>
  <w:style w:type="paragraph" w:customStyle="1" w:styleId="7FBA4AE560A3B0409BE7A2A19E0A454C">
    <w:name w:val="7FBA4AE560A3B0409BE7A2A19E0A454C"/>
  </w:style>
  <w:style w:type="paragraph" w:customStyle="1" w:styleId="9FAF0C633B1E9E44914B3C36FDDD83EE">
    <w:name w:val="9FAF0C633B1E9E44914B3C36FDDD83EE"/>
  </w:style>
  <w:style w:type="paragraph" w:customStyle="1" w:styleId="F1DF199FFC202A44A850846A966B1786">
    <w:name w:val="F1DF199FFC202A44A850846A966B1786"/>
  </w:style>
  <w:style w:type="paragraph" w:customStyle="1" w:styleId="E13289EE781F1946A6E36188C79C33B1">
    <w:name w:val="E13289EE781F1946A6E36188C79C33B1"/>
  </w:style>
  <w:style w:type="paragraph" w:customStyle="1" w:styleId="B94259A7BA0306459765EDFD11BB5B22">
    <w:name w:val="B94259A7BA0306459765EDFD11BB5B2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VIC">
      <a:dk1>
        <a:sysClr val="windowText" lastClr="000000"/>
      </a:dk1>
      <a:lt1>
        <a:sysClr val="window" lastClr="FFFFFF"/>
      </a:lt1>
      <a:dk2>
        <a:srgbClr val="430098"/>
      </a:dk2>
      <a:lt2>
        <a:srgbClr val="FFFFFF"/>
      </a:lt2>
      <a:accent1>
        <a:srgbClr val="430098"/>
      </a:accent1>
      <a:accent2>
        <a:srgbClr val="EA3AB0"/>
      </a:accent2>
      <a:accent3>
        <a:srgbClr val="69E8FD"/>
      </a:accent3>
      <a:accent4>
        <a:srgbClr val="44A0F8"/>
      </a:accent4>
      <a:accent5>
        <a:srgbClr val="FAD94A"/>
      </a:accent5>
      <a:accent6>
        <a:srgbClr val="7F7F7F"/>
      </a:accent6>
      <a:hlink>
        <a:srgbClr val="000000"/>
      </a:hlink>
      <a:folHlink>
        <a:srgbClr val="000000"/>
      </a:folHlink>
    </a:clrScheme>
    <a:fontScheme name="OVIC">
      <a:majorFont>
        <a:latin typeface="Calibri Light"/>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Regulatory Action Policy - 2.0 - Update 2022-25.DOTX</Template>
  <TotalTime>5</TotalTime>
  <Pages>33</Pages>
  <Words>7537</Words>
  <Characters>42211</Characters>
  <Application>Microsoft Office Word</Application>
  <DocSecurity>0</DocSecurity>
  <Lines>753</Lines>
  <Paragraphs>497</Paragraphs>
  <ScaleCrop>false</ScaleCrop>
  <HeadingPairs>
    <vt:vector size="2" baseType="variant">
      <vt:variant>
        <vt:lpstr>Title</vt:lpstr>
      </vt:variant>
      <vt:variant>
        <vt:i4>1</vt:i4>
      </vt:variant>
    </vt:vector>
  </HeadingPairs>
  <TitlesOfParts>
    <vt:vector size="1" baseType="lpstr">
      <vt:lpstr>Regulatory Action Policy 2022-25</vt:lpstr>
    </vt:vector>
  </TitlesOfParts>
  <Manager/>
  <Company/>
  <LinksUpToDate>false</LinksUpToDate>
  <CharactersWithSpaces>49251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Action Policy 2022-25</dc:title>
  <dc:subject>none</dc:subject>
  <dc:creator/>
  <cp:keywords/>
  <dc:description/>
  <cp:lastModifiedBy>Dean Bardell-Williams</cp:lastModifiedBy>
  <cp:revision>5</cp:revision>
  <cp:lastPrinted>2022-05-03T06:29:00Z</cp:lastPrinted>
  <dcterms:created xsi:type="dcterms:W3CDTF">2022-10-11T03:05:00Z</dcterms:created>
  <dcterms:modified xsi:type="dcterms:W3CDTF">2022-10-11T03:26:00Z</dcterms:modified>
  <cp:category/>
</cp:coreProperties>
</file>