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8CF95C" w14:textId="77777777" w:rsidR="00F75F73" w:rsidRPr="00F3226A" w:rsidRDefault="00F75F73" w:rsidP="00284B0A">
      <w:pPr>
        <w:pStyle w:val="Intro"/>
      </w:pPr>
    </w:p>
    <w:p w14:paraId="01473C88" w14:textId="77777777" w:rsidR="00282B14" w:rsidRPr="00F3226A" w:rsidRDefault="00282B14" w:rsidP="00282B14">
      <w:pPr>
        <w:rPr>
          <w:lang w:val="en-US"/>
        </w:rPr>
      </w:pPr>
    </w:p>
    <w:p w14:paraId="24E9D57F" w14:textId="77777777" w:rsidR="00282B14" w:rsidRPr="00F3226A" w:rsidRDefault="00282B14" w:rsidP="00282B14">
      <w:pPr>
        <w:rPr>
          <w:lang w:val="en-US"/>
        </w:rPr>
      </w:pPr>
    </w:p>
    <w:p w14:paraId="39B0236F" w14:textId="77777777" w:rsidR="00282B14" w:rsidRPr="00F3226A" w:rsidRDefault="00282B14" w:rsidP="00282B14">
      <w:pPr>
        <w:rPr>
          <w:lang w:val="en-US"/>
        </w:rPr>
      </w:pPr>
    </w:p>
    <w:p w14:paraId="354C2471" w14:textId="77777777" w:rsidR="00282B14" w:rsidRPr="00F3226A" w:rsidRDefault="00282B14" w:rsidP="00282B14">
      <w:pPr>
        <w:rPr>
          <w:lang w:val="en-US"/>
        </w:rPr>
      </w:pPr>
    </w:p>
    <w:p w14:paraId="451ECD61" w14:textId="77777777" w:rsidR="00282B14" w:rsidRPr="00F3226A" w:rsidRDefault="00282B14" w:rsidP="00282B14">
      <w:pPr>
        <w:rPr>
          <w:lang w:val="en-US"/>
        </w:rPr>
      </w:pPr>
    </w:p>
    <w:p w14:paraId="49B9E345" w14:textId="77777777" w:rsidR="00282B14" w:rsidRPr="00F3226A" w:rsidRDefault="00282B14" w:rsidP="00282B14">
      <w:pPr>
        <w:rPr>
          <w:lang w:val="en-US"/>
        </w:rPr>
      </w:pPr>
    </w:p>
    <w:p w14:paraId="7B50B085" w14:textId="77777777" w:rsidR="00282B14" w:rsidRPr="00F3226A" w:rsidRDefault="00282B14" w:rsidP="00282B14">
      <w:pPr>
        <w:rPr>
          <w:lang w:val="en-US"/>
        </w:rPr>
      </w:pPr>
    </w:p>
    <w:p w14:paraId="6190D214" w14:textId="77777777" w:rsidR="00282B14" w:rsidRPr="00F3226A" w:rsidRDefault="00282B14" w:rsidP="00282B14">
      <w:pPr>
        <w:rPr>
          <w:lang w:val="en-US"/>
        </w:rPr>
      </w:pPr>
    </w:p>
    <w:p w14:paraId="0BD83B89" w14:textId="77777777" w:rsidR="00282B14" w:rsidRPr="00F3226A" w:rsidRDefault="00282B14" w:rsidP="00282B14">
      <w:pPr>
        <w:rPr>
          <w:lang w:val="en-US"/>
        </w:rPr>
      </w:pPr>
    </w:p>
    <w:p w14:paraId="0170AA53" w14:textId="77777777" w:rsidR="00282B14" w:rsidRPr="00F3226A" w:rsidRDefault="00282B14" w:rsidP="00282B14">
      <w:pPr>
        <w:rPr>
          <w:lang w:val="en-US"/>
        </w:rPr>
      </w:pPr>
    </w:p>
    <w:p w14:paraId="5A42E46E" w14:textId="77777777" w:rsidR="00282B14" w:rsidRPr="00F3226A" w:rsidRDefault="00282B14" w:rsidP="00282B14">
      <w:pPr>
        <w:rPr>
          <w:lang w:val="en-US"/>
        </w:rPr>
      </w:pPr>
    </w:p>
    <w:p w14:paraId="5342253B" w14:textId="77777777" w:rsidR="00282B14" w:rsidRPr="00F3226A" w:rsidRDefault="00282B14" w:rsidP="00282B14">
      <w:pPr>
        <w:rPr>
          <w:lang w:val="en-US"/>
        </w:rPr>
      </w:pPr>
    </w:p>
    <w:p w14:paraId="2B9B2280" w14:textId="77777777" w:rsidR="00282B14" w:rsidRPr="00F3226A" w:rsidRDefault="00282B14" w:rsidP="00282B14">
      <w:pPr>
        <w:rPr>
          <w:lang w:val="en-US"/>
        </w:rPr>
      </w:pPr>
    </w:p>
    <w:p w14:paraId="798748B6" w14:textId="77777777" w:rsidR="00282B14" w:rsidRPr="00F3226A" w:rsidRDefault="00282B14" w:rsidP="00282B14">
      <w:pPr>
        <w:rPr>
          <w:lang w:val="en-US"/>
        </w:rPr>
      </w:pPr>
    </w:p>
    <w:p w14:paraId="55FD6181" w14:textId="77777777" w:rsidR="00282B14" w:rsidRPr="00F3226A" w:rsidRDefault="00282B14" w:rsidP="00282B14">
      <w:pPr>
        <w:rPr>
          <w:lang w:val="en-US"/>
        </w:rPr>
      </w:pPr>
    </w:p>
    <w:p w14:paraId="74928793" w14:textId="765F1D6D" w:rsidR="00282B14" w:rsidRDefault="00282B14" w:rsidP="00282B14">
      <w:pPr>
        <w:rPr>
          <w:lang w:val="en-US"/>
        </w:rPr>
      </w:pPr>
    </w:p>
    <w:p w14:paraId="39F8C5B3" w14:textId="77777777" w:rsidR="00EE092D" w:rsidRPr="00F3226A" w:rsidRDefault="00EE092D" w:rsidP="00282B14">
      <w:pPr>
        <w:rPr>
          <w:lang w:val="en-US"/>
        </w:rPr>
      </w:pPr>
    </w:p>
    <w:p w14:paraId="3467F9F4" w14:textId="77777777" w:rsidR="00282B14" w:rsidRPr="00F3226A" w:rsidRDefault="00282B14" w:rsidP="00282B14">
      <w:pPr>
        <w:rPr>
          <w:lang w:val="en-US"/>
        </w:rPr>
      </w:pPr>
    </w:p>
    <w:p w14:paraId="13ECE0AE" w14:textId="77777777" w:rsidR="00282B14" w:rsidRPr="00F3226A" w:rsidRDefault="00282B14" w:rsidP="00282B14">
      <w:pPr>
        <w:rPr>
          <w:rFonts w:cs="National-Book"/>
          <w:color w:val="380094"/>
          <w:sz w:val="28"/>
          <w:szCs w:val="28"/>
          <w:lang w:val="en-US"/>
        </w:rPr>
      </w:pPr>
    </w:p>
    <w:p w14:paraId="0174414A" w14:textId="77777777" w:rsidR="00282B14" w:rsidRPr="00F3226A" w:rsidRDefault="00282B14" w:rsidP="00282B14">
      <w:pPr>
        <w:rPr>
          <w:rFonts w:cs="National-Book"/>
          <w:color w:val="380094"/>
          <w:sz w:val="28"/>
          <w:szCs w:val="28"/>
          <w:lang w:val="en-US"/>
        </w:rPr>
      </w:pPr>
    </w:p>
    <w:p w14:paraId="63F971B2" w14:textId="77777777" w:rsidR="00282B14" w:rsidRPr="00F3226A" w:rsidRDefault="00282B14" w:rsidP="00282B14">
      <w:pPr>
        <w:rPr>
          <w:lang w:val="en-US"/>
        </w:rPr>
      </w:pPr>
    </w:p>
    <w:p w14:paraId="738BB43F" w14:textId="77777777" w:rsidR="00282B14" w:rsidRPr="00F3226A" w:rsidRDefault="00282B14" w:rsidP="00282B14">
      <w:pPr>
        <w:rPr>
          <w:lang w:val="en-US"/>
        </w:rPr>
        <w:sectPr w:rsidR="00282B14" w:rsidRPr="00F3226A" w:rsidSect="00F265B5">
          <w:headerReference w:type="even" r:id="rId8"/>
          <w:headerReference w:type="default" r:id="rId9"/>
          <w:footerReference w:type="even" r:id="rId10"/>
          <w:footerReference w:type="default" r:id="rId11"/>
          <w:headerReference w:type="first" r:id="rId12"/>
          <w:footerReference w:type="first" r:id="rId13"/>
          <w:type w:val="continuous"/>
          <w:pgSz w:w="11906" w:h="16838"/>
          <w:pgMar w:top="1134" w:right="1134" w:bottom="1134" w:left="1134" w:header="720" w:footer="510" w:gutter="0"/>
          <w:cols w:space="720"/>
          <w:noEndnote/>
          <w:titlePg/>
          <w:docGrid w:linePitch="326"/>
        </w:sectPr>
      </w:pPr>
    </w:p>
    <w:p w14:paraId="518EC07C" w14:textId="14001A10" w:rsidR="00AA0428" w:rsidRPr="00F3226A" w:rsidRDefault="003B2268" w:rsidP="00B2040D">
      <w:pPr>
        <w:pStyle w:val="DocumentTitle"/>
        <w:rPr>
          <w:rFonts w:ascii="Calibri" w:hAnsi="Calibri"/>
        </w:rPr>
      </w:pPr>
      <w:r w:rsidRPr="00F3226A">
        <w:rPr>
          <w:rFonts w:ascii="Calibri" w:hAnsi="Calibri"/>
        </w:rPr>
        <w:lastRenderedPageBreak/>
        <w:t>User Guide</w:t>
      </w:r>
      <w:r w:rsidR="00B2040D" w:rsidRPr="00F3226A">
        <w:rPr>
          <w:rFonts w:ascii="Calibri" w:hAnsi="Calibri"/>
        </w:rPr>
        <w:t xml:space="preserve"> </w:t>
      </w:r>
    </w:p>
    <w:p w14:paraId="6C7B2897" w14:textId="6F367EB6" w:rsidR="00AA0428" w:rsidRPr="00F3226A" w:rsidRDefault="003B2268" w:rsidP="00B2040D">
      <w:pPr>
        <w:pStyle w:val="DocumentSubtitle"/>
      </w:pPr>
      <w:r w:rsidRPr="00F3226A">
        <w:t xml:space="preserve">Labelling and </w:t>
      </w:r>
      <w:r w:rsidR="003941BD" w:rsidRPr="00F3226A">
        <w:t>Handling</w:t>
      </w:r>
      <w:r w:rsidRPr="00F3226A">
        <w:t xml:space="preserve"> Protectively Marked Information</w:t>
      </w:r>
    </w:p>
    <w:p w14:paraId="4BD11700" w14:textId="77777777" w:rsidR="00B2040D" w:rsidRPr="00F3226A" w:rsidRDefault="00B2040D" w:rsidP="00A741A2">
      <w:pPr>
        <w:pStyle w:val="ContentsSection1"/>
        <w:rPr>
          <w:rFonts w:ascii="Calibri" w:hAnsi="Calibri"/>
          <w:b w:val="0"/>
          <w:color w:val="430098"/>
          <w:sz w:val="22"/>
        </w:rPr>
        <w:sectPr w:rsidR="00B2040D" w:rsidRPr="00F3226A" w:rsidSect="00304715">
          <w:pgSz w:w="11900" w:h="16840"/>
          <w:pgMar w:top="1134" w:right="1134" w:bottom="1134" w:left="1134" w:header="708" w:footer="0" w:gutter="0"/>
          <w:cols w:space="708"/>
          <w:docGrid w:linePitch="360"/>
        </w:sectPr>
      </w:pPr>
    </w:p>
    <w:sdt>
      <w:sdtPr>
        <w:rPr>
          <w:rFonts w:ascii="Calibri" w:eastAsia="Calibri" w:hAnsi="Calibri" w:cs="Times New Roman"/>
          <w:b w:val="0"/>
          <w:bCs w:val="0"/>
          <w:color w:val="auto"/>
          <w:sz w:val="24"/>
          <w:szCs w:val="24"/>
          <w:lang w:val="en-GB"/>
        </w:rPr>
        <w:id w:val="349152495"/>
        <w:docPartObj>
          <w:docPartGallery w:val="Table of Contents"/>
          <w:docPartUnique/>
        </w:docPartObj>
      </w:sdtPr>
      <w:sdtEndPr>
        <w:rPr>
          <w:noProof/>
          <w:color w:val="404040" w:themeColor="text1" w:themeTint="BF"/>
        </w:rPr>
      </w:sdtEndPr>
      <w:sdtContent>
        <w:p w14:paraId="2F6C3571" w14:textId="77777777" w:rsidR="008E7579" w:rsidRPr="00DA1EC5" w:rsidRDefault="008E7579">
          <w:pPr>
            <w:pStyle w:val="TOCHeading"/>
            <w:rPr>
              <w:rFonts w:ascii="Calibri" w:hAnsi="Calibri"/>
              <w:color w:val="404040" w:themeColor="text1" w:themeTint="BF"/>
            </w:rPr>
          </w:pPr>
          <w:r w:rsidRPr="00F3226A">
            <w:rPr>
              <w:rFonts w:ascii="Calibri" w:hAnsi="Calibri"/>
              <w:color w:val="5620A9"/>
            </w:rPr>
            <w:t>Table of Contents</w:t>
          </w:r>
        </w:p>
        <w:p w14:paraId="31F1DC27" w14:textId="53517A41" w:rsidR="00844DA8" w:rsidRPr="00784311" w:rsidRDefault="008E7579" w:rsidP="00784311">
          <w:pPr>
            <w:pStyle w:val="TOC1"/>
            <w:rPr>
              <w:rFonts w:eastAsiaTheme="minorEastAsia" w:cstheme="minorBidi"/>
              <w:b w:val="0"/>
              <w:bCs w:val="0"/>
              <w:noProof/>
              <w:lang w:val="en-AU" w:eastAsia="en-GB"/>
            </w:rPr>
          </w:pPr>
          <w:r w:rsidRPr="00784311">
            <w:rPr>
              <w:rFonts w:ascii="Calibri" w:hAnsi="Calibri"/>
              <w:b w:val="0"/>
              <w:bCs w:val="0"/>
              <w:color w:val="404040" w:themeColor="text1" w:themeTint="BF"/>
            </w:rPr>
            <w:fldChar w:fldCharType="begin"/>
          </w:r>
          <w:r w:rsidRPr="00784311">
            <w:rPr>
              <w:rFonts w:ascii="Calibri" w:hAnsi="Calibri"/>
              <w:b w:val="0"/>
              <w:bCs w:val="0"/>
              <w:color w:val="404040" w:themeColor="text1" w:themeTint="BF"/>
            </w:rPr>
            <w:instrText xml:space="preserve"> TOC \o "1-3" \h \z \u </w:instrText>
          </w:r>
          <w:r w:rsidRPr="00784311">
            <w:rPr>
              <w:rFonts w:ascii="Calibri" w:hAnsi="Calibri"/>
              <w:b w:val="0"/>
              <w:bCs w:val="0"/>
              <w:color w:val="404040" w:themeColor="text1" w:themeTint="BF"/>
            </w:rPr>
            <w:fldChar w:fldCharType="separate"/>
          </w:r>
          <w:hyperlink w:anchor="_Toc24707812" w:history="1">
            <w:r w:rsidR="00844DA8" w:rsidRPr="00784311">
              <w:rPr>
                <w:rStyle w:val="Hyperlink"/>
                <w:b w:val="0"/>
                <w:bCs w:val="0"/>
                <w:noProof/>
              </w:rPr>
              <w:t>1. Purpose</w:t>
            </w:r>
            <w:r w:rsidR="00844DA8" w:rsidRPr="00784311">
              <w:rPr>
                <w:b w:val="0"/>
                <w:bCs w:val="0"/>
                <w:noProof/>
                <w:webHidden/>
              </w:rPr>
              <w:tab/>
            </w:r>
            <w:r w:rsidR="00844DA8" w:rsidRPr="00784311">
              <w:rPr>
                <w:b w:val="0"/>
                <w:bCs w:val="0"/>
                <w:noProof/>
                <w:webHidden/>
              </w:rPr>
              <w:fldChar w:fldCharType="begin"/>
            </w:r>
            <w:r w:rsidR="00844DA8" w:rsidRPr="00784311">
              <w:rPr>
                <w:b w:val="0"/>
                <w:bCs w:val="0"/>
                <w:noProof/>
                <w:webHidden/>
              </w:rPr>
              <w:instrText xml:space="preserve"> PAGEREF _Toc24707812 \h </w:instrText>
            </w:r>
            <w:r w:rsidR="00844DA8" w:rsidRPr="00784311">
              <w:rPr>
                <w:b w:val="0"/>
                <w:bCs w:val="0"/>
                <w:noProof/>
                <w:webHidden/>
              </w:rPr>
            </w:r>
            <w:r w:rsidR="00844DA8" w:rsidRPr="00784311">
              <w:rPr>
                <w:b w:val="0"/>
                <w:bCs w:val="0"/>
                <w:noProof/>
                <w:webHidden/>
              </w:rPr>
              <w:fldChar w:fldCharType="separate"/>
            </w:r>
            <w:r w:rsidR="00844DA8" w:rsidRPr="00784311">
              <w:rPr>
                <w:b w:val="0"/>
                <w:bCs w:val="0"/>
                <w:noProof/>
                <w:webHidden/>
              </w:rPr>
              <w:t>4</w:t>
            </w:r>
            <w:r w:rsidR="00844DA8" w:rsidRPr="00784311">
              <w:rPr>
                <w:b w:val="0"/>
                <w:bCs w:val="0"/>
                <w:noProof/>
                <w:webHidden/>
              </w:rPr>
              <w:fldChar w:fldCharType="end"/>
            </w:r>
          </w:hyperlink>
        </w:p>
        <w:p w14:paraId="2697A188" w14:textId="174B83D6" w:rsidR="00844DA8" w:rsidRPr="00784311" w:rsidRDefault="007D20F5" w:rsidP="00784311">
          <w:pPr>
            <w:pStyle w:val="TOC1"/>
            <w:rPr>
              <w:rFonts w:eastAsiaTheme="minorEastAsia" w:cstheme="minorBidi"/>
              <w:b w:val="0"/>
              <w:bCs w:val="0"/>
              <w:noProof/>
              <w:lang w:val="en-AU" w:eastAsia="en-GB"/>
            </w:rPr>
          </w:pPr>
          <w:hyperlink w:anchor="_Toc24707813" w:history="1">
            <w:r w:rsidR="00844DA8" w:rsidRPr="00784311">
              <w:rPr>
                <w:rStyle w:val="Hyperlink"/>
                <w:b w:val="0"/>
                <w:bCs w:val="0"/>
                <w:noProof/>
              </w:rPr>
              <w:t>2. Audience</w:t>
            </w:r>
            <w:r w:rsidR="00844DA8" w:rsidRPr="00784311">
              <w:rPr>
                <w:b w:val="0"/>
                <w:bCs w:val="0"/>
                <w:noProof/>
                <w:webHidden/>
              </w:rPr>
              <w:tab/>
            </w:r>
            <w:r w:rsidR="00844DA8" w:rsidRPr="00784311">
              <w:rPr>
                <w:b w:val="0"/>
                <w:bCs w:val="0"/>
                <w:noProof/>
                <w:webHidden/>
              </w:rPr>
              <w:fldChar w:fldCharType="begin"/>
            </w:r>
            <w:r w:rsidR="00844DA8" w:rsidRPr="00784311">
              <w:rPr>
                <w:b w:val="0"/>
                <w:bCs w:val="0"/>
                <w:noProof/>
                <w:webHidden/>
              </w:rPr>
              <w:instrText xml:space="preserve"> PAGEREF _Toc24707813 \h </w:instrText>
            </w:r>
            <w:r w:rsidR="00844DA8" w:rsidRPr="00784311">
              <w:rPr>
                <w:b w:val="0"/>
                <w:bCs w:val="0"/>
                <w:noProof/>
                <w:webHidden/>
              </w:rPr>
            </w:r>
            <w:r w:rsidR="00844DA8" w:rsidRPr="00784311">
              <w:rPr>
                <w:b w:val="0"/>
                <w:bCs w:val="0"/>
                <w:noProof/>
                <w:webHidden/>
              </w:rPr>
              <w:fldChar w:fldCharType="separate"/>
            </w:r>
            <w:r w:rsidR="00844DA8" w:rsidRPr="00784311">
              <w:rPr>
                <w:b w:val="0"/>
                <w:bCs w:val="0"/>
                <w:noProof/>
                <w:webHidden/>
              </w:rPr>
              <w:t>4</w:t>
            </w:r>
            <w:r w:rsidR="00844DA8" w:rsidRPr="00784311">
              <w:rPr>
                <w:b w:val="0"/>
                <w:bCs w:val="0"/>
                <w:noProof/>
                <w:webHidden/>
              </w:rPr>
              <w:fldChar w:fldCharType="end"/>
            </w:r>
          </w:hyperlink>
        </w:p>
        <w:p w14:paraId="221CB553" w14:textId="6CD98E96" w:rsidR="00844DA8" w:rsidRPr="00784311" w:rsidRDefault="007D20F5" w:rsidP="00784311">
          <w:pPr>
            <w:pStyle w:val="TOC1"/>
            <w:rPr>
              <w:rFonts w:eastAsiaTheme="minorEastAsia" w:cstheme="minorBidi"/>
              <w:b w:val="0"/>
              <w:bCs w:val="0"/>
              <w:noProof/>
              <w:lang w:val="en-AU" w:eastAsia="en-GB"/>
            </w:rPr>
          </w:pPr>
          <w:hyperlink w:anchor="_Toc24707814" w:history="1">
            <w:r w:rsidR="00844DA8" w:rsidRPr="00784311">
              <w:rPr>
                <w:rStyle w:val="Hyperlink"/>
                <w:b w:val="0"/>
                <w:bCs w:val="0"/>
                <w:noProof/>
              </w:rPr>
              <w:t>3. Scope</w:t>
            </w:r>
            <w:r w:rsidR="00844DA8" w:rsidRPr="00784311">
              <w:rPr>
                <w:b w:val="0"/>
                <w:bCs w:val="0"/>
                <w:noProof/>
                <w:webHidden/>
              </w:rPr>
              <w:tab/>
            </w:r>
            <w:r w:rsidR="00844DA8" w:rsidRPr="00784311">
              <w:rPr>
                <w:b w:val="0"/>
                <w:bCs w:val="0"/>
                <w:noProof/>
                <w:webHidden/>
              </w:rPr>
              <w:fldChar w:fldCharType="begin"/>
            </w:r>
            <w:r w:rsidR="00844DA8" w:rsidRPr="00784311">
              <w:rPr>
                <w:b w:val="0"/>
                <w:bCs w:val="0"/>
                <w:noProof/>
                <w:webHidden/>
              </w:rPr>
              <w:instrText xml:space="preserve"> PAGEREF _Toc24707814 \h </w:instrText>
            </w:r>
            <w:r w:rsidR="00844DA8" w:rsidRPr="00784311">
              <w:rPr>
                <w:b w:val="0"/>
                <w:bCs w:val="0"/>
                <w:noProof/>
                <w:webHidden/>
              </w:rPr>
            </w:r>
            <w:r w:rsidR="00844DA8" w:rsidRPr="00784311">
              <w:rPr>
                <w:b w:val="0"/>
                <w:bCs w:val="0"/>
                <w:noProof/>
                <w:webHidden/>
              </w:rPr>
              <w:fldChar w:fldCharType="separate"/>
            </w:r>
            <w:r w:rsidR="00844DA8" w:rsidRPr="00784311">
              <w:rPr>
                <w:b w:val="0"/>
                <w:bCs w:val="0"/>
                <w:noProof/>
                <w:webHidden/>
              </w:rPr>
              <w:t>4</w:t>
            </w:r>
            <w:r w:rsidR="00844DA8" w:rsidRPr="00784311">
              <w:rPr>
                <w:b w:val="0"/>
                <w:bCs w:val="0"/>
                <w:noProof/>
                <w:webHidden/>
              </w:rPr>
              <w:fldChar w:fldCharType="end"/>
            </w:r>
          </w:hyperlink>
        </w:p>
        <w:p w14:paraId="4264FF9A" w14:textId="3BD4C9BD" w:rsidR="00844DA8" w:rsidRPr="00784311" w:rsidRDefault="007D20F5" w:rsidP="00784311">
          <w:pPr>
            <w:pStyle w:val="TOC1"/>
            <w:rPr>
              <w:rFonts w:eastAsiaTheme="minorEastAsia" w:cstheme="minorBidi"/>
              <w:b w:val="0"/>
              <w:bCs w:val="0"/>
              <w:noProof/>
              <w:lang w:val="en-AU" w:eastAsia="en-GB"/>
            </w:rPr>
          </w:pPr>
          <w:hyperlink w:anchor="_Toc24707815" w:history="1">
            <w:r w:rsidR="00844DA8" w:rsidRPr="00784311">
              <w:rPr>
                <w:rStyle w:val="Hyperlink"/>
                <w:b w:val="0"/>
                <w:bCs w:val="0"/>
                <w:noProof/>
              </w:rPr>
              <w:t>4. Use of Terms</w:t>
            </w:r>
            <w:r w:rsidR="00844DA8" w:rsidRPr="00784311">
              <w:rPr>
                <w:b w:val="0"/>
                <w:bCs w:val="0"/>
                <w:noProof/>
                <w:webHidden/>
              </w:rPr>
              <w:tab/>
            </w:r>
            <w:r w:rsidR="00844DA8" w:rsidRPr="00784311">
              <w:rPr>
                <w:b w:val="0"/>
                <w:bCs w:val="0"/>
                <w:noProof/>
                <w:webHidden/>
              </w:rPr>
              <w:fldChar w:fldCharType="begin"/>
            </w:r>
            <w:r w:rsidR="00844DA8" w:rsidRPr="00784311">
              <w:rPr>
                <w:b w:val="0"/>
                <w:bCs w:val="0"/>
                <w:noProof/>
                <w:webHidden/>
              </w:rPr>
              <w:instrText xml:space="preserve"> PAGEREF _Toc24707815 \h </w:instrText>
            </w:r>
            <w:r w:rsidR="00844DA8" w:rsidRPr="00784311">
              <w:rPr>
                <w:b w:val="0"/>
                <w:bCs w:val="0"/>
                <w:noProof/>
                <w:webHidden/>
              </w:rPr>
            </w:r>
            <w:r w:rsidR="00844DA8" w:rsidRPr="00784311">
              <w:rPr>
                <w:b w:val="0"/>
                <w:bCs w:val="0"/>
                <w:noProof/>
                <w:webHidden/>
              </w:rPr>
              <w:fldChar w:fldCharType="separate"/>
            </w:r>
            <w:r w:rsidR="00844DA8" w:rsidRPr="00784311">
              <w:rPr>
                <w:b w:val="0"/>
                <w:bCs w:val="0"/>
                <w:noProof/>
                <w:webHidden/>
              </w:rPr>
              <w:t>4</w:t>
            </w:r>
            <w:r w:rsidR="00844DA8" w:rsidRPr="00784311">
              <w:rPr>
                <w:b w:val="0"/>
                <w:bCs w:val="0"/>
                <w:noProof/>
                <w:webHidden/>
              </w:rPr>
              <w:fldChar w:fldCharType="end"/>
            </w:r>
          </w:hyperlink>
        </w:p>
        <w:p w14:paraId="37AE979B" w14:textId="23DE16C3" w:rsidR="00844DA8" w:rsidRPr="00784311" w:rsidRDefault="007D20F5" w:rsidP="00784311">
          <w:pPr>
            <w:pStyle w:val="TOC1"/>
            <w:rPr>
              <w:rFonts w:eastAsiaTheme="minorEastAsia" w:cstheme="minorBidi"/>
              <w:b w:val="0"/>
              <w:bCs w:val="0"/>
              <w:noProof/>
              <w:lang w:val="en-AU" w:eastAsia="en-GB"/>
            </w:rPr>
          </w:pPr>
          <w:hyperlink w:anchor="_Toc24707816" w:history="1">
            <w:r w:rsidR="00844DA8" w:rsidRPr="00784311">
              <w:rPr>
                <w:rStyle w:val="Hyperlink"/>
                <w:b w:val="0"/>
                <w:bCs w:val="0"/>
                <w:noProof/>
              </w:rPr>
              <w:t>5. What are protective markings?</w:t>
            </w:r>
            <w:r w:rsidR="00844DA8" w:rsidRPr="00784311">
              <w:rPr>
                <w:b w:val="0"/>
                <w:bCs w:val="0"/>
                <w:noProof/>
                <w:webHidden/>
              </w:rPr>
              <w:tab/>
            </w:r>
            <w:r w:rsidR="00844DA8" w:rsidRPr="00784311">
              <w:rPr>
                <w:b w:val="0"/>
                <w:bCs w:val="0"/>
                <w:noProof/>
                <w:webHidden/>
              </w:rPr>
              <w:fldChar w:fldCharType="begin"/>
            </w:r>
            <w:r w:rsidR="00844DA8" w:rsidRPr="00784311">
              <w:rPr>
                <w:b w:val="0"/>
                <w:bCs w:val="0"/>
                <w:noProof/>
                <w:webHidden/>
              </w:rPr>
              <w:instrText xml:space="preserve"> PAGEREF _Toc24707816 \h </w:instrText>
            </w:r>
            <w:r w:rsidR="00844DA8" w:rsidRPr="00784311">
              <w:rPr>
                <w:b w:val="0"/>
                <w:bCs w:val="0"/>
                <w:noProof/>
                <w:webHidden/>
              </w:rPr>
            </w:r>
            <w:r w:rsidR="00844DA8" w:rsidRPr="00784311">
              <w:rPr>
                <w:b w:val="0"/>
                <w:bCs w:val="0"/>
                <w:noProof/>
                <w:webHidden/>
              </w:rPr>
              <w:fldChar w:fldCharType="separate"/>
            </w:r>
            <w:r w:rsidR="00844DA8" w:rsidRPr="00784311">
              <w:rPr>
                <w:b w:val="0"/>
                <w:bCs w:val="0"/>
                <w:noProof/>
                <w:webHidden/>
              </w:rPr>
              <w:t>5</w:t>
            </w:r>
            <w:r w:rsidR="00844DA8" w:rsidRPr="00784311">
              <w:rPr>
                <w:b w:val="0"/>
                <w:bCs w:val="0"/>
                <w:noProof/>
                <w:webHidden/>
              </w:rPr>
              <w:fldChar w:fldCharType="end"/>
            </w:r>
          </w:hyperlink>
        </w:p>
        <w:p w14:paraId="3FFAD4EC" w14:textId="7A2F3251" w:rsidR="00844DA8" w:rsidRPr="00784311" w:rsidRDefault="007D20F5" w:rsidP="00784311">
          <w:pPr>
            <w:pStyle w:val="TOC1"/>
            <w:rPr>
              <w:rFonts w:eastAsiaTheme="minorEastAsia" w:cstheme="minorBidi"/>
              <w:b w:val="0"/>
              <w:bCs w:val="0"/>
              <w:noProof/>
              <w:lang w:val="en-AU" w:eastAsia="en-GB"/>
            </w:rPr>
          </w:pPr>
          <w:hyperlink w:anchor="_Toc24707817" w:history="1">
            <w:r w:rsidR="00844DA8" w:rsidRPr="00784311">
              <w:rPr>
                <w:rStyle w:val="Hyperlink"/>
                <w:b w:val="0"/>
                <w:bCs w:val="0"/>
                <w:noProof/>
              </w:rPr>
              <w:t>6. Why should I apply protective markings?</w:t>
            </w:r>
            <w:r w:rsidR="00844DA8" w:rsidRPr="00784311">
              <w:rPr>
                <w:b w:val="0"/>
                <w:bCs w:val="0"/>
                <w:noProof/>
                <w:webHidden/>
              </w:rPr>
              <w:tab/>
            </w:r>
            <w:r w:rsidR="00844DA8" w:rsidRPr="00784311">
              <w:rPr>
                <w:b w:val="0"/>
                <w:bCs w:val="0"/>
                <w:noProof/>
                <w:webHidden/>
              </w:rPr>
              <w:fldChar w:fldCharType="begin"/>
            </w:r>
            <w:r w:rsidR="00844DA8" w:rsidRPr="00784311">
              <w:rPr>
                <w:b w:val="0"/>
                <w:bCs w:val="0"/>
                <w:noProof/>
                <w:webHidden/>
              </w:rPr>
              <w:instrText xml:space="preserve"> PAGEREF _Toc24707817 \h </w:instrText>
            </w:r>
            <w:r w:rsidR="00844DA8" w:rsidRPr="00784311">
              <w:rPr>
                <w:b w:val="0"/>
                <w:bCs w:val="0"/>
                <w:noProof/>
                <w:webHidden/>
              </w:rPr>
            </w:r>
            <w:r w:rsidR="00844DA8" w:rsidRPr="00784311">
              <w:rPr>
                <w:b w:val="0"/>
                <w:bCs w:val="0"/>
                <w:noProof/>
                <w:webHidden/>
              </w:rPr>
              <w:fldChar w:fldCharType="separate"/>
            </w:r>
            <w:r w:rsidR="00844DA8" w:rsidRPr="00784311">
              <w:rPr>
                <w:b w:val="0"/>
                <w:bCs w:val="0"/>
                <w:noProof/>
                <w:webHidden/>
              </w:rPr>
              <w:t>5</w:t>
            </w:r>
            <w:r w:rsidR="00844DA8" w:rsidRPr="00784311">
              <w:rPr>
                <w:b w:val="0"/>
                <w:bCs w:val="0"/>
                <w:noProof/>
                <w:webHidden/>
              </w:rPr>
              <w:fldChar w:fldCharType="end"/>
            </w:r>
          </w:hyperlink>
        </w:p>
        <w:p w14:paraId="14C743BE" w14:textId="6C8FE404" w:rsidR="00844DA8" w:rsidRPr="00784311" w:rsidRDefault="007D20F5" w:rsidP="00784311">
          <w:pPr>
            <w:pStyle w:val="TOC1"/>
            <w:rPr>
              <w:rFonts w:eastAsiaTheme="minorEastAsia" w:cstheme="minorBidi"/>
              <w:b w:val="0"/>
              <w:bCs w:val="0"/>
              <w:noProof/>
              <w:lang w:val="en-AU" w:eastAsia="en-GB"/>
            </w:rPr>
          </w:pPr>
          <w:hyperlink w:anchor="_Toc24707818" w:history="1">
            <w:r w:rsidR="00844DA8" w:rsidRPr="00784311">
              <w:rPr>
                <w:rStyle w:val="Hyperlink"/>
                <w:b w:val="0"/>
                <w:bCs w:val="0"/>
                <w:noProof/>
              </w:rPr>
              <w:t>7. Who determines whether information needs a protective marking?</w:t>
            </w:r>
            <w:r w:rsidR="00844DA8" w:rsidRPr="00784311">
              <w:rPr>
                <w:b w:val="0"/>
                <w:bCs w:val="0"/>
                <w:noProof/>
                <w:webHidden/>
              </w:rPr>
              <w:tab/>
            </w:r>
            <w:r w:rsidR="00844DA8" w:rsidRPr="00784311">
              <w:rPr>
                <w:b w:val="0"/>
                <w:bCs w:val="0"/>
                <w:noProof/>
                <w:webHidden/>
              </w:rPr>
              <w:fldChar w:fldCharType="begin"/>
            </w:r>
            <w:r w:rsidR="00844DA8" w:rsidRPr="00784311">
              <w:rPr>
                <w:b w:val="0"/>
                <w:bCs w:val="0"/>
                <w:noProof/>
                <w:webHidden/>
              </w:rPr>
              <w:instrText xml:space="preserve"> PAGEREF _Toc24707818 \h </w:instrText>
            </w:r>
            <w:r w:rsidR="00844DA8" w:rsidRPr="00784311">
              <w:rPr>
                <w:b w:val="0"/>
                <w:bCs w:val="0"/>
                <w:noProof/>
                <w:webHidden/>
              </w:rPr>
            </w:r>
            <w:r w:rsidR="00844DA8" w:rsidRPr="00784311">
              <w:rPr>
                <w:b w:val="0"/>
                <w:bCs w:val="0"/>
                <w:noProof/>
                <w:webHidden/>
              </w:rPr>
              <w:fldChar w:fldCharType="separate"/>
            </w:r>
            <w:r w:rsidR="00844DA8" w:rsidRPr="00784311">
              <w:rPr>
                <w:b w:val="0"/>
                <w:bCs w:val="0"/>
                <w:noProof/>
                <w:webHidden/>
              </w:rPr>
              <w:t>5</w:t>
            </w:r>
            <w:r w:rsidR="00844DA8" w:rsidRPr="00784311">
              <w:rPr>
                <w:b w:val="0"/>
                <w:bCs w:val="0"/>
                <w:noProof/>
                <w:webHidden/>
              </w:rPr>
              <w:fldChar w:fldCharType="end"/>
            </w:r>
          </w:hyperlink>
        </w:p>
        <w:p w14:paraId="3B7E99FA" w14:textId="2BC8542E" w:rsidR="00844DA8" w:rsidRPr="00784311" w:rsidRDefault="007D20F5" w:rsidP="00784311">
          <w:pPr>
            <w:pStyle w:val="TOC1"/>
            <w:rPr>
              <w:rFonts w:eastAsiaTheme="minorEastAsia" w:cstheme="minorBidi"/>
              <w:b w:val="0"/>
              <w:bCs w:val="0"/>
              <w:noProof/>
              <w:lang w:val="en-AU" w:eastAsia="en-GB"/>
            </w:rPr>
          </w:pPr>
          <w:hyperlink w:anchor="_Toc24707819" w:history="1">
            <w:r w:rsidR="00844DA8" w:rsidRPr="00784311">
              <w:rPr>
                <w:rStyle w:val="Hyperlink"/>
                <w:b w:val="0"/>
                <w:bCs w:val="0"/>
                <w:noProof/>
              </w:rPr>
              <w:t>8. When do I assess the information?</w:t>
            </w:r>
            <w:r w:rsidR="00844DA8" w:rsidRPr="00784311">
              <w:rPr>
                <w:b w:val="0"/>
                <w:bCs w:val="0"/>
                <w:noProof/>
                <w:webHidden/>
              </w:rPr>
              <w:tab/>
            </w:r>
            <w:r w:rsidR="00844DA8" w:rsidRPr="00784311">
              <w:rPr>
                <w:b w:val="0"/>
                <w:bCs w:val="0"/>
                <w:noProof/>
                <w:webHidden/>
              </w:rPr>
              <w:fldChar w:fldCharType="begin"/>
            </w:r>
            <w:r w:rsidR="00844DA8" w:rsidRPr="00784311">
              <w:rPr>
                <w:b w:val="0"/>
                <w:bCs w:val="0"/>
                <w:noProof/>
                <w:webHidden/>
              </w:rPr>
              <w:instrText xml:space="preserve"> PAGEREF _Toc24707819 \h </w:instrText>
            </w:r>
            <w:r w:rsidR="00844DA8" w:rsidRPr="00784311">
              <w:rPr>
                <w:b w:val="0"/>
                <w:bCs w:val="0"/>
                <w:noProof/>
                <w:webHidden/>
              </w:rPr>
            </w:r>
            <w:r w:rsidR="00844DA8" w:rsidRPr="00784311">
              <w:rPr>
                <w:b w:val="0"/>
                <w:bCs w:val="0"/>
                <w:noProof/>
                <w:webHidden/>
              </w:rPr>
              <w:fldChar w:fldCharType="separate"/>
            </w:r>
            <w:r w:rsidR="00844DA8" w:rsidRPr="00784311">
              <w:rPr>
                <w:b w:val="0"/>
                <w:bCs w:val="0"/>
                <w:noProof/>
                <w:webHidden/>
              </w:rPr>
              <w:t>5</w:t>
            </w:r>
            <w:r w:rsidR="00844DA8" w:rsidRPr="00784311">
              <w:rPr>
                <w:b w:val="0"/>
                <w:bCs w:val="0"/>
                <w:noProof/>
                <w:webHidden/>
              </w:rPr>
              <w:fldChar w:fldCharType="end"/>
            </w:r>
          </w:hyperlink>
        </w:p>
        <w:p w14:paraId="02E5F061" w14:textId="3241B80D" w:rsidR="00844DA8" w:rsidRPr="00784311" w:rsidRDefault="007D20F5" w:rsidP="00784311">
          <w:pPr>
            <w:pStyle w:val="TOC1"/>
            <w:rPr>
              <w:rFonts w:eastAsiaTheme="minorEastAsia" w:cstheme="minorBidi"/>
              <w:b w:val="0"/>
              <w:bCs w:val="0"/>
              <w:noProof/>
              <w:lang w:val="en-AU" w:eastAsia="en-GB"/>
            </w:rPr>
          </w:pPr>
          <w:hyperlink w:anchor="_Toc24707820" w:history="1">
            <w:r w:rsidR="00844DA8" w:rsidRPr="00784311">
              <w:rPr>
                <w:rStyle w:val="Hyperlink"/>
                <w:b w:val="0"/>
                <w:bCs w:val="0"/>
                <w:noProof/>
              </w:rPr>
              <w:t>9. What do I do when I receive information (marked or unmarked)?</w:t>
            </w:r>
            <w:r w:rsidR="00844DA8" w:rsidRPr="00784311">
              <w:rPr>
                <w:b w:val="0"/>
                <w:bCs w:val="0"/>
                <w:noProof/>
                <w:webHidden/>
              </w:rPr>
              <w:tab/>
            </w:r>
            <w:r w:rsidR="00844DA8" w:rsidRPr="00784311">
              <w:rPr>
                <w:b w:val="0"/>
                <w:bCs w:val="0"/>
                <w:noProof/>
                <w:webHidden/>
              </w:rPr>
              <w:fldChar w:fldCharType="begin"/>
            </w:r>
            <w:r w:rsidR="00844DA8" w:rsidRPr="00784311">
              <w:rPr>
                <w:b w:val="0"/>
                <w:bCs w:val="0"/>
                <w:noProof/>
                <w:webHidden/>
              </w:rPr>
              <w:instrText xml:space="preserve"> PAGEREF _Toc24707820 \h </w:instrText>
            </w:r>
            <w:r w:rsidR="00844DA8" w:rsidRPr="00784311">
              <w:rPr>
                <w:b w:val="0"/>
                <w:bCs w:val="0"/>
                <w:noProof/>
                <w:webHidden/>
              </w:rPr>
            </w:r>
            <w:r w:rsidR="00844DA8" w:rsidRPr="00784311">
              <w:rPr>
                <w:b w:val="0"/>
                <w:bCs w:val="0"/>
                <w:noProof/>
                <w:webHidden/>
              </w:rPr>
              <w:fldChar w:fldCharType="separate"/>
            </w:r>
            <w:r w:rsidR="00844DA8" w:rsidRPr="00784311">
              <w:rPr>
                <w:b w:val="0"/>
                <w:bCs w:val="0"/>
                <w:noProof/>
                <w:webHidden/>
              </w:rPr>
              <w:t>6</w:t>
            </w:r>
            <w:r w:rsidR="00844DA8" w:rsidRPr="00784311">
              <w:rPr>
                <w:b w:val="0"/>
                <w:bCs w:val="0"/>
                <w:noProof/>
                <w:webHidden/>
              </w:rPr>
              <w:fldChar w:fldCharType="end"/>
            </w:r>
          </w:hyperlink>
        </w:p>
        <w:p w14:paraId="4A436393" w14:textId="01439883" w:rsidR="00844DA8" w:rsidRPr="00784311" w:rsidRDefault="007D20F5" w:rsidP="00784311">
          <w:pPr>
            <w:pStyle w:val="TOC1"/>
            <w:rPr>
              <w:rFonts w:eastAsiaTheme="minorEastAsia" w:cstheme="minorBidi"/>
              <w:b w:val="0"/>
              <w:bCs w:val="0"/>
              <w:noProof/>
              <w:lang w:val="en-AU" w:eastAsia="en-GB"/>
            </w:rPr>
          </w:pPr>
          <w:hyperlink w:anchor="_Toc24707821" w:history="1">
            <w:r w:rsidR="00844DA8" w:rsidRPr="00784311">
              <w:rPr>
                <w:rStyle w:val="Hyperlink"/>
                <w:b w:val="0"/>
                <w:bCs w:val="0"/>
                <w:noProof/>
              </w:rPr>
              <w:t>10. What if the information already has an old marking or security classification?</w:t>
            </w:r>
            <w:r w:rsidR="00844DA8" w:rsidRPr="00784311">
              <w:rPr>
                <w:b w:val="0"/>
                <w:bCs w:val="0"/>
                <w:noProof/>
                <w:webHidden/>
              </w:rPr>
              <w:tab/>
            </w:r>
            <w:r w:rsidR="00844DA8" w:rsidRPr="00784311">
              <w:rPr>
                <w:b w:val="0"/>
                <w:bCs w:val="0"/>
                <w:noProof/>
                <w:webHidden/>
              </w:rPr>
              <w:fldChar w:fldCharType="begin"/>
            </w:r>
            <w:r w:rsidR="00844DA8" w:rsidRPr="00784311">
              <w:rPr>
                <w:b w:val="0"/>
                <w:bCs w:val="0"/>
                <w:noProof/>
                <w:webHidden/>
              </w:rPr>
              <w:instrText xml:space="preserve"> PAGEREF _Toc24707821 \h </w:instrText>
            </w:r>
            <w:r w:rsidR="00844DA8" w:rsidRPr="00784311">
              <w:rPr>
                <w:b w:val="0"/>
                <w:bCs w:val="0"/>
                <w:noProof/>
                <w:webHidden/>
              </w:rPr>
            </w:r>
            <w:r w:rsidR="00844DA8" w:rsidRPr="00784311">
              <w:rPr>
                <w:b w:val="0"/>
                <w:bCs w:val="0"/>
                <w:noProof/>
                <w:webHidden/>
              </w:rPr>
              <w:fldChar w:fldCharType="separate"/>
            </w:r>
            <w:r w:rsidR="00844DA8" w:rsidRPr="00784311">
              <w:rPr>
                <w:b w:val="0"/>
                <w:bCs w:val="0"/>
                <w:noProof/>
                <w:webHidden/>
              </w:rPr>
              <w:t>6</w:t>
            </w:r>
            <w:r w:rsidR="00844DA8" w:rsidRPr="00784311">
              <w:rPr>
                <w:b w:val="0"/>
                <w:bCs w:val="0"/>
                <w:noProof/>
                <w:webHidden/>
              </w:rPr>
              <w:fldChar w:fldCharType="end"/>
            </w:r>
          </w:hyperlink>
        </w:p>
        <w:p w14:paraId="164FC9EF" w14:textId="24E9FF32" w:rsidR="00844DA8" w:rsidRPr="00784311" w:rsidRDefault="007D20F5" w:rsidP="00784311">
          <w:pPr>
            <w:pStyle w:val="TOC1"/>
            <w:rPr>
              <w:rFonts w:eastAsiaTheme="minorEastAsia" w:cstheme="minorBidi"/>
              <w:b w:val="0"/>
              <w:bCs w:val="0"/>
              <w:noProof/>
              <w:lang w:val="en-AU" w:eastAsia="en-GB"/>
            </w:rPr>
          </w:pPr>
          <w:hyperlink w:anchor="_Toc24707822" w:history="1">
            <w:r w:rsidR="00844DA8" w:rsidRPr="00784311">
              <w:rPr>
                <w:rStyle w:val="Hyperlink"/>
                <w:b w:val="0"/>
                <w:bCs w:val="0"/>
                <w:noProof/>
              </w:rPr>
              <w:t>11. Altering an existing protective marking</w:t>
            </w:r>
            <w:r w:rsidR="00844DA8" w:rsidRPr="00784311">
              <w:rPr>
                <w:b w:val="0"/>
                <w:bCs w:val="0"/>
                <w:noProof/>
                <w:webHidden/>
              </w:rPr>
              <w:tab/>
            </w:r>
            <w:r w:rsidR="00844DA8" w:rsidRPr="00784311">
              <w:rPr>
                <w:b w:val="0"/>
                <w:bCs w:val="0"/>
                <w:noProof/>
                <w:webHidden/>
              </w:rPr>
              <w:fldChar w:fldCharType="begin"/>
            </w:r>
            <w:r w:rsidR="00844DA8" w:rsidRPr="00784311">
              <w:rPr>
                <w:b w:val="0"/>
                <w:bCs w:val="0"/>
                <w:noProof/>
                <w:webHidden/>
              </w:rPr>
              <w:instrText xml:space="preserve"> PAGEREF _Toc24707822 \h </w:instrText>
            </w:r>
            <w:r w:rsidR="00844DA8" w:rsidRPr="00784311">
              <w:rPr>
                <w:b w:val="0"/>
                <w:bCs w:val="0"/>
                <w:noProof/>
                <w:webHidden/>
              </w:rPr>
            </w:r>
            <w:r w:rsidR="00844DA8" w:rsidRPr="00784311">
              <w:rPr>
                <w:b w:val="0"/>
                <w:bCs w:val="0"/>
                <w:noProof/>
                <w:webHidden/>
              </w:rPr>
              <w:fldChar w:fldCharType="separate"/>
            </w:r>
            <w:r w:rsidR="00844DA8" w:rsidRPr="00784311">
              <w:rPr>
                <w:b w:val="0"/>
                <w:bCs w:val="0"/>
                <w:noProof/>
                <w:webHidden/>
              </w:rPr>
              <w:t>7</w:t>
            </w:r>
            <w:r w:rsidR="00844DA8" w:rsidRPr="00784311">
              <w:rPr>
                <w:b w:val="0"/>
                <w:bCs w:val="0"/>
                <w:noProof/>
                <w:webHidden/>
              </w:rPr>
              <w:fldChar w:fldCharType="end"/>
            </w:r>
          </w:hyperlink>
        </w:p>
        <w:p w14:paraId="0E02A3E7" w14:textId="6E0FDDDF" w:rsidR="00844DA8" w:rsidRPr="00784311" w:rsidRDefault="007D20F5" w:rsidP="00784311">
          <w:pPr>
            <w:pStyle w:val="TOC1"/>
            <w:rPr>
              <w:rFonts w:eastAsiaTheme="minorEastAsia" w:cstheme="minorBidi"/>
              <w:b w:val="0"/>
              <w:bCs w:val="0"/>
              <w:noProof/>
              <w:lang w:val="en-AU" w:eastAsia="en-GB"/>
            </w:rPr>
          </w:pPr>
          <w:hyperlink w:anchor="_Toc24707823" w:history="1">
            <w:r w:rsidR="00844DA8" w:rsidRPr="00784311">
              <w:rPr>
                <w:rStyle w:val="Hyperlink"/>
                <w:b w:val="0"/>
                <w:bCs w:val="0"/>
                <w:noProof/>
              </w:rPr>
              <w:t>12. Using information that is already protectively marked in your own document</w:t>
            </w:r>
            <w:r w:rsidR="00844DA8" w:rsidRPr="00784311">
              <w:rPr>
                <w:b w:val="0"/>
                <w:bCs w:val="0"/>
                <w:noProof/>
                <w:webHidden/>
              </w:rPr>
              <w:tab/>
            </w:r>
            <w:r w:rsidR="00844DA8" w:rsidRPr="00784311">
              <w:rPr>
                <w:b w:val="0"/>
                <w:bCs w:val="0"/>
                <w:noProof/>
                <w:webHidden/>
              </w:rPr>
              <w:fldChar w:fldCharType="begin"/>
            </w:r>
            <w:r w:rsidR="00844DA8" w:rsidRPr="00784311">
              <w:rPr>
                <w:b w:val="0"/>
                <w:bCs w:val="0"/>
                <w:noProof/>
                <w:webHidden/>
              </w:rPr>
              <w:instrText xml:space="preserve"> PAGEREF _Toc24707823 \h </w:instrText>
            </w:r>
            <w:r w:rsidR="00844DA8" w:rsidRPr="00784311">
              <w:rPr>
                <w:b w:val="0"/>
                <w:bCs w:val="0"/>
                <w:noProof/>
                <w:webHidden/>
              </w:rPr>
            </w:r>
            <w:r w:rsidR="00844DA8" w:rsidRPr="00784311">
              <w:rPr>
                <w:b w:val="0"/>
                <w:bCs w:val="0"/>
                <w:noProof/>
                <w:webHidden/>
              </w:rPr>
              <w:fldChar w:fldCharType="separate"/>
            </w:r>
            <w:r w:rsidR="00844DA8" w:rsidRPr="00784311">
              <w:rPr>
                <w:b w:val="0"/>
                <w:bCs w:val="0"/>
                <w:noProof/>
                <w:webHidden/>
              </w:rPr>
              <w:t>7</w:t>
            </w:r>
            <w:r w:rsidR="00844DA8" w:rsidRPr="00784311">
              <w:rPr>
                <w:b w:val="0"/>
                <w:bCs w:val="0"/>
                <w:noProof/>
                <w:webHidden/>
              </w:rPr>
              <w:fldChar w:fldCharType="end"/>
            </w:r>
          </w:hyperlink>
        </w:p>
        <w:p w14:paraId="165692BD" w14:textId="55D8E082" w:rsidR="00844DA8" w:rsidRPr="00784311" w:rsidRDefault="007D20F5" w:rsidP="00784311">
          <w:pPr>
            <w:pStyle w:val="TOC1"/>
            <w:rPr>
              <w:rFonts w:eastAsiaTheme="minorEastAsia" w:cstheme="minorBidi"/>
              <w:b w:val="0"/>
              <w:bCs w:val="0"/>
              <w:noProof/>
              <w:lang w:val="en-AU" w:eastAsia="en-GB"/>
            </w:rPr>
          </w:pPr>
          <w:hyperlink w:anchor="_Toc24707824" w:history="1">
            <w:r w:rsidR="00844DA8" w:rsidRPr="00784311">
              <w:rPr>
                <w:rStyle w:val="Hyperlink"/>
                <w:b w:val="0"/>
                <w:bCs w:val="0"/>
                <w:noProof/>
              </w:rPr>
              <w:t>13. What information should be protectively marked?</w:t>
            </w:r>
            <w:r w:rsidR="00844DA8" w:rsidRPr="00784311">
              <w:rPr>
                <w:b w:val="0"/>
                <w:bCs w:val="0"/>
                <w:noProof/>
                <w:webHidden/>
              </w:rPr>
              <w:tab/>
            </w:r>
            <w:r w:rsidR="00844DA8" w:rsidRPr="00784311">
              <w:rPr>
                <w:b w:val="0"/>
                <w:bCs w:val="0"/>
                <w:noProof/>
                <w:webHidden/>
              </w:rPr>
              <w:fldChar w:fldCharType="begin"/>
            </w:r>
            <w:r w:rsidR="00844DA8" w:rsidRPr="00784311">
              <w:rPr>
                <w:b w:val="0"/>
                <w:bCs w:val="0"/>
                <w:noProof/>
                <w:webHidden/>
              </w:rPr>
              <w:instrText xml:space="preserve"> PAGEREF _Toc24707824 \h </w:instrText>
            </w:r>
            <w:r w:rsidR="00844DA8" w:rsidRPr="00784311">
              <w:rPr>
                <w:b w:val="0"/>
                <w:bCs w:val="0"/>
                <w:noProof/>
                <w:webHidden/>
              </w:rPr>
            </w:r>
            <w:r w:rsidR="00844DA8" w:rsidRPr="00784311">
              <w:rPr>
                <w:b w:val="0"/>
                <w:bCs w:val="0"/>
                <w:noProof/>
                <w:webHidden/>
              </w:rPr>
              <w:fldChar w:fldCharType="separate"/>
            </w:r>
            <w:r w:rsidR="00844DA8" w:rsidRPr="00784311">
              <w:rPr>
                <w:b w:val="0"/>
                <w:bCs w:val="0"/>
                <w:noProof/>
                <w:webHidden/>
              </w:rPr>
              <w:t>7</w:t>
            </w:r>
            <w:r w:rsidR="00844DA8" w:rsidRPr="00784311">
              <w:rPr>
                <w:b w:val="0"/>
                <w:bCs w:val="0"/>
                <w:noProof/>
                <w:webHidden/>
              </w:rPr>
              <w:fldChar w:fldCharType="end"/>
            </w:r>
          </w:hyperlink>
        </w:p>
        <w:p w14:paraId="12480A85" w14:textId="7745577C" w:rsidR="00844DA8" w:rsidRPr="00784311" w:rsidRDefault="007D20F5" w:rsidP="00784311">
          <w:pPr>
            <w:pStyle w:val="TOC1"/>
            <w:rPr>
              <w:rFonts w:eastAsiaTheme="minorEastAsia" w:cstheme="minorBidi"/>
              <w:b w:val="0"/>
              <w:bCs w:val="0"/>
              <w:noProof/>
              <w:lang w:val="en-AU" w:eastAsia="en-GB"/>
            </w:rPr>
          </w:pPr>
          <w:hyperlink w:anchor="_Toc24707825" w:history="1">
            <w:r w:rsidR="00844DA8" w:rsidRPr="00784311">
              <w:rPr>
                <w:rStyle w:val="Hyperlink"/>
                <w:b w:val="0"/>
                <w:bCs w:val="0"/>
                <w:noProof/>
              </w:rPr>
              <w:t>14. Performing an intial information assessment</w:t>
            </w:r>
            <w:r w:rsidR="00844DA8" w:rsidRPr="00784311">
              <w:rPr>
                <w:b w:val="0"/>
                <w:bCs w:val="0"/>
                <w:noProof/>
                <w:webHidden/>
              </w:rPr>
              <w:tab/>
            </w:r>
            <w:r w:rsidR="00844DA8" w:rsidRPr="00784311">
              <w:rPr>
                <w:b w:val="0"/>
                <w:bCs w:val="0"/>
                <w:noProof/>
                <w:webHidden/>
              </w:rPr>
              <w:fldChar w:fldCharType="begin"/>
            </w:r>
            <w:r w:rsidR="00844DA8" w:rsidRPr="00784311">
              <w:rPr>
                <w:b w:val="0"/>
                <w:bCs w:val="0"/>
                <w:noProof/>
                <w:webHidden/>
              </w:rPr>
              <w:instrText xml:space="preserve"> PAGEREF _Toc24707825 \h </w:instrText>
            </w:r>
            <w:r w:rsidR="00844DA8" w:rsidRPr="00784311">
              <w:rPr>
                <w:b w:val="0"/>
                <w:bCs w:val="0"/>
                <w:noProof/>
                <w:webHidden/>
              </w:rPr>
            </w:r>
            <w:r w:rsidR="00844DA8" w:rsidRPr="00784311">
              <w:rPr>
                <w:b w:val="0"/>
                <w:bCs w:val="0"/>
                <w:noProof/>
                <w:webHidden/>
              </w:rPr>
              <w:fldChar w:fldCharType="separate"/>
            </w:r>
            <w:r w:rsidR="00844DA8" w:rsidRPr="00784311">
              <w:rPr>
                <w:b w:val="0"/>
                <w:bCs w:val="0"/>
                <w:noProof/>
                <w:webHidden/>
              </w:rPr>
              <w:t>8</w:t>
            </w:r>
            <w:r w:rsidR="00844DA8" w:rsidRPr="00784311">
              <w:rPr>
                <w:b w:val="0"/>
                <w:bCs w:val="0"/>
                <w:noProof/>
                <w:webHidden/>
              </w:rPr>
              <w:fldChar w:fldCharType="end"/>
            </w:r>
          </w:hyperlink>
        </w:p>
        <w:p w14:paraId="70C84A15" w14:textId="02D651CE" w:rsidR="00844DA8" w:rsidRPr="00784311" w:rsidRDefault="007D20F5" w:rsidP="00784311">
          <w:pPr>
            <w:pStyle w:val="TOC1"/>
            <w:rPr>
              <w:rFonts w:eastAsiaTheme="minorEastAsia" w:cstheme="minorBidi"/>
              <w:b w:val="0"/>
              <w:bCs w:val="0"/>
              <w:noProof/>
              <w:lang w:val="en-AU" w:eastAsia="en-GB"/>
            </w:rPr>
          </w:pPr>
          <w:hyperlink w:anchor="_Toc24707826" w:history="1">
            <w:r w:rsidR="00844DA8" w:rsidRPr="00784311">
              <w:rPr>
                <w:rStyle w:val="Hyperlink"/>
                <w:b w:val="0"/>
                <w:bCs w:val="0"/>
                <w:noProof/>
              </w:rPr>
              <w:t>15. Selecting a protective marking (conducting an information security value assessment)</w:t>
            </w:r>
            <w:r w:rsidR="00844DA8" w:rsidRPr="00784311">
              <w:rPr>
                <w:b w:val="0"/>
                <w:bCs w:val="0"/>
                <w:noProof/>
                <w:webHidden/>
              </w:rPr>
              <w:tab/>
            </w:r>
            <w:r w:rsidR="00844DA8" w:rsidRPr="00784311">
              <w:rPr>
                <w:b w:val="0"/>
                <w:bCs w:val="0"/>
                <w:noProof/>
                <w:webHidden/>
              </w:rPr>
              <w:fldChar w:fldCharType="begin"/>
            </w:r>
            <w:r w:rsidR="00844DA8" w:rsidRPr="00784311">
              <w:rPr>
                <w:b w:val="0"/>
                <w:bCs w:val="0"/>
                <w:noProof/>
                <w:webHidden/>
              </w:rPr>
              <w:instrText xml:space="preserve"> PAGEREF _Toc24707826 \h </w:instrText>
            </w:r>
            <w:r w:rsidR="00844DA8" w:rsidRPr="00784311">
              <w:rPr>
                <w:b w:val="0"/>
                <w:bCs w:val="0"/>
                <w:noProof/>
                <w:webHidden/>
              </w:rPr>
            </w:r>
            <w:r w:rsidR="00844DA8" w:rsidRPr="00784311">
              <w:rPr>
                <w:b w:val="0"/>
                <w:bCs w:val="0"/>
                <w:noProof/>
                <w:webHidden/>
              </w:rPr>
              <w:fldChar w:fldCharType="separate"/>
            </w:r>
            <w:r w:rsidR="00844DA8" w:rsidRPr="00784311">
              <w:rPr>
                <w:b w:val="0"/>
                <w:bCs w:val="0"/>
                <w:noProof/>
                <w:webHidden/>
              </w:rPr>
              <w:t>8</w:t>
            </w:r>
            <w:r w:rsidR="00844DA8" w:rsidRPr="00784311">
              <w:rPr>
                <w:b w:val="0"/>
                <w:bCs w:val="0"/>
                <w:noProof/>
                <w:webHidden/>
              </w:rPr>
              <w:fldChar w:fldCharType="end"/>
            </w:r>
          </w:hyperlink>
        </w:p>
        <w:p w14:paraId="7699AFB4" w14:textId="614C17F3" w:rsidR="00844DA8" w:rsidRPr="00784311" w:rsidRDefault="007D20F5" w:rsidP="00784311">
          <w:pPr>
            <w:pStyle w:val="TOC1"/>
            <w:rPr>
              <w:rFonts w:eastAsiaTheme="minorEastAsia" w:cstheme="minorBidi"/>
              <w:b w:val="0"/>
              <w:bCs w:val="0"/>
              <w:noProof/>
              <w:lang w:val="en-AU" w:eastAsia="en-GB"/>
            </w:rPr>
          </w:pPr>
          <w:hyperlink w:anchor="_Toc24707827" w:history="1">
            <w:r w:rsidR="00844DA8" w:rsidRPr="00784311">
              <w:rPr>
                <w:rStyle w:val="Hyperlink"/>
                <w:b w:val="0"/>
                <w:bCs w:val="0"/>
                <w:noProof/>
              </w:rPr>
              <w:t>16. What markings are available for use under the VPDSF?</w:t>
            </w:r>
            <w:r w:rsidR="00844DA8" w:rsidRPr="00784311">
              <w:rPr>
                <w:b w:val="0"/>
                <w:bCs w:val="0"/>
                <w:noProof/>
                <w:webHidden/>
              </w:rPr>
              <w:tab/>
            </w:r>
            <w:r w:rsidR="00844DA8" w:rsidRPr="00784311">
              <w:rPr>
                <w:b w:val="0"/>
                <w:bCs w:val="0"/>
                <w:noProof/>
                <w:webHidden/>
              </w:rPr>
              <w:fldChar w:fldCharType="begin"/>
            </w:r>
            <w:r w:rsidR="00844DA8" w:rsidRPr="00784311">
              <w:rPr>
                <w:b w:val="0"/>
                <w:bCs w:val="0"/>
                <w:noProof/>
                <w:webHidden/>
              </w:rPr>
              <w:instrText xml:space="preserve"> PAGEREF _Toc24707827 \h </w:instrText>
            </w:r>
            <w:r w:rsidR="00844DA8" w:rsidRPr="00784311">
              <w:rPr>
                <w:b w:val="0"/>
                <w:bCs w:val="0"/>
                <w:noProof/>
                <w:webHidden/>
              </w:rPr>
            </w:r>
            <w:r w:rsidR="00844DA8" w:rsidRPr="00784311">
              <w:rPr>
                <w:b w:val="0"/>
                <w:bCs w:val="0"/>
                <w:noProof/>
                <w:webHidden/>
              </w:rPr>
              <w:fldChar w:fldCharType="separate"/>
            </w:r>
            <w:r w:rsidR="00844DA8" w:rsidRPr="00784311">
              <w:rPr>
                <w:b w:val="0"/>
                <w:bCs w:val="0"/>
                <w:noProof/>
                <w:webHidden/>
              </w:rPr>
              <w:t>9</w:t>
            </w:r>
            <w:r w:rsidR="00844DA8" w:rsidRPr="00784311">
              <w:rPr>
                <w:b w:val="0"/>
                <w:bCs w:val="0"/>
                <w:noProof/>
                <w:webHidden/>
              </w:rPr>
              <w:fldChar w:fldCharType="end"/>
            </w:r>
          </w:hyperlink>
        </w:p>
        <w:p w14:paraId="00F6955D" w14:textId="32B33B79" w:rsidR="00844DA8" w:rsidRPr="00784311" w:rsidRDefault="007D20F5" w:rsidP="00784311">
          <w:pPr>
            <w:pStyle w:val="TOC1"/>
            <w:rPr>
              <w:rFonts w:eastAsiaTheme="minorEastAsia" w:cstheme="minorBidi"/>
              <w:b w:val="0"/>
              <w:bCs w:val="0"/>
              <w:noProof/>
              <w:lang w:val="en-AU" w:eastAsia="en-GB"/>
            </w:rPr>
          </w:pPr>
          <w:hyperlink w:anchor="_Toc24707834" w:history="1">
            <w:r w:rsidR="00844DA8" w:rsidRPr="00784311">
              <w:rPr>
                <w:rStyle w:val="Hyperlink"/>
                <w:b w:val="0"/>
                <w:bCs w:val="0"/>
                <w:noProof/>
              </w:rPr>
              <w:t>17. What do each of these markings mean?</w:t>
            </w:r>
            <w:r w:rsidR="00844DA8" w:rsidRPr="00784311">
              <w:rPr>
                <w:b w:val="0"/>
                <w:bCs w:val="0"/>
                <w:noProof/>
                <w:webHidden/>
              </w:rPr>
              <w:tab/>
            </w:r>
            <w:r w:rsidR="00844DA8" w:rsidRPr="00784311">
              <w:rPr>
                <w:b w:val="0"/>
                <w:bCs w:val="0"/>
                <w:noProof/>
                <w:webHidden/>
              </w:rPr>
              <w:fldChar w:fldCharType="begin"/>
            </w:r>
            <w:r w:rsidR="00844DA8" w:rsidRPr="00784311">
              <w:rPr>
                <w:b w:val="0"/>
                <w:bCs w:val="0"/>
                <w:noProof/>
                <w:webHidden/>
              </w:rPr>
              <w:instrText xml:space="preserve"> PAGEREF _Toc24707834 \h </w:instrText>
            </w:r>
            <w:r w:rsidR="00844DA8" w:rsidRPr="00784311">
              <w:rPr>
                <w:b w:val="0"/>
                <w:bCs w:val="0"/>
                <w:noProof/>
                <w:webHidden/>
              </w:rPr>
            </w:r>
            <w:r w:rsidR="00844DA8" w:rsidRPr="00784311">
              <w:rPr>
                <w:b w:val="0"/>
                <w:bCs w:val="0"/>
                <w:noProof/>
                <w:webHidden/>
              </w:rPr>
              <w:fldChar w:fldCharType="separate"/>
            </w:r>
            <w:r w:rsidR="00844DA8" w:rsidRPr="00784311">
              <w:rPr>
                <w:b w:val="0"/>
                <w:bCs w:val="0"/>
                <w:noProof/>
                <w:webHidden/>
              </w:rPr>
              <w:t>9</w:t>
            </w:r>
            <w:r w:rsidR="00844DA8" w:rsidRPr="00784311">
              <w:rPr>
                <w:b w:val="0"/>
                <w:bCs w:val="0"/>
                <w:noProof/>
                <w:webHidden/>
              </w:rPr>
              <w:fldChar w:fldCharType="end"/>
            </w:r>
          </w:hyperlink>
        </w:p>
        <w:p w14:paraId="0ECCC5C3" w14:textId="662BD6CF" w:rsidR="00844DA8" w:rsidRPr="00784311" w:rsidRDefault="007D20F5" w:rsidP="00784311">
          <w:pPr>
            <w:pStyle w:val="TOC1"/>
            <w:rPr>
              <w:rFonts w:eastAsiaTheme="minorEastAsia" w:cstheme="minorBidi"/>
              <w:b w:val="0"/>
              <w:bCs w:val="0"/>
              <w:noProof/>
              <w:lang w:val="en-AU" w:eastAsia="en-GB"/>
            </w:rPr>
          </w:pPr>
          <w:hyperlink w:anchor="_Toc24707835" w:history="1">
            <w:r w:rsidR="00844DA8" w:rsidRPr="00784311">
              <w:rPr>
                <w:rStyle w:val="Hyperlink"/>
                <w:b w:val="0"/>
                <w:bCs w:val="0"/>
                <w:noProof/>
              </w:rPr>
              <w:t>18. Security classifications</w:t>
            </w:r>
            <w:r w:rsidR="00844DA8" w:rsidRPr="00784311">
              <w:rPr>
                <w:b w:val="0"/>
                <w:bCs w:val="0"/>
                <w:noProof/>
                <w:webHidden/>
              </w:rPr>
              <w:tab/>
            </w:r>
            <w:r w:rsidR="00844DA8" w:rsidRPr="00784311">
              <w:rPr>
                <w:b w:val="0"/>
                <w:bCs w:val="0"/>
                <w:noProof/>
                <w:webHidden/>
              </w:rPr>
              <w:fldChar w:fldCharType="begin"/>
            </w:r>
            <w:r w:rsidR="00844DA8" w:rsidRPr="00784311">
              <w:rPr>
                <w:b w:val="0"/>
                <w:bCs w:val="0"/>
                <w:noProof/>
                <w:webHidden/>
              </w:rPr>
              <w:instrText xml:space="preserve"> PAGEREF _Toc24707835 \h </w:instrText>
            </w:r>
            <w:r w:rsidR="00844DA8" w:rsidRPr="00784311">
              <w:rPr>
                <w:b w:val="0"/>
                <w:bCs w:val="0"/>
                <w:noProof/>
                <w:webHidden/>
              </w:rPr>
            </w:r>
            <w:r w:rsidR="00844DA8" w:rsidRPr="00784311">
              <w:rPr>
                <w:b w:val="0"/>
                <w:bCs w:val="0"/>
                <w:noProof/>
                <w:webHidden/>
              </w:rPr>
              <w:fldChar w:fldCharType="separate"/>
            </w:r>
            <w:r w:rsidR="00844DA8" w:rsidRPr="00784311">
              <w:rPr>
                <w:b w:val="0"/>
                <w:bCs w:val="0"/>
                <w:noProof/>
                <w:webHidden/>
              </w:rPr>
              <w:t>10</w:t>
            </w:r>
            <w:r w:rsidR="00844DA8" w:rsidRPr="00784311">
              <w:rPr>
                <w:b w:val="0"/>
                <w:bCs w:val="0"/>
                <w:noProof/>
                <w:webHidden/>
              </w:rPr>
              <w:fldChar w:fldCharType="end"/>
            </w:r>
          </w:hyperlink>
        </w:p>
        <w:p w14:paraId="60CB8D6D" w14:textId="4B9E4AC7" w:rsidR="00844DA8" w:rsidRPr="00784311" w:rsidRDefault="007D20F5" w:rsidP="00784311">
          <w:pPr>
            <w:pStyle w:val="TOC1"/>
            <w:rPr>
              <w:rFonts w:eastAsiaTheme="minorEastAsia" w:cstheme="minorBidi"/>
              <w:b w:val="0"/>
              <w:bCs w:val="0"/>
              <w:noProof/>
              <w:lang w:val="en-AU" w:eastAsia="en-GB"/>
            </w:rPr>
          </w:pPr>
          <w:hyperlink w:anchor="_Toc24707836" w:history="1">
            <w:r w:rsidR="00844DA8" w:rsidRPr="00784311">
              <w:rPr>
                <w:rStyle w:val="Hyperlink"/>
                <w:b w:val="0"/>
                <w:bCs w:val="0"/>
                <w:noProof/>
              </w:rPr>
              <w:t>19. Cabinet-In-Confidence</w:t>
            </w:r>
            <w:r w:rsidR="00844DA8" w:rsidRPr="00784311">
              <w:rPr>
                <w:b w:val="0"/>
                <w:bCs w:val="0"/>
                <w:noProof/>
                <w:webHidden/>
              </w:rPr>
              <w:tab/>
            </w:r>
            <w:r w:rsidR="00844DA8" w:rsidRPr="00784311">
              <w:rPr>
                <w:b w:val="0"/>
                <w:bCs w:val="0"/>
                <w:noProof/>
                <w:webHidden/>
              </w:rPr>
              <w:fldChar w:fldCharType="begin"/>
            </w:r>
            <w:r w:rsidR="00844DA8" w:rsidRPr="00784311">
              <w:rPr>
                <w:b w:val="0"/>
                <w:bCs w:val="0"/>
                <w:noProof/>
                <w:webHidden/>
              </w:rPr>
              <w:instrText xml:space="preserve"> PAGEREF _Toc24707836 \h </w:instrText>
            </w:r>
            <w:r w:rsidR="00844DA8" w:rsidRPr="00784311">
              <w:rPr>
                <w:b w:val="0"/>
                <w:bCs w:val="0"/>
                <w:noProof/>
                <w:webHidden/>
              </w:rPr>
            </w:r>
            <w:r w:rsidR="00844DA8" w:rsidRPr="00784311">
              <w:rPr>
                <w:b w:val="0"/>
                <w:bCs w:val="0"/>
                <w:noProof/>
                <w:webHidden/>
              </w:rPr>
              <w:fldChar w:fldCharType="separate"/>
            </w:r>
            <w:r w:rsidR="00844DA8" w:rsidRPr="00784311">
              <w:rPr>
                <w:b w:val="0"/>
                <w:bCs w:val="0"/>
                <w:noProof/>
                <w:webHidden/>
              </w:rPr>
              <w:t>10</w:t>
            </w:r>
            <w:r w:rsidR="00844DA8" w:rsidRPr="00784311">
              <w:rPr>
                <w:b w:val="0"/>
                <w:bCs w:val="0"/>
                <w:noProof/>
                <w:webHidden/>
              </w:rPr>
              <w:fldChar w:fldCharType="end"/>
            </w:r>
          </w:hyperlink>
        </w:p>
        <w:p w14:paraId="7BFD6DCA" w14:textId="384BB8F0" w:rsidR="00844DA8" w:rsidRPr="00784311" w:rsidRDefault="007D20F5" w:rsidP="00784311">
          <w:pPr>
            <w:pStyle w:val="TOC1"/>
            <w:rPr>
              <w:rFonts w:eastAsiaTheme="minorEastAsia" w:cstheme="minorBidi"/>
              <w:b w:val="0"/>
              <w:bCs w:val="0"/>
              <w:noProof/>
              <w:lang w:val="en-AU" w:eastAsia="en-GB"/>
            </w:rPr>
          </w:pPr>
          <w:hyperlink w:anchor="_Toc24707837" w:history="1">
            <w:r w:rsidR="00844DA8" w:rsidRPr="00784311">
              <w:rPr>
                <w:rStyle w:val="Hyperlink"/>
                <w:b w:val="0"/>
                <w:bCs w:val="0"/>
                <w:noProof/>
              </w:rPr>
              <w:t>20. Information Management Markers (IMMs)</w:t>
            </w:r>
            <w:r w:rsidR="00844DA8" w:rsidRPr="00784311">
              <w:rPr>
                <w:b w:val="0"/>
                <w:bCs w:val="0"/>
                <w:noProof/>
                <w:webHidden/>
              </w:rPr>
              <w:tab/>
            </w:r>
            <w:r w:rsidR="00844DA8" w:rsidRPr="00784311">
              <w:rPr>
                <w:b w:val="0"/>
                <w:bCs w:val="0"/>
                <w:noProof/>
                <w:webHidden/>
              </w:rPr>
              <w:fldChar w:fldCharType="begin"/>
            </w:r>
            <w:r w:rsidR="00844DA8" w:rsidRPr="00784311">
              <w:rPr>
                <w:b w:val="0"/>
                <w:bCs w:val="0"/>
                <w:noProof/>
                <w:webHidden/>
              </w:rPr>
              <w:instrText xml:space="preserve"> PAGEREF _Toc24707837 \h </w:instrText>
            </w:r>
            <w:r w:rsidR="00844DA8" w:rsidRPr="00784311">
              <w:rPr>
                <w:b w:val="0"/>
                <w:bCs w:val="0"/>
                <w:noProof/>
                <w:webHidden/>
              </w:rPr>
            </w:r>
            <w:r w:rsidR="00844DA8" w:rsidRPr="00784311">
              <w:rPr>
                <w:b w:val="0"/>
                <w:bCs w:val="0"/>
                <w:noProof/>
                <w:webHidden/>
              </w:rPr>
              <w:fldChar w:fldCharType="separate"/>
            </w:r>
            <w:r w:rsidR="00844DA8" w:rsidRPr="00784311">
              <w:rPr>
                <w:b w:val="0"/>
                <w:bCs w:val="0"/>
                <w:noProof/>
                <w:webHidden/>
              </w:rPr>
              <w:t>11</w:t>
            </w:r>
            <w:r w:rsidR="00844DA8" w:rsidRPr="00784311">
              <w:rPr>
                <w:b w:val="0"/>
                <w:bCs w:val="0"/>
                <w:noProof/>
                <w:webHidden/>
              </w:rPr>
              <w:fldChar w:fldCharType="end"/>
            </w:r>
          </w:hyperlink>
        </w:p>
        <w:p w14:paraId="4469E926" w14:textId="5899053E" w:rsidR="00844DA8" w:rsidRPr="00784311" w:rsidRDefault="007D20F5" w:rsidP="00784311">
          <w:pPr>
            <w:pStyle w:val="TOC1"/>
            <w:rPr>
              <w:rFonts w:eastAsiaTheme="minorEastAsia" w:cstheme="minorBidi"/>
              <w:b w:val="0"/>
              <w:bCs w:val="0"/>
              <w:noProof/>
              <w:lang w:val="en-AU" w:eastAsia="en-GB"/>
            </w:rPr>
          </w:pPr>
          <w:hyperlink w:anchor="_Toc24707838" w:history="1">
            <w:r w:rsidR="00844DA8" w:rsidRPr="00784311">
              <w:rPr>
                <w:rStyle w:val="Hyperlink"/>
                <w:b w:val="0"/>
                <w:bCs w:val="0"/>
                <w:noProof/>
              </w:rPr>
              <w:t>21. Organisation specific markers</w:t>
            </w:r>
            <w:r w:rsidR="00844DA8" w:rsidRPr="00784311">
              <w:rPr>
                <w:b w:val="0"/>
                <w:bCs w:val="0"/>
                <w:noProof/>
                <w:webHidden/>
              </w:rPr>
              <w:tab/>
            </w:r>
            <w:r w:rsidR="00844DA8" w:rsidRPr="00784311">
              <w:rPr>
                <w:b w:val="0"/>
                <w:bCs w:val="0"/>
                <w:noProof/>
                <w:webHidden/>
              </w:rPr>
              <w:fldChar w:fldCharType="begin"/>
            </w:r>
            <w:r w:rsidR="00844DA8" w:rsidRPr="00784311">
              <w:rPr>
                <w:b w:val="0"/>
                <w:bCs w:val="0"/>
                <w:noProof/>
                <w:webHidden/>
              </w:rPr>
              <w:instrText xml:space="preserve"> PAGEREF _Toc24707838 \h </w:instrText>
            </w:r>
            <w:r w:rsidR="00844DA8" w:rsidRPr="00784311">
              <w:rPr>
                <w:b w:val="0"/>
                <w:bCs w:val="0"/>
                <w:noProof/>
                <w:webHidden/>
              </w:rPr>
            </w:r>
            <w:r w:rsidR="00844DA8" w:rsidRPr="00784311">
              <w:rPr>
                <w:b w:val="0"/>
                <w:bCs w:val="0"/>
                <w:noProof/>
                <w:webHidden/>
              </w:rPr>
              <w:fldChar w:fldCharType="separate"/>
            </w:r>
            <w:r w:rsidR="00844DA8" w:rsidRPr="00784311">
              <w:rPr>
                <w:b w:val="0"/>
                <w:bCs w:val="0"/>
                <w:noProof/>
                <w:webHidden/>
              </w:rPr>
              <w:t>11</w:t>
            </w:r>
            <w:r w:rsidR="00844DA8" w:rsidRPr="00784311">
              <w:rPr>
                <w:b w:val="0"/>
                <w:bCs w:val="0"/>
                <w:noProof/>
                <w:webHidden/>
              </w:rPr>
              <w:fldChar w:fldCharType="end"/>
            </w:r>
          </w:hyperlink>
        </w:p>
        <w:p w14:paraId="2E223FEE" w14:textId="5EBB4D88" w:rsidR="00844DA8" w:rsidRPr="00784311" w:rsidRDefault="007D20F5" w:rsidP="00784311">
          <w:pPr>
            <w:pStyle w:val="TOC1"/>
            <w:rPr>
              <w:rFonts w:eastAsiaTheme="minorEastAsia" w:cstheme="minorBidi"/>
              <w:b w:val="0"/>
              <w:bCs w:val="0"/>
              <w:noProof/>
              <w:lang w:val="en-AU" w:eastAsia="en-GB"/>
            </w:rPr>
          </w:pPr>
          <w:hyperlink w:anchor="_Toc24707839" w:history="1">
            <w:r w:rsidR="00844DA8" w:rsidRPr="00784311">
              <w:rPr>
                <w:rStyle w:val="Hyperlink"/>
                <w:b w:val="0"/>
                <w:bCs w:val="0"/>
                <w:noProof/>
              </w:rPr>
              <w:t>22. Preventing over-classification</w:t>
            </w:r>
            <w:r w:rsidR="00844DA8" w:rsidRPr="00784311">
              <w:rPr>
                <w:b w:val="0"/>
                <w:bCs w:val="0"/>
                <w:noProof/>
                <w:webHidden/>
              </w:rPr>
              <w:tab/>
            </w:r>
            <w:r w:rsidR="00844DA8" w:rsidRPr="00784311">
              <w:rPr>
                <w:b w:val="0"/>
                <w:bCs w:val="0"/>
                <w:noProof/>
                <w:webHidden/>
              </w:rPr>
              <w:fldChar w:fldCharType="begin"/>
            </w:r>
            <w:r w:rsidR="00844DA8" w:rsidRPr="00784311">
              <w:rPr>
                <w:b w:val="0"/>
                <w:bCs w:val="0"/>
                <w:noProof/>
                <w:webHidden/>
              </w:rPr>
              <w:instrText xml:space="preserve"> PAGEREF _Toc24707839 \h </w:instrText>
            </w:r>
            <w:r w:rsidR="00844DA8" w:rsidRPr="00784311">
              <w:rPr>
                <w:b w:val="0"/>
                <w:bCs w:val="0"/>
                <w:noProof/>
                <w:webHidden/>
              </w:rPr>
            </w:r>
            <w:r w:rsidR="00844DA8" w:rsidRPr="00784311">
              <w:rPr>
                <w:b w:val="0"/>
                <w:bCs w:val="0"/>
                <w:noProof/>
                <w:webHidden/>
              </w:rPr>
              <w:fldChar w:fldCharType="separate"/>
            </w:r>
            <w:r w:rsidR="00844DA8" w:rsidRPr="00784311">
              <w:rPr>
                <w:b w:val="0"/>
                <w:bCs w:val="0"/>
                <w:noProof/>
                <w:webHidden/>
              </w:rPr>
              <w:t>11</w:t>
            </w:r>
            <w:r w:rsidR="00844DA8" w:rsidRPr="00784311">
              <w:rPr>
                <w:b w:val="0"/>
                <w:bCs w:val="0"/>
                <w:noProof/>
                <w:webHidden/>
              </w:rPr>
              <w:fldChar w:fldCharType="end"/>
            </w:r>
          </w:hyperlink>
        </w:p>
        <w:p w14:paraId="72FB613A" w14:textId="38C1ABAD" w:rsidR="00844DA8" w:rsidRPr="00784311" w:rsidRDefault="007D20F5" w:rsidP="00784311">
          <w:pPr>
            <w:pStyle w:val="TOC1"/>
            <w:rPr>
              <w:rFonts w:eastAsiaTheme="minorEastAsia" w:cstheme="minorBidi"/>
              <w:b w:val="0"/>
              <w:bCs w:val="0"/>
              <w:noProof/>
              <w:lang w:val="en-AU" w:eastAsia="en-GB"/>
            </w:rPr>
          </w:pPr>
          <w:hyperlink w:anchor="_Toc24707840" w:history="1">
            <w:r w:rsidR="00844DA8" w:rsidRPr="00784311">
              <w:rPr>
                <w:rStyle w:val="Hyperlink"/>
                <w:b w:val="0"/>
                <w:bCs w:val="0"/>
                <w:noProof/>
              </w:rPr>
              <w:t>23. How do I format and apply protective markings?</w:t>
            </w:r>
            <w:r w:rsidR="00844DA8" w:rsidRPr="00784311">
              <w:rPr>
                <w:b w:val="0"/>
                <w:bCs w:val="0"/>
                <w:noProof/>
                <w:webHidden/>
              </w:rPr>
              <w:tab/>
            </w:r>
            <w:r w:rsidR="00844DA8" w:rsidRPr="00784311">
              <w:rPr>
                <w:b w:val="0"/>
                <w:bCs w:val="0"/>
                <w:noProof/>
                <w:webHidden/>
              </w:rPr>
              <w:fldChar w:fldCharType="begin"/>
            </w:r>
            <w:r w:rsidR="00844DA8" w:rsidRPr="00784311">
              <w:rPr>
                <w:b w:val="0"/>
                <w:bCs w:val="0"/>
                <w:noProof/>
                <w:webHidden/>
              </w:rPr>
              <w:instrText xml:space="preserve"> PAGEREF _Toc24707840 \h </w:instrText>
            </w:r>
            <w:r w:rsidR="00844DA8" w:rsidRPr="00784311">
              <w:rPr>
                <w:b w:val="0"/>
                <w:bCs w:val="0"/>
                <w:noProof/>
                <w:webHidden/>
              </w:rPr>
            </w:r>
            <w:r w:rsidR="00844DA8" w:rsidRPr="00784311">
              <w:rPr>
                <w:b w:val="0"/>
                <w:bCs w:val="0"/>
                <w:noProof/>
                <w:webHidden/>
              </w:rPr>
              <w:fldChar w:fldCharType="separate"/>
            </w:r>
            <w:r w:rsidR="00844DA8" w:rsidRPr="00784311">
              <w:rPr>
                <w:b w:val="0"/>
                <w:bCs w:val="0"/>
                <w:noProof/>
                <w:webHidden/>
              </w:rPr>
              <w:t>12</w:t>
            </w:r>
            <w:r w:rsidR="00844DA8" w:rsidRPr="00784311">
              <w:rPr>
                <w:b w:val="0"/>
                <w:bCs w:val="0"/>
                <w:noProof/>
                <w:webHidden/>
              </w:rPr>
              <w:fldChar w:fldCharType="end"/>
            </w:r>
          </w:hyperlink>
        </w:p>
        <w:p w14:paraId="30CDF11F" w14:textId="3DE38FBF" w:rsidR="00844DA8" w:rsidRPr="00784311" w:rsidRDefault="007D20F5" w:rsidP="00784311">
          <w:pPr>
            <w:pStyle w:val="TOC1"/>
            <w:rPr>
              <w:rFonts w:eastAsiaTheme="minorEastAsia" w:cstheme="minorBidi"/>
              <w:b w:val="0"/>
              <w:bCs w:val="0"/>
              <w:noProof/>
              <w:lang w:val="en-AU" w:eastAsia="en-GB"/>
            </w:rPr>
          </w:pPr>
          <w:hyperlink w:anchor="_Toc24707841" w:history="1">
            <w:r w:rsidR="00844DA8" w:rsidRPr="00784311">
              <w:rPr>
                <w:rStyle w:val="Hyperlink"/>
                <w:b w:val="0"/>
                <w:bCs w:val="0"/>
                <w:noProof/>
              </w:rPr>
              <w:t>24. What if a document requires more than one protective marking?</w:t>
            </w:r>
            <w:r w:rsidR="00844DA8" w:rsidRPr="00784311">
              <w:rPr>
                <w:b w:val="0"/>
                <w:bCs w:val="0"/>
                <w:noProof/>
                <w:webHidden/>
              </w:rPr>
              <w:tab/>
            </w:r>
            <w:r w:rsidR="00844DA8" w:rsidRPr="00784311">
              <w:rPr>
                <w:b w:val="0"/>
                <w:bCs w:val="0"/>
                <w:noProof/>
                <w:webHidden/>
              </w:rPr>
              <w:fldChar w:fldCharType="begin"/>
            </w:r>
            <w:r w:rsidR="00844DA8" w:rsidRPr="00784311">
              <w:rPr>
                <w:b w:val="0"/>
                <w:bCs w:val="0"/>
                <w:noProof/>
                <w:webHidden/>
              </w:rPr>
              <w:instrText xml:space="preserve"> PAGEREF _Toc24707841 \h </w:instrText>
            </w:r>
            <w:r w:rsidR="00844DA8" w:rsidRPr="00784311">
              <w:rPr>
                <w:b w:val="0"/>
                <w:bCs w:val="0"/>
                <w:noProof/>
                <w:webHidden/>
              </w:rPr>
            </w:r>
            <w:r w:rsidR="00844DA8" w:rsidRPr="00784311">
              <w:rPr>
                <w:b w:val="0"/>
                <w:bCs w:val="0"/>
                <w:noProof/>
                <w:webHidden/>
              </w:rPr>
              <w:fldChar w:fldCharType="separate"/>
            </w:r>
            <w:r w:rsidR="00844DA8" w:rsidRPr="00784311">
              <w:rPr>
                <w:b w:val="0"/>
                <w:bCs w:val="0"/>
                <w:noProof/>
                <w:webHidden/>
              </w:rPr>
              <w:t>13</w:t>
            </w:r>
            <w:r w:rsidR="00844DA8" w:rsidRPr="00784311">
              <w:rPr>
                <w:b w:val="0"/>
                <w:bCs w:val="0"/>
                <w:noProof/>
                <w:webHidden/>
              </w:rPr>
              <w:fldChar w:fldCharType="end"/>
            </w:r>
          </w:hyperlink>
        </w:p>
        <w:p w14:paraId="67A80043" w14:textId="34304859" w:rsidR="00844DA8" w:rsidRPr="00784311" w:rsidRDefault="007D20F5" w:rsidP="00784311">
          <w:pPr>
            <w:pStyle w:val="TOC1"/>
            <w:rPr>
              <w:rFonts w:eastAsiaTheme="minorEastAsia" w:cstheme="minorBidi"/>
              <w:b w:val="0"/>
              <w:bCs w:val="0"/>
              <w:noProof/>
              <w:lang w:val="en-AU" w:eastAsia="en-GB"/>
            </w:rPr>
          </w:pPr>
          <w:hyperlink w:anchor="_Toc24707842" w:history="1">
            <w:r w:rsidR="00844DA8" w:rsidRPr="00784311">
              <w:rPr>
                <w:rStyle w:val="Hyperlink"/>
                <w:b w:val="0"/>
                <w:bCs w:val="0"/>
                <w:noProof/>
              </w:rPr>
              <w:t>25. What security measures should I use to protect this information?</w:t>
            </w:r>
            <w:r w:rsidR="00844DA8" w:rsidRPr="00784311">
              <w:rPr>
                <w:b w:val="0"/>
                <w:bCs w:val="0"/>
                <w:noProof/>
                <w:webHidden/>
              </w:rPr>
              <w:tab/>
            </w:r>
            <w:r w:rsidR="00844DA8" w:rsidRPr="00784311">
              <w:rPr>
                <w:b w:val="0"/>
                <w:bCs w:val="0"/>
                <w:noProof/>
                <w:webHidden/>
              </w:rPr>
              <w:fldChar w:fldCharType="begin"/>
            </w:r>
            <w:r w:rsidR="00844DA8" w:rsidRPr="00784311">
              <w:rPr>
                <w:b w:val="0"/>
                <w:bCs w:val="0"/>
                <w:noProof/>
                <w:webHidden/>
              </w:rPr>
              <w:instrText xml:space="preserve"> PAGEREF _Toc24707842 \h </w:instrText>
            </w:r>
            <w:r w:rsidR="00844DA8" w:rsidRPr="00784311">
              <w:rPr>
                <w:b w:val="0"/>
                <w:bCs w:val="0"/>
                <w:noProof/>
                <w:webHidden/>
              </w:rPr>
            </w:r>
            <w:r w:rsidR="00844DA8" w:rsidRPr="00784311">
              <w:rPr>
                <w:b w:val="0"/>
                <w:bCs w:val="0"/>
                <w:noProof/>
                <w:webHidden/>
              </w:rPr>
              <w:fldChar w:fldCharType="separate"/>
            </w:r>
            <w:r w:rsidR="00844DA8" w:rsidRPr="00784311">
              <w:rPr>
                <w:b w:val="0"/>
                <w:bCs w:val="0"/>
                <w:noProof/>
                <w:webHidden/>
              </w:rPr>
              <w:t>13</w:t>
            </w:r>
            <w:r w:rsidR="00844DA8" w:rsidRPr="00784311">
              <w:rPr>
                <w:b w:val="0"/>
                <w:bCs w:val="0"/>
                <w:noProof/>
                <w:webHidden/>
              </w:rPr>
              <w:fldChar w:fldCharType="end"/>
            </w:r>
          </w:hyperlink>
        </w:p>
        <w:p w14:paraId="331EE78D" w14:textId="25F5164F" w:rsidR="00844DA8" w:rsidRPr="00784311" w:rsidRDefault="007D20F5" w:rsidP="00784311">
          <w:pPr>
            <w:pStyle w:val="TOC1"/>
            <w:rPr>
              <w:rFonts w:eastAsiaTheme="minorEastAsia" w:cstheme="minorBidi"/>
              <w:b w:val="0"/>
              <w:bCs w:val="0"/>
              <w:noProof/>
              <w:lang w:val="en-AU" w:eastAsia="en-GB"/>
            </w:rPr>
          </w:pPr>
          <w:hyperlink w:anchor="_Toc24707843" w:history="1">
            <w:r w:rsidR="00844DA8" w:rsidRPr="00784311">
              <w:rPr>
                <w:rStyle w:val="Hyperlink"/>
                <w:b w:val="0"/>
                <w:bCs w:val="0"/>
                <w:noProof/>
              </w:rPr>
              <w:t>26. Handling protectively marked information</w:t>
            </w:r>
            <w:r w:rsidR="00844DA8" w:rsidRPr="00784311">
              <w:rPr>
                <w:b w:val="0"/>
                <w:bCs w:val="0"/>
                <w:noProof/>
                <w:webHidden/>
              </w:rPr>
              <w:tab/>
            </w:r>
            <w:r w:rsidR="00844DA8" w:rsidRPr="00784311">
              <w:rPr>
                <w:b w:val="0"/>
                <w:bCs w:val="0"/>
                <w:noProof/>
                <w:webHidden/>
              </w:rPr>
              <w:fldChar w:fldCharType="begin"/>
            </w:r>
            <w:r w:rsidR="00844DA8" w:rsidRPr="00784311">
              <w:rPr>
                <w:b w:val="0"/>
                <w:bCs w:val="0"/>
                <w:noProof/>
                <w:webHidden/>
              </w:rPr>
              <w:instrText xml:space="preserve"> PAGEREF _Toc24707843 \h </w:instrText>
            </w:r>
            <w:r w:rsidR="00844DA8" w:rsidRPr="00784311">
              <w:rPr>
                <w:b w:val="0"/>
                <w:bCs w:val="0"/>
                <w:noProof/>
                <w:webHidden/>
              </w:rPr>
            </w:r>
            <w:r w:rsidR="00844DA8" w:rsidRPr="00784311">
              <w:rPr>
                <w:b w:val="0"/>
                <w:bCs w:val="0"/>
                <w:noProof/>
                <w:webHidden/>
              </w:rPr>
              <w:fldChar w:fldCharType="separate"/>
            </w:r>
            <w:r w:rsidR="00844DA8" w:rsidRPr="00784311">
              <w:rPr>
                <w:b w:val="0"/>
                <w:bCs w:val="0"/>
                <w:noProof/>
                <w:webHidden/>
              </w:rPr>
              <w:t>13</w:t>
            </w:r>
            <w:r w:rsidR="00844DA8" w:rsidRPr="00784311">
              <w:rPr>
                <w:b w:val="0"/>
                <w:bCs w:val="0"/>
                <w:noProof/>
                <w:webHidden/>
              </w:rPr>
              <w:fldChar w:fldCharType="end"/>
            </w:r>
          </w:hyperlink>
        </w:p>
        <w:p w14:paraId="43A5E490" w14:textId="2693222A" w:rsidR="00844DA8" w:rsidRPr="00784311" w:rsidRDefault="007D20F5" w:rsidP="00784311">
          <w:pPr>
            <w:pStyle w:val="TOC1"/>
            <w:rPr>
              <w:rFonts w:eastAsiaTheme="minorEastAsia" w:cstheme="minorBidi"/>
              <w:b w:val="0"/>
              <w:bCs w:val="0"/>
              <w:noProof/>
              <w:lang w:val="en-AU" w:eastAsia="en-GB"/>
            </w:rPr>
          </w:pPr>
          <w:hyperlink w:anchor="_Toc24707844" w:history="1">
            <w:r w:rsidR="00844DA8" w:rsidRPr="00784311">
              <w:rPr>
                <w:rStyle w:val="Hyperlink"/>
                <w:b w:val="0"/>
                <w:bCs w:val="0"/>
                <w:noProof/>
              </w:rPr>
              <w:t>ANNEX A</w:t>
            </w:r>
            <w:r w:rsidR="00844DA8" w:rsidRPr="00784311">
              <w:rPr>
                <w:b w:val="0"/>
                <w:bCs w:val="0"/>
                <w:noProof/>
                <w:webHidden/>
              </w:rPr>
              <w:tab/>
            </w:r>
            <w:r w:rsidR="00844DA8" w:rsidRPr="00784311">
              <w:rPr>
                <w:b w:val="0"/>
                <w:bCs w:val="0"/>
                <w:noProof/>
                <w:webHidden/>
              </w:rPr>
              <w:fldChar w:fldCharType="begin"/>
            </w:r>
            <w:r w:rsidR="00844DA8" w:rsidRPr="00784311">
              <w:rPr>
                <w:b w:val="0"/>
                <w:bCs w:val="0"/>
                <w:noProof/>
                <w:webHidden/>
              </w:rPr>
              <w:instrText xml:space="preserve"> PAGEREF _Toc24707844 \h </w:instrText>
            </w:r>
            <w:r w:rsidR="00844DA8" w:rsidRPr="00784311">
              <w:rPr>
                <w:b w:val="0"/>
                <w:bCs w:val="0"/>
                <w:noProof/>
                <w:webHidden/>
              </w:rPr>
            </w:r>
            <w:r w:rsidR="00844DA8" w:rsidRPr="00784311">
              <w:rPr>
                <w:b w:val="0"/>
                <w:bCs w:val="0"/>
                <w:noProof/>
                <w:webHidden/>
              </w:rPr>
              <w:fldChar w:fldCharType="separate"/>
            </w:r>
            <w:r w:rsidR="00844DA8" w:rsidRPr="00784311">
              <w:rPr>
                <w:b w:val="0"/>
                <w:bCs w:val="0"/>
                <w:noProof/>
                <w:webHidden/>
              </w:rPr>
              <w:t>14</w:t>
            </w:r>
            <w:r w:rsidR="00844DA8" w:rsidRPr="00784311">
              <w:rPr>
                <w:b w:val="0"/>
                <w:bCs w:val="0"/>
                <w:noProof/>
                <w:webHidden/>
              </w:rPr>
              <w:fldChar w:fldCharType="end"/>
            </w:r>
          </w:hyperlink>
        </w:p>
        <w:p w14:paraId="385675E5" w14:textId="3F3FB55F" w:rsidR="008E7579" w:rsidRPr="00C15A8A" w:rsidRDefault="008E7579">
          <w:pPr>
            <w:rPr>
              <w:color w:val="404040" w:themeColor="text1" w:themeTint="BF"/>
            </w:rPr>
          </w:pPr>
          <w:r w:rsidRPr="00784311">
            <w:rPr>
              <w:i/>
              <w:iCs/>
              <w:noProof/>
              <w:color w:val="404040" w:themeColor="text1" w:themeTint="BF"/>
            </w:rPr>
            <w:fldChar w:fldCharType="end"/>
          </w:r>
        </w:p>
      </w:sdtContent>
    </w:sdt>
    <w:p w14:paraId="7EDAF34A" w14:textId="77777777" w:rsidR="00304715" w:rsidRDefault="00304715">
      <w:pPr>
        <w:rPr>
          <w:rFonts w:cs="Arial"/>
          <w:b/>
          <w:color w:val="430098"/>
          <w:sz w:val="40"/>
          <w:szCs w:val="40"/>
        </w:rPr>
      </w:pPr>
      <w:r>
        <w:br w:type="page"/>
      </w:r>
    </w:p>
    <w:p w14:paraId="67F59759" w14:textId="278D9D5E" w:rsidR="00AA0428" w:rsidRPr="00F3226A" w:rsidRDefault="00282B14" w:rsidP="00AA0428">
      <w:pPr>
        <w:pStyle w:val="DocumentTitle"/>
        <w:rPr>
          <w:rFonts w:ascii="Calibri" w:hAnsi="Calibri"/>
        </w:rPr>
      </w:pPr>
      <w:r w:rsidRPr="00F3226A">
        <w:rPr>
          <w:rFonts w:ascii="Calibri" w:hAnsi="Calibri"/>
        </w:rPr>
        <w:lastRenderedPageBreak/>
        <w:t>User Guide</w:t>
      </w:r>
    </w:p>
    <w:p w14:paraId="53BC2445" w14:textId="26C75927" w:rsidR="00F937E5" w:rsidRPr="00F3226A" w:rsidRDefault="00282B14" w:rsidP="00AA0428">
      <w:pPr>
        <w:spacing w:after="600"/>
        <w:rPr>
          <w:color w:val="555559"/>
          <w:sz w:val="32"/>
          <w:szCs w:val="32"/>
        </w:rPr>
      </w:pPr>
      <w:r w:rsidRPr="00F3226A">
        <w:rPr>
          <w:color w:val="555559"/>
          <w:sz w:val="32"/>
          <w:szCs w:val="32"/>
        </w:rPr>
        <w:t>Labelling and Handling Protectively Marked Information</w:t>
      </w:r>
    </w:p>
    <w:p w14:paraId="73C85D54" w14:textId="614720F6" w:rsidR="00F937E5" w:rsidRPr="008A16A4" w:rsidRDefault="008F5794" w:rsidP="008A16A4">
      <w:pPr>
        <w:pStyle w:val="SectionHeading"/>
      </w:pPr>
      <w:bookmarkStart w:id="1" w:name="_Toc9586597"/>
      <w:bookmarkStart w:id="2" w:name="_Toc9586626"/>
      <w:bookmarkStart w:id="3" w:name="_Toc9586669"/>
      <w:r w:rsidRPr="008A16A4">
        <w:t xml:space="preserve"> </w:t>
      </w:r>
      <w:bookmarkStart w:id="4" w:name="_Toc24707812"/>
      <w:r w:rsidR="003B2268" w:rsidRPr="008A16A4">
        <w:t>Purpose</w:t>
      </w:r>
      <w:bookmarkEnd w:id="1"/>
      <w:bookmarkEnd w:id="2"/>
      <w:bookmarkEnd w:id="3"/>
      <w:bookmarkEnd w:id="4"/>
    </w:p>
    <w:p w14:paraId="68B15FCA" w14:textId="7EE22BA8" w:rsidR="003B2268" w:rsidRPr="004B3FA7" w:rsidRDefault="003B2268" w:rsidP="008A16A4">
      <w:pPr>
        <w:pStyle w:val="BodyCopy"/>
      </w:pPr>
      <w:r w:rsidRPr="004B3FA7">
        <w:t>The ‘</w:t>
      </w:r>
      <w:r w:rsidRPr="004B3FA7">
        <w:rPr>
          <w:b/>
          <w:i/>
        </w:rPr>
        <w:t>User Guide</w:t>
      </w:r>
      <w:r w:rsidRPr="004B3FA7">
        <w:t xml:space="preserve">’ for </w:t>
      </w:r>
      <w:r w:rsidR="003C3495">
        <w:t xml:space="preserve">labelling and </w:t>
      </w:r>
      <w:r w:rsidRPr="004B3FA7">
        <w:t xml:space="preserve">handling protectively marked information provides </w:t>
      </w:r>
      <w:r w:rsidR="003C3495">
        <w:t xml:space="preserve">general </w:t>
      </w:r>
      <w:r w:rsidRPr="004B3FA7">
        <w:t>guidance on</w:t>
      </w:r>
      <w:r w:rsidR="00A96282">
        <w:t xml:space="preserve"> how to</w:t>
      </w:r>
      <w:r w:rsidRPr="004B3FA7">
        <w:t xml:space="preserve"> </w:t>
      </w:r>
      <w:r w:rsidR="003C3495">
        <w:t>manage</w:t>
      </w:r>
      <w:r w:rsidRPr="004B3FA7">
        <w:t xml:space="preserve"> protectively marked information. </w:t>
      </w:r>
    </w:p>
    <w:p w14:paraId="77B4C762" w14:textId="5E432D0B" w:rsidR="003B2268" w:rsidRPr="008A16A4" w:rsidRDefault="003B2268" w:rsidP="008A16A4">
      <w:pPr>
        <w:pStyle w:val="BodyCopy"/>
      </w:pPr>
      <w:r w:rsidRPr="008A16A4">
        <w:t xml:space="preserve">By following the instructions set out in this guide individuals will become familiar with: </w:t>
      </w:r>
    </w:p>
    <w:p w14:paraId="6D51F63B" w14:textId="12920279" w:rsidR="003B2268" w:rsidRPr="008A16A4" w:rsidRDefault="005A3494" w:rsidP="008A16A4">
      <w:pPr>
        <w:pStyle w:val="Bulletpoint"/>
      </w:pPr>
      <w:r w:rsidRPr="008A16A4">
        <w:t>the</w:t>
      </w:r>
      <w:r w:rsidR="003B2268" w:rsidRPr="008A16A4">
        <w:t xml:space="preserve"> protective markings </w:t>
      </w:r>
      <w:r w:rsidRPr="008A16A4">
        <w:t xml:space="preserve">that </w:t>
      </w:r>
      <w:r w:rsidR="003B2268" w:rsidRPr="008A16A4">
        <w:t xml:space="preserve">are available for use under the </w:t>
      </w:r>
      <w:r w:rsidR="003941BD" w:rsidRPr="008A16A4">
        <w:t>Victorian Protective Data Security Framework (</w:t>
      </w:r>
      <w:r w:rsidR="003B2268" w:rsidRPr="008A16A4">
        <w:t>VPDSF</w:t>
      </w:r>
      <w:r w:rsidR="003941BD" w:rsidRPr="008A16A4">
        <w:t>)</w:t>
      </w:r>
      <w:r w:rsidR="00C20381" w:rsidRPr="008A16A4">
        <w:t>;</w:t>
      </w:r>
    </w:p>
    <w:p w14:paraId="7C602A8B" w14:textId="39F5BDFE" w:rsidR="003B2268" w:rsidRPr="008A16A4" w:rsidRDefault="00F126EB" w:rsidP="008A16A4">
      <w:pPr>
        <w:pStyle w:val="Bulletpoint"/>
      </w:pPr>
      <w:r w:rsidRPr="008A16A4">
        <w:t>g</w:t>
      </w:r>
      <w:r w:rsidR="003C3495" w:rsidRPr="008A16A4">
        <w:t>eneral principles on</w:t>
      </w:r>
      <w:r w:rsidR="003B2268" w:rsidRPr="008A16A4">
        <w:t xml:space="preserve"> protectively mark</w:t>
      </w:r>
      <w:r w:rsidR="003C3495" w:rsidRPr="008A16A4">
        <w:t>ing</w:t>
      </w:r>
      <w:r w:rsidR="003B2268" w:rsidRPr="008A16A4">
        <w:t xml:space="preserve"> information (such as </w:t>
      </w:r>
      <w:r w:rsidR="003941BD" w:rsidRPr="008A16A4">
        <w:t>documents</w:t>
      </w:r>
      <w:r w:rsidR="003B2268" w:rsidRPr="008A16A4">
        <w:t xml:space="preserve"> and emails)</w:t>
      </w:r>
      <w:r w:rsidR="00C20381" w:rsidRPr="008A16A4">
        <w:t>;</w:t>
      </w:r>
      <w:r w:rsidR="003B2268" w:rsidRPr="008A16A4">
        <w:t xml:space="preserve"> and</w:t>
      </w:r>
    </w:p>
    <w:p w14:paraId="104D131B" w14:textId="1FAB9610" w:rsidR="003B2268" w:rsidRPr="008A16A4" w:rsidRDefault="00F126EB" w:rsidP="008A16A4">
      <w:pPr>
        <w:pStyle w:val="Bulletpoint"/>
      </w:pPr>
      <w:r w:rsidRPr="008A16A4">
        <w:t>common</w:t>
      </w:r>
      <w:r w:rsidR="003B2268" w:rsidRPr="008A16A4">
        <w:t xml:space="preserve"> security measures </w:t>
      </w:r>
      <w:r w:rsidRPr="008A16A4">
        <w:t xml:space="preserve">needed </w:t>
      </w:r>
      <w:r w:rsidR="003B2268" w:rsidRPr="008A16A4">
        <w:t xml:space="preserve">to protect </w:t>
      </w:r>
      <w:r w:rsidRPr="008A16A4">
        <w:t>public sector</w:t>
      </w:r>
      <w:r w:rsidR="003B2268" w:rsidRPr="008A16A4">
        <w:t xml:space="preserve"> information against unauthorised access or disclosure</w:t>
      </w:r>
      <w:r w:rsidR="00C20381" w:rsidRPr="008A16A4">
        <w:t>.</w:t>
      </w:r>
    </w:p>
    <w:p w14:paraId="21F13F27" w14:textId="50A5244C" w:rsidR="00F126EB" w:rsidRPr="008A16A4" w:rsidRDefault="00F126EB" w:rsidP="008A16A4">
      <w:pPr>
        <w:pStyle w:val="BodyCopy"/>
      </w:pPr>
      <w:r w:rsidRPr="008A16A4">
        <w:t>Victorian Public Sector</w:t>
      </w:r>
      <w:r w:rsidR="00C20381" w:rsidRPr="008A16A4">
        <w:t xml:space="preserve"> (VPS)</w:t>
      </w:r>
      <w:r w:rsidRPr="008A16A4">
        <w:t xml:space="preserve"> organisations </w:t>
      </w:r>
      <w:r w:rsidR="00A96282" w:rsidRPr="008A16A4">
        <w:t>should</w:t>
      </w:r>
      <w:r w:rsidRPr="008A16A4">
        <w:t xml:space="preserve"> have their own internal policies and procedures</w:t>
      </w:r>
      <w:r w:rsidR="00A96282" w:rsidRPr="008A16A4">
        <w:t xml:space="preserve"> addressing the labelling, handling and overall management of protectively marked information. These </w:t>
      </w:r>
      <w:r w:rsidRPr="008A16A4">
        <w:t>should be referenced by users in the first instance.</w:t>
      </w:r>
    </w:p>
    <w:p w14:paraId="4D798B89" w14:textId="00C874A8" w:rsidR="00A01242" w:rsidRPr="008A16A4" w:rsidRDefault="008F5794" w:rsidP="008A16A4">
      <w:pPr>
        <w:pStyle w:val="SectionHeading"/>
      </w:pPr>
      <w:bookmarkStart w:id="5" w:name="_Toc9586598"/>
      <w:r w:rsidRPr="008A16A4">
        <w:t xml:space="preserve"> </w:t>
      </w:r>
      <w:bookmarkStart w:id="6" w:name="_Toc24707813"/>
      <w:r w:rsidR="003B2268" w:rsidRPr="008A16A4">
        <w:t>Audience</w:t>
      </w:r>
      <w:bookmarkEnd w:id="5"/>
      <w:bookmarkEnd w:id="6"/>
    </w:p>
    <w:p w14:paraId="4AEAE567" w14:textId="6B52FBE1" w:rsidR="003B2268" w:rsidRDefault="003B2268" w:rsidP="008A16A4">
      <w:pPr>
        <w:pStyle w:val="BodyCopy"/>
      </w:pPr>
      <w:bookmarkStart w:id="7" w:name="_Toc9586143"/>
      <w:bookmarkStart w:id="8" w:name="_Toc9586599"/>
      <w:r w:rsidRPr="008A16A4">
        <w:t xml:space="preserve">This guide is intended for </w:t>
      </w:r>
      <w:r w:rsidR="00C20381" w:rsidRPr="008A16A4">
        <w:t>VPS</w:t>
      </w:r>
      <w:r w:rsidRPr="008A16A4">
        <w:t xml:space="preserve"> organisations (including employees, contractors and external parties) that are subject to the protective data security provisions under Part Four of Victoria’s Privacy and Data Protection Act (2014).</w:t>
      </w:r>
      <w:bookmarkEnd w:id="7"/>
      <w:bookmarkEnd w:id="8"/>
    </w:p>
    <w:p w14:paraId="6995C55F" w14:textId="5D54D431" w:rsidR="00686627" w:rsidRPr="008A16A4" w:rsidRDefault="00686627" w:rsidP="008A16A4">
      <w:pPr>
        <w:pStyle w:val="BodyCopy"/>
      </w:pPr>
      <w:r>
        <w:t xml:space="preserve">This guide is designed to support general VPS personnel and information security leads. </w:t>
      </w:r>
    </w:p>
    <w:p w14:paraId="42108C5C" w14:textId="25300B1A" w:rsidR="00A01242" w:rsidRPr="008A16A4" w:rsidRDefault="008F5794" w:rsidP="008A16A4">
      <w:pPr>
        <w:pStyle w:val="SectionHeading"/>
      </w:pPr>
      <w:bookmarkStart w:id="9" w:name="_Toc9586600"/>
      <w:bookmarkStart w:id="10" w:name="_Toc9586627"/>
      <w:bookmarkStart w:id="11" w:name="_Toc9586670"/>
      <w:r w:rsidRPr="008A16A4">
        <w:t xml:space="preserve"> </w:t>
      </w:r>
      <w:bookmarkStart w:id="12" w:name="_Toc24707814"/>
      <w:r w:rsidR="003B2268" w:rsidRPr="008A16A4">
        <w:t>Scope</w:t>
      </w:r>
      <w:bookmarkEnd w:id="9"/>
      <w:bookmarkEnd w:id="10"/>
      <w:bookmarkEnd w:id="11"/>
      <w:bookmarkEnd w:id="12"/>
    </w:p>
    <w:p w14:paraId="6C164590" w14:textId="77777777" w:rsidR="00C20381" w:rsidRPr="008A16A4" w:rsidRDefault="003B2268" w:rsidP="008A16A4">
      <w:pPr>
        <w:pStyle w:val="BodyCopy"/>
      </w:pPr>
      <w:bookmarkStart w:id="13" w:name="_Toc9586145"/>
      <w:bookmarkStart w:id="14" w:name="_Toc9586601"/>
      <w:r w:rsidRPr="008A16A4">
        <w:t xml:space="preserve">This ‘User Guide’ underpins </w:t>
      </w:r>
      <w:r w:rsidR="00F126EB" w:rsidRPr="008A16A4">
        <w:t xml:space="preserve">key elements of </w:t>
      </w:r>
      <w:r w:rsidRPr="008A16A4">
        <w:t>the VPDSS and should be read in conjunction with</w:t>
      </w:r>
      <w:r w:rsidR="00C20381" w:rsidRPr="008A16A4">
        <w:t>:</w:t>
      </w:r>
    </w:p>
    <w:p w14:paraId="5A0A58F5" w14:textId="4F685147" w:rsidR="00C20381" w:rsidRPr="008A16A4" w:rsidRDefault="003B2268" w:rsidP="008A16A4">
      <w:pPr>
        <w:pStyle w:val="Bulletpoint"/>
      </w:pPr>
      <w:r w:rsidRPr="008A16A4">
        <w:t>other VPDSF material</w:t>
      </w:r>
      <w:r w:rsidR="00C20381" w:rsidRPr="008A16A4">
        <w:t>;</w:t>
      </w:r>
    </w:p>
    <w:p w14:paraId="7B9E432A" w14:textId="5B1EE729" w:rsidR="00C15A8A" w:rsidRPr="008A16A4" w:rsidRDefault="003B2268" w:rsidP="008A16A4">
      <w:pPr>
        <w:pStyle w:val="Bulletpoint"/>
      </w:pPr>
      <w:r w:rsidRPr="008A16A4">
        <w:t>your organisation’s security policies and procedures</w:t>
      </w:r>
      <w:r w:rsidR="00C20381" w:rsidRPr="008A16A4">
        <w:t xml:space="preserve">; and </w:t>
      </w:r>
      <w:bookmarkEnd w:id="13"/>
      <w:bookmarkEnd w:id="14"/>
    </w:p>
    <w:p w14:paraId="628A6769" w14:textId="4AA30711" w:rsidR="00AC08EC" w:rsidRDefault="00686627" w:rsidP="008A16A4">
      <w:pPr>
        <w:pStyle w:val="Bulletpoint"/>
      </w:pPr>
      <w:r>
        <w:t>t</w:t>
      </w:r>
      <w:r w:rsidR="00C20381" w:rsidRPr="008A16A4">
        <w:t>he Commonwealth’s Protective Security Policy Framework (PSPF)</w:t>
      </w:r>
    </w:p>
    <w:p w14:paraId="5050AB6C" w14:textId="77777777" w:rsidR="000465FA" w:rsidRDefault="000465FA" w:rsidP="000465FA">
      <w:pPr>
        <w:pStyle w:val="Bulletpoint"/>
        <w:numPr>
          <w:ilvl w:val="0"/>
          <w:numId w:val="0"/>
        </w:numPr>
      </w:pPr>
      <w:bookmarkStart w:id="15" w:name="_Toc9586602"/>
      <w:bookmarkStart w:id="16" w:name="_Toc9586628"/>
      <w:bookmarkStart w:id="17" w:name="_Toc9586671"/>
    </w:p>
    <w:p w14:paraId="193FD5C2" w14:textId="50791613" w:rsidR="000465FA" w:rsidRPr="008A16A4" w:rsidRDefault="000465FA" w:rsidP="000465FA">
      <w:pPr>
        <w:pStyle w:val="SectionHeading"/>
      </w:pPr>
      <w:bookmarkStart w:id="18" w:name="_Toc24707815"/>
      <w:r w:rsidRPr="008A16A4">
        <w:t>Use of Terms</w:t>
      </w:r>
      <w:bookmarkEnd w:id="15"/>
      <w:bookmarkEnd w:id="16"/>
      <w:bookmarkEnd w:id="17"/>
      <w:bookmarkEnd w:id="18"/>
    </w:p>
    <w:p w14:paraId="40F826F4" w14:textId="5F7271DF" w:rsidR="000465FA" w:rsidRPr="008A16A4" w:rsidRDefault="000465FA" w:rsidP="000465FA">
      <w:pPr>
        <w:pStyle w:val="BodyCopy"/>
      </w:pPr>
      <w:r w:rsidRPr="008A16A4">
        <w:t xml:space="preserve">Please refer to the </w:t>
      </w:r>
      <w:hyperlink r:id="rId14" w:history="1">
        <w:r w:rsidRPr="008A16A4">
          <w:rPr>
            <w:rStyle w:val="Hyperlink"/>
            <w:color w:val="55565A"/>
            <w:u w:val="none"/>
          </w:rPr>
          <w:t>VPDSF Glossary</w:t>
        </w:r>
      </w:hyperlink>
      <w:r w:rsidRPr="008A16A4">
        <w:t xml:space="preserve"> for an outline of terms and associated definitions. </w:t>
      </w:r>
      <w:r>
        <w:t>A current copy of this is available under the VPDSF Resources on the OVIC website.</w:t>
      </w:r>
    </w:p>
    <w:p w14:paraId="198AC23E" w14:textId="77777777" w:rsidR="000465FA" w:rsidRPr="008A16A4" w:rsidRDefault="000465FA" w:rsidP="00686627">
      <w:pPr>
        <w:pStyle w:val="Bulletpoint"/>
        <w:numPr>
          <w:ilvl w:val="0"/>
          <w:numId w:val="0"/>
        </w:numPr>
        <w:ind w:left="357"/>
      </w:pPr>
    </w:p>
    <w:p w14:paraId="64E74E28" w14:textId="0B04E08A" w:rsidR="00C20381" w:rsidRPr="00AC08EC" w:rsidRDefault="00AC08EC" w:rsidP="00AC08EC">
      <w:pPr>
        <w:rPr>
          <w:rFonts w:eastAsia="Times New Roman" w:cstheme="minorHAnsi"/>
          <w:bCs/>
          <w:color w:val="404040" w:themeColor="text1" w:themeTint="BF"/>
          <w:sz w:val="20"/>
          <w:szCs w:val="20"/>
        </w:rPr>
      </w:pPr>
      <w:r>
        <w:rPr>
          <w:rFonts w:cstheme="minorHAnsi"/>
          <w:b/>
          <w:bCs/>
          <w:color w:val="404040" w:themeColor="text1" w:themeTint="BF"/>
          <w:sz w:val="20"/>
          <w:szCs w:val="20"/>
        </w:rPr>
        <w:br w:type="page"/>
      </w:r>
    </w:p>
    <w:p w14:paraId="3D2BC62C" w14:textId="6C191E14" w:rsidR="008A16A4" w:rsidRDefault="00997B0B" w:rsidP="00F64812">
      <w:pPr>
        <w:pStyle w:val="SectionHeading"/>
      </w:pPr>
      <w:bookmarkStart w:id="19" w:name="_Toc9586603"/>
      <w:bookmarkStart w:id="20" w:name="_Toc9586629"/>
      <w:bookmarkStart w:id="21" w:name="_Toc9586672"/>
      <w:bookmarkStart w:id="22" w:name="_Toc24707816"/>
      <w:r w:rsidRPr="008A16A4">
        <w:lastRenderedPageBreak/>
        <w:t xml:space="preserve">What are </w:t>
      </w:r>
      <w:r w:rsidR="008E7579" w:rsidRPr="008A16A4">
        <w:t>p</w:t>
      </w:r>
      <w:r w:rsidRPr="008A16A4">
        <w:t xml:space="preserve">rotective </w:t>
      </w:r>
      <w:r w:rsidR="008E7579" w:rsidRPr="008A16A4">
        <w:t>m</w:t>
      </w:r>
      <w:r w:rsidRPr="008A16A4">
        <w:t>arkings?</w:t>
      </w:r>
      <w:bookmarkEnd w:id="19"/>
      <w:bookmarkEnd w:id="20"/>
      <w:bookmarkEnd w:id="21"/>
      <w:bookmarkEnd w:id="22"/>
    </w:p>
    <w:p w14:paraId="364275FB" w14:textId="5D55BC75" w:rsidR="008E7579" w:rsidRPr="008A16A4" w:rsidRDefault="008E7579" w:rsidP="008A16A4">
      <w:pPr>
        <w:pStyle w:val="BodyCopy"/>
      </w:pPr>
      <w:r w:rsidRPr="008A16A4">
        <w:t xml:space="preserve">Protective markings are security labels assigned to </w:t>
      </w:r>
      <w:r w:rsidR="0034332F" w:rsidRPr="008A16A4">
        <w:t>public sector</w:t>
      </w:r>
      <w:r w:rsidRPr="008A16A4">
        <w:t xml:space="preserve"> information. These labels </w:t>
      </w:r>
      <w:r w:rsidR="0034332F" w:rsidRPr="008A16A4">
        <w:t xml:space="preserve">signal the </w:t>
      </w:r>
      <w:r w:rsidRPr="008A16A4">
        <w:t>confidentiality requirements of th</w:t>
      </w:r>
      <w:r w:rsidR="0034332F" w:rsidRPr="008A16A4">
        <w:t>e</w:t>
      </w:r>
      <w:r w:rsidRPr="008A16A4">
        <w:t xml:space="preserve"> information, </w:t>
      </w:r>
      <w:r w:rsidR="0034332F" w:rsidRPr="008A16A4">
        <w:t>informing particular security controls</w:t>
      </w:r>
      <w:r w:rsidR="00A96282" w:rsidRPr="008A16A4">
        <w:t xml:space="preserve"> (e.g. </w:t>
      </w:r>
      <w:r w:rsidR="0034332F" w:rsidRPr="008A16A4">
        <w:t xml:space="preserve">who can access the </w:t>
      </w:r>
      <w:proofErr w:type="gramStart"/>
      <w:r w:rsidR="0034332F" w:rsidRPr="008A16A4">
        <w:t>material</w:t>
      </w:r>
      <w:proofErr w:type="gramEnd"/>
      <w:r w:rsidR="0034332F" w:rsidRPr="008A16A4">
        <w:t xml:space="preserve"> or have it disclosed to them</w:t>
      </w:r>
      <w:r w:rsidR="00A96282" w:rsidRPr="008A16A4">
        <w:t>).</w:t>
      </w:r>
    </w:p>
    <w:p w14:paraId="6DC18530" w14:textId="06BDB02C" w:rsidR="00537E5A" w:rsidRPr="008A16A4" w:rsidRDefault="008F5794" w:rsidP="008A16A4">
      <w:pPr>
        <w:pStyle w:val="SectionHeading"/>
      </w:pPr>
      <w:r w:rsidRPr="008A16A4">
        <w:t xml:space="preserve"> </w:t>
      </w:r>
      <w:bookmarkStart w:id="23" w:name="_Toc24707817"/>
      <w:r w:rsidR="008E7579" w:rsidRPr="008A16A4">
        <w:t>Why should I apply protective markings?</w:t>
      </w:r>
      <w:bookmarkEnd w:id="23"/>
    </w:p>
    <w:p w14:paraId="341F77A0" w14:textId="6DC65651" w:rsidR="008E7579" w:rsidRPr="004B3FA7" w:rsidRDefault="008E7579" w:rsidP="008A16A4">
      <w:pPr>
        <w:pStyle w:val="BodyCopy"/>
      </w:pPr>
      <w:r w:rsidRPr="004B3FA7">
        <w:t xml:space="preserve">A protective marking </w:t>
      </w:r>
      <w:r w:rsidR="00A96282">
        <w:t>acts</w:t>
      </w:r>
      <w:r w:rsidR="0034332F">
        <w:t xml:space="preserve"> </w:t>
      </w:r>
      <w:r w:rsidR="00C20381">
        <w:t xml:space="preserve">as </w:t>
      </w:r>
      <w:r w:rsidR="0034332F">
        <w:t>a visual signal to those access</w:t>
      </w:r>
      <w:r w:rsidR="00A96282">
        <w:t>ing</w:t>
      </w:r>
      <w:r w:rsidR="0034332F">
        <w:t xml:space="preserve"> or using </w:t>
      </w:r>
      <w:r w:rsidR="00A96282">
        <w:t>the information around</w:t>
      </w:r>
      <w:r w:rsidRPr="004B3FA7">
        <w:t xml:space="preserve"> the minimum level security measures required when </w:t>
      </w:r>
      <w:r w:rsidR="0034332F">
        <w:t>handling</w:t>
      </w:r>
      <w:r w:rsidRPr="004B3FA7">
        <w:t>, storing, transmitting/ transferring</w:t>
      </w:r>
      <w:r w:rsidR="00C20381">
        <w:t>, sharing</w:t>
      </w:r>
      <w:r w:rsidRPr="004B3FA7">
        <w:t xml:space="preserve"> and disposing </w:t>
      </w:r>
      <w:r w:rsidR="00A96282">
        <w:t>public sector</w:t>
      </w:r>
      <w:r w:rsidRPr="004B3FA7">
        <w:t xml:space="preserve"> information.</w:t>
      </w:r>
    </w:p>
    <w:p w14:paraId="5FF265B6" w14:textId="361C4175" w:rsidR="008E7579" w:rsidRPr="008A16A4" w:rsidRDefault="008F5794" w:rsidP="008A16A4">
      <w:pPr>
        <w:pStyle w:val="SectionHeading"/>
      </w:pPr>
      <w:r w:rsidRPr="008A16A4">
        <w:t xml:space="preserve"> </w:t>
      </w:r>
      <w:bookmarkStart w:id="24" w:name="_Toc24707818"/>
      <w:r w:rsidR="008A089D" w:rsidRPr="008A16A4">
        <w:t xml:space="preserve">Who </w:t>
      </w:r>
      <w:r w:rsidR="00B5407E" w:rsidRPr="008A16A4">
        <w:t>d</w:t>
      </w:r>
      <w:r w:rsidR="008A089D" w:rsidRPr="008A16A4">
        <w:t xml:space="preserve">etermines whether information needs a protective </w:t>
      </w:r>
      <w:r w:rsidR="00B5407E" w:rsidRPr="008A16A4">
        <w:t>m</w:t>
      </w:r>
      <w:r w:rsidR="008A089D" w:rsidRPr="008A16A4">
        <w:t>arking?</w:t>
      </w:r>
      <w:bookmarkEnd w:id="24"/>
    </w:p>
    <w:p w14:paraId="7134DAFE" w14:textId="4B970023" w:rsidR="008A089D" w:rsidRPr="008A16A4" w:rsidRDefault="008A089D" w:rsidP="008A16A4">
      <w:pPr>
        <w:pStyle w:val="BodyCopy"/>
      </w:pPr>
      <w:r w:rsidRPr="008A16A4">
        <w:rPr>
          <w:noProof/>
        </w:rPr>
        <w:drawing>
          <wp:anchor distT="180340" distB="180340" distL="180340" distR="180340" simplePos="0" relativeHeight="251631104" behindDoc="0" locked="0" layoutInCell="1" allowOverlap="1" wp14:anchorId="4A505984" wp14:editId="2D3C2188">
            <wp:simplePos x="0" y="0"/>
            <wp:positionH relativeFrom="column">
              <wp:posOffset>4266565</wp:posOffset>
            </wp:positionH>
            <wp:positionV relativeFrom="paragraph">
              <wp:posOffset>73025</wp:posOffset>
            </wp:positionV>
            <wp:extent cx="1633220" cy="956310"/>
            <wp:effectExtent l="0" t="0" r="5080" b="0"/>
            <wp:wrapSquare wrapText="bothSides"/>
            <wp:docPr id="20" name="Picture 20" descr="Data Protection:VPDSF:Standards:CPDP150245 Toolkit:Visuals:Video stills:Example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4" descr="Data Protection:VPDSF:Standards:CPDP150245 Toolkit:Visuals:Video stills:Example 01.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324" t="14629" r="1657"/>
                    <a:stretch/>
                  </pic:blipFill>
                  <pic:spPr bwMode="auto">
                    <a:xfrm>
                      <a:off x="0" y="0"/>
                      <a:ext cx="1633220" cy="95631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16A4">
        <w:t xml:space="preserve">The person or organisation responsible for preparing / creating </w:t>
      </w:r>
      <w:r w:rsidR="0034332F" w:rsidRPr="008A16A4">
        <w:t>public sector</w:t>
      </w:r>
      <w:r w:rsidRPr="008A16A4">
        <w:t xml:space="preserve"> information is best placed to conduct an assessment of the material.</w:t>
      </w:r>
    </w:p>
    <w:p w14:paraId="13C24759" w14:textId="0B1420EA" w:rsidR="008A089D" w:rsidRPr="008A16A4" w:rsidRDefault="008A089D" w:rsidP="008A16A4">
      <w:pPr>
        <w:pStyle w:val="BodyCopy"/>
      </w:pPr>
      <w:r w:rsidRPr="008A16A4">
        <w:t xml:space="preserve">This person or organisation is commonly referred to as ‘the originator’. </w:t>
      </w:r>
    </w:p>
    <w:p w14:paraId="1F37EB97" w14:textId="186C4FA7" w:rsidR="008A089D" w:rsidRPr="008A16A4" w:rsidRDefault="008A089D" w:rsidP="008A16A4">
      <w:pPr>
        <w:pStyle w:val="BodyCopy"/>
      </w:pPr>
      <w:r w:rsidRPr="008A16A4">
        <w:t>It is the responsibility of the originator to ensure any recipients of the information, understand how to protect the information.</w:t>
      </w:r>
      <w:r w:rsidR="00A96282" w:rsidRPr="008A16A4">
        <w:t xml:space="preserve"> A protective marking helps with this. </w:t>
      </w:r>
    </w:p>
    <w:p w14:paraId="55D63529" w14:textId="7507E531" w:rsidR="008A089D" w:rsidRPr="008A16A4" w:rsidRDefault="008F5794" w:rsidP="008A16A4">
      <w:pPr>
        <w:pStyle w:val="SectionHeading"/>
      </w:pPr>
      <w:r>
        <w:t xml:space="preserve"> </w:t>
      </w:r>
      <w:bookmarkStart w:id="25" w:name="_Toc24707819"/>
      <w:r w:rsidR="008A089D" w:rsidRPr="008A16A4">
        <w:t xml:space="preserve">When do I assess the </w:t>
      </w:r>
      <w:r w:rsidR="003941BD" w:rsidRPr="008A16A4">
        <w:t>information</w:t>
      </w:r>
      <w:r w:rsidR="008A089D" w:rsidRPr="008A16A4">
        <w:t>?</w:t>
      </w:r>
      <w:bookmarkEnd w:id="25"/>
    </w:p>
    <w:p w14:paraId="15C25949" w14:textId="3B814F62" w:rsidR="008A089D" w:rsidRPr="004B3FA7" w:rsidRDefault="008A089D" w:rsidP="008A16A4">
      <w:pPr>
        <w:pStyle w:val="BodyCopy"/>
      </w:pPr>
      <w:r w:rsidRPr="004B3FA7">
        <w:t>You should assess the information when you first create, collect or receive it. This includes making sure you assess information contained in word documents, spread-sheets, presentations, emails</w:t>
      </w:r>
      <w:r w:rsidR="000833B6">
        <w:t xml:space="preserve"> etc.</w:t>
      </w:r>
      <w:r w:rsidRPr="004B3FA7">
        <w:t xml:space="preserve"> (including both the body of the email and any attachments). </w:t>
      </w:r>
    </w:p>
    <w:p w14:paraId="0BB9244B" w14:textId="1D097656" w:rsidR="008A16A4" w:rsidRDefault="008A089D" w:rsidP="008A16A4">
      <w:pPr>
        <w:pStyle w:val="BodyCopy"/>
      </w:pPr>
      <w:r w:rsidRPr="004B3FA7">
        <w:rPr>
          <w:b/>
        </w:rPr>
        <w:t>N.B.</w:t>
      </w:r>
      <w:r w:rsidRPr="004B3FA7">
        <w:t xml:space="preserve"> The confidentiality requirements of information may change over time. This may be due to the age, currency, amount, intended usage and context of the material. If the confidentiality requirements do change, then you need to conduct a new assessment. This may mean the protective marking may also require updating.</w:t>
      </w:r>
    </w:p>
    <w:p w14:paraId="0F0D947E" w14:textId="77777777" w:rsidR="008A16A4" w:rsidRDefault="008A16A4">
      <w:pPr>
        <w:rPr>
          <w:rFonts w:cs="National-Book"/>
          <w:color w:val="55565A"/>
          <w:sz w:val="22"/>
          <w:szCs w:val="22"/>
          <w:lang w:val="en-US"/>
        </w:rPr>
      </w:pPr>
      <w:r>
        <w:br w:type="page"/>
      </w:r>
    </w:p>
    <w:p w14:paraId="415E2F6A" w14:textId="66C85B19" w:rsidR="008E7579" w:rsidRPr="008A16A4" w:rsidRDefault="008F5794" w:rsidP="008A16A4">
      <w:pPr>
        <w:pStyle w:val="SectionHeading"/>
      </w:pPr>
      <w:r>
        <w:lastRenderedPageBreak/>
        <w:t xml:space="preserve"> </w:t>
      </w:r>
      <w:bookmarkStart w:id="26" w:name="_Toc24707820"/>
      <w:r w:rsidR="00351B13" w:rsidRPr="008A16A4">
        <w:t>What do I do when I receive information</w:t>
      </w:r>
      <w:r w:rsidR="00E77AFD" w:rsidRPr="008A16A4">
        <w:t xml:space="preserve"> (marked or unmarked)</w:t>
      </w:r>
      <w:r w:rsidR="00351B13" w:rsidRPr="008A16A4">
        <w:t>?</w:t>
      </w:r>
      <w:bookmarkEnd w:id="26"/>
    </w:p>
    <w:p w14:paraId="4804EC12" w14:textId="66D14A14" w:rsidR="00351B13" w:rsidRPr="004B3FA7" w:rsidRDefault="00351B13" w:rsidP="008A16A4">
      <w:pPr>
        <w:pStyle w:val="BodyCopy"/>
      </w:pPr>
      <w:r w:rsidRPr="004B3FA7">
        <w:t xml:space="preserve">If you receive information that </w:t>
      </w:r>
      <w:r w:rsidRPr="004B3FA7">
        <w:rPr>
          <w:b/>
        </w:rPr>
        <w:t xml:space="preserve">already has a protective </w:t>
      </w:r>
      <w:proofErr w:type="gramStart"/>
      <w:r w:rsidRPr="004B3FA7">
        <w:rPr>
          <w:b/>
        </w:rPr>
        <w:t>marking</w:t>
      </w:r>
      <w:proofErr w:type="gramEnd"/>
      <w:r w:rsidRPr="004B3FA7">
        <w:t xml:space="preserve"> you must:</w:t>
      </w:r>
    </w:p>
    <w:p w14:paraId="7FE14E38" w14:textId="0613D0FD" w:rsidR="00351B13" w:rsidRPr="008A16A4" w:rsidRDefault="008A16A4" w:rsidP="008A16A4">
      <w:pPr>
        <w:pStyle w:val="Bulletpoint"/>
      </w:pPr>
      <w:r w:rsidRPr="004B3FA7">
        <w:rPr>
          <w:rFonts w:cstheme="minorHAnsi"/>
          <w:noProof/>
          <w:color w:val="404040" w:themeColor="text1" w:themeTint="BF"/>
          <w:sz w:val="20"/>
          <w:szCs w:val="20"/>
        </w:rPr>
        <w:drawing>
          <wp:anchor distT="0" distB="0" distL="114300" distR="114300" simplePos="0" relativeHeight="251632128" behindDoc="0" locked="0" layoutInCell="1" allowOverlap="1" wp14:anchorId="6735F046" wp14:editId="3ECDBF0D">
            <wp:simplePos x="0" y="0"/>
            <wp:positionH relativeFrom="column">
              <wp:posOffset>11373</wp:posOffset>
            </wp:positionH>
            <wp:positionV relativeFrom="paragraph">
              <wp:posOffset>31961</wp:posOffset>
            </wp:positionV>
            <wp:extent cx="1403985" cy="927735"/>
            <wp:effectExtent l="12700" t="0" r="18415" b="88265"/>
            <wp:wrapSquare wrapText="bothSides"/>
            <wp:docPr id="14" name="Picture 14" descr="Macintosh HD:Users:ldimelow:Desktop:Screen Shot 2016-07-22 at 10.05.2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ldimelow:Desktop:Screen Shot 2016-07-22 at 10.05.23 AM.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3985" cy="927735"/>
                    </a:xfrm>
                    <a:prstGeom prst="roundRect">
                      <a:avLst>
                        <a:gd name="adj" fmla="val 8594"/>
                      </a:avLst>
                    </a:prstGeom>
                    <a:solidFill>
                      <a:srgbClr val="FFFFFF">
                        <a:shade val="85000"/>
                      </a:srgbClr>
                    </a:solidFill>
                    <a:ln>
                      <a:noFill/>
                    </a:ln>
                    <a:effectLst>
                      <a:reflection blurRad="12700" stA="38000" endPos="6000" dist="5000" dir="5400000" sy="-100000" algn="bl" rotWithShape="0"/>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51B13" w:rsidRPr="008A16A4">
        <w:t>follow any instructions set by the originator in how to handle the material</w:t>
      </w:r>
    </w:p>
    <w:p w14:paraId="51D0EAE6" w14:textId="77777777" w:rsidR="00FC6092" w:rsidRPr="008A16A4" w:rsidRDefault="00351B13" w:rsidP="008A16A4">
      <w:pPr>
        <w:pStyle w:val="Bulletpoint"/>
      </w:pPr>
      <w:r w:rsidRPr="008A16A4">
        <w:t>ensure you apply the relevant security measures informed by the protective marking</w:t>
      </w:r>
    </w:p>
    <w:p w14:paraId="67C14A9B" w14:textId="5251EA0D" w:rsidR="005F5065" w:rsidRPr="008A16A4" w:rsidRDefault="00351B13" w:rsidP="008A16A4">
      <w:pPr>
        <w:pStyle w:val="BodyCopy"/>
      </w:pPr>
      <w:r w:rsidRPr="008A16A4">
        <w:t>If you are unsure, contact the originator to clarify</w:t>
      </w:r>
      <w:r w:rsidR="00FC6092" w:rsidRPr="008A16A4">
        <w:t>, or the information security lead for your organisation</w:t>
      </w:r>
      <w:r w:rsidR="000D457F" w:rsidRPr="008A16A4">
        <w:t>.</w:t>
      </w:r>
    </w:p>
    <w:p w14:paraId="7935EDC9" w14:textId="1778B8CE" w:rsidR="00351B13" w:rsidRPr="004B3FA7" w:rsidRDefault="00351B13" w:rsidP="008A16A4">
      <w:pPr>
        <w:pStyle w:val="BodyCopy"/>
      </w:pPr>
      <w:r w:rsidRPr="004B3FA7">
        <w:t xml:space="preserve">If the information </w:t>
      </w:r>
      <w:r w:rsidRPr="004B3FA7">
        <w:rPr>
          <w:b/>
        </w:rPr>
        <w:t>doesn’t</w:t>
      </w:r>
      <w:r w:rsidRPr="004B3FA7">
        <w:t xml:space="preserve"> </w:t>
      </w:r>
      <w:r w:rsidRPr="004B3FA7">
        <w:rPr>
          <w:b/>
        </w:rPr>
        <w:t xml:space="preserve">have a protective </w:t>
      </w:r>
      <w:proofErr w:type="gramStart"/>
      <w:r w:rsidRPr="004B3FA7">
        <w:rPr>
          <w:b/>
        </w:rPr>
        <w:t>marking</w:t>
      </w:r>
      <w:proofErr w:type="gramEnd"/>
      <w:r w:rsidRPr="004B3FA7">
        <w:t xml:space="preserve"> you should:</w:t>
      </w:r>
    </w:p>
    <w:p w14:paraId="24F0306E" w14:textId="2B8CCCB1" w:rsidR="00351B13" w:rsidRPr="004B3FA7" w:rsidRDefault="008A16A4" w:rsidP="008A16A4">
      <w:pPr>
        <w:pStyle w:val="Bulletpoint"/>
      </w:pPr>
      <w:r w:rsidRPr="008A16A4">
        <w:rPr>
          <w:noProof/>
        </w:rPr>
        <w:drawing>
          <wp:anchor distT="0" distB="0" distL="114300" distR="114300" simplePos="0" relativeHeight="251633152" behindDoc="0" locked="0" layoutInCell="1" allowOverlap="1" wp14:anchorId="798E6BFB" wp14:editId="2EB3C526">
            <wp:simplePos x="0" y="0"/>
            <wp:positionH relativeFrom="column">
              <wp:posOffset>4701540</wp:posOffset>
            </wp:positionH>
            <wp:positionV relativeFrom="paragraph">
              <wp:posOffset>70062</wp:posOffset>
            </wp:positionV>
            <wp:extent cx="1176655" cy="799465"/>
            <wp:effectExtent l="12700" t="0" r="17145" b="254635"/>
            <wp:wrapSquare wrapText="bothSides"/>
            <wp:docPr id="132" name="Picture 132" descr="Macintosh HD:Users:ldimelow:Desktop:Screen Shot 2016-07-22 at 10.04.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ldimelow:Desktop:Screen Shot 2016-07-22 at 10.04.55 AM.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176655" cy="7994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51B13" w:rsidRPr="004B3FA7">
        <w:t>contact the person who created the material to understand if there are any confidentiality requirements associated with it</w:t>
      </w:r>
    </w:p>
    <w:p w14:paraId="2D7EC1E8" w14:textId="67EF0163" w:rsidR="00351B13" w:rsidRPr="004B3FA7" w:rsidRDefault="00351B13" w:rsidP="008A16A4">
      <w:pPr>
        <w:pStyle w:val="Bulletpoint"/>
      </w:pPr>
      <w:r w:rsidRPr="004B3FA7">
        <w:t xml:space="preserve">clarify if it should have a </w:t>
      </w:r>
      <w:r w:rsidR="003941BD" w:rsidRPr="004B3FA7">
        <w:t>protective</w:t>
      </w:r>
      <w:r w:rsidRPr="004B3FA7">
        <w:t xml:space="preserve"> marking and if so, what marking is appropriate?</w:t>
      </w:r>
    </w:p>
    <w:p w14:paraId="4D7B9053" w14:textId="587D0B3E" w:rsidR="00351B13" w:rsidRPr="004B3FA7" w:rsidRDefault="00351B13" w:rsidP="008A16A4">
      <w:pPr>
        <w:pStyle w:val="Bulletpoint"/>
      </w:pPr>
      <w:r w:rsidRPr="004B3FA7">
        <w:t>apply a protective marking based on this discussion and an assessment of potential compromise to the confidentiality of this material</w:t>
      </w:r>
    </w:p>
    <w:p w14:paraId="3DB8FAB1" w14:textId="2E12D0CA" w:rsidR="00351B13" w:rsidRDefault="00351B13" w:rsidP="008A16A4">
      <w:pPr>
        <w:pStyle w:val="Bulletpoint"/>
      </w:pPr>
      <w:r w:rsidRPr="004B3FA7">
        <w:t>apply the relevant security measures needed to protect the material</w:t>
      </w:r>
    </w:p>
    <w:p w14:paraId="22E0B3B8" w14:textId="77777777" w:rsidR="00686627" w:rsidRPr="004B3FA7" w:rsidRDefault="00686627" w:rsidP="00686627">
      <w:pPr>
        <w:pStyle w:val="Bulletpoint"/>
        <w:numPr>
          <w:ilvl w:val="0"/>
          <w:numId w:val="0"/>
        </w:numPr>
        <w:ind w:left="357"/>
      </w:pPr>
    </w:p>
    <w:p w14:paraId="514BEA84" w14:textId="72CCC6A8" w:rsidR="00E77AFD" w:rsidRPr="008A16A4" w:rsidRDefault="00E77AFD" w:rsidP="008A16A4">
      <w:pPr>
        <w:pStyle w:val="SectionHeading"/>
      </w:pPr>
      <w:bookmarkStart w:id="27" w:name="_Toc24707821"/>
      <w:r w:rsidRPr="008A16A4">
        <w:t>What if the information already has an old marking or security classification?</w:t>
      </w:r>
      <w:bookmarkEnd w:id="27"/>
    </w:p>
    <w:p w14:paraId="45C3F395" w14:textId="25E01CC8" w:rsidR="00E77AFD" w:rsidRDefault="00185E14" w:rsidP="008A16A4">
      <w:pPr>
        <w:pStyle w:val="BodyCopy"/>
      </w:pPr>
      <w:r>
        <w:t xml:space="preserve">A new scheme was released </w:t>
      </w:r>
      <w:r w:rsidRPr="004B3FA7">
        <w:t>in February 2019</w:t>
      </w:r>
      <w:r>
        <w:t xml:space="preserve"> and VPS o</w:t>
      </w:r>
      <w:r w:rsidRPr="004B3FA7">
        <w:t>rganisations have until October 2020 to transition to the new markings.</w:t>
      </w:r>
      <w:r>
        <w:t xml:space="preserve"> </w:t>
      </w:r>
      <w:r w:rsidR="00E77AFD" w:rsidRPr="004B3FA7">
        <w:t>If you are actively using information that already has a</w:t>
      </w:r>
      <w:r>
        <w:t>n old</w:t>
      </w:r>
      <w:r w:rsidR="00E77AFD" w:rsidRPr="004B3FA7">
        <w:t xml:space="preserve"> marking or security classification, </w:t>
      </w:r>
      <w:r>
        <w:t>it</w:t>
      </w:r>
      <w:r w:rsidR="00E77AFD" w:rsidRPr="004B3FA7">
        <w:t xml:space="preserve"> may need to be updated or replaced</w:t>
      </w:r>
      <w:r>
        <w:t>.</w:t>
      </w:r>
      <w:r w:rsidR="00FC6092">
        <w:t xml:space="preserve"> </w:t>
      </w:r>
    </w:p>
    <w:p w14:paraId="72998F82" w14:textId="21BCE5FF" w:rsidR="00185E14" w:rsidRDefault="008A16A4" w:rsidP="00FC6092">
      <w:pPr>
        <w:spacing w:line="360" w:lineRule="auto"/>
        <w:ind w:left="425"/>
        <w:rPr>
          <w:rFonts w:cs="Calibri"/>
          <w:color w:val="404040" w:themeColor="text1" w:themeTint="BF"/>
          <w:sz w:val="20"/>
          <w:szCs w:val="20"/>
        </w:rPr>
      </w:pPr>
      <w:r w:rsidRPr="004B3FA7">
        <w:rPr>
          <w:noProof/>
        </w:rPr>
        <w:drawing>
          <wp:anchor distT="0" distB="0" distL="114300" distR="114300" simplePos="0" relativeHeight="251761152" behindDoc="0" locked="0" layoutInCell="1" allowOverlap="1" wp14:anchorId="212FD30A" wp14:editId="391A327F">
            <wp:simplePos x="0" y="0"/>
            <wp:positionH relativeFrom="column">
              <wp:posOffset>4958715</wp:posOffset>
            </wp:positionH>
            <wp:positionV relativeFrom="paragraph">
              <wp:posOffset>280458</wp:posOffset>
            </wp:positionV>
            <wp:extent cx="1147445" cy="1689100"/>
            <wp:effectExtent l="0" t="0" r="0" b="0"/>
            <wp:wrapSquare wrapText="bothSides"/>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Screen Shot 2019-06-07 at 3.38.22 p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47445" cy="16891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544"/>
      </w:tblGrid>
      <w:tr w:rsidR="00FC6092" w14:paraId="6CED896C" w14:textId="77777777" w:rsidTr="00185E14">
        <w:tc>
          <w:tcPr>
            <w:tcW w:w="3544" w:type="dxa"/>
          </w:tcPr>
          <w:p w14:paraId="05567A9E" w14:textId="193084FA" w:rsidR="00FC6092" w:rsidRPr="00185E14" w:rsidRDefault="00FC6092" w:rsidP="00185E14">
            <w:pPr>
              <w:spacing w:line="360" w:lineRule="auto"/>
              <w:jc w:val="center"/>
              <w:rPr>
                <w:rFonts w:cs="Calibri"/>
                <w:b/>
                <w:bCs/>
                <w:color w:val="404040" w:themeColor="text1" w:themeTint="BF"/>
                <w:sz w:val="20"/>
                <w:szCs w:val="20"/>
              </w:rPr>
            </w:pPr>
            <w:r w:rsidRPr="00185E14">
              <w:rPr>
                <w:rFonts w:cs="Calibri"/>
                <w:b/>
                <w:bCs/>
                <w:color w:val="404040" w:themeColor="text1" w:themeTint="BF"/>
                <w:sz w:val="20"/>
                <w:szCs w:val="20"/>
              </w:rPr>
              <w:t>Active</w:t>
            </w:r>
            <w:r w:rsidR="00185E14">
              <w:rPr>
                <w:rFonts w:cs="Calibri"/>
                <w:b/>
                <w:bCs/>
                <w:color w:val="404040" w:themeColor="text1" w:themeTint="BF"/>
                <w:sz w:val="20"/>
                <w:szCs w:val="20"/>
              </w:rPr>
              <w:t xml:space="preserve"> </w:t>
            </w:r>
            <w:r w:rsidRPr="00185E14">
              <w:rPr>
                <w:rFonts w:cs="Calibri"/>
                <w:b/>
                <w:bCs/>
                <w:color w:val="404040" w:themeColor="text1" w:themeTint="BF"/>
                <w:sz w:val="20"/>
                <w:szCs w:val="20"/>
              </w:rPr>
              <w:t xml:space="preserve">information </w:t>
            </w:r>
          </w:p>
        </w:tc>
        <w:tc>
          <w:tcPr>
            <w:tcW w:w="3544" w:type="dxa"/>
          </w:tcPr>
          <w:p w14:paraId="61AAB4F8" w14:textId="3F0C8CE8" w:rsidR="00FC6092" w:rsidRPr="00185E14" w:rsidRDefault="00185E14" w:rsidP="00185E14">
            <w:pPr>
              <w:spacing w:line="360" w:lineRule="auto"/>
              <w:jc w:val="center"/>
              <w:rPr>
                <w:rFonts w:cs="Calibri"/>
                <w:b/>
                <w:bCs/>
                <w:color w:val="404040" w:themeColor="text1" w:themeTint="BF"/>
                <w:sz w:val="20"/>
                <w:szCs w:val="20"/>
              </w:rPr>
            </w:pPr>
            <w:r>
              <w:rPr>
                <w:rFonts w:cs="Calibri"/>
                <w:b/>
                <w:bCs/>
                <w:color w:val="404040" w:themeColor="text1" w:themeTint="BF"/>
                <w:sz w:val="20"/>
                <w:szCs w:val="20"/>
              </w:rPr>
              <w:t xml:space="preserve">In-active </w:t>
            </w:r>
            <w:r w:rsidR="00FC6092" w:rsidRPr="00185E14">
              <w:rPr>
                <w:rFonts w:cs="Calibri"/>
                <w:b/>
                <w:bCs/>
                <w:color w:val="404040" w:themeColor="text1" w:themeTint="BF"/>
                <w:sz w:val="20"/>
                <w:szCs w:val="20"/>
              </w:rPr>
              <w:t xml:space="preserve">information </w:t>
            </w:r>
          </w:p>
        </w:tc>
      </w:tr>
      <w:tr w:rsidR="00FC6092" w14:paraId="1042E5DB" w14:textId="77777777" w:rsidTr="00185E14">
        <w:trPr>
          <w:trHeight w:val="2175"/>
        </w:trPr>
        <w:tc>
          <w:tcPr>
            <w:tcW w:w="3544" w:type="dxa"/>
          </w:tcPr>
          <w:p w14:paraId="6FBDF3AF" w14:textId="5233B996" w:rsidR="00FC6092" w:rsidRDefault="00185E14" w:rsidP="00FC6092">
            <w:pPr>
              <w:spacing w:line="360" w:lineRule="auto"/>
              <w:rPr>
                <w:rFonts w:cs="Calibri"/>
                <w:color w:val="404040" w:themeColor="text1" w:themeTint="BF"/>
                <w:sz w:val="20"/>
                <w:szCs w:val="20"/>
              </w:rPr>
            </w:pPr>
            <w:r>
              <w:rPr>
                <w:rFonts w:cs="Calibri"/>
                <w:color w:val="404040" w:themeColor="text1" w:themeTint="BF"/>
                <w:sz w:val="20"/>
                <w:szCs w:val="20"/>
              </w:rPr>
              <w:t>If you are actively using the information, you need to r</w:t>
            </w:r>
            <w:r w:rsidR="00FC6092" w:rsidRPr="004B3FA7">
              <w:rPr>
                <w:rFonts w:cs="Calibri"/>
                <w:color w:val="404040" w:themeColor="text1" w:themeTint="BF"/>
                <w:sz w:val="20"/>
                <w:szCs w:val="20"/>
              </w:rPr>
              <w:t xml:space="preserve">e-assess the content using the assessment process </w:t>
            </w:r>
            <w:r>
              <w:rPr>
                <w:rFonts w:cs="Calibri"/>
                <w:color w:val="404040" w:themeColor="text1" w:themeTint="BF"/>
                <w:sz w:val="20"/>
                <w:szCs w:val="20"/>
              </w:rPr>
              <w:t>set out in</w:t>
            </w:r>
            <w:r w:rsidR="00FC6092" w:rsidRPr="004B3FA7">
              <w:rPr>
                <w:rFonts w:cs="Calibri"/>
                <w:color w:val="404040" w:themeColor="text1" w:themeTint="BF"/>
                <w:sz w:val="20"/>
                <w:szCs w:val="20"/>
              </w:rPr>
              <w:t xml:space="preserve"> this </w:t>
            </w:r>
            <w:proofErr w:type="gramStart"/>
            <w:r w:rsidR="00FC6092" w:rsidRPr="004B3FA7">
              <w:rPr>
                <w:rFonts w:cs="Calibri"/>
                <w:color w:val="404040" w:themeColor="text1" w:themeTint="BF"/>
                <w:sz w:val="20"/>
                <w:szCs w:val="20"/>
              </w:rPr>
              <w:t>guide</w:t>
            </w:r>
            <w:r>
              <w:rPr>
                <w:rFonts w:cs="Calibri"/>
                <w:color w:val="404040" w:themeColor="text1" w:themeTint="BF"/>
                <w:sz w:val="20"/>
                <w:szCs w:val="20"/>
              </w:rPr>
              <w:t>,</w:t>
            </w:r>
            <w:r w:rsidR="00FC6092" w:rsidRPr="004B3FA7">
              <w:rPr>
                <w:rFonts w:cs="Calibri"/>
                <w:color w:val="404040" w:themeColor="text1" w:themeTint="BF"/>
                <w:sz w:val="20"/>
                <w:szCs w:val="20"/>
              </w:rPr>
              <w:t xml:space="preserve"> and</w:t>
            </w:r>
            <w:proofErr w:type="gramEnd"/>
            <w:r w:rsidR="00FC6092" w:rsidRPr="004B3FA7">
              <w:rPr>
                <w:rFonts w:cs="Calibri"/>
                <w:color w:val="404040" w:themeColor="text1" w:themeTint="BF"/>
                <w:sz w:val="20"/>
                <w:szCs w:val="20"/>
              </w:rPr>
              <w:t xml:space="preserve"> apply </w:t>
            </w:r>
            <w:r w:rsidR="00FC6092">
              <w:rPr>
                <w:rFonts w:cs="Calibri"/>
                <w:color w:val="404040" w:themeColor="text1" w:themeTint="BF"/>
                <w:sz w:val="20"/>
                <w:szCs w:val="20"/>
              </w:rPr>
              <w:t>a</w:t>
            </w:r>
            <w:r>
              <w:rPr>
                <w:rFonts w:cs="Calibri"/>
                <w:color w:val="404040" w:themeColor="text1" w:themeTint="BF"/>
                <w:sz w:val="20"/>
                <w:szCs w:val="20"/>
              </w:rPr>
              <w:t xml:space="preserve">n updated </w:t>
            </w:r>
            <w:r w:rsidR="00FC6092" w:rsidRPr="004B3FA7">
              <w:rPr>
                <w:rFonts w:cs="Calibri"/>
                <w:color w:val="404040" w:themeColor="text1" w:themeTint="BF"/>
                <w:sz w:val="20"/>
                <w:szCs w:val="20"/>
              </w:rPr>
              <w:t>protective marking</w:t>
            </w:r>
            <w:r>
              <w:rPr>
                <w:rFonts w:cs="Calibri"/>
                <w:color w:val="404040" w:themeColor="text1" w:themeTint="BF"/>
                <w:sz w:val="20"/>
                <w:szCs w:val="20"/>
              </w:rPr>
              <w:t xml:space="preserve"> that reflects the new VPDSF protective marking scheme. </w:t>
            </w:r>
          </w:p>
        </w:tc>
        <w:tc>
          <w:tcPr>
            <w:tcW w:w="3544" w:type="dxa"/>
          </w:tcPr>
          <w:p w14:paraId="653A7FBA" w14:textId="429ACE51" w:rsidR="00FC6092" w:rsidRDefault="00185E14" w:rsidP="00FC6092">
            <w:pPr>
              <w:spacing w:line="360" w:lineRule="auto"/>
              <w:rPr>
                <w:rFonts w:cs="Calibri"/>
                <w:color w:val="404040" w:themeColor="text1" w:themeTint="BF"/>
                <w:sz w:val="20"/>
                <w:szCs w:val="20"/>
              </w:rPr>
            </w:pPr>
            <w:r>
              <w:rPr>
                <w:rFonts w:cs="Calibri"/>
                <w:color w:val="404040" w:themeColor="text1" w:themeTint="BF"/>
                <w:sz w:val="20"/>
                <w:szCs w:val="20"/>
              </w:rPr>
              <w:t>Y</w:t>
            </w:r>
            <w:r w:rsidR="00FC6092" w:rsidRPr="004B3FA7">
              <w:rPr>
                <w:rFonts w:cs="Calibri"/>
                <w:color w:val="404040" w:themeColor="text1" w:themeTint="BF"/>
                <w:sz w:val="20"/>
                <w:szCs w:val="20"/>
              </w:rPr>
              <w:t>ou do not need to do anything</w:t>
            </w:r>
            <w:r>
              <w:rPr>
                <w:rFonts w:cs="Calibri"/>
                <w:color w:val="404040" w:themeColor="text1" w:themeTint="BF"/>
                <w:sz w:val="20"/>
                <w:szCs w:val="20"/>
              </w:rPr>
              <w:t xml:space="preserve"> i</w:t>
            </w:r>
            <w:r w:rsidRPr="004B3FA7">
              <w:rPr>
                <w:rFonts w:cs="Calibri"/>
                <w:color w:val="404040" w:themeColor="text1" w:themeTint="BF"/>
                <w:sz w:val="20"/>
                <w:szCs w:val="20"/>
              </w:rPr>
              <w:t xml:space="preserve">f you are </w:t>
            </w:r>
            <w:r w:rsidRPr="00185E14">
              <w:rPr>
                <w:rFonts w:cs="Calibri"/>
                <w:bCs/>
                <w:color w:val="404040" w:themeColor="text1" w:themeTint="BF"/>
                <w:sz w:val="20"/>
                <w:szCs w:val="20"/>
              </w:rPr>
              <w:t>not actively using the information</w:t>
            </w:r>
            <w:r>
              <w:rPr>
                <w:rFonts w:cs="Calibri"/>
                <w:b/>
                <w:color w:val="404040" w:themeColor="text1" w:themeTint="BF"/>
                <w:sz w:val="20"/>
                <w:szCs w:val="20"/>
              </w:rPr>
              <w:t xml:space="preserve">. </w:t>
            </w:r>
            <w:r>
              <w:rPr>
                <w:rFonts w:cs="Calibri"/>
                <w:bCs/>
                <w:color w:val="404040" w:themeColor="text1" w:themeTint="BF"/>
                <w:sz w:val="20"/>
                <w:szCs w:val="20"/>
              </w:rPr>
              <w:t>You may consider</w:t>
            </w:r>
            <w:r w:rsidRPr="00185E14">
              <w:rPr>
                <w:rFonts w:cs="Calibri"/>
                <w:bCs/>
                <w:color w:val="404040" w:themeColor="text1" w:themeTint="BF"/>
                <w:sz w:val="20"/>
                <w:szCs w:val="20"/>
              </w:rPr>
              <w:t xml:space="preserve"> </w:t>
            </w:r>
            <w:proofErr w:type="spellStart"/>
            <w:r>
              <w:rPr>
                <w:rFonts w:cs="Calibri"/>
                <w:bCs/>
                <w:color w:val="404040" w:themeColor="text1" w:themeTint="BF"/>
                <w:sz w:val="20"/>
                <w:szCs w:val="20"/>
              </w:rPr>
              <w:t>diposing</w:t>
            </w:r>
            <w:proofErr w:type="spellEnd"/>
            <w:r>
              <w:rPr>
                <w:rFonts w:cs="Calibri"/>
                <w:bCs/>
                <w:color w:val="404040" w:themeColor="text1" w:themeTint="BF"/>
                <w:sz w:val="20"/>
                <w:szCs w:val="20"/>
              </w:rPr>
              <w:t xml:space="preserve"> (archiving or destroying) this material if appropriate. </w:t>
            </w:r>
            <w:r w:rsidR="00FC6092" w:rsidRPr="004B3FA7">
              <w:rPr>
                <w:rFonts w:cs="Calibri"/>
                <w:color w:val="404040" w:themeColor="text1" w:themeTint="BF"/>
                <w:sz w:val="20"/>
                <w:szCs w:val="20"/>
              </w:rPr>
              <w:t xml:space="preserve">This material can </w:t>
            </w:r>
            <w:r w:rsidR="00FC6092">
              <w:rPr>
                <w:rFonts w:cs="Calibri"/>
                <w:color w:val="404040" w:themeColor="text1" w:themeTint="BF"/>
                <w:sz w:val="20"/>
                <w:szCs w:val="20"/>
              </w:rPr>
              <w:t>retain its existing marking</w:t>
            </w:r>
            <w:r>
              <w:rPr>
                <w:rFonts w:cs="Calibri"/>
                <w:color w:val="404040" w:themeColor="text1" w:themeTint="BF"/>
                <w:sz w:val="20"/>
                <w:szCs w:val="20"/>
              </w:rPr>
              <w:t xml:space="preserve"> or security classification. </w:t>
            </w:r>
          </w:p>
        </w:tc>
      </w:tr>
    </w:tbl>
    <w:p w14:paraId="3E9A3030" w14:textId="35F213B9" w:rsidR="008A16A4" w:rsidRDefault="008A16A4" w:rsidP="008A16A4">
      <w:pPr>
        <w:spacing w:line="360" w:lineRule="auto"/>
        <w:rPr>
          <w:rFonts w:cs="Calibri"/>
          <w:color w:val="404040" w:themeColor="text1" w:themeTint="BF"/>
          <w:sz w:val="20"/>
          <w:szCs w:val="20"/>
        </w:rPr>
      </w:pPr>
      <w:r>
        <w:rPr>
          <w:rFonts w:cs="Calibri"/>
          <w:color w:val="404040" w:themeColor="text1" w:themeTint="BF"/>
          <w:sz w:val="20"/>
          <w:szCs w:val="20"/>
        </w:rPr>
        <w:br/>
      </w:r>
      <w:r w:rsidR="00185E14">
        <w:rPr>
          <w:rFonts w:cs="Calibri"/>
          <w:color w:val="404040" w:themeColor="text1" w:themeTint="BF"/>
          <w:sz w:val="20"/>
          <w:szCs w:val="20"/>
        </w:rPr>
        <w:t>For more information, refer to your internal security policies and procedures, or information security lead.</w:t>
      </w:r>
    </w:p>
    <w:p w14:paraId="22EB5E2D" w14:textId="77777777" w:rsidR="008A16A4" w:rsidRDefault="008A16A4">
      <w:pPr>
        <w:rPr>
          <w:rFonts w:cs="Calibri"/>
          <w:color w:val="404040" w:themeColor="text1" w:themeTint="BF"/>
          <w:sz w:val="20"/>
          <w:szCs w:val="20"/>
        </w:rPr>
      </w:pPr>
      <w:r>
        <w:rPr>
          <w:rFonts w:cs="Calibri"/>
          <w:color w:val="404040" w:themeColor="text1" w:themeTint="BF"/>
          <w:sz w:val="20"/>
          <w:szCs w:val="20"/>
        </w:rPr>
        <w:br w:type="page"/>
      </w:r>
    </w:p>
    <w:p w14:paraId="1B0303E6" w14:textId="4C66C165" w:rsidR="00351B13" w:rsidRPr="008A16A4" w:rsidRDefault="00351B13" w:rsidP="008A16A4">
      <w:pPr>
        <w:pStyle w:val="SectionHeading"/>
      </w:pPr>
      <w:bookmarkStart w:id="28" w:name="_Toc24707822"/>
      <w:r w:rsidRPr="008A16A4">
        <w:lastRenderedPageBreak/>
        <w:t>Altering a</w:t>
      </w:r>
      <w:r w:rsidR="00F3226A" w:rsidRPr="008A16A4">
        <w:t xml:space="preserve">n existing </w:t>
      </w:r>
      <w:r w:rsidRPr="008A16A4">
        <w:t>protective marking</w:t>
      </w:r>
      <w:bookmarkEnd w:id="28"/>
    </w:p>
    <w:p w14:paraId="7990F628" w14:textId="6EB6FEC9" w:rsidR="00351B13" w:rsidRPr="004B3FA7" w:rsidRDefault="00351B13" w:rsidP="008A16A4">
      <w:pPr>
        <w:pStyle w:val="BodyCopy"/>
        <w:rPr>
          <w:b/>
        </w:rPr>
      </w:pPr>
      <w:r w:rsidRPr="004B3FA7">
        <w:t xml:space="preserve">Protective markings </w:t>
      </w:r>
      <w:r w:rsidR="00E77AFD">
        <w:t>must not</w:t>
      </w:r>
      <w:r w:rsidRPr="004B3FA7">
        <w:t xml:space="preserve"> be adjusted or removed, unless the originator</w:t>
      </w:r>
      <w:r w:rsidR="0060068A">
        <w:t xml:space="preserve"> has been consulted and</w:t>
      </w:r>
      <w:r w:rsidRPr="004B3FA7">
        <w:t xml:space="preserve"> agrees. Before you alter or remove a protective marking, first contact the originator of the information to discuss your specific operating requirements and see what options are available.</w:t>
      </w:r>
    </w:p>
    <w:p w14:paraId="3720A134" w14:textId="28737247" w:rsidR="00EA3873" w:rsidRPr="004B3FA7" w:rsidRDefault="00EA3873" w:rsidP="008A16A4">
      <w:pPr>
        <w:pStyle w:val="BodyCopy"/>
        <w:rPr>
          <w:b/>
        </w:rPr>
      </w:pPr>
      <w:r w:rsidRPr="008A16A4">
        <w:rPr>
          <w:b/>
          <w:bCs/>
        </w:rPr>
        <w:t>N.B.</w:t>
      </w:r>
      <w:r w:rsidRPr="004B3FA7">
        <w:t xml:space="preserve"> You may see old protective markings </w:t>
      </w:r>
      <w:r w:rsidR="00E77AFD">
        <w:t>f</w:t>
      </w:r>
      <w:r w:rsidRPr="004B3FA7">
        <w:t>r</w:t>
      </w:r>
      <w:r w:rsidR="00E77AFD">
        <w:t>om</w:t>
      </w:r>
      <w:r w:rsidRPr="004B3FA7">
        <w:t xml:space="preserve"> a former scheme. If you are unsure about what the new marking should be</w:t>
      </w:r>
      <w:r w:rsidR="00E77AFD">
        <w:t xml:space="preserve"> or what that marking means</w:t>
      </w:r>
      <w:r w:rsidRPr="004B3FA7">
        <w:t>, contact the originator of the information to clarify.</w:t>
      </w:r>
    </w:p>
    <w:p w14:paraId="6A68FA96" w14:textId="2474AA92" w:rsidR="00B924FE" w:rsidRPr="005F5065" w:rsidRDefault="00B924FE" w:rsidP="005F5065">
      <w:pPr>
        <w:pStyle w:val="Category"/>
        <w:rPr>
          <w:sz w:val="20"/>
          <w:szCs w:val="20"/>
        </w:rPr>
      </w:pPr>
    </w:p>
    <w:p w14:paraId="4B7EB8DB" w14:textId="5C6C92EB" w:rsidR="00B924FE" w:rsidRPr="008A16A4" w:rsidRDefault="00B924FE" w:rsidP="008A16A4">
      <w:pPr>
        <w:pStyle w:val="SectionHeading"/>
      </w:pPr>
      <w:bookmarkStart w:id="29" w:name="_Toc24707823"/>
      <w:r w:rsidRPr="008A16A4">
        <w:t>Using information that is already protectively marked</w:t>
      </w:r>
      <w:r w:rsidR="00EA3873" w:rsidRPr="008A16A4">
        <w:t xml:space="preserve"> in your own document</w:t>
      </w:r>
      <w:bookmarkEnd w:id="29"/>
    </w:p>
    <w:tbl>
      <w:tblPr>
        <w:tblStyle w:val="TableGrid"/>
        <w:tblW w:w="8764" w:type="dxa"/>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6955"/>
      </w:tblGrid>
      <w:tr w:rsidR="00B924FE" w:rsidRPr="00F3226A" w14:paraId="1F16BFF1" w14:textId="77777777" w:rsidTr="00B924FE">
        <w:tc>
          <w:tcPr>
            <w:tcW w:w="1809" w:type="dxa"/>
          </w:tcPr>
          <w:p w14:paraId="750875A0" w14:textId="77777777" w:rsidR="00B924FE" w:rsidRPr="004B3FA7" w:rsidRDefault="00B924FE" w:rsidP="006A0267">
            <w:pPr>
              <w:widowControl w:val="0"/>
              <w:kinsoku w:val="0"/>
              <w:overflowPunct w:val="0"/>
              <w:autoSpaceDE w:val="0"/>
              <w:autoSpaceDN w:val="0"/>
              <w:adjustRightInd w:val="0"/>
              <w:ind w:left="10282"/>
              <w:rPr>
                <w:rFonts w:cstheme="minorHAnsi"/>
                <w:color w:val="404040" w:themeColor="text1" w:themeTint="BF"/>
                <w:sz w:val="20"/>
                <w:szCs w:val="20"/>
                <w:lang w:val="en-US"/>
              </w:rPr>
            </w:pPr>
            <w:r w:rsidRPr="004B3FA7">
              <w:rPr>
                <w:rFonts w:cstheme="minorHAnsi"/>
                <w:noProof/>
                <w:color w:val="404040" w:themeColor="text1" w:themeTint="BF"/>
                <w:sz w:val="20"/>
                <w:szCs w:val="20"/>
                <w:lang w:val="en-US"/>
              </w:rPr>
              <mc:AlternateContent>
                <mc:Choice Requires="wpg">
                  <w:drawing>
                    <wp:anchor distT="0" distB="0" distL="114300" distR="114300" simplePos="0" relativeHeight="251635200" behindDoc="0" locked="1" layoutInCell="1" allowOverlap="1" wp14:anchorId="7A0DAED5" wp14:editId="06E37B95">
                      <wp:simplePos x="0" y="0"/>
                      <wp:positionH relativeFrom="column">
                        <wp:posOffset>-57150</wp:posOffset>
                      </wp:positionH>
                      <wp:positionV relativeFrom="paragraph">
                        <wp:posOffset>135890</wp:posOffset>
                      </wp:positionV>
                      <wp:extent cx="800735" cy="695960"/>
                      <wp:effectExtent l="25400" t="0" r="37465" b="218440"/>
                      <wp:wrapNone/>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735" cy="695960"/>
                                <a:chOff x="0" y="0"/>
                                <a:chExt cx="5940" cy="540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pic:pic xmlns:pic="http://schemas.openxmlformats.org/drawingml/2006/picture">
                              <pic:nvPicPr>
                                <pic:cNvPr id="16"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 cy="5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7" name="Freeform 4"/>
                              <wps:cNvSpPr>
                                <a:spLocks/>
                              </wps:cNvSpPr>
                              <wps:spPr bwMode="auto">
                                <a:xfrm>
                                  <a:off x="360" y="71"/>
                                  <a:ext cx="5217" cy="5217"/>
                                </a:xfrm>
                                <a:custGeom>
                                  <a:avLst/>
                                  <a:gdLst>
                                    <a:gd name="T0" fmla="*/ 2383 w 5217"/>
                                    <a:gd name="T1" fmla="*/ 9 h 5217"/>
                                    <a:gd name="T2" fmla="*/ 2091 w 5217"/>
                                    <a:gd name="T3" fmla="*/ 51 h 5217"/>
                                    <a:gd name="T4" fmla="*/ 1811 w 5217"/>
                                    <a:gd name="T5" fmla="*/ 124 h 5217"/>
                                    <a:gd name="T6" fmla="*/ 1543 w 5217"/>
                                    <a:gd name="T7" fmla="*/ 226 h 5217"/>
                                    <a:gd name="T8" fmla="*/ 1291 w 5217"/>
                                    <a:gd name="T9" fmla="*/ 356 h 5217"/>
                                    <a:gd name="T10" fmla="*/ 1056 w 5217"/>
                                    <a:gd name="T11" fmla="*/ 511 h 5217"/>
                                    <a:gd name="T12" fmla="*/ 839 w 5217"/>
                                    <a:gd name="T13" fmla="*/ 690 h 5217"/>
                                    <a:gd name="T14" fmla="*/ 643 w 5217"/>
                                    <a:gd name="T15" fmla="*/ 892 h 5217"/>
                                    <a:gd name="T16" fmla="*/ 470 w 5217"/>
                                    <a:gd name="T17" fmla="*/ 1113 h 5217"/>
                                    <a:gd name="T18" fmla="*/ 321 w 5217"/>
                                    <a:gd name="T19" fmla="*/ 1353 h 5217"/>
                                    <a:gd name="T20" fmla="*/ 198 w 5217"/>
                                    <a:gd name="T21" fmla="*/ 1609 h 5217"/>
                                    <a:gd name="T22" fmla="*/ 102 w 5217"/>
                                    <a:gd name="T23" fmla="*/ 1880 h 5217"/>
                                    <a:gd name="T24" fmla="*/ 37 w 5217"/>
                                    <a:gd name="T25" fmla="*/ 2163 h 5217"/>
                                    <a:gd name="T26" fmla="*/ 4 w 5217"/>
                                    <a:gd name="T27" fmla="*/ 2457 h 5217"/>
                                    <a:gd name="T28" fmla="*/ 4 w 5217"/>
                                    <a:gd name="T29" fmla="*/ 2765 h 5217"/>
                                    <a:gd name="T30" fmla="*/ 41 w 5217"/>
                                    <a:gd name="T31" fmla="*/ 3073 h 5217"/>
                                    <a:gd name="T32" fmla="*/ 112 w 5217"/>
                                    <a:gd name="T33" fmla="*/ 3368 h 5217"/>
                                    <a:gd name="T34" fmla="*/ 216 w 5217"/>
                                    <a:gd name="T35" fmla="*/ 3650 h 5217"/>
                                    <a:gd name="T36" fmla="*/ 350 w 5217"/>
                                    <a:gd name="T37" fmla="*/ 3915 h 5217"/>
                                    <a:gd name="T38" fmla="*/ 512 w 5217"/>
                                    <a:gd name="T39" fmla="*/ 4161 h 5217"/>
                                    <a:gd name="T40" fmla="*/ 701 w 5217"/>
                                    <a:gd name="T41" fmla="*/ 4387 h 5217"/>
                                    <a:gd name="T42" fmla="*/ 913 w 5217"/>
                                    <a:gd name="T43" fmla="*/ 4591 h 5217"/>
                                    <a:gd name="T44" fmla="*/ 1147 w 5217"/>
                                    <a:gd name="T45" fmla="*/ 4769 h 5217"/>
                                    <a:gd name="T46" fmla="*/ 1401 w 5217"/>
                                    <a:gd name="T47" fmla="*/ 4921 h 5217"/>
                                    <a:gd name="T48" fmla="*/ 1673 w 5217"/>
                                    <a:gd name="T49" fmla="*/ 5044 h 5217"/>
                                    <a:gd name="T50" fmla="*/ 1960 w 5217"/>
                                    <a:gd name="T51" fmla="*/ 5135 h 5217"/>
                                    <a:gd name="T52" fmla="*/ 2275 w 5217"/>
                                    <a:gd name="T53" fmla="*/ 5195 h 5217"/>
                                    <a:gd name="T54" fmla="*/ 2608 w 5217"/>
                                    <a:gd name="T55" fmla="*/ 5216 h 5217"/>
                                    <a:gd name="T56" fmla="*/ 2907 w 5217"/>
                                    <a:gd name="T57" fmla="*/ 5199 h 5217"/>
                                    <a:gd name="T58" fmla="*/ 3196 w 5217"/>
                                    <a:gd name="T59" fmla="*/ 5150 h 5217"/>
                                    <a:gd name="T60" fmla="*/ 3473 w 5217"/>
                                    <a:gd name="T61" fmla="*/ 5069 h 5217"/>
                                    <a:gd name="T62" fmla="*/ 3737 w 5217"/>
                                    <a:gd name="T63" fmla="*/ 4960 h 5217"/>
                                    <a:gd name="T64" fmla="*/ 3985 w 5217"/>
                                    <a:gd name="T65" fmla="*/ 4824 h 5217"/>
                                    <a:gd name="T66" fmla="*/ 4216 w 5217"/>
                                    <a:gd name="T67" fmla="*/ 4662 h 5217"/>
                                    <a:gd name="T68" fmla="*/ 4427 w 5217"/>
                                    <a:gd name="T69" fmla="*/ 4477 h 5217"/>
                                    <a:gd name="T70" fmla="*/ 4618 w 5217"/>
                                    <a:gd name="T71" fmla="*/ 4270 h 5217"/>
                                    <a:gd name="T72" fmla="*/ 4785 w 5217"/>
                                    <a:gd name="T73" fmla="*/ 4044 h 5217"/>
                                    <a:gd name="T74" fmla="*/ 4928 w 5217"/>
                                    <a:gd name="T75" fmla="*/ 3800 h 5217"/>
                                    <a:gd name="T76" fmla="*/ 5045 w 5217"/>
                                    <a:gd name="T77" fmla="*/ 3540 h 5217"/>
                                    <a:gd name="T78" fmla="*/ 5132 w 5217"/>
                                    <a:gd name="T79" fmla="*/ 3266 h 5217"/>
                                    <a:gd name="T80" fmla="*/ 5190 w 5217"/>
                                    <a:gd name="T81" fmla="*/ 2980 h 5217"/>
                                    <a:gd name="T82" fmla="*/ 5215 w 5217"/>
                                    <a:gd name="T83" fmla="*/ 2683 h 5217"/>
                                    <a:gd name="T84" fmla="*/ 5204 w 5217"/>
                                    <a:gd name="T85" fmla="*/ 2349 h 5217"/>
                                    <a:gd name="T86" fmla="*/ 5150 w 5217"/>
                                    <a:gd name="T87" fmla="*/ 2024 h 5217"/>
                                    <a:gd name="T88" fmla="*/ 5066 w 5217"/>
                                    <a:gd name="T89" fmla="*/ 1734 h 5217"/>
                                    <a:gd name="T90" fmla="*/ 4951 w 5217"/>
                                    <a:gd name="T91" fmla="*/ 1460 h 5217"/>
                                    <a:gd name="T92" fmla="*/ 4806 w 5217"/>
                                    <a:gd name="T93" fmla="*/ 1203 h 5217"/>
                                    <a:gd name="T94" fmla="*/ 4634 w 5217"/>
                                    <a:gd name="T95" fmla="*/ 965 h 5217"/>
                                    <a:gd name="T96" fmla="*/ 4436 w 5217"/>
                                    <a:gd name="T97" fmla="*/ 748 h 5217"/>
                                    <a:gd name="T98" fmla="*/ 4216 w 5217"/>
                                    <a:gd name="T99" fmla="*/ 554 h 5217"/>
                                    <a:gd name="T100" fmla="*/ 3975 w 5217"/>
                                    <a:gd name="T101" fmla="*/ 386 h 5217"/>
                                    <a:gd name="T102" fmla="*/ 3715 w 5217"/>
                                    <a:gd name="T103" fmla="*/ 245 h 5217"/>
                                    <a:gd name="T104" fmla="*/ 3438 w 5217"/>
                                    <a:gd name="T105" fmla="*/ 134 h 5217"/>
                                    <a:gd name="T106" fmla="*/ 3146 w 5217"/>
                                    <a:gd name="T107" fmla="*/ 55 h 5217"/>
                                    <a:gd name="T108" fmla="*/ 2843 w 5217"/>
                                    <a:gd name="T109" fmla="*/ 10 h 5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217" h="5217">
                                      <a:moveTo>
                                        <a:pt x="2608" y="0"/>
                                      </a:moveTo>
                                      <a:lnTo>
                                        <a:pt x="2532" y="1"/>
                                      </a:lnTo>
                                      <a:lnTo>
                                        <a:pt x="2457" y="4"/>
                                      </a:lnTo>
                                      <a:lnTo>
                                        <a:pt x="2383" y="9"/>
                                      </a:lnTo>
                                      <a:lnTo>
                                        <a:pt x="2309" y="16"/>
                                      </a:lnTo>
                                      <a:lnTo>
                                        <a:pt x="2236" y="26"/>
                                      </a:lnTo>
                                      <a:lnTo>
                                        <a:pt x="2163" y="37"/>
                                      </a:lnTo>
                                      <a:lnTo>
                                        <a:pt x="2091" y="51"/>
                                      </a:lnTo>
                                      <a:lnTo>
                                        <a:pt x="2020" y="66"/>
                                      </a:lnTo>
                                      <a:lnTo>
                                        <a:pt x="1949" y="83"/>
                                      </a:lnTo>
                                      <a:lnTo>
                                        <a:pt x="1880" y="102"/>
                                      </a:lnTo>
                                      <a:lnTo>
                                        <a:pt x="1811" y="124"/>
                                      </a:lnTo>
                                      <a:lnTo>
                                        <a:pt x="1743" y="146"/>
                                      </a:lnTo>
                                      <a:lnTo>
                                        <a:pt x="1675" y="171"/>
                                      </a:lnTo>
                                      <a:lnTo>
                                        <a:pt x="1609" y="198"/>
                                      </a:lnTo>
                                      <a:lnTo>
                                        <a:pt x="1543" y="226"/>
                                      </a:lnTo>
                                      <a:lnTo>
                                        <a:pt x="1479" y="256"/>
                                      </a:lnTo>
                                      <a:lnTo>
                                        <a:pt x="1415" y="287"/>
                                      </a:lnTo>
                                      <a:lnTo>
                                        <a:pt x="1353" y="321"/>
                                      </a:lnTo>
                                      <a:lnTo>
                                        <a:pt x="1291" y="356"/>
                                      </a:lnTo>
                                      <a:lnTo>
                                        <a:pt x="1231" y="392"/>
                                      </a:lnTo>
                                      <a:lnTo>
                                        <a:pt x="1171" y="430"/>
                                      </a:lnTo>
                                      <a:lnTo>
                                        <a:pt x="1113" y="470"/>
                                      </a:lnTo>
                                      <a:lnTo>
                                        <a:pt x="1056" y="511"/>
                                      </a:lnTo>
                                      <a:lnTo>
                                        <a:pt x="1000" y="554"/>
                                      </a:lnTo>
                                      <a:lnTo>
                                        <a:pt x="945" y="598"/>
                                      </a:lnTo>
                                      <a:lnTo>
                                        <a:pt x="892" y="643"/>
                                      </a:lnTo>
                                      <a:lnTo>
                                        <a:pt x="839" y="690"/>
                                      </a:lnTo>
                                      <a:lnTo>
                                        <a:pt x="788" y="739"/>
                                      </a:lnTo>
                                      <a:lnTo>
                                        <a:pt x="739" y="788"/>
                                      </a:lnTo>
                                      <a:lnTo>
                                        <a:pt x="690" y="839"/>
                                      </a:lnTo>
                                      <a:lnTo>
                                        <a:pt x="643" y="892"/>
                                      </a:lnTo>
                                      <a:lnTo>
                                        <a:pt x="598" y="945"/>
                                      </a:lnTo>
                                      <a:lnTo>
                                        <a:pt x="554" y="1000"/>
                                      </a:lnTo>
                                      <a:lnTo>
                                        <a:pt x="511" y="1056"/>
                                      </a:lnTo>
                                      <a:lnTo>
                                        <a:pt x="470" y="1113"/>
                                      </a:lnTo>
                                      <a:lnTo>
                                        <a:pt x="430" y="1171"/>
                                      </a:lnTo>
                                      <a:lnTo>
                                        <a:pt x="392" y="1231"/>
                                      </a:lnTo>
                                      <a:lnTo>
                                        <a:pt x="356" y="1291"/>
                                      </a:lnTo>
                                      <a:lnTo>
                                        <a:pt x="321" y="1353"/>
                                      </a:lnTo>
                                      <a:lnTo>
                                        <a:pt x="287" y="1415"/>
                                      </a:lnTo>
                                      <a:lnTo>
                                        <a:pt x="256" y="1479"/>
                                      </a:lnTo>
                                      <a:lnTo>
                                        <a:pt x="226" y="1543"/>
                                      </a:lnTo>
                                      <a:lnTo>
                                        <a:pt x="198" y="1609"/>
                                      </a:lnTo>
                                      <a:lnTo>
                                        <a:pt x="171" y="1675"/>
                                      </a:lnTo>
                                      <a:lnTo>
                                        <a:pt x="146" y="1743"/>
                                      </a:lnTo>
                                      <a:lnTo>
                                        <a:pt x="124" y="1811"/>
                                      </a:lnTo>
                                      <a:lnTo>
                                        <a:pt x="102" y="1880"/>
                                      </a:lnTo>
                                      <a:lnTo>
                                        <a:pt x="83" y="1949"/>
                                      </a:lnTo>
                                      <a:lnTo>
                                        <a:pt x="66" y="2020"/>
                                      </a:lnTo>
                                      <a:lnTo>
                                        <a:pt x="51" y="2091"/>
                                      </a:lnTo>
                                      <a:lnTo>
                                        <a:pt x="37" y="2163"/>
                                      </a:lnTo>
                                      <a:lnTo>
                                        <a:pt x="26" y="2236"/>
                                      </a:lnTo>
                                      <a:lnTo>
                                        <a:pt x="16" y="2309"/>
                                      </a:lnTo>
                                      <a:lnTo>
                                        <a:pt x="9" y="2383"/>
                                      </a:lnTo>
                                      <a:lnTo>
                                        <a:pt x="4" y="2457"/>
                                      </a:lnTo>
                                      <a:lnTo>
                                        <a:pt x="1" y="2532"/>
                                      </a:lnTo>
                                      <a:lnTo>
                                        <a:pt x="0" y="2608"/>
                                      </a:lnTo>
                                      <a:lnTo>
                                        <a:pt x="1" y="2687"/>
                                      </a:lnTo>
                                      <a:lnTo>
                                        <a:pt x="4" y="2765"/>
                                      </a:lnTo>
                                      <a:lnTo>
                                        <a:pt x="10" y="2843"/>
                                      </a:lnTo>
                                      <a:lnTo>
                                        <a:pt x="18" y="2921"/>
                                      </a:lnTo>
                                      <a:lnTo>
                                        <a:pt x="28" y="2997"/>
                                      </a:lnTo>
                                      <a:lnTo>
                                        <a:pt x="41" y="3073"/>
                                      </a:lnTo>
                                      <a:lnTo>
                                        <a:pt x="55" y="3148"/>
                                      </a:lnTo>
                                      <a:lnTo>
                                        <a:pt x="72" y="3222"/>
                                      </a:lnTo>
                                      <a:lnTo>
                                        <a:pt x="91" y="3296"/>
                                      </a:lnTo>
                                      <a:lnTo>
                                        <a:pt x="112" y="3368"/>
                                      </a:lnTo>
                                      <a:lnTo>
                                        <a:pt x="135" y="3440"/>
                                      </a:lnTo>
                                      <a:lnTo>
                                        <a:pt x="160" y="3511"/>
                                      </a:lnTo>
                                      <a:lnTo>
                                        <a:pt x="187" y="3581"/>
                                      </a:lnTo>
                                      <a:lnTo>
                                        <a:pt x="216" y="3650"/>
                                      </a:lnTo>
                                      <a:lnTo>
                                        <a:pt x="247" y="3717"/>
                                      </a:lnTo>
                                      <a:lnTo>
                                        <a:pt x="279" y="3784"/>
                                      </a:lnTo>
                                      <a:lnTo>
                                        <a:pt x="314" y="3850"/>
                                      </a:lnTo>
                                      <a:lnTo>
                                        <a:pt x="350" y="3915"/>
                                      </a:lnTo>
                                      <a:lnTo>
                                        <a:pt x="388" y="3978"/>
                                      </a:lnTo>
                                      <a:lnTo>
                                        <a:pt x="428" y="4040"/>
                                      </a:lnTo>
                                      <a:lnTo>
                                        <a:pt x="469" y="4101"/>
                                      </a:lnTo>
                                      <a:lnTo>
                                        <a:pt x="512" y="4161"/>
                                      </a:lnTo>
                                      <a:lnTo>
                                        <a:pt x="557" y="4220"/>
                                      </a:lnTo>
                                      <a:lnTo>
                                        <a:pt x="603" y="4277"/>
                                      </a:lnTo>
                                      <a:lnTo>
                                        <a:pt x="651" y="4333"/>
                                      </a:lnTo>
                                      <a:lnTo>
                                        <a:pt x="701" y="4387"/>
                                      </a:lnTo>
                                      <a:lnTo>
                                        <a:pt x="752" y="4440"/>
                                      </a:lnTo>
                                      <a:lnTo>
                                        <a:pt x="804" y="4492"/>
                                      </a:lnTo>
                                      <a:lnTo>
                                        <a:pt x="858" y="4542"/>
                                      </a:lnTo>
                                      <a:lnTo>
                                        <a:pt x="913" y="4591"/>
                                      </a:lnTo>
                                      <a:lnTo>
                                        <a:pt x="970" y="4638"/>
                                      </a:lnTo>
                                      <a:lnTo>
                                        <a:pt x="1028" y="4683"/>
                                      </a:lnTo>
                                      <a:lnTo>
                                        <a:pt x="1087" y="4727"/>
                                      </a:lnTo>
                                      <a:lnTo>
                                        <a:pt x="1147" y="4769"/>
                                      </a:lnTo>
                                      <a:lnTo>
                                        <a:pt x="1209" y="4810"/>
                                      </a:lnTo>
                                      <a:lnTo>
                                        <a:pt x="1272" y="4849"/>
                                      </a:lnTo>
                                      <a:lnTo>
                                        <a:pt x="1336" y="4886"/>
                                      </a:lnTo>
                                      <a:lnTo>
                                        <a:pt x="1401" y="4921"/>
                                      </a:lnTo>
                                      <a:lnTo>
                                        <a:pt x="1468" y="4954"/>
                                      </a:lnTo>
                                      <a:lnTo>
                                        <a:pt x="1535" y="4986"/>
                                      </a:lnTo>
                                      <a:lnTo>
                                        <a:pt x="1603" y="5016"/>
                                      </a:lnTo>
                                      <a:lnTo>
                                        <a:pt x="1673" y="5044"/>
                                      </a:lnTo>
                                      <a:lnTo>
                                        <a:pt x="1743" y="5069"/>
                                      </a:lnTo>
                                      <a:lnTo>
                                        <a:pt x="1815" y="5093"/>
                                      </a:lnTo>
                                      <a:lnTo>
                                        <a:pt x="1887" y="5115"/>
                                      </a:lnTo>
                                      <a:lnTo>
                                        <a:pt x="1960" y="5135"/>
                                      </a:lnTo>
                                      <a:lnTo>
                                        <a:pt x="2034" y="5153"/>
                                      </a:lnTo>
                                      <a:lnTo>
                                        <a:pt x="2113" y="5169"/>
                                      </a:lnTo>
                                      <a:lnTo>
                                        <a:pt x="2194" y="5183"/>
                                      </a:lnTo>
                                      <a:lnTo>
                                        <a:pt x="2275" y="5195"/>
                                      </a:lnTo>
                                      <a:lnTo>
                                        <a:pt x="2357" y="5204"/>
                                      </a:lnTo>
                                      <a:lnTo>
                                        <a:pt x="2440" y="5211"/>
                                      </a:lnTo>
                                      <a:lnTo>
                                        <a:pt x="2524" y="5215"/>
                                      </a:lnTo>
                                      <a:lnTo>
                                        <a:pt x="2608" y="5216"/>
                                      </a:lnTo>
                                      <a:lnTo>
                                        <a:pt x="2683" y="5215"/>
                                      </a:lnTo>
                                      <a:lnTo>
                                        <a:pt x="2758" y="5212"/>
                                      </a:lnTo>
                                      <a:lnTo>
                                        <a:pt x="2833" y="5207"/>
                                      </a:lnTo>
                                      <a:lnTo>
                                        <a:pt x="2907" y="5199"/>
                                      </a:lnTo>
                                      <a:lnTo>
                                        <a:pt x="2980" y="5190"/>
                                      </a:lnTo>
                                      <a:lnTo>
                                        <a:pt x="3053" y="5178"/>
                                      </a:lnTo>
                                      <a:lnTo>
                                        <a:pt x="3125" y="5165"/>
                                      </a:lnTo>
                                      <a:lnTo>
                                        <a:pt x="3196" y="5150"/>
                                      </a:lnTo>
                                      <a:lnTo>
                                        <a:pt x="3266" y="5132"/>
                                      </a:lnTo>
                                      <a:lnTo>
                                        <a:pt x="3336" y="5113"/>
                                      </a:lnTo>
                                      <a:lnTo>
                                        <a:pt x="3405" y="5092"/>
                                      </a:lnTo>
                                      <a:lnTo>
                                        <a:pt x="3473" y="5069"/>
                                      </a:lnTo>
                                      <a:lnTo>
                                        <a:pt x="3540" y="5045"/>
                                      </a:lnTo>
                                      <a:lnTo>
                                        <a:pt x="3607" y="5018"/>
                                      </a:lnTo>
                                      <a:lnTo>
                                        <a:pt x="3672" y="4990"/>
                                      </a:lnTo>
                                      <a:lnTo>
                                        <a:pt x="3737" y="4960"/>
                                      </a:lnTo>
                                      <a:lnTo>
                                        <a:pt x="3800" y="4928"/>
                                      </a:lnTo>
                                      <a:lnTo>
                                        <a:pt x="3863" y="4895"/>
                                      </a:lnTo>
                                      <a:lnTo>
                                        <a:pt x="3924" y="4860"/>
                                      </a:lnTo>
                                      <a:lnTo>
                                        <a:pt x="3985" y="4824"/>
                                      </a:lnTo>
                                      <a:lnTo>
                                        <a:pt x="4044" y="4785"/>
                                      </a:lnTo>
                                      <a:lnTo>
                                        <a:pt x="4103" y="4746"/>
                                      </a:lnTo>
                                      <a:lnTo>
                                        <a:pt x="4160" y="4705"/>
                                      </a:lnTo>
                                      <a:lnTo>
                                        <a:pt x="4216" y="4662"/>
                                      </a:lnTo>
                                      <a:lnTo>
                                        <a:pt x="4270" y="4618"/>
                                      </a:lnTo>
                                      <a:lnTo>
                                        <a:pt x="4324" y="4572"/>
                                      </a:lnTo>
                                      <a:lnTo>
                                        <a:pt x="4376" y="4525"/>
                                      </a:lnTo>
                                      <a:lnTo>
                                        <a:pt x="4427" y="4477"/>
                                      </a:lnTo>
                                      <a:lnTo>
                                        <a:pt x="4477" y="4427"/>
                                      </a:lnTo>
                                      <a:lnTo>
                                        <a:pt x="4525" y="4376"/>
                                      </a:lnTo>
                                      <a:lnTo>
                                        <a:pt x="4572" y="4324"/>
                                      </a:lnTo>
                                      <a:lnTo>
                                        <a:pt x="4618" y="4270"/>
                                      </a:lnTo>
                                      <a:lnTo>
                                        <a:pt x="4662" y="4216"/>
                                      </a:lnTo>
                                      <a:lnTo>
                                        <a:pt x="4705" y="4160"/>
                                      </a:lnTo>
                                      <a:lnTo>
                                        <a:pt x="4746" y="4103"/>
                                      </a:lnTo>
                                      <a:lnTo>
                                        <a:pt x="4785" y="4044"/>
                                      </a:lnTo>
                                      <a:lnTo>
                                        <a:pt x="4824" y="3985"/>
                                      </a:lnTo>
                                      <a:lnTo>
                                        <a:pt x="4860" y="3924"/>
                                      </a:lnTo>
                                      <a:lnTo>
                                        <a:pt x="4895" y="3863"/>
                                      </a:lnTo>
                                      <a:lnTo>
                                        <a:pt x="4928" y="3800"/>
                                      </a:lnTo>
                                      <a:lnTo>
                                        <a:pt x="4960" y="3737"/>
                                      </a:lnTo>
                                      <a:lnTo>
                                        <a:pt x="4990" y="3672"/>
                                      </a:lnTo>
                                      <a:lnTo>
                                        <a:pt x="5018" y="3607"/>
                                      </a:lnTo>
                                      <a:lnTo>
                                        <a:pt x="5045" y="3540"/>
                                      </a:lnTo>
                                      <a:lnTo>
                                        <a:pt x="5069" y="3473"/>
                                      </a:lnTo>
                                      <a:lnTo>
                                        <a:pt x="5092" y="3405"/>
                                      </a:lnTo>
                                      <a:lnTo>
                                        <a:pt x="5113" y="3336"/>
                                      </a:lnTo>
                                      <a:lnTo>
                                        <a:pt x="5132" y="3266"/>
                                      </a:lnTo>
                                      <a:lnTo>
                                        <a:pt x="5150" y="3196"/>
                                      </a:lnTo>
                                      <a:lnTo>
                                        <a:pt x="5165" y="3125"/>
                                      </a:lnTo>
                                      <a:lnTo>
                                        <a:pt x="5178" y="3053"/>
                                      </a:lnTo>
                                      <a:lnTo>
                                        <a:pt x="5190" y="2980"/>
                                      </a:lnTo>
                                      <a:lnTo>
                                        <a:pt x="5199" y="2907"/>
                                      </a:lnTo>
                                      <a:lnTo>
                                        <a:pt x="5207" y="2833"/>
                                      </a:lnTo>
                                      <a:lnTo>
                                        <a:pt x="5212" y="2758"/>
                                      </a:lnTo>
                                      <a:lnTo>
                                        <a:pt x="5215" y="2683"/>
                                      </a:lnTo>
                                      <a:lnTo>
                                        <a:pt x="5216" y="2608"/>
                                      </a:lnTo>
                                      <a:lnTo>
                                        <a:pt x="5215" y="2521"/>
                                      </a:lnTo>
                                      <a:lnTo>
                                        <a:pt x="5211" y="2435"/>
                                      </a:lnTo>
                                      <a:lnTo>
                                        <a:pt x="5204" y="2349"/>
                                      </a:lnTo>
                                      <a:lnTo>
                                        <a:pt x="5194" y="2265"/>
                                      </a:lnTo>
                                      <a:lnTo>
                                        <a:pt x="5181" y="2181"/>
                                      </a:lnTo>
                                      <a:lnTo>
                                        <a:pt x="5166" y="2098"/>
                                      </a:lnTo>
                                      <a:lnTo>
                                        <a:pt x="5150" y="2024"/>
                                      </a:lnTo>
                                      <a:lnTo>
                                        <a:pt x="5132" y="1950"/>
                                      </a:lnTo>
                                      <a:lnTo>
                                        <a:pt x="5112" y="1877"/>
                                      </a:lnTo>
                                      <a:lnTo>
                                        <a:pt x="5090" y="1806"/>
                                      </a:lnTo>
                                      <a:lnTo>
                                        <a:pt x="5066" y="1734"/>
                                      </a:lnTo>
                                      <a:lnTo>
                                        <a:pt x="5040" y="1664"/>
                                      </a:lnTo>
                                      <a:lnTo>
                                        <a:pt x="5012" y="1595"/>
                                      </a:lnTo>
                                      <a:lnTo>
                                        <a:pt x="4982" y="1527"/>
                                      </a:lnTo>
                                      <a:lnTo>
                                        <a:pt x="4951" y="1460"/>
                                      </a:lnTo>
                                      <a:lnTo>
                                        <a:pt x="4917" y="1394"/>
                                      </a:lnTo>
                                      <a:lnTo>
                                        <a:pt x="4882" y="1329"/>
                                      </a:lnTo>
                                      <a:lnTo>
                                        <a:pt x="4845" y="1265"/>
                                      </a:lnTo>
                                      <a:lnTo>
                                        <a:pt x="4806" y="1203"/>
                                      </a:lnTo>
                                      <a:lnTo>
                                        <a:pt x="4765" y="1141"/>
                                      </a:lnTo>
                                      <a:lnTo>
                                        <a:pt x="4723" y="1081"/>
                                      </a:lnTo>
                                      <a:lnTo>
                                        <a:pt x="4679" y="1022"/>
                                      </a:lnTo>
                                      <a:lnTo>
                                        <a:pt x="4634" y="965"/>
                                      </a:lnTo>
                                      <a:lnTo>
                                        <a:pt x="4587" y="908"/>
                                      </a:lnTo>
                                      <a:lnTo>
                                        <a:pt x="4538" y="853"/>
                                      </a:lnTo>
                                      <a:lnTo>
                                        <a:pt x="4488" y="800"/>
                                      </a:lnTo>
                                      <a:lnTo>
                                        <a:pt x="4436" y="748"/>
                                      </a:lnTo>
                                      <a:lnTo>
                                        <a:pt x="4383" y="697"/>
                                      </a:lnTo>
                                      <a:lnTo>
                                        <a:pt x="4329" y="648"/>
                                      </a:lnTo>
                                      <a:lnTo>
                                        <a:pt x="4273" y="600"/>
                                      </a:lnTo>
                                      <a:lnTo>
                                        <a:pt x="4216" y="554"/>
                                      </a:lnTo>
                                      <a:lnTo>
                                        <a:pt x="4158" y="509"/>
                                      </a:lnTo>
                                      <a:lnTo>
                                        <a:pt x="4098" y="467"/>
                                      </a:lnTo>
                                      <a:lnTo>
                                        <a:pt x="4037" y="425"/>
                                      </a:lnTo>
                                      <a:lnTo>
                                        <a:pt x="3975" y="386"/>
                                      </a:lnTo>
                                      <a:lnTo>
                                        <a:pt x="3911" y="348"/>
                                      </a:lnTo>
                                      <a:lnTo>
                                        <a:pt x="3847" y="312"/>
                                      </a:lnTo>
                                      <a:lnTo>
                                        <a:pt x="3781" y="278"/>
                                      </a:lnTo>
                                      <a:lnTo>
                                        <a:pt x="3715" y="245"/>
                                      </a:lnTo>
                                      <a:lnTo>
                                        <a:pt x="3647" y="215"/>
                                      </a:lnTo>
                                      <a:lnTo>
                                        <a:pt x="3578" y="186"/>
                                      </a:lnTo>
                                      <a:lnTo>
                                        <a:pt x="3509" y="159"/>
                                      </a:lnTo>
                                      <a:lnTo>
                                        <a:pt x="3438" y="134"/>
                                      </a:lnTo>
                                      <a:lnTo>
                                        <a:pt x="3366" y="111"/>
                                      </a:lnTo>
                                      <a:lnTo>
                                        <a:pt x="3294" y="91"/>
                                      </a:lnTo>
                                      <a:lnTo>
                                        <a:pt x="3221" y="72"/>
                                      </a:lnTo>
                                      <a:lnTo>
                                        <a:pt x="3146" y="55"/>
                                      </a:lnTo>
                                      <a:lnTo>
                                        <a:pt x="3072" y="41"/>
                                      </a:lnTo>
                                      <a:lnTo>
                                        <a:pt x="2996" y="28"/>
                                      </a:lnTo>
                                      <a:lnTo>
                                        <a:pt x="2920" y="18"/>
                                      </a:lnTo>
                                      <a:lnTo>
                                        <a:pt x="2843" y="10"/>
                                      </a:lnTo>
                                      <a:lnTo>
                                        <a:pt x="2765" y="4"/>
                                      </a:lnTo>
                                      <a:lnTo>
                                        <a:pt x="2687" y="1"/>
                                      </a:lnTo>
                                      <a:lnTo>
                                        <a:pt x="2608" y="0"/>
                                      </a:lnTo>
                                      <a:close/>
                                    </a:path>
                                  </a:pathLst>
                                </a:custGeom>
                                <a:solidFill>
                                  <a:srgbClr val="C8BAAB"/>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5"/>
                              <wps:cNvSpPr>
                                <a:spLocks/>
                              </wps:cNvSpPr>
                              <wps:spPr bwMode="auto">
                                <a:xfrm>
                                  <a:off x="1567" y="1769"/>
                                  <a:ext cx="139" cy="139"/>
                                </a:xfrm>
                                <a:custGeom>
                                  <a:avLst/>
                                  <a:gdLst>
                                    <a:gd name="T0" fmla="*/ 138 w 139"/>
                                    <a:gd name="T1" fmla="*/ 0 h 139"/>
                                    <a:gd name="T2" fmla="*/ 0 w 139"/>
                                    <a:gd name="T3" fmla="*/ 0 h 139"/>
                                    <a:gd name="T4" fmla="*/ 138 w 139"/>
                                    <a:gd name="T5" fmla="*/ 138 h 139"/>
                                    <a:gd name="T6" fmla="*/ 138 w 139"/>
                                    <a:gd name="T7" fmla="*/ 0 h 139"/>
                                  </a:gdLst>
                                  <a:ahLst/>
                                  <a:cxnLst>
                                    <a:cxn ang="0">
                                      <a:pos x="T0" y="T1"/>
                                    </a:cxn>
                                    <a:cxn ang="0">
                                      <a:pos x="T2" y="T3"/>
                                    </a:cxn>
                                    <a:cxn ang="0">
                                      <a:pos x="T4" y="T5"/>
                                    </a:cxn>
                                    <a:cxn ang="0">
                                      <a:pos x="T6" y="T7"/>
                                    </a:cxn>
                                  </a:cxnLst>
                                  <a:rect l="0" t="0" r="r" b="b"/>
                                  <a:pathLst>
                                    <a:path w="139" h="139">
                                      <a:moveTo>
                                        <a:pt x="138" y="0"/>
                                      </a:moveTo>
                                      <a:lnTo>
                                        <a:pt x="0" y="0"/>
                                      </a:lnTo>
                                      <a:lnTo>
                                        <a:pt x="138" y="138"/>
                                      </a:lnTo>
                                      <a:lnTo>
                                        <a:pt x="138" y="0"/>
                                      </a:lnTo>
                                      <a:close/>
                                    </a:path>
                                  </a:pathLst>
                                </a:custGeom>
                                <a:solidFill>
                                  <a:srgbClr val="135279"/>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9" name="Group 7"/>
                              <wpg:cNvGrpSpPr>
                                <a:grpSpLocks/>
                              </wpg:cNvGrpSpPr>
                              <wpg:grpSpPr bwMode="auto">
                                <a:xfrm>
                                  <a:off x="1705" y="874"/>
                                  <a:ext cx="2526" cy="3662"/>
                                  <a:chOff x="1705" y="874"/>
                                  <a:chExt cx="2526" cy="3662"/>
                                </a:xfrm>
                              </wpg:grpSpPr>
                              <wps:wsp>
                                <wps:cNvPr id="21" name="Freeform 8"/>
                                <wps:cNvSpPr>
                                  <a:spLocks/>
                                </wps:cNvSpPr>
                                <wps:spPr bwMode="auto">
                                  <a:xfrm>
                                    <a:off x="1705" y="874"/>
                                    <a:ext cx="2526" cy="3662"/>
                                  </a:xfrm>
                                  <a:custGeom>
                                    <a:avLst/>
                                    <a:gdLst>
                                      <a:gd name="T0" fmla="*/ 2525 w 2526"/>
                                      <a:gd name="T1" fmla="*/ 0 h 3662"/>
                                      <a:gd name="T2" fmla="*/ 0 w 2526"/>
                                      <a:gd name="T3" fmla="*/ 0 h 3662"/>
                                      <a:gd name="T4" fmla="*/ 0 w 2526"/>
                                      <a:gd name="T5" fmla="*/ 3661 h 3662"/>
                                      <a:gd name="T6" fmla="*/ 1359 w 2526"/>
                                      <a:gd name="T7" fmla="*/ 3661 h 3662"/>
                                      <a:gd name="T8" fmla="*/ 1300 w 2526"/>
                                      <a:gd name="T9" fmla="*/ 3613 h 3662"/>
                                      <a:gd name="T10" fmla="*/ 1246 w 2526"/>
                                      <a:gd name="T11" fmla="*/ 3560 h 3662"/>
                                      <a:gd name="T12" fmla="*/ 1197 w 2526"/>
                                      <a:gd name="T13" fmla="*/ 3502 h 3662"/>
                                      <a:gd name="T14" fmla="*/ 1154 w 2526"/>
                                      <a:gd name="T15" fmla="*/ 3439 h 3662"/>
                                      <a:gd name="T16" fmla="*/ 1116 w 2526"/>
                                      <a:gd name="T17" fmla="*/ 3373 h 3662"/>
                                      <a:gd name="T18" fmla="*/ 1084 w 2526"/>
                                      <a:gd name="T19" fmla="*/ 3303 h 3662"/>
                                      <a:gd name="T20" fmla="*/ 1059 w 2526"/>
                                      <a:gd name="T21" fmla="*/ 3230 h 3662"/>
                                      <a:gd name="T22" fmla="*/ 1040 w 2526"/>
                                      <a:gd name="T23" fmla="*/ 3154 h 3662"/>
                                      <a:gd name="T24" fmla="*/ 1029 w 2526"/>
                                      <a:gd name="T25" fmla="*/ 3075 h 3662"/>
                                      <a:gd name="T26" fmla="*/ 1025 w 2526"/>
                                      <a:gd name="T27" fmla="*/ 2995 h 3662"/>
                                      <a:gd name="T28" fmla="*/ 1029 w 2526"/>
                                      <a:gd name="T29" fmla="*/ 2919 h 3662"/>
                                      <a:gd name="T30" fmla="*/ 1039 w 2526"/>
                                      <a:gd name="T31" fmla="*/ 2845 h 3662"/>
                                      <a:gd name="T32" fmla="*/ 1055 w 2526"/>
                                      <a:gd name="T33" fmla="*/ 2773 h 3662"/>
                                      <a:gd name="T34" fmla="*/ 1077 w 2526"/>
                                      <a:gd name="T35" fmla="*/ 2704 h 3662"/>
                                      <a:gd name="T36" fmla="*/ 1105 w 2526"/>
                                      <a:gd name="T37" fmla="*/ 2637 h 3662"/>
                                      <a:gd name="T38" fmla="*/ 1139 w 2526"/>
                                      <a:gd name="T39" fmla="*/ 2574 h 3662"/>
                                      <a:gd name="T40" fmla="*/ 1178 w 2526"/>
                                      <a:gd name="T41" fmla="*/ 2514 h 3662"/>
                                      <a:gd name="T42" fmla="*/ 1221 w 2526"/>
                                      <a:gd name="T43" fmla="*/ 2458 h 3662"/>
                                      <a:gd name="T44" fmla="*/ 1269 w 2526"/>
                                      <a:gd name="T45" fmla="*/ 2405 h 3662"/>
                                      <a:gd name="T46" fmla="*/ 1322 w 2526"/>
                                      <a:gd name="T47" fmla="*/ 2357 h 3662"/>
                                      <a:gd name="T48" fmla="*/ 1378 w 2526"/>
                                      <a:gd name="T49" fmla="*/ 2314 h 3662"/>
                                      <a:gd name="T50" fmla="*/ 1438 w 2526"/>
                                      <a:gd name="T51" fmla="*/ 2275 h 3662"/>
                                      <a:gd name="T52" fmla="*/ 1501 w 2526"/>
                                      <a:gd name="T53" fmla="*/ 2241 h 3662"/>
                                      <a:gd name="T54" fmla="*/ 1568 w 2526"/>
                                      <a:gd name="T55" fmla="*/ 2213 h 3662"/>
                                      <a:gd name="T56" fmla="*/ 1637 w 2526"/>
                                      <a:gd name="T57" fmla="*/ 2191 h 3662"/>
                                      <a:gd name="T58" fmla="*/ 1709 w 2526"/>
                                      <a:gd name="T59" fmla="*/ 2175 h 3662"/>
                                      <a:gd name="T60" fmla="*/ 1783 w 2526"/>
                                      <a:gd name="T61" fmla="*/ 2165 h 3662"/>
                                      <a:gd name="T62" fmla="*/ 1859 w 2526"/>
                                      <a:gd name="T63" fmla="*/ 2161 h 3662"/>
                                      <a:gd name="T64" fmla="*/ 2525 w 2526"/>
                                      <a:gd name="T65" fmla="*/ 2161 h 3662"/>
                                      <a:gd name="T66" fmla="*/ 2525 w 2526"/>
                                      <a:gd name="T67" fmla="*/ 0 h 3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26" h="3662">
                                        <a:moveTo>
                                          <a:pt x="2525" y="0"/>
                                        </a:moveTo>
                                        <a:lnTo>
                                          <a:pt x="0" y="0"/>
                                        </a:lnTo>
                                        <a:lnTo>
                                          <a:pt x="0" y="3661"/>
                                        </a:lnTo>
                                        <a:lnTo>
                                          <a:pt x="1359" y="3661"/>
                                        </a:lnTo>
                                        <a:lnTo>
                                          <a:pt x="1300" y="3613"/>
                                        </a:lnTo>
                                        <a:lnTo>
                                          <a:pt x="1246" y="3560"/>
                                        </a:lnTo>
                                        <a:lnTo>
                                          <a:pt x="1197" y="3502"/>
                                        </a:lnTo>
                                        <a:lnTo>
                                          <a:pt x="1154" y="3439"/>
                                        </a:lnTo>
                                        <a:lnTo>
                                          <a:pt x="1116" y="3373"/>
                                        </a:lnTo>
                                        <a:lnTo>
                                          <a:pt x="1084" y="3303"/>
                                        </a:lnTo>
                                        <a:lnTo>
                                          <a:pt x="1059" y="3230"/>
                                        </a:lnTo>
                                        <a:lnTo>
                                          <a:pt x="1040" y="3154"/>
                                        </a:lnTo>
                                        <a:lnTo>
                                          <a:pt x="1029" y="3075"/>
                                        </a:lnTo>
                                        <a:lnTo>
                                          <a:pt x="1025" y="2995"/>
                                        </a:lnTo>
                                        <a:lnTo>
                                          <a:pt x="1029" y="2919"/>
                                        </a:lnTo>
                                        <a:lnTo>
                                          <a:pt x="1039" y="2845"/>
                                        </a:lnTo>
                                        <a:lnTo>
                                          <a:pt x="1055" y="2773"/>
                                        </a:lnTo>
                                        <a:lnTo>
                                          <a:pt x="1077" y="2704"/>
                                        </a:lnTo>
                                        <a:lnTo>
                                          <a:pt x="1105" y="2637"/>
                                        </a:lnTo>
                                        <a:lnTo>
                                          <a:pt x="1139" y="2574"/>
                                        </a:lnTo>
                                        <a:lnTo>
                                          <a:pt x="1178" y="2514"/>
                                        </a:lnTo>
                                        <a:lnTo>
                                          <a:pt x="1221" y="2458"/>
                                        </a:lnTo>
                                        <a:lnTo>
                                          <a:pt x="1269" y="2405"/>
                                        </a:lnTo>
                                        <a:lnTo>
                                          <a:pt x="1322" y="2357"/>
                                        </a:lnTo>
                                        <a:lnTo>
                                          <a:pt x="1378" y="2314"/>
                                        </a:lnTo>
                                        <a:lnTo>
                                          <a:pt x="1438" y="2275"/>
                                        </a:lnTo>
                                        <a:lnTo>
                                          <a:pt x="1501" y="2241"/>
                                        </a:lnTo>
                                        <a:lnTo>
                                          <a:pt x="1568" y="2213"/>
                                        </a:lnTo>
                                        <a:lnTo>
                                          <a:pt x="1637" y="2191"/>
                                        </a:lnTo>
                                        <a:lnTo>
                                          <a:pt x="1709" y="2175"/>
                                        </a:lnTo>
                                        <a:lnTo>
                                          <a:pt x="1783" y="2165"/>
                                        </a:lnTo>
                                        <a:lnTo>
                                          <a:pt x="1859" y="2161"/>
                                        </a:lnTo>
                                        <a:lnTo>
                                          <a:pt x="2525" y="2161"/>
                                        </a:lnTo>
                                        <a:lnTo>
                                          <a:pt x="2525" y="0"/>
                                        </a:lnTo>
                                        <a:close/>
                                      </a:path>
                                    </a:pathLst>
                                  </a:custGeom>
                                  <a:solidFill>
                                    <a:srgbClr val="FFFFFA"/>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9"/>
                                <wps:cNvSpPr>
                                  <a:spLocks/>
                                </wps:cNvSpPr>
                                <wps:spPr bwMode="auto">
                                  <a:xfrm>
                                    <a:off x="1705" y="874"/>
                                    <a:ext cx="2526" cy="3662"/>
                                  </a:xfrm>
                                  <a:custGeom>
                                    <a:avLst/>
                                    <a:gdLst>
                                      <a:gd name="T0" fmla="*/ 2525 w 2526"/>
                                      <a:gd name="T1" fmla="*/ 2161 h 3662"/>
                                      <a:gd name="T2" fmla="*/ 1859 w 2526"/>
                                      <a:gd name="T3" fmla="*/ 2161 h 3662"/>
                                      <a:gd name="T4" fmla="*/ 1939 w 2526"/>
                                      <a:gd name="T5" fmla="*/ 2165 h 3662"/>
                                      <a:gd name="T6" fmla="*/ 2018 w 2526"/>
                                      <a:gd name="T7" fmla="*/ 2176 h 3662"/>
                                      <a:gd name="T8" fmla="*/ 2094 w 2526"/>
                                      <a:gd name="T9" fmla="*/ 2195 h 3662"/>
                                      <a:gd name="T10" fmla="*/ 2167 w 2526"/>
                                      <a:gd name="T11" fmla="*/ 2220 h 3662"/>
                                      <a:gd name="T12" fmla="*/ 2237 w 2526"/>
                                      <a:gd name="T13" fmla="*/ 2252 h 3662"/>
                                      <a:gd name="T14" fmla="*/ 2303 w 2526"/>
                                      <a:gd name="T15" fmla="*/ 2290 h 3662"/>
                                      <a:gd name="T16" fmla="*/ 2366 w 2526"/>
                                      <a:gd name="T17" fmla="*/ 2333 h 3662"/>
                                      <a:gd name="T18" fmla="*/ 2424 w 2526"/>
                                      <a:gd name="T19" fmla="*/ 2382 h 3662"/>
                                      <a:gd name="T20" fmla="*/ 2477 w 2526"/>
                                      <a:gd name="T21" fmla="*/ 2436 h 3662"/>
                                      <a:gd name="T22" fmla="*/ 2525 w 2526"/>
                                      <a:gd name="T23" fmla="*/ 2495 h 3662"/>
                                      <a:gd name="T24" fmla="*/ 2525 w 2526"/>
                                      <a:gd name="T25" fmla="*/ 2161 h 3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26" h="3662">
                                        <a:moveTo>
                                          <a:pt x="2525" y="2161"/>
                                        </a:moveTo>
                                        <a:lnTo>
                                          <a:pt x="1859" y="2161"/>
                                        </a:lnTo>
                                        <a:lnTo>
                                          <a:pt x="1939" y="2165"/>
                                        </a:lnTo>
                                        <a:lnTo>
                                          <a:pt x="2018" y="2176"/>
                                        </a:lnTo>
                                        <a:lnTo>
                                          <a:pt x="2094" y="2195"/>
                                        </a:lnTo>
                                        <a:lnTo>
                                          <a:pt x="2167" y="2220"/>
                                        </a:lnTo>
                                        <a:lnTo>
                                          <a:pt x="2237" y="2252"/>
                                        </a:lnTo>
                                        <a:lnTo>
                                          <a:pt x="2303" y="2290"/>
                                        </a:lnTo>
                                        <a:lnTo>
                                          <a:pt x="2366" y="2333"/>
                                        </a:lnTo>
                                        <a:lnTo>
                                          <a:pt x="2424" y="2382"/>
                                        </a:lnTo>
                                        <a:lnTo>
                                          <a:pt x="2477" y="2436"/>
                                        </a:lnTo>
                                        <a:lnTo>
                                          <a:pt x="2525" y="2495"/>
                                        </a:lnTo>
                                        <a:lnTo>
                                          <a:pt x="2525" y="2161"/>
                                        </a:lnTo>
                                        <a:close/>
                                      </a:path>
                                    </a:pathLst>
                                  </a:custGeom>
                                  <a:solidFill>
                                    <a:srgbClr val="FFFFFA"/>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3" name="Freeform 10"/>
                              <wps:cNvSpPr>
                                <a:spLocks/>
                              </wps:cNvSpPr>
                              <wps:spPr bwMode="auto">
                                <a:xfrm>
                                  <a:off x="3122" y="1485"/>
                                  <a:ext cx="723" cy="163"/>
                                </a:xfrm>
                                <a:custGeom>
                                  <a:avLst/>
                                  <a:gdLst>
                                    <a:gd name="T0" fmla="*/ 641 w 723"/>
                                    <a:gd name="T1" fmla="*/ 0 h 163"/>
                                    <a:gd name="T2" fmla="*/ 0 w 723"/>
                                    <a:gd name="T3" fmla="*/ 0 h 163"/>
                                    <a:gd name="T4" fmla="*/ 0 w 723"/>
                                    <a:gd name="T5" fmla="*/ 162 h 163"/>
                                    <a:gd name="T6" fmla="*/ 641 w 723"/>
                                    <a:gd name="T7" fmla="*/ 162 h 163"/>
                                    <a:gd name="T8" fmla="*/ 672 w 723"/>
                                    <a:gd name="T9" fmla="*/ 156 h 163"/>
                                    <a:gd name="T10" fmla="*/ 698 w 723"/>
                                    <a:gd name="T11" fmla="*/ 138 h 163"/>
                                    <a:gd name="T12" fmla="*/ 716 w 723"/>
                                    <a:gd name="T13" fmla="*/ 112 h 163"/>
                                    <a:gd name="T14" fmla="*/ 722 w 723"/>
                                    <a:gd name="T15" fmla="*/ 81 h 163"/>
                                    <a:gd name="T16" fmla="*/ 716 w 723"/>
                                    <a:gd name="T17" fmla="*/ 49 h 163"/>
                                    <a:gd name="T18" fmla="*/ 698 w 723"/>
                                    <a:gd name="T19" fmla="*/ 23 h 163"/>
                                    <a:gd name="T20" fmla="*/ 672 w 723"/>
                                    <a:gd name="T21" fmla="*/ 6 h 163"/>
                                    <a:gd name="T22" fmla="*/ 641 w 723"/>
                                    <a:gd name="T23" fmla="*/ 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23" h="163">
                                      <a:moveTo>
                                        <a:pt x="641" y="0"/>
                                      </a:moveTo>
                                      <a:lnTo>
                                        <a:pt x="0" y="0"/>
                                      </a:lnTo>
                                      <a:lnTo>
                                        <a:pt x="0" y="162"/>
                                      </a:lnTo>
                                      <a:lnTo>
                                        <a:pt x="641" y="162"/>
                                      </a:lnTo>
                                      <a:lnTo>
                                        <a:pt x="672" y="156"/>
                                      </a:lnTo>
                                      <a:lnTo>
                                        <a:pt x="698" y="138"/>
                                      </a:lnTo>
                                      <a:lnTo>
                                        <a:pt x="716" y="112"/>
                                      </a:lnTo>
                                      <a:lnTo>
                                        <a:pt x="722" y="81"/>
                                      </a:lnTo>
                                      <a:lnTo>
                                        <a:pt x="716" y="49"/>
                                      </a:lnTo>
                                      <a:lnTo>
                                        <a:pt x="698" y="23"/>
                                      </a:lnTo>
                                      <a:lnTo>
                                        <a:pt x="672" y="6"/>
                                      </a:lnTo>
                                      <a:lnTo>
                                        <a:pt x="641" y="0"/>
                                      </a:lnTo>
                                      <a:close/>
                                    </a:path>
                                  </a:pathLst>
                                </a:custGeom>
                                <a:solidFill>
                                  <a:srgbClr val="DBDBD9"/>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
                              <wps:cNvSpPr>
                                <a:spLocks/>
                              </wps:cNvSpPr>
                              <wps:spPr bwMode="auto">
                                <a:xfrm>
                                  <a:off x="2091" y="1891"/>
                                  <a:ext cx="1754" cy="163"/>
                                </a:xfrm>
                                <a:custGeom>
                                  <a:avLst/>
                                  <a:gdLst>
                                    <a:gd name="T0" fmla="*/ 1672 w 1754"/>
                                    <a:gd name="T1" fmla="*/ 0 h 163"/>
                                    <a:gd name="T2" fmla="*/ 81 w 1754"/>
                                    <a:gd name="T3" fmla="*/ 0 h 163"/>
                                    <a:gd name="T4" fmla="*/ 49 w 1754"/>
                                    <a:gd name="T5" fmla="*/ 6 h 163"/>
                                    <a:gd name="T6" fmla="*/ 23 w 1754"/>
                                    <a:gd name="T7" fmla="*/ 23 h 163"/>
                                    <a:gd name="T8" fmla="*/ 6 w 1754"/>
                                    <a:gd name="T9" fmla="*/ 49 h 163"/>
                                    <a:gd name="T10" fmla="*/ 0 w 1754"/>
                                    <a:gd name="T11" fmla="*/ 81 h 163"/>
                                    <a:gd name="T12" fmla="*/ 6 w 1754"/>
                                    <a:gd name="T13" fmla="*/ 113 h 163"/>
                                    <a:gd name="T14" fmla="*/ 23 w 1754"/>
                                    <a:gd name="T15" fmla="*/ 138 h 163"/>
                                    <a:gd name="T16" fmla="*/ 49 w 1754"/>
                                    <a:gd name="T17" fmla="*/ 156 h 163"/>
                                    <a:gd name="T18" fmla="*/ 81 w 1754"/>
                                    <a:gd name="T19" fmla="*/ 162 h 163"/>
                                    <a:gd name="T20" fmla="*/ 1672 w 1754"/>
                                    <a:gd name="T21" fmla="*/ 162 h 163"/>
                                    <a:gd name="T22" fmla="*/ 1704 w 1754"/>
                                    <a:gd name="T23" fmla="*/ 156 h 163"/>
                                    <a:gd name="T24" fmla="*/ 1730 w 1754"/>
                                    <a:gd name="T25" fmla="*/ 138 h 163"/>
                                    <a:gd name="T26" fmla="*/ 1747 w 1754"/>
                                    <a:gd name="T27" fmla="*/ 113 h 163"/>
                                    <a:gd name="T28" fmla="*/ 1753 w 1754"/>
                                    <a:gd name="T29" fmla="*/ 81 h 163"/>
                                    <a:gd name="T30" fmla="*/ 1747 w 1754"/>
                                    <a:gd name="T31" fmla="*/ 49 h 163"/>
                                    <a:gd name="T32" fmla="*/ 1730 w 1754"/>
                                    <a:gd name="T33" fmla="*/ 23 h 163"/>
                                    <a:gd name="T34" fmla="*/ 1704 w 1754"/>
                                    <a:gd name="T35" fmla="*/ 6 h 163"/>
                                    <a:gd name="T36" fmla="*/ 1672 w 1754"/>
                                    <a:gd name="T37" fmla="*/ 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54" h="163">
                                      <a:moveTo>
                                        <a:pt x="1672" y="0"/>
                                      </a:moveTo>
                                      <a:lnTo>
                                        <a:pt x="81" y="0"/>
                                      </a:lnTo>
                                      <a:lnTo>
                                        <a:pt x="49" y="6"/>
                                      </a:lnTo>
                                      <a:lnTo>
                                        <a:pt x="23" y="23"/>
                                      </a:lnTo>
                                      <a:lnTo>
                                        <a:pt x="6" y="49"/>
                                      </a:lnTo>
                                      <a:lnTo>
                                        <a:pt x="0" y="81"/>
                                      </a:lnTo>
                                      <a:lnTo>
                                        <a:pt x="6" y="113"/>
                                      </a:lnTo>
                                      <a:lnTo>
                                        <a:pt x="23" y="138"/>
                                      </a:lnTo>
                                      <a:lnTo>
                                        <a:pt x="49" y="156"/>
                                      </a:lnTo>
                                      <a:lnTo>
                                        <a:pt x="81" y="162"/>
                                      </a:lnTo>
                                      <a:lnTo>
                                        <a:pt x="1672" y="162"/>
                                      </a:lnTo>
                                      <a:lnTo>
                                        <a:pt x="1704" y="156"/>
                                      </a:lnTo>
                                      <a:lnTo>
                                        <a:pt x="1730" y="138"/>
                                      </a:lnTo>
                                      <a:lnTo>
                                        <a:pt x="1747" y="113"/>
                                      </a:lnTo>
                                      <a:lnTo>
                                        <a:pt x="1753" y="81"/>
                                      </a:lnTo>
                                      <a:lnTo>
                                        <a:pt x="1747" y="49"/>
                                      </a:lnTo>
                                      <a:lnTo>
                                        <a:pt x="1730" y="23"/>
                                      </a:lnTo>
                                      <a:lnTo>
                                        <a:pt x="1704" y="6"/>
                                      </a:lnTo>
                                      <a:lnTo>
                                        <a:pt x="1672" y="0"/>
                                      </a:lnTo>
                                      <a:close/>
                                    </a:path>
                                  </a:pathLst>
                                </a:custGeom>
                                <a:solidFill>
                                  <a:srgbClr val="DBDBD9"/>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2"/>
                              <wps:cNvSpPr>
                                <a:spLocks/>
                              </wps:cNvSpPr>
                              <wps:spPr bwMode="auto">
                                <a:xfrm>
                                  <a:off x="2091" y="2298"/>
                                  <a:ext cx="1754" cy="163"/>
                                </a:xfrm>
                                <a:custGeom>
                                  <a:avLst/>
                                  <a:gdLst>
                                    <a:gd name="T0" fmla="*/ 1672 w 1754"/>
                                    <a:gd name="T1" fmla="*/ 0 h 163"/>
                                    <a:gd name="T2" fmla="*/ 81 w 1754"/>
                                    <a:gd name="T3" fmla="*/ 0 h 163"/>
                                    <a:gd name="T4" fmla="*/ 49 w 1754"/>
                                    <a:gd name="T5" fmla="*/ 6 h 163"/>
                                    <a:gd name="T6" fmla="*/ 23 w 1754"/>
                                    <a:gd name="T7" fmla="*/ 23 h 163"/>
                                    <a:gd name="T8" fmla="*/ 6 w 1754"/>
                                    <a:gd name="T9" fmla="*/ 49 h 163"/>
                                    <a:gd name="T10" fmla="*/ 0 w 1754"/>
                                    <a:gd name="T11" fmla="*/ 81 h 163"/>
                                    <a:gd name="T12" fmla="*/ 6 w 1754"/>
                                    <a:gd name="T13" fmla="*/ 113 h 163"/>
                                    <a:gd name="T14" fmla="*/ 23 w 1754"/>
                                    <a:gd name="T15" fmla="*/ 138 h 163"/>
                                    <a:gd name="T16" fmla="*/ 49 w 1754"/>
                                    <a:gd name="T17" fmla="*/ 156 h 163"/>
                                    <a:gd name="T18" fmla="*/ 81 w 1754"/>
                                    <a:gd name="T19" fmla="*/ 162 h 163"/>
                                    <a:gd name="T20" fmla="*/ 1672 w 1754"/>
                                    <a:gd name="T21" fmla="*/ 162 h 163"/>
                                    <a:gd name="T22" fmla="*/ 1704 w 1754"/>
                                    <a:gd name="T23" fmla="*/ 156 h 163"/>
                                    <a:gd name="T24" fmla="*/ 1730 w 1754"/>
                                    <a:gd name="T25" fmla="*/ 138 h 163"/>
                                    <a:gd name="T26" fmla="*/ 1747 w 1754"/>
                                    <a:gd name="T27" fmla="*/ 113 h 163"/>
                                    <a:gd name="T28" fmla="*/ 1753 w 1754"/>
                                    <a:gd name="T29" fmla="*/ 81 h 163"/>
                                    <a:gd name="T30" fmla="*/ 1747 w 1754"/>
                                    <a:gd name="T31" fmla="*/ 49 h 163"/>
                                    <a:gd name="T32" fmla="*/ 1730 w 1754"/>
                                    <a:gd name="T33" fmla="*/ 23 h 163"/>
                                    <a:gd name="T34" fmla="*/ 1704 w 1754"/>
                                    <a:gd name="T35" fmla="*/ 6 h 163"/>
                                    <a:gd name="T36" fmla="*/ 1672 w 1754"/>
                                    <a:gd name="T37" fmla="*/ 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54" h="163">
                                      <a:moveTo>
                                        <a:pt x="1672" y="0"/>
                                      </a:moveTo>
                                      <a:lnTo>
                                        <a:pt x="81" y="0"/>
                                      </a:lnTo>
                                      <a:lnTo>
                                        <a:pt x="49" y="6"/>
                                      </a:lnTo>
                                      <a:lnTo>
                                        <a:pt x="23" y="23"/>
                                      </a:lnTo>
                                      <a:lnTo>
                                        <a:pt x="6" y="49"/>
                                      </a:lnTo>
                                      <a:lnTo>
                                        <a:pt x="0" y="81"/>
                                      </a:lnTo>
                                      <a:lnTo>
                                        <a:pt x="6" y="113"/>
                                      </a:lnTo>
                                      <a:lnTo>
                                        <a:pt x="23" y="138"/>
                                      </a:lnTo>
                                      <a:lnTo>
                                        <a:pt x="49" y="156"/>
                                      </a:lnTo>
                                      <a:lnTo>
                                        <a:pt x="81" y="162"/>
                                      </a:lnTo>
                                      <a:lnTo>
                                        <a:pt x="1672" y="162"/>
                                      </a:lnTo>
                                      <a:lnTo>
                                        <a:pt x="1704" y="156"/>
                                      </a:lnTo>
                                      <a:lnTo>
                                        <a:pt x="1730" y="138"/>
                                      </a:lnTo>
                                      <a:lnTo>
                                        <a:pt x="1747" y="113"/>
                                      </a:lnTo>
                                      <a:lnTo>
                                        <a:pt x="1753" y="81"/>
                                      </a:lnTo>
                                      <a:lnTo>
                                        <a:pt x="1747" y="49"/>
                                      </a:lnTo>
                                      <a:lnTo>
                                        <a:pt x="1730" y="23"/>
                                      </a:lnTo>
                                      <a:lnTo>
                                        <a:pt x="1704" y="6"/>
                                      </a:lnTo>
                                      <a:lnTo>
                                        <a:pt x="1672" y="0"/>
                                      </a:lnTo>
                                      <a:close/>
                                    </a:path>
                                  </a:pathLst>
                                </a:custGeom>
                                <a:solidFill>
                                  <a:srgbClr val="DBDBD9"/>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3"/>
                              <wps:cNvSpPr>
                                <a:spLocks/>
                              </wps:cNvSpPr>
                              <wps:spPr bwMode="auto">
                                <a:xfrm>
                                  <a:off x="2091" y="2705"/>
                                  <a:ext cx="1754" cy="163"/>
                                </a:xfrm>
                                <a:custGeom>
                                  <a:avLst/>
                                  <a:gdLst>
                                    <a:gd name="T0" fmla="*/ 1672 w 1754"/>
                                    <a:gd name="T1" fmla="*/ 0 h 163"/>
                                    <a:gd name="T2" fmla="*/ 81 w 1754"/>
                                    <a:gd name="T3" fmla="*/ 0 h 163"/>
                                    <a:gd name="T4" fmla="*/ 49 w 1754"/>
                                    <a:gd name="T5" fmla="*/ 6 h 163"/>
                                    <a:gd name="T6" fmla="*/ 23 w 1754"/>
                                    <a:gd name="T7" fmla="*/ 23 h 163"/>
                                    <a:gd name="T8" fmla="*/ 6 w 1754"/>
                                    <a:gd name="T9" fmla="*/ 49 h 163"/>
                                    <a:gd name="T10" fmla="*/ 0 w 1754"/>
                                    <a:gd name="T11" fmla="*/ 81 h 163"/>
                                    <a:gd name="T12" fmla="*/ 6 w 1754"/>
                                    <a:gd name="T13" fmla="*/ 113 h 163"/>
                                    <a:gd name="T14" fmla="*/ 23 w 1754"/>
                                    <a:gd name="T15" fmla="*/ 138 h 163"/>
                                    <a:gd name="T16" fmla="*/ 49 w 1754"/>
                                    <a:gd name="T17" fmla="*/ 156 h 163"/>
                                    <a:gd name="T18" fmla="*/ 81 w 1754"/>
                                    <a:gd name="T19" fmla="*/ 162 h 163"/>
                                    <a:gd name="T20" fmla="*/ 1672 w 1754"/>
                                    <a:gd name="T21" fmla="*/ 162 h 163"/>
                                    <a:gd name="T22" fmla="*/ 1704 w 1754"/>
                                    <a:gd name="T23" fmla="*/ 156 h 163"/>
                                    <a:gd name="T24" fmla="*/ 1730 w 1754"/>
                                    <a:gd name="T25" fmla="*/ 138 h 163"/>
                                    <a:gd name="T26" fmla="*/ 1747 w 1754"/>
                                    <a:gd name="T27" fmla="*/ 113 h 163"/>
                                    <a:gd name="T28" fmla="*/ 1753 w 1754"/>
                                    <a:gd name="T29" fmla="*/ 81 h 163"/>
                                    <a:gd name="T30" fmla="*/ 1747 w 1754"/>
                                    <a:gd name="T31" fmla="*/ 49 h 163"/>
                                    <a:gd name="T32" fmla="*/ 1730 w 1754"/>
                                    <a:gd name="T33" fmla="*/ 23 h 163"/>
                                    <a:gd name="T34" fmla="*/ 1704 w 1754"/>
                                    <a:gd name="T35" fmla="*/ 6 h 163"/>
                                    <a:gd name="T36" fmla="*/ 1672 w 1754"/>
                                    <a:gd name="T37" fmla="*/ 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54" h="163">
                                      <a:moveTo>
                                        <a:pt x="1672" y="0"/>
                                      </a:moveTo>
                                      <a:lnTo>
                                        <a:pt x="81" y="0"/>
                                      </a:lnTo>
                                      <a:lnTo>
                                        <a:pt x="49" y="6"/>
                                      </a:lnTo>
                                      <a:lnTo>
                                        <a:pt x="23" y="23"/>
                                      </a:lnTo>
                                      <a:lnTo>
                                        <a:pt x="6" y="49"/>
                                      </a:lnTo>
                                      <a:lnTo>
                                        <a:pt x="0" y="81"/>
                                      </a:lnTo>
                                      <a:lnTo>
                                        <a:pt x="6" y="113"/>
                                      </a:lnTo>
                                      <a:lnTo>
                                        <a:pt x="23" y="138"/>
                                      </a:lnTo>
                                      <a:lnTo>
                                        <a:pt x="49" y="156"/>
                                      </a:lnTo>
                                      <a:lnTo>
                                        <a:pt x="81" y="162"/>
                                      </a:lnTo>
                                      <a:lnTo>
                                        <a:pt x="1672" y="162"/>
                                      </a:lnTo>
                                      <a:lnTo>
                                        <a:pt x="1704" y="156"/>
                                      </a:lnTo>
                                      <a:lnTo>
                                        <a:pt x="1730" y="138"/>
                                      </a:lnTo>
                                      <a:lnTo>
                                        <a:pt x="1747" y="113"/>
                                      </a:lnTo>
                                      <a:lnTo>
                                        <a:pt x="1753" y="81"/>
                                      </a:lnTo>
                                      <a:lnTo>
                                        <a:pt x="1747" y="49"/>
                                      </a:lnTo>
                                      <a:lnTo>
                                        <a:pt x="1730" y="23"/>
                                      </a:lnTo>
                                      <a:lnTo>
                                        <a:pt x="1704" y="6"/>
                                      </a:lnTo>
                                      <a:lnTo>
                                        <a:pt x="1672" y="0"/>
                                      </a:lnTo>
                                      <a:close/>
                                    </a:path>
                                  </a:pathLst>
                                </a:custGeom>
                                <a:solidFill>
                                  <a:srgbClr val="DBDBD9"/>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4"/>
                              <wps:cNvSpPr>
                                <a:spLocks/>
                              </wps:cNvSpPr>
                              <wps:spPr bwMode="auto">
                                <a:xfrm>
                                  <a:off x="2091" y="3111"/>
                                  <a:ext cx="822" cy="163"/>
                                </a:xfrm>
                                <a:custGeom>
                                  <a:avLst/>
                                  <a:gdLst>
                                    <a:gd name="T0" fmla="*/ 821 w 822"/>
                                    <a:gd name="T1" fmla="*/ 0 h 163"/>
                                    <a:gd name="T2" fmla="*/ 81 w 822"/>
                                    <a:gd name="T3" fmla="*/ 0 h 163"/>
                                    <a:gd name="T4" fmla="*/ 64 w 822"/>
                                    <a:gd name="T5" fmla="*/ 1 h 163"/>
                                    <a:gd name="T6" fmla="*/ 49 w 822"/>
                                    <a:gd name="T7" fmla="*/ 6 h 163"/>
                                    <a:gd name="T8" fmla="*/ 35 w 822"/>
                                    <a:gd name="T9" fmla="*/ 13 h 163"/>
                                    <a:gd name="T10" fmla="*/ 23 w 822"/>
                                    <a:gd name="T11" fmla="*/ 23 h 163"/>
                                    <a:gd name="T12" fmla="*/ 13 w 822"/>
                                    <a:gd name="T13" fmla="*/ 35 h 163"/>
                                    <a:gd name="T14" fmla="*/ 6 w 822"/>
                                    <a:gd name="T15" fmla="*/ 49 h 163"/>
                                    <a:gd name="T16" fmla="*/ 1 w 822"/>
                                    <a:gd name="T17" fmla="*/ 64 h 163"/>
                                    <a:gd name="T18" fmla="*/ 0 w 822"/>
                                    <a:gd name="T19" fmla="*/ 81 h 163"/>
                                    <a:gd name="T20" fmla="*/ 6 w 822"/>
                                    <a:gd name="T21" fmla="*/ 113 h 163"/>
                                    <a:gd name="T22" fmla="*/ 23 w 822"/>
                                    <a:gd name="T23" fmla="*/ 138 h 163"/>
                                    <a:gd name="T24" fmla="*/ 49 w 822"/>
                                    <a:gd name="T25" fmla="*/ 156 h 163"/>
                                    <a:gd name="T26" fmla="*/ 81 w 822"/>
                                    <a:gd name="T27" fmla="*/ 162 h 163"/>
                                    <a:gd name="T28" fmla="*/ 669 w 822"/>
                                    <a:gd name="T29" fmla="*/ 162 h 163"/>
                                    <a:gd name="T30" fmla="*/ 703 w 822"/>
                                    <a:gd name="T31" fmla="*/ 118 h 163"/>
                                    <a:gd name="T32" fmla="*/ 740 w 822"/>
                                    <a:gd name="T33" fmla="*/ 77 h 163"/>
                                    <a:gd name="T34" fmla="*/ 779 w 822"/>
                                    <a:gd name="T35" fmla="*/ 37 h 163"/>
                                    <a:gd name="T36" fmla="*/ 821 w 822"/>
                                    <a:gd name="T37" fmla="*/ 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22" h="163">
                                      <a:moveTo>
                                        <a:pt x="821" y="0"/>
                                      </a:moveTo>
                                      <a:lnTo>
                                        <a:pt x="81" y="0"/>
                                      </a:lnTo>
                                      <a:lnTo>
                                        <a:pt x="64" y="1"/>
                                      </a:lnTo>
                                      <a:lnTo>
                                        <a:pt x="49" y="6"/>
                                      </a:lnTo>
                                      <a:lnTo>
                                        <a:pt x="35" y="13"/>
                                      </a:lnTo>
                                      <a:lnTo>
                                        <a:pt x="23" y="23"/>
                                      </a:lnTo>
                                      <a:lnTo>
                                        <a:pt x="13" y="35"/>
                                      </a:lnTo>
                                      <a:lnTo>
                                        <a:pt x="6" y="49"/>
                                      </a:lnTo>
                                      <a:lnTo>
                                        <a:pt x="1" y="64"/>
                                      </a:lnTo>
                                      <a:lnTo>
                                        <a:pt x="0" y="81"/>
                                      </a:lnTo>
                                      <a:lnTo>
                                        <a:pt x="6" y="113"/>
                                      </a:lnTo>
                                      <a:lnTo>
                                        <a:pt x="23" y="138"/>
                                      </a:lnTo>
                                      <a:lnTo>
                                        <a:pt x="49" y="156"/>
                                      </a:lnTo>
                                      <a:lnTo>
                                        <a:pt x="81" y="162"/>
                                      </a:lnTo>
                                      <a:lnTo>
                                        <a:pt x="669" y="162"/>
                                      </a:lnTo>
                                      <a:lnTo>
                                        <a:pt x="703" y="118"/>
                                      </a:lnTo>
                                      <a:lnTo>
                                        <a:pt x="740" y="77"/>
                                      </a:lnTo>
                                      <a:lnTo>
                                        <a:pt x="779" y="37"/>
                                      </a:lnTo>
                                      <a:lnTo>
                                        <a:pt x="821" y="0"/>
                                      </a:lnTo>
                                      <a:close/>
                                    </a:path>
                                  </a:pathLst>
                                </a:custGeom>
                                <a:solidFill>
                                  <a:srgbClr val="DBDBD9"/>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5"/>
                              <wps:cNvSpPr>
                                <a:spLocks/>
                              </wps:cNvSpPr>
                              <wps:spPr bwMode="auto">
                                <a:xfrm>
                                  <a:off x="2091" y="3518"/>
                                  <a:ext cx="537" cy="163"/>
                                </a:xfrm>
                                <a:custGeom>
                                  <a:avLst/>
                                  <a:gdLst>
                                    <a:gd name="T0" fmla="*/ 536 w 537"/>
                                    <a:gd name="T1" fmla="*/ 0 h 163"/>
                                    <a:gd name="T2" fmla="*/ 81 w 537"/>
                                    <a:gd name="T3" fmla="*/ 0 h 163"/>
                                    <a:gd name="T4" fmla="*/ 64 w 537"/>
                                    <a:gd name="T5" fmla="*/ 1 h 163"/>
                                    <a:gd name="T6" fmla="*/ 49 w 537"/>
                                    <a:gd name="T7" fmla="*/ 6 h 163"/>
                                    <a:gd name="T8" fmla="*/ 35 w 537"/>
                                    <a:gd name="T9" fmla="*/ 13 h 163"/>
                                    <a:gd name="T10" fmla="*/ 23 w 537"/>
                                    <a:gd name="T11" fmla="*/ 23 h 163"/>
                                    <a:gd name="T12" fmla="*/ 13 w 537"/>
                                    <a:gd name="T13" fmla="*/ 35 h 163"/>
                                    <a:gd name="T14" fmla="*/ 6 w 537"/>
                                    <a:gd name="T15" fmla="*/ 49 h 163"/>
                                    <a:gd name="T16" fmla="*/ 1 w 537"/>
                                    <a:gd name="T17" fmla="*/ 64 h 163"/>
                                    <a:gd name="T18" fmla="*/ 0 w 537"/>
                                    <a:gd name="T19" fmla="*/ 81 h 163"/>
                                    <a:gd name="T20" fmla="*/ 6 w 537"/>
                                    <a:gd name="T21" fmla="*/ 113 h 163"/>
                                    <a:gd name="T22" fmla="*/ 23 w 537"/>
                                    <a:gd name="T23" fmla="*/ 138 h 163"/>
                                    <a:gd name="T24" fmla="*/ 49 w 537"/>
                                    <a:gd name="T25" fmla="*/ 156 h 163"/>
                                    <a:gd name="T26" fmla="*/ 81 w 537"/>
                                    <a:gd name="T27" fmla="*/ 162 h 163"/>
                                    <a:gd name="T28" fmla="*/ 490 w 537"/>
                                    <a:gd name="T29" fmla="*/ 162 h 163"/>
                                    <a:gd name="T30" fmla="*/ 499 w 537"/>
                                    <a:gd name="T31" fmla="*/ 120 h 163"/>
                                    <a:gd name="T32" fmla="*/ 510 w 537"/>
                                    <a:gd name="T33" fmla="*/ 79 h 163"/>
                                    <a:gd name="T34" fmla="*/ 522 w 537"/>
                                    <a:gd name="T35" fmla="*/ 39 h 163"/>
                                    <a:gd name="T36" fmla="*/ 536 w 537"/>
                                    <a:gd name="T37" fmla="*/ 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37" h="163">
                                      <a:moveTo>
                                        <a:pt x="536" y="0"/>
                                      </a:moveTo>
                                      <a:lnTo>
                                        <a:pt x="81" y="0"/>
                                      </a:lnTo>
                                      <a:lnTo>
                                        <a:pt x="64" y="1"/>
                                      </a:lnTo>
                                      <a:lnTo>
                                        <a:pt x="49" y="6"/>
                                      </a:lnTo>
                                      <a:lnTo>
                                        <a:pt x="35" y="13"/>
                                      </a:lnTo>
                                      <a:lnTo>
                                        <a:pt x="23" y="23"/>
                                      </a:lnTo>
                                      <a:lnTo>
                                        <a:pt x="13" y="35"/>
                                      </a:lnTo>
                                      <a:lnTo>
                                        <a:pt x="6" y="49"/>
                                      </a:lnTo>
                                      <a:lnTo>
                                        <a:pt x="1" y="64"/>
                                      </a:lnTo>
                                      <a:lnTo>
                                        <a:pt x="0" y="81"/>
                                      </a:lnTo>
                                      <a:lnTo>
                                        <a:pt x="6" y="113"/>
                                      </a:lnTo>
                                      <a:lnTo>
                                        <a:pt x="23" y="138"/>
                                      </a:lnTo>
                                      <a:lnTo>
                                        <a:pt x="49" y="156"/>
                                      </a:lnTo>
                                      <a:lnTo>
                                        <a:pt x="81" y="162"/>
                                      </a:lnTo>
                                      <a:lnTo>
                                        <a:pt x="490" y="162"/>
                                      </a:lnTo>
                                      <a:lnTo>
                                        <a:pt x="499" y="120"/>
                                      </a:lnTo>
                                      <a:lnTo>
                                        <a:pt x="510" y="79"/>
                                      </a:lnTo>
                                      <a:lnTo>
                                        <a:pt x="522" y="39"/>
                                      </a:lnTo>
                                      <a:lnTo>
                                        <a:pt x="536" y="0"/>
                                      </a:lnTo>
                                      <a:close/>
                                    </a:path>
                                  </a:pathLst>
                                </a:custGeom>
                                <a:solidFill>
                                  <a:srgbClr val="DBDBD9"/>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6"/>
                              <wps:cNvSpPr>
                                <a:spLocks/>
                              </wps:cNvSpPr>
                              <wps:spPr bwMode="auto">
                                <a:xfrm>
                                  <a:off x="1567" y="1200"/>
                                  <a:ext cx="1402" cy="570"/>
                                </a:xfrm>
                                <a:custGeom>
                                  <a:avLst/>
                                  <a:gdLst>
                                    <a:gd name="T0" fmla="*/ 1401 w 1402"/>
                                    <a:gd name="T1" fmla="*/ 569 h 570"/>
                                    <a:gd name="T2" fmla="*/ 0 w 1402"/>
                                    <a:gd name="T3" fmla="*/ 569 h 570"/>
                                    <a:gd name="T4" fmla="*/ 0 w 1402"/>
                                    <a:gd name="T5" fmla="*/ 0 h 570"/>
                                    <a:gd name="T6" fmla="*/ 1401 w 1402"/>
                                    <a:gd name="T7" fmla="*/ 0 h 570"/>
                                    <a:gd name="T8" fmla="*/ 1401 w 1402"/>
                                    <a:gd name="T9" fmla="*/ 569 h 570"/>
                                  </a:gdLst>
                                  <a:ahLst/>
                                  <a:cxnLst>
                                    <a:cxn ang="0">
                                      <a:pos x="T0" y="T1"/>
                                    </a:cxn>
                                    <a:cxn ang="0">
                                      <a:pos x="T2" y="T3"/>
                                    </a:cxn>
                                    <a:cxn ang="0">
                                      <a:pos x="T4" y="T5"/>
                                    </a:cxn>
                                    <a:cxn ang="0">
                                      <a:pos x="T6" y="T7"/>
                                    </a:cxn>
                                    <a:cxn ang="0">
                                      <a:pos x="T8" y="T9"/>
                                    </a:cxn>
                                  </a:cxnLst>
                                  <a:rect l="0" t="0" r="r" b="b"/>
                                  <a:pathLst>
                                    <a:path w="1402" h="570">
                                      <a:moveTo>
                                        <a:pt x="1401" y="569"/>
                                      </a:moveTo>
                                      <a:lnTo>
                                        <a:pt x="0" y="569"/>
                                      </a:lnTo>
                                      <a:lnTo>
                                        <a:pt x="0" y="0"/>
                                      </a:lnTo>
                                      <a:lnTo>
                                        <a:pt x="1401" y="0"/>
                                      </a:lnTo>
                                      <a:lnTo>
                                        <a:pt x="1401" y="569"/>
                                      </a:lnTo>
                                      <a:close/>
                                    </a:path>
                                  </a:pathLst>
                                </a:custGeom>
                                <a:solidFill>
                                  <a:srgbClr val="1B76AD"/>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7"/>
                              <wps:cNvSpPr>
                                <a:spLocks/>
                              </wps:cNvSpPr>
                              <wps:spPr bwMode="auto">
                                <a:xfrm>
                                  <a:off x="2897" y="3203"/>
                                  <a:ext cx="1334" cy="1334"/>
                                </a:xfrm>
                                <a:custGeom>
                                  <a:avLst/>
                                  <a:gdLst>
                                    <a:gd name="T0" fmla="*/ 666 w 1334"/>
                                    <a:gd name="T1" fmla="*/ 0 h 1334"/>
                                    <a:gd name="T2" fmla="*/ 588 w 1334"/>
                                    <a:gd name="T3" fmla="*/ 4 h 1334"/>
                                    <a:gd name="T4" fmla="*/ 513 w 1334"/>
                                    <a:gd name="T5" fmla="*/ 17 h 1334"/>
                                    <a:gd name="T6" fmla="*/ 441 w 1334"/>
                                    <a:gd name="T7" fmla="*/ 38 h 1334"/>
                                    <a:gd name="T8" fmla="*/ 373 w 1334"/>
                                    <a:gd name="T9" fmla="*/ 67 h 1334"/>
                                    <a:gd name="T10" fmla="*/ 309 w 1334"/>
                                    <a:gd name="T11" fmla="*/ 103 h 1334"/>
                                    <a:gd name="T12" fmla="*/ 249 w 1334"/>
                                    <a:gd name="T13" fmla="*/ 146 h 1334"/>
                                    <a:gd name="T14" fmla="*/ 195 w 1334"/>
                                    <a:gd name="T15" fmla="*/ 195 h 1334"/>
                                    <a:gd name="T16" fmla="*/ 146 w 1334"/>
                                    <a:gd name="T17" fmla="*/ 249 h 1334"/>
                                    <a:gd name="T18" fmla="*/ 103 w 1334"/>
                                    <a:gd name="T19" fmla="*/ 309 h 1334"/>
                                    <a:gd name="T20" fmla="*/ 67 w 1334"/>
                                    <a:gd name="T21" fmla="*/ 373 h 1334"/>
                                    <a:gd name="T22" fmla="*/ 38 w 1334"/>
                                    <a:gd name="T23" fmla="*/ 441 h 1334"/>
                                    <a:gd name="T24" fmla="*/ 17 w 1334"/>
                                    <a:gd name="T25" fmla="*/ 513 h 1334"/>
                                    <a:gd name="T26" fmla="*/ 4 w 1334"/>
                                    <a:gd name="T27" fmla="*/ 588 h 1334"/>
                                    <a:gd name="T28" fmla="*/ 0 w 1334"/>
                                    <a:gd name="T29" fmla="*/ 666 h 1334"/>
                                    <a:gd name="T30" fmla="*/ 4 w 1334"/>
                                    <a:gd name="T31" fmla="*/ 744 h 1334"/>
                                    <a:gd name="T32" fmla="*/ 17 w 1334"/>
                                    <a:gd name="T33" fmla="*/ 819 h 1334"/>
                                    <a:gd name="T34" fmla="*/ 38 w 1334"/>
                                    <a:gd name="T35" fmla="*/ 891 h 1334"/>
                                    <a:gd name="T36" fmla="*/ 67 w 1334"/>
                                    <a:gd name="T37" fmla="*/ 959 h 1334"/>
                                    <a:gd name="T38" fmla="*/ 103 w 1334"/>
                                    <a:gd name="T39" fmla="*/ 1024 h 1334"/>
                                    <a:gd name="T40" fmla="*/ 146 w 1334"/>
                                    <a:gd name="T41" fmla="*/ 1083 h 1334"/>
                                    <a:gd name="T42" fmla="*/ 195 w 1334"/>
                                    <a:gd name="T43" fmla="*/ 1138 h 1334"/>
                                    <a:gd name="T44" fmla="*/ 249 w 1334"/>
                                    <a:gd name="T45" fmla="*/ 1186 h 1334"/>
                                    <a:gd name="T46" fmla="*/ 309 w 1334"/>
                                    <a:gd name="T47" fmla="*/ 1229 h 1334"/>
                                    <a:gd name="T48" fmla="*/ 373 w 1334"/>
                                    <a:gd name="T49" fmla="*/ 1265 h 1334"/>
                                    <a:gd name="T50" fmla="*/ 441 w 1334"/>
                                    <a:gd name="T51" fmla="*/ 1294 h 1334"/>
                                    <a:gd name="T52" fmla="*/ 513 w 1334"/>
                                    <a:gd name="T53" fmla="*/ 1315 h 1334"/>
                                    <a:gd name="T54" fmla="*/ 588 w 1334"/>
                                    <a:gd name="T55" fmla="*/ 1328 h 1334"/>
                                    <a:gd name="T56" fmla="*/ 666 w 1334"/>
                                    <a:gd name="T57" fmla="*/ 1333 h 1334"/>
                                    <a:gd name="T58" fmla="*/ 744 w 1334"/>
                                    <a:gd name="T59" fmla="*/ 1328 h 1334"/>
                                    <a:gd name="T60" fmla="*/ 819 w 1334"/>
                                    <a:gd name="T61" fmla="*/ 1315 h 1334"/>
                                    <a:gd name="T62" fmla="*/ 891 w 1334"/>
                                    <a:gd name="T63" fmla="*/ 1294 h 1334"/>
                                    <a:gd name="T64" fmla="*/ 959 w 1334"/>
                                    <a:gd name="T65" fmla="*/ 1265 h 1334"/>
                                    <a:gd name="T66" fmla="*/ 1024 w 1334"/>
                                    <a:gd name="T67" fmla="*/ 1229 h 1334"/>
                                    <a:gd name="T68" fmla="*/ 1083 w 1334"/>
                                    <a:gd name="T69" fmla="*/ 1186 h 1334"/>
                                    <a:gd name="T70" fmla="*/ 1138 w 1334"/>
                                    <a:gd name="T71" fmla="*/ 1138 h 1334"/>
                                    <a:gd name="T72" fmla="*/ 1186 w 1334"/>
                                    <a:gd name="T73" fmla="*/ 1083 h 1334"/>
                                    <a:gd name="T74" fmla="*/ 1229 w 1334"/>
                                    <a:gd name="T75" fmla="*/ 1024 h 1334"/>
                                    <a:gd name="T76" fmla="*/ 1265 w 1334"/>
                                    <a:gd name="T77" fmla="*/ 959 h 1334"/>
                                    <a:gd name="T78" fmla="*/ 1294 w 1334"/>
                                    <a:gd name="T79" fmla="*/ 891 h 1334"/>
                                    <a:gd name="T80" fmla="*/ 1315 w 1334"/>
                                    <a:gd name="T81" fmla="*/ 819 h 1334"/>
                                    <a:gd name="T82" fmla="*/ 1328 w 1334"/>
                                    <a:gd name="T83" fmla="*/ 744 h 1334"/>
                                    <a:gd name="T84" fmla="*/ 1333 w 1334"/>
                                    <a:gd name="T85" fmla="*/ 666 h 1334"/>
                                    <a:gd name="T86" fmla="*/ 1328 w 1334"/>
                                    <a:gd name="T87" fmla="*/ 588 h 1334"/>
                                    <a:gd name="T88" fmla="*/ 1315 w 1334"/>
                                    <a:gd name="T89" fmla="*/ 513 h 1334"/>
                                    <a:gd name="T90" fmla="*/ 1294 w 1334"/>
                                    <a:gd name="T91" fmla="*/ 441 h 1334"/>
                                    <a:gd name="T92" fmla="*/ 1265 w 1334"/>
                                    <a:gd name="T93" fmla="*/ 373 h 1334"/>
                                    <a:gd name="T94" fmla="*/ 1229 w 1334"/>
                                    <a:gd name="T95" fmla="*/ 309 h 1334"/>
                                    <a:gd name="T96" fmla="*/ 1186 w 1334"/>
                                    <a:gd name="T97" fmla="*/ 249 h 1334"/>
                                    <a:gd name="T98" fmla="*/ 1138 w 1334"/>
                                    <a:gd name="T99" fmla="*/ 195 h 1334"/>
                                    <a:gd name="T100" fmla="*/ 1083 w 1334"/>
                                    <a:gd name="T101" fmla="*/ 146 h 1334"/>
                                    <a:gd name="T102" fmla="*/ 1024 w 1334"/>
                                    <a:gd name="T103" fmla="*/ 103 h 1334"/>
                                    <a:gd name="T104" fmla="*/ 959 w 1334"/>
                                    <a:gd name="T105" fmla="*/ 67 h 1334"/>
                                    <a:gd name="T106" fmla="*/ 891 w 1334"/>
                                    <a:gd name="T107" fmla="*/ 38 h 1334"/>
                                    <a:gd name="T108" fmla="*/ 819 w 1334"/>
                                    <a:gd name="T109" fmla="*/ 17 h 1334"/>
                                    <a:gd name="T110" fmla="*/ 744 w 1334"/>
                                    <a:gd name="T111" fmla="*/ 4 h 1334"/>
                                    <a:gd name="T112" fmla="*/ 666 w 1334"/>
                                    <a:gd name="T113" fmla="*/ 0 h 1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34" h="1334">
                                      <a:moveTo>
                                        <a:pt x="666" y="0"/>
                                      </a:moveTo>
                                      <a:lnTo>
                                        <a:pt x="588" y="4"/>
                                      </a:lnTo>
                                      <a:lnTo>
                                        <a:pt x="513" y="17"/>
                                      </a:lnTo>
                                      <a:lnTo>
                                        <a:pt x="441" y="38"/>
                                      </a:lnTo>
                                      <a:lnTo>
                                        <a:pt x="373" y="67"/>
                                      </a:lnTo>
                                      <a:lnTo>
                                        <a:pt x="309" y="103"/>
                                      </a:lnTo>
                                      <a:lnTo>
                                        <a:pt x="249" y="146"/>
                                      </a:lnTo>
                                      <a:lnTo>
                                        <a:pt x="195" y="195"/>
                                      </a:lnTo>
                                      <a:lnTo>
                                        <a:pt x="146" y="249"/>
                                      </a:lnTo>
                                      <a:lnTo>
                                        <a:pt x="103" y="309"/>
                                      </a:lnTo>
                                      <a:lnTo>
                                        <a:pt x="67" y="373"/>
                                      </a:lnTo>
                                      <a:lnTo>
                                        <a:pt x="38" y="441"/>
                                      </a:lnTo>
                                      <a:lnTo>
                                        <a:pt x="17" y="513"/>
                                      </a:lnTo>
                                      <a:lnTo>
                                        <a:pt x="4" y="588"/>
                                      </a:lnTo>
                                      <a:lnTo>
                                        <a:pt x="0" y="666"/>
                                      </a:lnTo>
                                      <a:lnTo>
                                        <a:pt x="4" y="744"/>
                                      </a:lnTo>
                                      <a:lnTo>
                                        <a:pt x="17" y="819"/>
                                      </a:lnTo>
                                      <a:lnTo>
                                        <a:pt x="38" y="891"/>
                                      </a:lnTo>
                                      <a:lnTo>
                                        <a:pt x="67" y="959"/>
                                      </a:lnTo>
                                      <a:lnTo>
                                        <a:pt x="103" y="1024"/>
                                      </a:lnTo>
                                      <a:lnTo>
                                        <a:pt x="146" y="1083"/>
                                      </a:lnTo>
                                      <a:lnTo>
                                        <a:pt x="195" y="1138"/>
                                      </a:lnTo>
                                      <a:lnTo>
                                        <a:pt x="249" y="1186"/>
                                      </a:lnTo>
                                      <a:lnTo>
                                        <a:pt x="309" y="1229"/>
                                      </a:lnTo>
                                      <a:lnTo>
                                        <a:pt x="373" y="1265"/>
                                      </a:lnTo>
                                      <a:lnTo>
                                        <a:pt x="441" y="1294"/>
                                      </a:lnTo>
                                      <a:lnTo>
                                        <a:pt x="513" y="1315"/>
                                      </a:lnTo>
                                      <a:lnTo>
                                        <a:pt x="588" y="1328"/>
                                      </a:lnTo>
                                      <a:lnTo>
                                        <a:pt x="666" y="1333"/>
                                      </a:lnTo>
                                      <a:lnTo>
                                        <a:pt x="744" y="1328"/>
                                      </a:lnTo>
                                      <a:lnTo>
                                        <a:pt x="819" y="1315"/>
                                      </a:lnTo>
                                      <a:lnTo>
                                        <a:pt x="891" y="1294"/>
                                      </a:lnTo>
                                      <a:lnTo>
                                        <a:pt x="959" y="1265"/>
                                      </a:lnTo>
                                      <a:lnTo>
                                        <a:pt x="1024" y="1229"/>
                                      </a:lnTo>
                                      <a:lnTo>
                                        <a:pt x="1083" y="1186"/>
                                      </a:lnTo>
                                      <a:lnTo>
                                        <a:pt x="1138" y="1138"/>
                                      </a:lnTo>
                                      <a:lnTo>
                                        <a:pt x="1186" y="1083"/>
                                      </a:lnTo>
                                      <a:lnTo>
                                        <a:pt x="1229" y="1024"/>
                                      </a:lnTo>
                                      <a:lnTo>
                                        <a:pt x="1265" y="959"/>
                                      </a:lnTo>
                                      <a:lnTo>
                                        <a:pt x="1294" y="891"/>
                                      </a:lnTo>
                                      <a:lnTo>
                                        <a:pt x="1315" y="819"/>
                                      </a:lnTo>
                                      <a:lnTo>
                                        <a:pt x="1328" y="744"/>
                                      </a:lnTo>
                                      <a:lnTo>
                                        <a:pt x="1333" y="666"/>
                                      </a:lnTo>
                                      <a:lnTo>
                                        <a:pt x="1328" y="588"/>
                                      </a:lnTo>
                                      <a:lnTo>
                                        <a:pt x="1315" y="513"/>
                                      </a:lnTo>
                                      <a:lnTo>
                                        <a:pt x="1294" y="441"/>
                                      </a:lnTo>
                                      <a:lnTo>
                                        <a:pt x="1265" y="373"/>
                                      </a:lnTo>
                                      <a:lnTo>
                                        <a:pt x="1229" y="309"/>
                                      </a:lnTo>
                                      <a:lnTo>
                                        <a:pt x="1186" y="249"/>
                                      </a:lnTo>
                                      <a:lnTo>
                                        <a:pt x="1138" y="195"/>
                                      </a:lnTo>
                                      <a:lnTo>
                                        <a:pt x="1083" y="146"/>
                                      </a:lnTo>
                                      <a:lnTo>
                                        <a:pt x="1024" y="103"/>
                                      </a:lnTo>
                                      <a:lnTo>
                                        <a:pt x="959" y="67"/>
                                      </a:lnTo>
                                      <a:lnTo>
                                        <a:pt x="891" y="38"/>
                                      </a:lnTo>
                                      <a:lnTo>
                                        <a:pt x="819" y="17"/>
                                      </a:lnTo>
                                      <a:lnTo>
                                        <a:pt x="744" y="4"/>
                                      </a:lnTo>
                                      <a:lnTo>
                                        <a:pt x="666" y="0"/>
                                      </a:lnTo>
                                      <a:close/>
                                    </a:path>
                                  </a:pathLst>
                                </a:custGeom>
                                <a:solidFill>
                                  <a:srgbClr val="3E3E3E"/>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3" name="Group 18"/>
                              <wpg:cNvGrpSpPr>
                                <a:grpSpLocks/>
                              </wpg:cNvGrpSpPr>
                              <wpg:grpSpPr bwMode="auto">
                                <a:xfrm>
                                  <a:off x="3202" y="3496"/>
                                  <a:ext cx="753" cy="753"/>
                                  <a:chOff x="3202" y="3496"/>
                                  <a:chExt cx="753" cy="753"/>
                                </a:xfrm>
                              </wpg:grpSpPr>
                              <wps:wsp>
                                <wps:cNvPr id="34" name="Freeform 19"/>
                                <wps:cNvSpPr>
                                  <a:spLocks/>
                                </wps:cNvSpPr>
                                <wps:spPr bwMode="auto">
                                  <a:xfrm>
                                    <a:off x="3202" y="3496"/>
                                    <a:ext cx="753" cy="753"/>
                                  </a:xfrm>
                                  <a:custGeom>
                                    <a:avLst/>
                                    <a:gdLst>
                                      <a:gd name="T0" fmla="*/ 69 w 753"/>
                                      <a:gd name="T1" fmla="*/ 306 h 753"/>
                                      <a:gd name="T2" fmla="*/ 42 w 753"/>
                                      <a:gd name="T3" fmla="*/ 312 h 753"/>
                                      <a:gd name="T4" fmla="*/ 20 w 753"/>
                                      <a:gd name="T5" fmla="*/ 327 h 753"/>
                                      <a:gd name="T6" fmla="*/ 5 w 753"/>
                                      <a:gd name="T7" fmla="*/ 349 h 753"/>
                                      <a:gd name="T8" fmla="*/ 0 w 753"/>
                                      <a:gd name="T9" fmla="*/ 376 h 753"/>
                                      <a:gd name="T10" fmla="*/ 1 w 753"/>
                                      <a:gd name="T11" fmla="*/ 389 h 753"/>
                                      <a:gd name="T12" fmla="*/ 5 w 753"/>
                                      <a:gd name="T13" fmla="*/ 403 h 753"/>
                                      <a:gd name="T14" fmla="*/ 11 w 753"/>
                                      <a:gd name="T15" fmla="*/ 414 h 753"/>
                                      <a:gd name="T16" fmla="*/ 20 w 753"/>
                                      <a:gd name="T17" fmla="*/ 425 h 753"/>
                                      <a:gd name="T18" fmla="*/ 30 w 753"/>
                                      <a:gd name="T19" fmla="*/ 433 h 753"/>
                                      <a:gd name="T20" fmla="*/ 42 w 753"/>
                                      <a:gd name="T21" fmla="*/ 439 h 753"/>
                                      <a:gd name="T22" fmla="*/ 55 w 753"/>
                                      <a:gd name="T23" fmla="*/ 443 h 753"/>
                                      <a:gd name="T24" fmla="*/ 69 w 753"/>
                                      <a:gd name="T25" fmla="*/ 445 h 753"/>
                                      <a:gd name="T26" fmla="*/ 306 w 753"/>
                                      <a:gd name="T27" fmla="*/ 445 h 753"/>
                                      <a:gd name="T28" fmla="*/ 306 w 753"/>
                                      <a:gd name="T29" fmla="*/ 682 h 753"/>
                                      <a:gd name="T30" fmla="*/ 308 w 753"/>
                                      <a:gd name="T31" fmla="*/ 696 h 753"/>
                                      <a:gd name="T32" fmla="*/ 312 w 753"/>
                                      <a:gd name="T33" fmla="*/ 709 h 753"/>
                                      <a:gd name="T34" fmla="*/ 318 w 753"/>
                                      <a:gd name="T35" fmla="*/ 721 h 753"/>
                                      <a:gd name="T36" fmla="*/ 326 w 753"/>
                                      <a:gd name="T37" fmla="*/ 731 h 753"/>
                                      <a:gd name="T38" fmla="*/ 337 w 753"/>
                                      <a:gd name="T39" fmla="*/ 740 h 753"/>
                                      <a:gd name="T40" fmla="*/ 349 w 753"/>
                                      <a:gd name="T41" fmla="*/ 746 h 753"/>
                                      <a:gd name="T42" fmla="*/ 362 w 753"/>
                                      <a:gd name="T43" fmla="*/ 750 h 753"/>
                                      <a:gd name="T44" fmla="*/ 376 w 753"/>
                                      <a:gd name="T45" fmla="*/ 752 h 753"/>
                                      <a:gd name="T46" fmla="*/ 403 w 753"/>
                                      <a:gd name="T47" fmla="*/ 746 h 753"/>
                                      <a:gd name="T48" fmla="*/ 425 w 753"/>
                                      <a:gd name="T49" fmla="*/ 731 h 753"/>
                                      <a:gd name="T50" fmla="*/ 439 w 753"/>
                                      <a:gd name="T51" fmla="*/ 709 h 753"/>
                                      <a:gd name="T52" fmla="*/ 445 w 753"/>
                                      <a:gd name="T53" fmla="*/ 682 h 753"/>
                                      <a:gd name="T54" fmla="*/ 445 w 753"/>
                                      <a:gd name="T55" fmla="*/ 445 h 753"/>
                                      <a:gd name="T56" fmla="*/ 682 w 753"/>
                                      <a:gd name="T57" fmla="*/ 445 h 753"/>
                                      <a:gd name="T58" fmla="*/ 709 w 753"/>
                                      <a:gd name="T59" fmla="*/ 439 h 753"/>
                                      <a:gd name="T60" fmla="*/ 731 w 753"/>
                                      <a:gd name="T61" fmla="*/ 425 h 753"/>
                                      <a:gd name="T62" fmla="*/ 746 w 753"/>
                                      <a:gd name="T63" fmla="*/ 403 h 753"/>
                                      <a:gd name="T64" fmla="*/ 752 w 753"/>
                                      <a:gd name="T65" fmla="*/ 376 h 753"/>
                                      <a:gd name="T66" fmla="*/ 746 w 753"/>
                                      <a:gd name="T67" fmla="*/ 349 h 753"/>
                                      <a:gd name="T68" fmla="*/ 731 w 753"/>
                                      <a:gd name="T69" fmla="*/ 327 h 753"/>
                                      <a:gd name="T70" fmla="*/ 709 w 753"/>
                                      <a:gd name="T71" fmla="*/ 312 h 753"/>
                                      <a:gd name="T72" fmla="*/ 682 w 753"/>
                                      <a:gd name="T73" fmla="*/ 306 h 753"/>
                                      <a:gd name="T74" fmla="*/ 69 w 753"/>
                                      <a:gd name="T75" fmla="*/ 306 h 7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53" h="753">
                                        <a:moveTo>
                                          <a:pt x="69" y="306"/>
                                        </a:moveTo>
                                        <a:lnTo>
                                          <a:pt x="42" y="312"/>
                                        </a:lnTo>
                                        <a:lnTo>
                                          <a:pt x="20" y="327"/>
                                        </a:lnTo>
                                        <a:lnTo>
                                          <a:pt x="5" y="349"/>
                                        </a:lnTo>
                                        <a:lnTo>
                                          <a:pt x="0" y="376"/>
                                        </a:lnTo>
                                        <a:lnTo>
                                          <a:pt x="1" y="389"/>
                                        </a:lnTo>
                                        <a:lnTo>
                                          <a:pt x="5" y="403"/>
                                        </a:lnTo>
                                        <a:lnTo>
                                          <a:pt x="11" y="414"/>
                                        </a:lnTo>
                                        <a:lnTo>
                                          <a:pt x="20" y="425"/>
                                        </a:lnTo>
                                        <a:lnTo>
                                          <a:pt x="30" y="433"/>
                                        </a:lnTo>
                                        <a:lnTo>
                                          <a:pt x="42" y="439"/>
                                        </a:lnTo>
                                        <a:lnTo>
                                          <a:pt x="55" y="443"/>
                                        </a:lnTo>
                                        <a:lnTo>
                                          <a:pt x="69" y="445"/>
                                        </a:lnTo>
                                        <a:lnTo>
                                          <a:pt x="306" y="445"/>
                                        </a:lnTo>
                                        <a:lnTo>
                                          <a:pt x="306" y="682"/>
                                        </a:lnTo>
                                        <a:lnTo>
                                          <a:pt x="308" y="696"/>
                                        </a:lnTo>
                                        <a:lnTo>
                                          <a:pt x="312" y="709"/>
                                        </a:lnTo>
                                        <a:lnTo>
                                          <a:pt x="318" y="721"/>
                                        </a:lnTo>
                                        <a:lnTo>
                                          <a:pt x="326" y="731"/>
                                        </a:lnTo>
                                        <a:lnTo>
                                          <a:pt x="337" y="740"/>
                                        </a:lnTo>
                                        <a:lnTo>
                                          <a:pt x="349" y="746"/>
                                        </a:lnTo>
                                        <a:lnTo>
                                          <a:pt x="362" y="750"/>
                                        </a:lnTo>
                                        <a:lnTo>
                                          <a:pt x="376" y="752"/>
                                        </a:lnTo>
                                        <a:lnTo>
                                          <a:pt x="403" y="746"/>
                                        </a:lnTo>
                                        <a:lnTo>
                                          <a:pt x="425" y="731"/>
                                        </a:lnTo>
                                        <a:lnTo>
                                          <a:pt x="439" y="709"/>
                                        </a:lnTo>
                                        <a:lnTo>
                                          <a:pt x="445" y="682"/>
                                        </a:lnTo>
                                        <a:lnTo>
                                          <a:pt x="445" y="445"/>
                                        </a:lnTo>
                                        <a:lnTo>
                                          <a:pt x="682" y="445"/>
                                        </a:lnTo>
                                        <a:lnTo>
                                          <a:pt x="709" y="439"/>
                                        </a:lnTo>
                                        <a:lnTo>
                                          <a:pt x="731" y="425"/>
                                        </a:lnTo>
                                        <a:lnTo>
                                          <a:pt x="746" y="403"/>
                                        </a:lnTo>
                                        <a:lnTo>
                                          <a:pt x="752" y="376"/>
                                        </a:lnTo>
                                        <a:lnTo>
                                          <a:pt x="746" y="349"/>
                                        </a:lnTo>
                                        <a:lnTo>
                                          <a:pt x="731" y="327"/>
                                        </a:lnTo>
                                        <a:lnTo>
                                          <a:pt x="709" y="312"/>
                                        </a:lnTo>
                                        <a:lnTo>
                                          <a:pt x="682" y="306"/>
                                        </a:lnTo>
                                        <a:lnTo>
                                          <a:pt x="69" y="306"/>
                                        </a:lnTo>
                                        <a:close/>
                                      </a:path>
                                    </a:pathLst>
                                  </a:custGeom>
                                  <a:solidFill>
                                    <a:srgbClr val="FFFFFA"/>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0"/>
                                <wps:cNvSpPr>
                                  <a:spLocks/>
                                </wps:cNvSpPr>
                                <wps:spPr bwMode="auto">
                                  <a:xfrm>
                                    <a:off x="3202" y="3496"/>
                                    <a:ext cx="753" cy="753"/>
                                  </a:xfrm>
                                  <a:custGeom>
                                    <a:avLst/>
                                    <a:gdLst>
                                      <a:gd name="T0" fmla="*/ 682 w 753"/>
                                      <a:gd name="T1" fmla="*/ 445 h 753"/>
                                      <a:gd name="T2" fmla="*/ 445 w 753"/>
                                      <a:gd name="T3" fmla="*/ 445 h 753"/>
                                      <a:gd name="T4" fmla="*/ 682 w 753"/>
                                      <a:gd name="T5" fmla="*/ 445 h 753"/>
                                      <a:gd name="T6" fmla="*/ 682 w 753"/>
                                      <a:gd name="T7" fmla="*/ 445 h 753"/>
                                    </a:gdLst>
                                    <a:ahLst/>
                                    <a:cxnLst>
                                      <a:cxn ang="0">
                                        <a:pos x="T0" y="T1"/>
                                      </a:cxn>
                                      <a:cxn ang="0">
                                        <a:pos x="T2" y="T3"/>
                                      </a:cxn>
                                      <a:cxn ang="0">
                                        <a:pos x="T4" y="T5"/>
                                      </a:cxn>
                                      <a:cxn ang="0">
                                        <a:pos x="T6" y="T7"/>
                                      </a:cxn>
                                    </a:cxnLst>
                                    <a:rect l="0" t="0" r="r" b="b"/>
                                    <a:pathLst>
                                      <a:path w="753" h="753">
                                        <a:moveTo>
                                          <a:pt x="682" y="445"/>
                                        </a:moveTo>
                                        <a:lnTo>
                                          <a:pt x="445" y="445"/>
                                        </a:lnTo>
                                        <a:lnTo>
                                          <a:pt x="682" y="445"/>
                                        </a:lnTo>
                                        <a:lnTo>
                                          <a:pt x="682" y="445"/>
                                        </a:lnTo>
                                        <a:close/>
                                      </a:path>
                                    </a:pathLst>
                                  </a:custGeom>
                                  <a:solidFill>
                                    <a:srgbClr val="FFFFFA"/>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1"/>
                                <wps:cNvSpPr>
                                  <a:spLocks/>
                                </wps:cNvSpPr>
                                <wps:spPr bwMode="auto">
                                  <a:xfrm>
                                    <a:off x="3202" y="3496"/>
                                    <a:ext cx="753" cy="753"/>
                                  </a:xfrm>
                                  <a:custGeom>
                                    <a:avLst/>
                                    <a:gdLst>
                                      <a:gd name="T0" fmla="*/ 376 w 753"/>
                                      <a:gd name="T1" fmla="*/ 0 h 753"/>
                                      <a:gd name="T2" fmla="*/ 349 w 753"/>
                                      <a:gd name="T3" fmla="*/ 5 h 753"/>
                                      <a:gd name="T4" fmla="*/ 326 w 753"/>
                                      <a:gd name="T5" fmla="*/ 20 h 753"/>
                                      <a:gd name="T6" fmla="*/ 312 w 753"/>
                                      <a:gd name="T7" fmla="*/ 42 h 753"/>
                                      <a:gd name="T8" fmla="*/ 306 w 753"/>
                                      <a:gd name="T9" fmla="*/ 69 h 753"/>
                                      <a:gd name="T10" fmla="*/ 306 w 753"/>
                                      <a:gd name="T11" fmla="*/ 306 h 753"/>
                                      <a:gd name="T12" fmla="*/ 445 w 753"/>
                                      <a:gd name="T13" fmla="*/ 306 h 753"/>
                                      <a:gd name="T14" fmla="*/ 445 w 753"/>
                                      <a:gd name="T15" fmla="*/ 69 h 753"/>
                                      <a:gd name="T16" fmla="*/ 439 w 753"/>
                                      <a:gd name="T17" fmla="*/ 42 h 753"/>
                                      <a:gd name="T18" fmla="*/ 425 w 753"/>
                                      <a:gd name="T19" fmla="*/ 20 h 753"/>
                                      <a:gd name="T20" fmla="*/ 403 w 753"/>
                                      <a:gd name="T21" fmla="*/ 5 h 753"/>
                                      <a:gd name="T22" fmla="*/ 376 w 753"/>
                                      <a:gd name="T23" fmla="*/ 0 h 7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53" h="753">
                                        <a:moveTo>
                                          <a:pt x="376" y="0"/>
                                        </a:moveTo>
                                        <a:lnTo>
                                          <a:pt x="349" y="5"/>
                                        </a:lnTo>
                                        <a:lnTo>
                                          <a:pt x="326" y="20"/>
                                        </a:lnTo>
                                        <a:lnTo>
                                          <a:pt x="312" y="42"/>
                                        </a:lnTo>
                                        <a:lnTo>
                                          <a:pt x="306" y="69"/>
                                        </a:lnTo>
                                        <a:lnTo>
                                          <a:pt x="306" y="306"/>
                                        </a:lnTo>
                                        <a:lnTo>
                                          <a:pt x="445" y="306"/>
                                        </a:lnTo>
                                        <a:lnTo>
                                          <a:pt x="445" y="69"/>
                                        </a:lnTo>
                                        <a:lnTo>
                                          <a:pt x="439" y="42"/>
                                        </a:lnTo>
                                        <a:lnTo>
                                          <a:pt x="425" y="20"/>
                                        </a:lnTo>
                                        <a:lnTo>
                                          <a:pt x="403" y="5"/>
                                        </a:lnTo>
                                        <a:lnTo>
                                          <a:pt x="376" y="0"/>
                                        </a:lnTo>
                                        <a:close/>
                                      </a:path>
                                    </a:pathLst>
                                  </a:custGeom>
                                  <a:solidFill>
                                    <a:srgbClr val="FFFFFA"/>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EE86E5" id="Group 2" o:spid="_x0000_s1026" style="position:absolute;margin-left:-4.5pt;margin-top:10.7pt;width:63.05pt;height:54.8pt;z-index:251635200" coordsize="5940,54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5940;height:54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" adj="1856" filled="t" fillcolor="#ededed">
                        <v:imagedata r:id="rId20" o:title=""/>
                      </v:shape>
                      <v:shape id="Freeform 4" o:spid="_x0000_s1028" style="position:absolute;left:360;top:71;width:5217;height:5217;visibility:visible;mso-wrap-style:square;v-text-anchor:top" coordsize="5217,52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" path="m2608,r-76,1l2457,4r-74,5l2309,16r-73,10l2163,37r-72,14l2020,66r-71,17l1880,102r-69,22l1743,146r-68,25l1609,198r-66,28l1479,256r-64,31l1353,321r-62,35l1231,392r-60,38l1113,470r-57,41l1000,554r-55,44l892,643r-53,47l788,739r-49,49l690,839r-47,53l598,945r-44,55l511,1056r-41,57l430,1171r-38,60l356,1291r-35,62l287,1415r-31,64l226,1543r-28,66l171,1675r-25,68l124,1811r-22,69l83,1949r-17,71l51,2091r-14,72l26,2236r-10,73l9,2383r-5,74l1,2532,,2608r1,79l4,2765r6,78l18,2921r10,76l41,3073r14,75l72,3222r19,74l112,3368r23,72l160,3511r27,70l216,3650r31,67l279,3784r35,66l350,3915r38,63l428,4040r41,61l512,4161r45,59l603,4277r48,56l701,4387r51,53l804,4492r54,50l913,4591r57,47l1028,4683r59,44l1147,4769r62,41l1272,4849r64,37l1401,4921r67,33l1535,4986r68,30l1673,5044r70,25l1815,5093r72,22l1960,5135r74,18l2113,5169r81,14l2275,5195r82,9l2440,5211r84,4l2608,5216r75,-1l2758,5212r75,-5l2907,5199r73,-9l3053,5178r72,-13l3196,5150r70,-18l3336,5113r69,-21l3473,5069r67,-24l3607,5018r65,-28l3737,4960r63,-32l3863,4895r61,-35l3985,4824r59,-39l4103,4746r57,-41l4216,4662r54,-44l4324,4572r52,-47l4427,4477r50,-50l4525,4376r47,-52l4618,4270r44,-54l4705,4160r41,-57l4785,4044r39,-59l4860,3924r35,-61l4928,3800r32,-63l4990,3672r28,-65l5045,3540r24,-67l5092,3405r21,-69l5132,3266r18,-70l5165,3125r13,-72l5190,2980r9,-73l5207,2833r5,-75l5215,2683r1,-75l5215,2521r-4,-86l5204,2349r-10,-84l5181,2181r-15,-83l5150,2024r-18,-74l5112,1877r-22,-71l5066,1734r-26,-70l5012,1595r-30,-68l4951,1460r-34,-66l4882,1329r-37,-64l4806,1203r-41,-62l4723,1081r-44,-59l4634,965r-47,-57l4538,853r-50,-53l4436,748r-53,-51l4329,648r-56,-48l4216,554r-58,-45l4098,467r-61,-42l3975,386r-64,-38l3847,312r-66,-34l3715,245r-68,-30l3578,186r-69,-27l3438,134r-72,-23l3294,91,3221,72,3146,55,3072,41,2996,28,2920,18r-77,-8l2765,4,2687,1,2608,xe" fillcolor="#c8baab" stroked="f">
                        <v:path arrowok="t" o:connecttype="custom" o:connectlocs="2383,9;2091,51;1811,124;1543,226;1291,356;1056,511;839,690;643,892;470,1113;321,1353;198,1609;102,1880;37,2163;4,2457;4,2765;41,3073;112,3368;216,3650;350,3915;512,4161;701,4387;913,4591;1147,4769;1401,4921;1673,5044;1960,5135;2275,5195;2608,5216;2907,5199;3196,5150;3473,5069;3737,4960;3985,4824;4216,4662;4427,4477;4618,4270;4785,4044;4928,3800;5045,3540;5132,3266;5190,2980;5215,2683;5204,2349;5150,2024;5066,1734;4951,1460;4806,1203;4634,965;4436,748;4216,554;3975,386;3715,245;3438,134;3146,55;2843,10" o:connectangles="0,0,0,0,0,0,0,0,0,0,0,0,0,0,0,0,0,0,0,0,0,0,0,0,0,0,0,0,0,0,0,0,0,0,0,0,0,0,0,0,0,0,0,0,0,0,0,0,0,0,0,0,0,0,0"/>
                      </v:shape>
                      <v:shape id="Freeform 5" o:spid="_x0000_s1029" style="position:absolute;left:1567;top:1769;width:139;height:139;visibility:visible;mso-wrap-style:square;v-text-anchor:top" coordsize="139,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" path="m138,l,,138,138,138,xe" fillcolor="#135279" stroked="f">
                        <v:path arrowok="t" o:connecttype="custom" o:connectlocs="138,0;0,0;138,138;138,0" o:connectangles="0,0,0,0"/>
                      </v:shape>
                      <v:group id="Group 7" o:spid="_x0000_s1030" style="position:absolute;left:1705;top:874;width:2526;height:3662" coordorigin="1705,874" coordsize="2526,36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">
                        <v:shape id="Freeform 8" o:spid="_x0000_s1031" style="position:absolute;left:1705;top:874;width:2526;height:3662;visibility:visible;mso-wrap-style:square;v-text-anchor:top" coordsize="2526,36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" path="m2525,l,,,3661r1359,l1300,3613r-54,-53l1197,3502r-43,-63l1116,3373r-32,-70l1059,3230r-19,-76l1029,3075r-4,-80l1029,2919r10,-74l1055,2773r22,-69l1105,2637r34,-63l1178,2514r43,-56l1269,2405r53,-48l1378,2314r60,-39l1501,2241r67,-28l1637,2191r72,-16l1783,2165r76,-4l2525,2161,2525,xe" fillcolor="#fffffa" stroked="f">
                          <v:path arrowok="t" o:connecttype="custom" o:connectlocs="2525,0;0,0;0,3661;1359,3661;1300,3613;1246,3560;1197,3502;1154,3439;1116,3373;1084,3303;1059,3230;1040,3154;1029,3075;1025,2995;1029,2919;1039,2845;1055,2773;1077,2704;1105,2637;1139,2574;1178,2514;1221,2458;1269,2405;1322,2357;1378,2314;1438,2275;1501,2241;1568,2213;1637,2191;1709,2175;1783,2165;1859,2161;2525,2161;2525,0" o:connectangles="0,0,0,0,0,0,0,0,0,0,0,0,0,0,0,0,0,0,0,0,0,0,0,0,0,0,0,0,0,0,0,0,0,0"/>
                        </v:shape>
                        <v:shape id="Freeform 9" o:spid="_x0000_s1032" style="position:absolute;left:1705;top:874;width:2526;height:3662;visibility:visible;mso-wrap-style:square;v-text-anchor:top" coordsize="2526,36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" path="m2525,2161r-666,l1939,2165r79,11l2094,2195r73,25l2237,2252r66,38l2366,2333r58,49l2477,2436r48,59l2525,2161xe" fillcolor="#fffffa" stroked="f">
                          <v:path arrowok="t" o:connecttype="custom" o:connectlocs="2525,2161;1859,2161;1939,2165;2018,2176;2094,2195;2167,2220;2237,2252;2303,2290;2366,2333;2424,2382;2477,2436;2525,2495;2525,2161" o:connectangles="0,0,0,0,0,0,0,0,0,0,0,0,0"/>
                        </v:shape>
                      </v:group>
                      <v:shape id="Freeform 10" o:spid="_x0000_s1033" style="position:absolute;left:3122;top:1485;width:723;height:163;visibility:visible;mso-wrap-style:square;v-text-anchor:top" coordsize="723,1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" path="m641,l,,,162r641,l672,156r26,-18l716,112r6,-31l716,49,698,23,672,6,641,xe" fillcolor="#dbdbd9" stroked="f">
                        <v:path arrowok="t" o:connecttype="custom" o:connectlocs="641,0;0,0;0,162;641,162;672,156;698,138;716,112;722,81;716,49;698,23;672,6;641,0" o:connectangles="0,0,0,0,0,0,0,0,0,0,0,0"/>
                      </v:shape>
                      <v:shape id="Freeform 11" o:spid="_x0000_s1034" style="position:absolute;left:2091;top:1891;width:1754;height:163;visibility:visible;mso-wrap-style:square;v-text-anchor:top" coordsize="1754,1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" path="m1672,l81,,49,6,23,23,6,49,,81r6,32l23,138r26,18l81,162r1591,l1704,156r26,-18l1747,113r6,-32l1747,49,1730,23,1704,6,1672,xe" fillcolor="#dbdbd9" stroked="f">
                        <v:path arrowok="t" o:connecttype="custom" o:connectlocs="1672,0;81,0;49,6;23,23;6,49;0,81;6,113;23,138;49,156;81,162;1672,162;1704,156;1730,138;1747,113;1753,81;1747,49;1730,23;1704,6;1672,0" o:connectangles="0,0,0,0,0,0,0,0,0,0,0,0,0,0,0,0,0,0,0"/>
                      </v:shape>
                      <v:shape id="Freeform 12" o:spid="_x0000_s1035" style="position:absolute;left:2091;top:2298;width:1754;height:163;visibility:visible;mso-wrap-style:square;v-text-anchor:top" coordsize="1754,1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" path="m1672,l81,,49,6,23,23,6,49,,81r6,32l23,138r26,18l81,162r1591,l1704,156r26,-18l1747,113r6,-32l1747,49,1730,23,1704,6,1672,xe" fillcolor="#dbdbd9" stroked="f">
                        <v:path arrowok="t" o:connecttype="custom" o:connectlocs="1672,0;81,0;49,6;23,23;6,49;0,81;6,113;23,138;49,156;81,162;1672,162;1704,156;1730,138;1747,113;1753,81;1747,49;1730,23;1704,6;1672,0" o:connectangles="0,0,0,0,0,0,0,0,0,0,0,0,0,0,0,0,0,0,0"/>
                      </v:shape>
                      <v:shape id="Freeform 13" o:spid="_x0000_s1036" style="position:absolute;left:2091;top:2705;width:1754;height:163;visibility:visible;mso-wrap-style:square;v-text-anchor:top" coordsize="1754,1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" path="m1672,l81,,49,6,23,23,6,49,,81r6,32l23,138r26,18l81,162r1591,l1704,156r26,-18l1747,113r6,-32l1747,49,1730,23,1704,6,1672,xe" fillcolor="#dbdbd9" stroked="f">
                        <v:path arrowok="t" o:connecttype="custom" o:connectlocs="1672,0;81,0;49,6;23,23;6,49;0,81;6,113;23,138;49,156;81,162;1672,162;1704,156;1730,138;1747,113;1753,81;1747,49;1730,23;1704,6;1672,0" o:connectangles="0,0,0,0,0,0,0,0,0,0,0,0,0,0,0,0,0,0,0"/>
                      </v:shape>
                      <v:shape id="Freeform 14" o:spid="_x0000_s1037" style="position:absolute;left:2091;top:3111;width:822;height:163;visibility:visible;mso-wrap-style:square;v-text-anchor:top" coordsize="822,1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" path="m821,l81,,64,1,49,6,35,13,23,23,13,35,6,49,1,64,,81r6,32l23,138r26,18l81,162r588,l703,118,740,77,779,37,821,xe" fillcolor="#dbdbd9" stroked="f">
                        <v:path arrowok="t" o:connecttype="custom" o:connectlocs="821,0;81,0;64,1;49,6;35,13;23,23;13,35;6,49;1,64;0,81;6,113;23,138;49,156;81,162;669,162;703,118;740,77;779,37;821,0" o:connectangles="0,0,0,0,0,0,0,0,0,0,0,0,0,0,0,0,0,0,0"/>
                      </v:shape>
                      <v:shape id="Freeform 15" o:spid="_x0000_s1038" style="position:absolute;left:2091;top:3518;width:537;height:163;visibility:visible;mso-wrap-style:square;v-text-anchor:top" coordsize="537,1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" path="m536,l81,,64,1,49,6,35,13,23,23,13,35,6,49,1,64,,81r6,32l23,138r26,18l81,162r409,l499,120,510,79,522,39,536,xe" fillcolor="#dbdbd9" stroked="f">
                        <v:path arrowok="t" o:connecttype="custom" o:connectlocs="536,0;81,0;64,1;49,6;35,13;23,23;13,35;6,49;1,64;0,81;6,113;23,138;49,156;81,162;490,162;499,120;510,79;522,39;536,0" o:connectangles="0,0,0,0,0,0,0,0,0,0,0,0,0,0,0,0,0,0,0"/>
                      </v:shape>
                      <v:shape id="Freeform 16" o:spid="_x0000_s1039" style="position:absolute;left:1567;top:1200;width:1402;height:570;visibility:visible;mso-wrap-style:square;v-text-anchor:top" coordsize="1402,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" path="m1401,569l,569,,,1401,r,569xe" fillcolor="#1b76ad" stroked="f">
                        <v:path arrowok="t" o:connecttype="custom" o:connectlocs="1401,569;0,569;0,0;1401,0;1401,569" o:connectangles="0,0,0,0,0"/>
                      </v:shape>
                      <v:shape id="Freeform 17" o:spid="_x0000_s1040" style="position:absolute;left:2897;top:3203;width:1334;height:1334;visibility:visible;mso-wrap-style:square;v-text-anchor:top" coordsize="1334,13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" path="m666,l588,4,513,17,441,38,373,67r-64,36l249,146r-54,49l146,249r-43,60l67,373,38,441,17,513,4,588,,666r4,78l17,819r21,72l67,959r36,65l146,1083r49,55l249,1186r60,43l373,1265r68,29l513,1315r75,13l666,1333r78,-5l819,1315r72,-21l959,1265r65,-36l1083,1186r55,-48l1186,1083r43,-59l1265,959r29,-68l1315,819r13,-75l1333,666r-5,-78l1315,513r-21,-72l1265,373r-36,-64l1186,249r-48,-54l1083,146r-59,-43l959,67,891,38,819,17,744,4,666,xe" fillcolor="#3e3e3e" stroked="f">
                        <v:path arrowok="t" o:connecttype="custom" o:connectlocs="666,0;588,4;513,17;441,38;373,67;309,103;249,146;195,195;146,249;103,309;67,373;38,441;17,513;4,588;0,666;4,744;17,819;38,891;67,959;103,1024;146,1083;195,1138;249,1186;309,1229;373,1265;441,1294;513,1315;588,1328;666,1333;744,1328;819,1315;891,1294;959,1265;1024,1229;1083,1186;1138,1138;1186,1083;1229,1024;1265,959;1294,891;1315,819;1328,744;1333,666;1328,588;1315,513;1294,441;1265,373;1229,309;1186,249;1138,195;1083,146;1024,103;959,67;891,38;819,17;744,4;666,0" o:connectangles="0,0,0,0,0,0,0,0,0,0,0,0,0,0,0,0,0,0,0,0,0,0,0,0,0,0,0,0,0,0,0,0,0,0,0,0,0,0,0,0,0,0,0,0,0,0,0,0,0,0,0,0,0,0,0,0,0"/>
                      </v:shape>
                      <v:group id="Group 18" o:spid="_x0000_s1041" style="position:absolute;left:3202;top:3496;width:753;height:753" coordorigin="3202,3496" coordsize="753,7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">
                        <v:shape id="Freeform 19" o:spid="_x0000_s1042" style="position:absolute;left:3202;top:3496;width:753;height:753;visibility:visible;mso-wrap-style:square;v-text-anchor:top" coordsize="753,7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" path="m69,306r-27,6l20,327,5,349,,376r1,13l5,403r6,11l20,425r10,8l42,439r13,4l69,445r237,l306,682r2,14l312,709r6,12l326,731r11,9l349,746r13,4l376,752r27,-6l425,731r14,-22l445,682r,-237l682,445r27,-6l731,425r15,-22l752,376r-6,-27l731,327,709,312r-27,-6l69,306xe" fillcolor="#fffffa" stroked="f">
                          <v:path arrowok="t" o:connecttype="custom" o:connectlocs="69,306;42,312;20,327;5,349;0,376;1,389;5,403;11,414;20,425;30,433;42,439;55,443;69,445;306,445;306,682;308,696;312,709;318,721;326,731;337,740;349,746;362,750;376,752;403,746;425,731;439,709;445,682;445,445;682,445;709,439;731,425;746,403;752,376;746,349;731,327;709,312;682,306;69,306" o:connectangles="0,0,0,0,0,0,0,0,0,0,0,0,0,0,0,0,0,0,0,0,0,0,0,0,0,0,0,0,0,0,0,0,0,0,0,0,0,0"/>
                        </v:shape>
                        <v:shape id="Freeform 20" o:spid="_x0000_s1043" style="position:absolute;left:3202;top:3496;width:753;height:753;visibility:visible;mso-wrap-style:square;v-text-anchor:top" coordsize="753,7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" path="m682,445r-237,l682,445r,xe" fillcolor="#fffffa" stroked="f">
                          <v:path arrowok="t" o:connecttype="custom" o:connectlocs="682,445;445,445;682,445;682,445" o:connectangles="0,0,0,0"/>
                        </v:shape>
                        <v:shape id="Freeform 21" o:spid="_x0000_s1044" style="position:absolute;left:3202;top:3496;width:753;height:753;visibility:visible;mso-wrap-style:square;v-text-anchor:top" coordsize="753,7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" path="m376,l349,5,326,20,312,42r-6,27l306,306r139,l445,69,439,42,425,20,403,5,376,xe" fillcolor="#fffffa" stroked="f">
                          <v:path arrowok="t" o:connecttype="custom" o:connectlocs="376,0;349,5;326,20;312,42;306,69;306,306;445,306;445,69;439,42;425,20;403,5;376,0" o:connectangles="0,0,0,0,0,0,0,0,0,0,0,0"/>
                        </v:shape>
                      </v:group>
                      <w10:anchorlock/>
                    </v:group>
                  </w:pict>
                </mc:Fallback>
              </mc:AlternateContent>
            </w:r>
          </w:p>
          <w:p w14:paraId="60957615" w14:textId="77777777" w:rsidR="00B924FE" w:rsidRPr="004B3FA7" w:rsidRDefault="00B924FE" w:rsidP="006A0267">
            <w:pPr>
              <w:spacing w:before="100" w:beforeAutospacing="1" w:after="100" w:afterAutospacing="1"/>
              <w:ind w:right="-64"/>
              <w:rPr>
                <w:rFonts w:cstheme="minorHAnsi"/>
                <w:color w:val="404040" w:themeColor="text1" w:themeTint="BF"/>
                <w:sz w:val="20"/>
                <w:szCs w:val="20"/>
              </w:rPr>
            </w:pPr>
          </w:p>
        </w:tc>
        <w:tc>
          <w:tcPr>
            <w:tcW w:w="6955" w:type="dxa"/>
          </w:tcPr>
          <w:p w14:paraId="60DFE050" w14:textId="4CF89E4E" w:rsidR="00B924FE" w:rsidRPr="008A16A4" w:rsidRDefault="00B924FE" w:rsidP="008A16A4">
            <w:pPr>
              <w:pStyle w:val="BodyCopy"/>
            </w:pPr>
            <w:r w:rsidRPr="008A16A4">
              <w:t xml:space="preserve">If you create a new document that uses or references existing material that is </w:t>
            </w:r>
            <w:r w:rsidR="00E77AFD" w:rsidRPr="008A16A4">
              <w:t xml:space="preserve">already </w:t>
            </w:r>
            <w:r w:rsidRPr="008A16A4">
              <w:t xml:space="preserve">protectively marked, you must re-assess the overall updated content to see whether there are any increased confidentiality requirements. </w:t>
            </w:r>
          </w:p>
          <w:p w14:paraId="07AD515B" w14:textId="2A4661FF" w:rsidR="00B924FE" w:rsidRPr="008A16A4" w:rsidRDefault="00B924FE" w:rsidP="008A16A4">
            <w:pPr>
              <w:pStyle w:val="BodyCopy"/>
            </w:pPr>
            <w:r w:rsidRPr="008A16A4">
              <w:t xml:space="preserve">If there are increased confidentiality requirements, then a new protective marking may need to be applied to </w:t>
            </w:r>
            <w:r w:rsidR="00E77AFD" w:rsidRPr="008A16A4">
              <w:t xml:space="preserve">reflect </w:t>
            </w:r>
            <w:r w:rsidRPr="008A16A4">
              <w:t xml:space="preserve">the overall </w:t>
            </w:r>
            <w:r w:rsidR="00951FBC" w:rsidRPr="008A16A4">
              <w:t>value of the updated conte</w:t>
            </w:r>
            <w:r w:rsidR="00A96282" w:rsidRPr="008A16A4">
              <w:t>n</w:t>
            </w:r>
            <w:r w:rsidR="00951FBC" w:rsidRPr="008A16A4">
              <w:t>t</w:t>
            </w:r>
            <w:r w:rsidRPr="008A16A4">
              <w:t>.</w:t>
            </w:r>
            <w:r w:rsidRPr="008A16A4">
              <w:br/>
            </w:r>
          </w:p>
        </w:tc>
      </w:tr>
      <w:tr w:rsidR="00710E72" w:rsidRPr="00F3226A" w14:paraId="31FE0B8B" w14:textId="77777777" w:rsidTr="006A0267">
        <w:tc>
          <w:tcPr>
            <w:tcW w:w="8764" w:type="dxa"/>
            <w:gridSpan w:val="2"/>
          </w:tcPr>
          <w:p w14:paraId="70135DB0" w14:textId="47F379C2" w:rsidR="00710E72" w:rsidRPr="008A16A4" w:rsidRDefault="00710E72" w:rsidP="008A16A4">
            <w:pPr>
              <w:pStyle w:val="BodyCopy"/>
            </w:pPr>
            <w:r w:rsidRPr="008A16A4">
              <w:rPr>
                <w:b/>
                <w:bCs/>
              </w:rPr>
              <w:t>N.B</w:t>
            </w:r>
            <w:r w:rsidRPr="008A16A4">
              <w:t xml:space="preserve">. </w:t>
            </w:r>
            <w:r w:rsidR="00A96282" w:rsidRPr="008A16A4">
              <w:t>Public sector</w:t>
            </w:r>
            <w:r w:rsidRPr="008A16A4">
              <w:t xml:space="preserve"> information that has been protectively marked under a former s</w:t>
            </w:r>
            <w:r w:rsidR="00EE7C9C" w:rsidRPr="008A16A4">
              <w:t>cheme</w:t>
            </w:r>
            <w:r w:rsidRPr="008A16A4">
              <w:t xml:space="preserve">, must be reassessed under the current </w:t>
            </w:r>
            <w:r w:rsidR="00EE7C9C" w:rsidRPr="008A16A4">
              <w:t xml:space="preserve">VPDSF </w:t>
            </w:r>
            <w:r w:rsidRPr="008A16A4">
              <w:t>protective marking scheme</w:t>
            </w:r>
            <w:r w:rsidR="00EE7C9C" w:rsidRPr="008A16A4">
              <w:t>, but only if it is being actively used.</w:t>
            </w:r>
            <w:r w:rsidR="008A16A4">
              <w:t xml:space="preserve"> </w:t>
            </w:r>
            <w:r w:rsidR="003941BD" w:rsidRPr="008A16A4">
              <w:t>Documents</w:t>
            </w:r>
            <w:r w:rsidRPr="008A16A4">
              <w:t xml:space="preserve"> not in active use do not need to be reassessed</w:t>
            </w:r>
            <w:r w:rsidR="00193164" w:rsidRPr="008A16A4">
              <w:t>, or re-marked</w:t>
            </w:r>
            <w:r w:rsidRPr="008A16A4">
              <w:t>.</w:t>
            </w:r>
          </w:p>
        </w:tc>
      </w:tr>
    </w:tbl>
    <w:p w14:paraId="611BFDD6" w14:textId="4BC16658" w:rsidR="008C278B" w:rsidRPr="005F5065" w:rsidRDefault="008C278B" w:rsidP="005F5065">
      <w:pPr>
        <w:pStyle w:val="Category"/>
        <w:spacing w:line="360" w:lineRule="auto"/>
        <w:rPr>
          <w:sz w:val="20"/>
          <w:szCs w:val="20"/>
        </w:rPr>
      </w:pPr>
    </w:p>
    <w:p w14:paraId="72A923D4" w14:textId="2931B298" w:rsidR="00B924FE" w:rsidRPr="00231FD4" w:rsidRDefault="00B924FE" w:rsidP="00231FD4">
      <w:pPr>
        <w:pStyle w:val="SectionHeading"/>
      </w:pPr>
      <w:bookmarkStart w:id="30" w:name="_Toc24707824"/>
      <w:r w:rsidRPr="00231FD4">
        <w:t>What information should be protectively marked?</w:t>
      </w:r>
      <w:bookmarkEnd w:id="30"/>
    </w:p>
    <w:p w14:paraId="78EBFE22" w14:textId="37635163" w:rsidR="00B924FE" w:rsidRPr="00231FD4" w:rsidRDefault="00B924FE" w:rsidP="00231FD4">
      <w:pPr>
        <w:pStyle w:val="BodyCopy"/>
      </w:pPr>
      <w:r w:rsidRPr="00231FD4">
        <w:t xml:space="preserve">Only </w:t>
      </w:r>
      <w:r w:rsidR="00951FBC" w:rsidRPr="00231FD4">
        <w:t>public sector</w:t>
      </w:r>
      <w:r w:rsidRPr="00231FD4">
        <w:t xml:space="preserve"> information needing increased protection should be protectively marked. To help understand the difference between unofficial information </w:t>
      </w:r>
      <w:r w:rsidR="00270719" w:rsidRPr="00231FD4">
        <w:t xml:space="preserve">and public sector information </w:t>
      </w:r>
      <w:r w:rsidRPr="00231FD4">
        <w:t>consider the following definitions:</w:t>
      </w:r>
    </w:p>
    <w:p w14:paraId="084A264F" w14:textId="7D317B7F" w:rsidR="00270719" w:rsidRPr="00270719" w:rsidRDefault="00270719" w:rsidP="006023DD">
      <w:pPr>
        <w:pStyle w:val="BodyCopy"/>
      </w:pPr>
      <w:r w:rsidRPr="004B3FA7">
        <w:rPr>
          <w:rFonts w:cstheme="minorHAnsi"/>
          <w:noProof/>
        </w:rPr>
        <mc:AlternateContent>
          <mc:Choice Requires="wpg">
            <w:drawing>
              <wp:anchor distT="0" distB="0" distL="114300" distR="114300" simplePos="0" relativeHeight="251710976" behindDoc="0" locked="0" layoutInCell="1" allowOverlap="1" wp14:anchorId="61192EF2" wp14:editId="6EF03E7F">
                <wp:simplePos x="0" y="0"/>
                <wp:positionH relativeFrom="column">
                  <wp:posOffset>28364</wp:posOffset>
                </wp:positionH>
                <wp:positionV relativeFrom="paragraph">
                  <wp:posOffset>80645</wp:posOffset>
                </wp:positionV>
                <wp:extent cx="1152000" cy="439200"/>
                <wp:effectExtent l="38100" t="38100" r="105410" b="107315"/>
                <wp:wrapSquare wrapText="bothSides"/>
                <wp:docPr id="182" name="Group 182"/>
                <wp:cNvGraphicFramePr/>
                <a:graphic xmlns:a="http://schemas.openxmlformats.org/drawingml/2006/main">
                  <a:graphicData uri="http://schemas.microsoft.com/office/word/2010/wordprocessingGroup">
                    <wpg:wgp>
                      <wpg:cNvGrpSpPr/>
                      <wpg:grpSpPr>
                        <a:xfrm>
                          <a:off x="0" y="0"/>
                          <a:ext cx="1152000" cy="439200"/>
                          <a:chOff x="0" y="0"/>
                          <a:chExt cx="1691005" cy="396240"/>
                        </a:xfrm>
                        <a:effectLst>
                          <a:outerShdw blurRad="50800" dist="38100" dir="2700000" algn="tl" rotWithShape="0">
                            <a:prstClr val="black">
                              <a:alpha val="40000"/>
                            </a:prstClr>
                          </a:outerShdw>
                        </a:effectLst>
                      </wpg:grpSpPr>
                      <pic:pic xmlns:pic="http://schemas.openxmlformats.org/drawingml/2006/picture">
                        <pic:nvPicPr>
                          <pic:cNvPr id="183" name="Picture 183"/>
                          <pic:cNvPicPr>
                            <a:picLocks/>
                          </pic:cNvPicPr>
                        </pic:nvPicPr>
                        <pic:blipFill rotWithShape="1">
                          <a:blip r:embed="rId21" cstate="print">
                            <a:extLst>
                              <a:ext uri="{28A0092B-C50C-407E-A947-70E740481C1C}">
                                <a14:useLocalDpi xmlns:a14="http://schemas.microsoft.com/office/drawing/2010/main" val="0"/>
                              </a:ext>
                            </a:extLst>
                          </a:blip>
                          <a:srcRect l="3544" t="2472" r="13973" b="2780"/>
                          <a:stretch/>
                        </pic:blipFill>
                        <pic:spPr bwMode="auto">
                          <a:xfrm>
                            <a:off x="0" y="0"/>
                            <a:ext cx="1691005" cy="396240"/>
                          </a:xfrm>
                          <a:prstGeom prst="rect">
                            <a:avLst/>
                          </a:prstGeom>
                          <a:noFill/>
                          <a:ln w="6350">
                            <a:solidFill>
                              <a:schemeClr val="bg1">
                                <a:lumMod val="75000"/>
                              </a:schemeClr>
                            </a:solidFill>
                          </a:ln>
                          <a:extLst>
                            <a:ext uri="{53640926-AAD7-44D8-BBD7-CCE9431645EC}">
                              <a14:shadowObscured xmlns:a14="http://schemas.microsoft.com/office/drawing/2010/main"/>
                            </a:ext>
                          </a:extLst>
                        </pic:spPr>
                      </pic:pic>
                      <wps:wsp>
                        <wps:cNvPr id="184" name="Text Box 184"/>
                        <wps:cNvSpPr txBox="1"/>
                        <wps:spPr>
                          <a:xfrm>
                            <a:off x="0" y="0"/>
                            <a:ext cx="1691005" cy="393981"/>
                          </a:xfrm>
                          <a:prstGeom prst="rect">
                            <a:avLst/>
                          </a:prstGeom>
                          <a:noFill/>
                          <a:ln w="6350">
                            <a:solidFill>
                              <a:schemeClr val="bg1">
                                <a:lumMod val="75000"/>
                              </a:schemeClr>
                            </a:solidFill>
                          </a:ln>
                        </wps:spPr>
                        <wps:txbx>
                          <w:txbxContent>
                            <w:p w14:paraId="2DC8A7D9" w14:textId="56C2211E" w:rsidR="00FC6092" w:rsidRPr="00A96282" w:rsidRDefault="00FC6092" w:rsidP="006B45B2">
                              <w:pPr>
                                <w:jc w:val="center"/>
                                <w:rPr>
                                  <w:b/>
                                  <w:bCs/>
                                  <w:i/>
                                  <w:iCs/>
                                  <w:color w:val="FFFFFF" w:themeColor="background1"/>
                                  <w:sz w:val="22"/>
                                  <w:szCs w:val="22"/>
                                  <w:lang w:val="en-US"/>
                                </w:rPr>
                              </w:pPr>
                              <w:r>
                                <w:rPr>
                                  <w:b/>
                                  <w:bCs/>
                                  <w:i/>
                                  <w:iCs/>
                                  <w:color w:val="FFFFFF" w:themeColor="background1"/>
                                  <w:sz w:val="22"/>
                                  <w:szCs w:val="22"/>
                                  <w:lang w:val="en-US"/>
                                </w:rPr>
                                <w:t>‘</w:t>
                              </w:r>
                              <w:r w:rsidRPr="00A96282">
                                <w:rPr>
                                  <w:b/>
                                  <w:bCs/>
                                  <w:i/>
                                  <w:iCs/>
                                  <w:color w:val="FFFFFF" w:themeColor="background1"/>
                                  <w:sz w:val="22"/>
                                  <w:szCs w:val="22"/>
                                  <w:lang w:val="en-US"/>
                                </w:rPr>
                                <w:t>Unofficial</w:t>
                              </w:r>
                              <w:r>
                                <w:rPr>
                                  <w:b/>
                                  <w:bCs/>
                                  <w:i/>
                                  <w:iCs/>
                                  <w:color w:val="FFFFFF" w:themeColor="background1"/>
                                  <w:sz w:val="22"/>
                                  <w:szCs w:val="22"/>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192EF2" id="Group 182" o:spid="_x0000_s1026" style="position:absolute;margin-left:2.25pt;margin-top:6.35pt;width:90.7pt;height:34.6pt;z-index:251710976;mso-width-relative:margin;mso-height-relative:margin" coordsize="16910,396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3" o:spid="_x0000_s1027" type="#_x0000_t75" style="position:absolute;width:16910;height:39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" stroked="t" strokecolor="#bfbfbf [2412]" strokeweight=".5pt">
                  <v:imagedata r:id="rId22" o:title="" croptop="1620f" cropbottom="1822f" cropleft="2323f" cropright="9157f"/>
                  <v:path arrowok="t"/>
                  <o:lock v:ext="edit" aspectratio="f"/>
                </v:shape>
                <v:shapetype id="_x0000_t202" coordsize="21600,21600" o:spt="202" path="m,l,21600r21600,l21600,xe">
                  <v:stroke joinstyle="miter"/>
                  <v:path gradientshapeok="t" o:connecttype="rect"/>
                </v:shapetype>
                <v:shape id="Text Box 184" o:spid="_x0000_s1028" type="#_x0000_t202" style="position:absolute;width:16910;height:39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" filled="f" strokecolor="#bfbfbf [2412]" strokeweight=".5pt">
                  <v:textbox>
                    <w:txbxContent>
                      <w:p w14:paraId="2DC8A7D9" w14:textId="56C2211E" w:rsidR="00FC6092" w:rsidRPr="00A96282" w:rsidRDefault="00FC6092" w:rsidP="006B45B2">
                        <w:pPr>
                          <w:jc w:val="center"/>
                          <w:rPr>
                            <w:b/>
                            <w:bCs/>
                            <w:i/>
                            <w:iCs/>
                            <w:color w:val="FFFFFF" w:themeColor="background1"/>
                            <w:sz w:val="22"/>
                            <w:szCs w:val="22"/>
                            <w:lang w:val="en-US"/>
                          </w:rPr>
                        </w:pPr>
                        <w:r>
                          <w:rPr>
                            <w:b/>
                            <w:bCs/>
                            <w:i/>
                            <w:iCs/>
                            <w:color w:val="FFFFFF" w:themeColor="background1"/>
                            <w:sz w:val="22"/>
                            <w:szCs w:val="22"/>
                            <w:lang w:val="en-US"/>
                          </w:rPr>
                          <w:t>‘</w:t>
                        </w:r>
                        <w:r w:rsidRPr="00A96282">
                          <w:rPr>
                            <w:b/>
                            <w:bCs/>
                            <w:i/>
                            <w:iCs/>
                            <w:color w:val="FFFFFF" w:themeColor="background1"/>
                            <w:sz w:val="22"/>
                            <w:szCs w:val="22"/>
                            <w:lang w:val="en-US"/>
                          </w:rPr>
                          <w:t>Unofficial</w:t>
                        </w:r>
                        <w:r>
                          <w:rPr>
                            <w:b/>
                            <w:bCs/>
                            <w:i/>
                            <w:iCs/>
                            <w:color w:val="FFFFFF" w:themeColor="background1"/>
                            <w:sz w:val="22"/>
                            <w:szCs w:val="22"/>
                            <w:lang w:val="en-US"/>
                          </w:rPr>
                          <w:t>’</w:t>
                        </w:r>
                      </w:p>
                    </w:txbxContent>
                  </v:textbox>
                </v:shape>
                <w10:wrap type="square"/>
              </v:group>
            </w:pict>
          </mc:Fallback>
        </mc:AlternateContent>
      </w:r>
      <w:r w:rsidRPr="00270719">
        <w:t xml:space="preserve">Any information that has </w:t>
      </w:r>
      <w:r w:rsidRPr="00270719">
        <w:rPr>
          <w:b/>
        </w:rPr>
        <w:t>no relation to official activities</w:t>
      </w:r>
      <w:r w:rsidRPr="00270719">
        <w:t>, such as a personal correspondence.</w:t>
      </w:r>
      <w:r>
        <w:br/>
      </w:r>
      <w:r w:rsidRPr="00270719">
        <w:t>Unofficial information does not need to undergo the assessment process.</w:t>
      </w:r>
    </w:p>
    <w:p w14:paraId="4265C1A2" w14:textId="3EE6A9B3" w:rsidR="00270719" w:rsidRPr="00270719" w:rsidRDefault="00270719" w:rsidP="006023DD">
      <w:pPr>
        <w:pStyle w:val="BodyCopy"/>
      </w:pPr>
      <w:r w:rsidRPr="004B3FA7">
        <w:rPr>
          <w:rFonts w:cstheme="minorHAnsi"/>
          <w:noProof/>
        </w:rPr>
        <mc:AlternateContent>
          <mc:Choice Requires="wpg">
            <w:drawing>
              <wp:anchor distT="0" distB="0" distL="114300" distR="114300" simplePos="0" relativeHeight="251708928" behindDoc="0" locked="0" layoutInCell="1" allowOverlap="1" wp14:anchorId="02A53BEA" wp14:editId="0F4F6597">
                <wp:simplePos x="0" y="0"/>
                <wp:positionH relativeFrom="column">
                  <wp:posOffset>45085</wp:posOffset>
                </wp:positionH>
                <wp:positionV relativeFrom="paragraph">
                  <wp:posOffset>86995</wp:posOffset>
                </wp:positionV>
                <wp:extent cx="1147445" cy="440690"/>
                <wp:effectExtent l="38100" t="38100" r="97155" b="105410"/>
                <wp:wrapSquare wrapText="bothSides"/>
                <wp:docPr id="181" name="Group 181"/>
                <wp:cNvGraphicFramePr/>
                <a:graphic xmlns:a="http://schemas.openxmlformats.org/drawingml/2006/main">
                  <a:graphicData uri="http://schemas.microsoft.com/office/word/2010/wordprocessingGroup">
                    <wpg:wgp>
                      <wpg:cNvGrpSpPr/>
                      <wpg:grpSpPr>
                        <a:xfrm>
                          <a:off x="0" y="0"/>
                          <a:ext cx="1147445" cy="440690"/>
                          <a:chOff x="0" y="0"/>
                          <a:chExt cx="1691005" cy="396240"/>
                        </a:xfrm>
                        <a:effectLst>
                          <a:outerShdw blurRad="50800" dist="38100" dir="2700000" algn="tl" rotWithShape="0">
                            <a:prstClr val="black">
                              <a:alpha val="40000"/>
                            </a:prstClr>
                          </a:outerShdw>
                        </a:effectLst>
                      </wpg:grpSpPr>
                      <pic:pic xmlns:pic="http://schemas.openxmlformats.org/drawingml/2006/picture">
                        <pic:nvPicPr>
                          <pic:cNvPr id="179" name="Picture 179"/>
                          <pic:cNvPicPr>
                            <a:picLocks/>
                          </pic:cNvPicPr>
                        </pic:nvPicPr>
                        <pic:blipFill rotWithShape="1">
                          <a:blip r:embed="rId23" cstate="print">
                            <a:extLst>
                              <a:ext uri="{28A0092B-C50C-407E-A947-70E740481C1C}">
                                <a14:useLocalDpi xmlns:a14="http://schemas.microsoft.com/office/drawing/2010/main" val="0"/>
                              </a:ext>
                            </a:extLst>
                          </a:blip>
                          <a:srcRect l="3544" t="2472" r="13973" b="2780"/>
                          <a:stretch/>
                        </pic:blipFill>
                        <pic:spPr bwMode="auto">
                          <a:xfrm>
                            <a:off x="0" y="0"/>
                            <a:ext cx="1691005" cy="396240"/>
                          </a:xfrm>
                          <a:prstGeom prst="rect">
                            <a:avLst/>
                          </a:prstGeom>
                          <a:noFill/>
                          <a:ln>
                            <a:solidFill>
                              <a:schemeClr val="bg1">
                                <a:lumMod val="75000"/>
                              </a:schemeClr>
                            </a:solidFill>
                          </a:ln>
                          <a:extLst>
                            <a:ext uri="{53640926-AAD7-44D8-BBD7-CCE9431645EC}">
                              <a14:shadowObscured xmlns:a14="http://schemas.microsoft.com/office/drawing/2010/main"/>
                            </a:ext>
                          </a:extLst>
                        </pic:spPr>
                      </pic:pic>
                      <wps:wsp>
                        <wps:cNvPr id="180" name="Text Box 180"/>
                        <wps:cNvSpPr txBox="1"/>
                        <wps:spPr>
                          <a:xfrm>
                            <a:off x="0" y="0"/>
                            <a:ext cx="1691005" cy="393981"/>
                          </a:xfrm>
                          <a:prstGeom prst="rect">
                            <a:avLst/>
                          </a:prstGeom>
                          <a:noFill/>
                          <a:ln w="6350">
                            <a:solidFill>
                              <a:schemeClr val="bg1">
                                <a:lumMod val="75000"/>
                              </a:schemeClr>
                            </a:solidFill>
                          </a:ln>
                        </wps:spPr>
                        <wps:txbx>
                          <w:txbxContent>
                            <w:p w14:paraId="5C4C7957" w14:textId="203B406A" w:rsidR="00FC6092" w:rsidRPr="00270719" w:rsidRDefault="00FC6092" w:rsidP="006B45B2">
                              <w:pPr>
                                <w:jc w:val="center"/>
                                <w:rPr>
                                  <w:b/>
                                  <w:bCs/>
                                  <w:color w:val="FFFFFF" w:themeColor="background1"/>
                                  <w:sz w:val="21"/>
                                  <w:szCs w:val="21"/>
                                  <w:lang w:val="en-US"/>
                                </w:rPr>
                              </w:pPr>
                              <w:r>
                                <w:rPr>
                                  <w:b/>
                                  <w:bCs/>
                                  <w:color w:val="FFFFFF" w:themeColor="background1"/>
                                  <w:sz w:val="22"/>
                                  <w:szCs w:val="22"/>
                                  <w:lang w:val="en-US"/>
                                </w:rPr>
                                <w:t>‘</w:t>
                              </w:r>
                              <w:r w:rsidRPr="00270719">
                                <w:rPr>
                                  <w:b/>
                                  <w:bCs/>
                                  <w:color w:val="FFFFFF" w:themeColor="background1"/>
                                  <w:sz w:val="22"/>
                                  <w:szCs w:val="22"/>
                                  <w:lang w:val="en-US"/>
                                </w:rPr>
                                <w:t>Public Sector</w:t>
                              </w:r>
                              <w:r>
                                <w:rPr>
                                  <w:b/>
                                  <w:bCs/>
                                  <w:color w:val="FFFFFF" w:themeColor="background1"/>
                                  <w:sz w:val="22"/>
                                  <w:szCs w:val="22"/>
                                  <w:lang w:val="en-US"/>
                                </w:rPr>
                                <w:t xml:space="preserv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A53BEA" id="Group 181" o:spid="_x0000_s1029" style="position:absolute;margin-left:3.55pt;margin-top:6.85pt;width:90.35pt;height:34.7pt;z-index:251708928;mso-width-relative:margin;mso-height-relative:margin" coordsize="16910,396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">
                <v:shape id="Picture 179" o:spid="_x0000_s1030" type="#_x0000_t75" style="position:absolute;width:16910;height:39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" stroked="t" strokecolor="#bfbfbf [2412]">
                  <v:imagedata r:id="rId24" o:title="" croptop="1620f" cropbottom="1822f" cropleft="2323f" cropright="9157f"/>
                  <v:path arrowok="t"/>
                  <o:lock v:ext="edit" aspectratio="f"/>
                </v:shape>
                <v:shape id="Text Box 180" o:spid="_x0000_s1031" type="#_x0000_t202" style="position:absolute;width:16910;height:39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" filled="f" strokecolor="#bfbfbf [2412]" strokeweight=".5pt">
                  <v:textbox>
                    <w:txbxContent>
                      <w:p w14:paraId="5C4C7957" w14:textId="203B406A" w:rsidR="00FC6092" w:rsidRPr="00270719" w:rsidRDefault="00FC6092" w:rsidP="006B45B2">
                        <w:pPr>
                          <w:jc w:val="center"/>
                          <w:rPr>
                            <w:b/>
                            <w:bCs/>
                            <w:color w:val="FFFFFF" w:themeColor="background1"/>
                            <w:sz w:val="21"/>
                            <w:szCs w:val="21"/>
                            <w:lang w:val="en-US"/>
                          </w:rPr>
                        </w:pPr>
                        <w:r>
                          <w:rPr>
                            <w:b/>
                            <w:bCs/>
                            <w:color w:val="FFFFFF" w:themeColor="background1"/>
                            <w:sz w:val="22"/>
                            <w:szCs w:val="22"/>
                            <w:lang w:val="en-US"/>
                          </w:rPr>
                          <w:t>‘</w:t>
                        </w:r>
                        <w:r w:rsidRPr="00270719">
                          <w:rPr>
                            <w:b/>
                            <w:bCs/>
                            <w:color w:val="FFFFFF" w:themeColor="background1"/>
                            <w:sz w:val="22"/>
                            <w:szCs w:val="22"/>
                            <w:lang w:val="en-US"/>
                          </w:rPr>
                          <w:t>Public Sector</w:t>
                        </w:r>
                        <w:r>
                          <w:rPr>
                            <w:b/>
                            <w:bCs/>
                            <w:color w:val="FFFFFF" w:themeColor="background1"/>
                            <w:sz w:val="22"/>
                            <w:szCs w:val="22"/>
                            <w:lang w:val="en-US"/>
                          </w:rPr>
                          <w:t xml:space="preserve"> Information’</w:t>
                        </w:r>
                      </w:p>
                    </w:txbxContent>
                  </v:textbox>
                </v:shape>
                <w10:wrap type="square"/>
              </v:group>
            </w:pict>
          </mc:Fallback>
        </mc:AlternateContent>
      </w:r>
      <w:r w:rsidRPr="00270719">
        <w:t xml:space="preserve">Any information (including personal information) obtained, generated, received or held by or for a Victorian public sector organisation </w:t>
      </w:r>
      <w:r w:rsidRPr="00270719">
        <w:rPr>
          <w:b/>
        </w:rPr>
        <w:t>for an official purpose or supporting official activities</w:t>
      </w:r>
      <w:r w:rsidRPr="00270719">
        <w:t>.</w:t>
      </w:r>
    </w:p>
    <w:p w14:paraId="14999676" w14:textId="0C02B3DF" w:rsidR="006023DD" w:rsidRDefault="006023DD">
      <w:pPr>
        <w:rPr>
          <w:rFonts w:cs="Calibri"/>
          <w:color w:val="404040" w:themeColor="text1" w:themeTint="BF"/>
          <w:sz w:val="20"/>
          <w:szCs w:val="20"/>
          <w:lang w:eastAsia="en-GB"/>
        </w:rPr>
      </w:pPr>
      <w:r>
        <w:rPr>
          <w:rFonts w:cs="Calibri"/>
          <w:color w:val="404040" w:themeColor="text1" w:themeTint="BF"/>
          <w:sz w:val="20"/>
          <w:szCs w:val="20"/>
        </w:rPr>
        <w:br w:type="page"/>
      </w:r>
    </w:p>
    <w:p w14:paraId="1B84447A" w14:textId="6333A9E1" w:rsidR="00270719" w:rsidRPr="005B34C8" w:rsidRDefault="005B34C8" w:rsidP="006023DD">
      <w:pPr>
        <w:pStyle w:val="SectionHeading"/>
      </w:pPr>
      <w:bookmarkStart w:id="31" w:name="_Toc24707825"/>
      <w:r w:rsidRPr="005B34C8">
        <w:lastRenderedPageBreak/>
        <w:t>Performing</w:t>
      </w:r>
      <w:r w:rsidR="00270719" w:rsidRPr="005B34C8">
        <w:t xml:space="preserve"> </w:t>
      </w:r>
      <w:r w:rsidRPr="005B34C8">
        <w:t>a</w:t>
      </w:r>
      <w:r w:rsidR="00F36DBA">
        <w:t xml:space="preserve">n </w:t>
      </w:r>
      <w:proofErr w:type="spellStart"/>
      <w:r w:rsidR="00F36DBA">
        <w:t>intial</w:t>
      </w:r>
      <w:proofErr w:type="spellEnd"/>
      <w:r w:rsidR="00F36DBA">
        <w:t xml:space="preserve"> information</w:t>
      </w:r>
      <w:r w:rsidRPr="005B34C8">
        <w:t xml:space="preserve"> </w:t>
      </w:r>
      <w:r w:rsidR="00270719" w:rsidRPr="005B34C8">
        <w:t>assessment</w:t>
      </w:r>
      <w:bookmarkEnd w:id="31"/>
    </w:p>
    <w:p w14:paraId="28A1D619" w14:textId="5806DDD6" w:rsidR="008C1EFF" w:rsidRPr="004B3FA7" w:rsidRDefault="00B924FE" w:rsidP="006023DD">
      <w:pPr>
        <w:pStyle w:val="BodyCopy"/>
      </w:pPr>
      <w:r w:rsidRPr="004B3FA7">
        <w:t xml:space="preserve">To </w:t>
      </w:r>
      <w:r w:rsidR="005B34C8">
        <w:t xml:space="preserve">quickly </w:t>
      </w:r>
      <w:r w:rsidRPr="004B3FA7">
        <w:t xml:space="preserve">determine whether </w:t>
      </w:r>
      <w:r w:rsidR="00270719">
        <w:t>public sector</w:t>
      </w:r>
      <w:r w:rsidRPr="004B3FA7">
        <w:t xml:space="preserve"> information requires a protective marking ask yourself</w:t>
      </w:r>
      <w:r w:rsidR="007D4E1F" w:rsidRPr="004B3FA7">
        <w:t>:</w:t>
      </w:r>
    </w:p>
    <w:p w14:paraId="34CA3306" w14:textId="08CAED7F" w:rsidR="007D4E1F" w:rsidRPr="000C6C7C" w:rsidRDefault="00EA3873" w:rsidP="000465FA">
      <w:pPr>
        <w:pStyle w:val="BodyCopy"/>
        <w:spacing w:after="0"/>
        <w:ind w:right="425"/>
        <w:rPr>
          <w:i/>
          <w:iCs/>
        </w:rPr>
      </w:pPr>
      <w:r w:rsidRPr="004B3FA7">
        <w:rPr>
          <w:i/>
          <w:iCs/>
        </w:rPr>
        <w:t>“</w:t>
      </w:r>
      <w:r w:rsidR="00B924FE" w:rsidRPr="004B3FA7">
        <w:rPr>
          <w:i/>
          <w:iCs/>
        </w:rPr>
        <w:t>What would happen if an unauthorised person accessed this material</w:t>
      </w:r>
      <w:r w:rsidR="00270719">
        <w:rPr>
          <w:i/>
          <w:iCs/>
        </w:rPr>
        <w:t>,</w:t>
      </w:r>
      <w:r w:rsidR="00B924FE" w:rsidRPr="004B3FA7">
        <w:rPr>
          <w:i/>
          <w:iCs/>
        </w:rPr>
        <w:t xml:space="preserve"> or if it was disclosed to someone who wasn’t supposed to</w:t>
      </w:r>
      <w:r w:rsidR="0060068A">
        <w:rPr>
          <w:i/>
          <w:iCs/>
        </w:rPr>
        <w:t xml:space="preserve"> see or</w:t>
      </w:r>
      <w:r w:rsidR="00B924FE" w:rsidRPr="004B3FA7">
        <w:rPr>
          <w:i/>
          <w:iCs/>
        </w:rPr>
        <w:t xml:space="preserve"> hear it?</w:t>
      </w:r>
      <w:r w:rsidRPr="004B3FA7">
        <w:rPr>
          <w:i/>
          <w:iCs/>
        </w:rPr>
        <w:t>”</w:t>
      </w:r>
      <w:r w:rsidR="000C6C7C">
        <w:rPr>
          <w:i/>
          <w:iCs/>
        </w:rPr>
        <w:t xml:space="preserve"> </w:t>
      </w:r>
      <w:r w:rsidRPr="004B3FA7">
        <w:rPr>
          <w:i/>
          <w:iCs/>
        </w:rPr>
        <w:t>“</w:t>
      </w:r>
      <w:r w:rsidR="00B924FE" w:rsidRPr="004B3FA7">
        <w:rPr>
          <w:i/>
          <w:iCs/>
        </w:rPr>
        <w:t>Would it result in limited forms of harm or damage to government operations, organisations or individuals?</w:t>
      </w:r>
      <w:r w:rsidRPr="004B3FA7">
        <w:rPr>
          <w:i/>
          <w:iCs/>
        </w:rPr>
        <w:t>”</w:t>
      </w:r>
      <w:r w:rsidR="00B924FE" w:rsidRPr="004B3FA7">
        <w:rPr>
          <w:i/>
          <w:iCs/>
          <w:noProof/>
        </w:rPr>
        <w:t xml:space="preserve"> </w:t>
      </w:r>
      <w:r w:rsidR="007D4E1F" w:rsidRPr="004B3FA7">
        <w:t>If the answer is:</w:t>
      </w:r>
    </w:p>
    <w:tbl>
      <w:tblPr>
        <w:tblStyle w:val="TableGrid"/>
        <w:tblpPr w:leftFromText="180" w:rightFromText="180" w:vertAnchor="text" w:horzAnchor="margin" w:tblpY="34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99"/>
        <w:gridCol w:w="7899"/>
      </w:tblGrid>
      <w:tr w:rsidR="00385E67" w:rsidRPr="004B3FA7" w14:paraId="62838394" w14:textId="77777777" w:rsidTr="00385E67">
        <w:trPr>
          <w:trHeight w:val="925"/>
        </w:trPr>
        <w:tc>
          <w:tcPr>
            <w:tcW w:w="1199" w:type="dxa"/>
          </w:tcPr>
          <w:p w14:paraId="704BA434" w14:textId="77777777" w:rsidR="000D457F" w:rsidRPr="006023DD" w:rsidRDefault="000D457F" w:rsidP="00385E67">
            <w:pPr>
              <w:pStyle w:val="NormalWeb"/>
              <w:tabs>
                <w:tab w:val="left" w:pos="4820"/>
              </w:tabs>
              <w:spacing w:before="0" w:beforeAutospacing="0" w:after="0" w:afterAutospacing="0" w:line="360" w:lineRule="auto"/>
              <w:rPr>
                <w:rStyle w:val="Bold"/>
              </w:rPr>
            </w:pPr>
            <w:r w:rsidRPr="006023DD">
              <w:rPr>
                <w:rStyle w:val="Bold"/>
              </w:rPr>
              <w:t>“Yes”</w:t>
            </w:r>
          </w:p>
        </w:tc>
        <w:tc>
          <w:tcPr>
            <w:tcW w:w="7899" w:type="dxa"/>
          </w:tcPr>
          <w:p w14:paraId="549E2435" w14:textId="17793233" w:rsidR="00F240BC" w:rsidRDefault="000D457F" w:rsidP="00385E67">
            <w:pPr>
              <w:pStyle w:val="BodyCopy"/>
              <w:spacing w:before="0" w:after="0"/>
            </w:pPr>
            <w:r w:rsidRPr="006023DD">
              <w:t xml:space="preserve">the information may require security measures to protect the confidentiality of the material, and </w:t>
            </w:r>
            <w:r w:rsidR="007C68EC" w:rsidRPr="006023DD">
              <w:t>may require a</w:t>
            </w:r>
            <w:r w:rsidRPr="006023DD">
              <w:t xml:space="preserve"> protective marking</w:t>
            </w:r>
          </w:p>
          <w:p w14:paraId="20E73FB3" w14:textId="77E2D8A5" w:rsidR="00385E67" w:rsidRPr="006023DD" w:rsidRDefault="00385E67" w:rsidP="00385E67">
            <w:pPr>
              <w:pStyle w:val="BodyCopy"/>
              <w:spacing w:before="0" w:after="0"/>
            </w:pPr>
          </w:p>
        </w:tc>
      </w:tr>
      <w:tr w:rsidR="00385E67" w:rsidRPr="00F3226A" w14:paraId="743050DE" w14:textId="77777777" w:rsidTr="00385E67">
        <w:tc>
          <w:tcPr>
            <w:tcW w:w="1199" w:type="dxa"/>
          </w:tcPr>
          <w:p w14:paraId="6A5B9E87" w14:textId="77777777" w:rsidR="000D457F" w:rsidRPr="006023DD" w:rsidRDefault="000D457F" w:rsidP="00385E67">
            <w:pPr>
              <w:pStyle w:val="NormalWeb"/>
              <w:tabs>
                <w:tab w:val="left" w:pos="4820"/>
              </w:tabs>
              <w:spacing w:before="0" w:beforeAutospacing="0" w:after="0" w:afterAutospacing="0" w:line="360" w:lineRule="auto"/>
              <w:rPr>
                <w:rStyle w:val="Bold"/>
              </w:rPr>
            </w:pPr>
            <w:r w:rsidRPr="006023DD">
              <w:rPr>
                <w:rStyle w:val="Bold"/>
              </w:rPr>
              <w:t>“No”</w:t>
            </w:r>
          </w:p>
          <w:p w14:paraId="57DD921C" w14:textId="77777777" w:rsidR="000D457F" w:rsidRPr="00F3226A" w:rsidRDefault="000D457F" w:rsidP="00385E67">
            <w:pPr>
              <w:spacing w:line="360" w:lineRule="auto"/>
              <w:rPr>
                <w:rFonts w:cstheme="minorHAnsi"/>
                <w:sz w:val="20"/>
                <w:szCs w:val="20"/>
                <w:lang w:val="en-US"/>
              </w:rPr>
            </w:pPr>
          </w:p>
          <w:p w14:paraId="6A3B19AE" w14:textId="77777777" w:rsidR="000D457F" w:rsidRPr="00F3226A" w:rsidRDefault="000D457F" w:rsidP="00385E67">
            <w:pPr>
              <w:spacing w:line="360" w:lineRule="auto"/>
              <w:rPr>
                <w:rFonts w:cstheme="minorHAnsi"/>
                <w:sz w:val="20"/>
                <w:szCs w:val="20"/>
                <w:lang w:val="en-US"/>
              </w:rPr>
            </w:pPr>
          </w:p>
        </w:tc>
        <w:tc>
          <w:tcPr>
            <w:tcW w:w="7899" w:type="dxa"/>
          </w:tcPr>
          <w:p w14:paraId="78551C6C" w14:textId="7240B351" w:rsidR="000D457F" w:rsidRPr="007C68EC" w:rsidRDefault="000D457F" w:rsidP="00385E67">
            <w:pPr>
              <w:pStyle w:val="BodyCopy"/>
              <w:spacing w:before="0" w:after="0"/>
              <w:rPr>
                <w:noProof/>
              </w:rPr>
            </w:pPr>
            <w:r w:rsidRPr="004B3FA7">
              <w:rPr>
                <w:noProof/>
              </w:rPr>
              <w:t xml:space="preserve">then you have determined that a compromise to the confidentiality of the information would be expected to cause </w:t>
            </w:r>
            <w:r w:rsidRPr="00193164">
              <w:rPr>
                <w:b/>
                <w:bCs/>
                <w:noProof/>
              </w:rPr>
              <w:t>only minor</w:t>
            </w:r>
            <w:r w:rsidRPr="00F3226A">
              <w:rPr>
                <w:noProof/>
                <w:color w:val="1C1C19"/>
              </w:rPr>
              <w:t xml:space="preserve"> </w:t>
            </w:r>
            <w:r w:rsidRPr="004B3FA7">
              <w:rPr>
                <w:noProof/>
              </w:rPr>
              <w:t xml:space="preserve">harm or damage, and is recognised as </w:t>
            </w:r>
            <w:r w:rsidRPr="00193164">
              <w:rPr>
                <w:b/>
                <w:bCs/>
                <w:noProof/>
              </w:rPr>
              <w:t>OFFICIAL</w:t>
            </w:r>
            <w:r w:rsidRPr="00F3226A">
              <w:rPr>
                <w:noProof/>
                <w:color w:val="1C1C19"/>
              </w:rPr>
              <w:t xml:space="preserve">. </w:t>
            </w:r>
            <w:r w:rsidRPr="004B3FA7">
              <w:rPr>
                <w:noProof/>
              </w:rPr>
              <w:t>Information at this level only requires minimal security measures.</w:t>
            </w:r>
            <w:r w:rsidR="007C68EC">
              <w:rPr>
                <w:noProof/>
              </w:rPr>
              <w:t xml:space="preserve"> (</w:t>
            </w:r>
            <w:r w:rsidR="007C68EC" w:rsidRPr="004B3FA7">
              <w:rPr>
                <w:noProof/>
              </w:rPr>
              <w:t xml:space="preserve">It is not compulsory to label information with an OFFICIAL marker in all instances. This marking can be removed where </w:t>
            </w:r>
            <w:r w:rsidR="007C68EC">
              <w:rPr>
                <w:noProof/>
              </w:rPr>
              <w:t xml:space="preserve">authorised and </w:t>
            </w:r>
            <w:r w:rsidR="007C68EC" w:rsidRPr="004B3FA7">
              <w:rPr>
                <w:noProof/>
              </w:rPr>
              <w:t>appropriate</w:t>
            </w:r>
            <w:r w:rsidR="007C68EC">
              <w:rPr>
                <w:noProof/>
              </w:rPr>
              <w:t>.</w:t>
            </w:r>
            <w:r w:rsidR="007C68EC" w:rsidRPr="004B3FA7">
              <w:rPr>
                <w:noProof/>
              </w:rPr>
              <w:t xml:space="preserve"> </w:t>
            </w:r>
            <w:r w:rsidR="007C68EC">
              <w:rPr>
                <w:noProof/>
              </w:rPr>
              <w:t>F</w:t>
            </w:r>
            <w:r w:rsidR="007C68EC" w:rsidRPr="004B3FA7">
              <w:rPr>
                <w:noProof/>
              </w:rPr>
              <w:t xml:space="preserve">or example, on documents </w:t>
            </w:r>
            <w:r w:rsidR="005B34C8">
              <w:rPr>
                <w:noProof/>
              </w:rPr>
              <w:t xml:space="preserve">or material approved </w:t>
            </w:r>
            <w:r w:rsidR="007C68EC" w:rsidRPr="004B3FA7">
              <w:rPr>
                <w:noProof/>
              </w:rPr>
              <w:t>for release)</w:t>
            </w:r>
            <w:r w:rsidR="007C68EC">
              <w:rPr>
                <w:noProof/>
              </w:rPr>
              <w:t>.</w:t>
            </w:r>
          </w:p>
        </w:tc>
      </w:tr>
    </w:tbl>
    <w:p w14:paraId="476F70D5" w14:textId="43AC644F" w:rsidR="000D457F" w:rsidRDefault="000D457F" w:rsidP="004B3FA7">
      <w:pPr>
        <w:pStyle w:val="Category"/>
        <w:spacing w:line="360" w:lineRule="auto"/>
        <w:rPr>
          <w:sz w:val="20"/>
          <w:szCs w:val="20"/>
        </w:rPr>
      </w:pPr>
    </w:p>
    <w:p w14:paraId="1EA48731" w14:textId="6119F661" w:rsidR="00F36DBA" w:rsidRPr="00385E67" w:rsidRDefault="00F36DBA" w:rsidP="00385E67">
      <w:pPr>
        <w:pStyle w:val="SectionHeading"/>
        <w:spacing w:before="360"/>
      </w:pPr>
      <w:bookmarkStart w:id="32" w:name="_Toc24707826"/>
      <w:r w:rsidRPr="00385E67">
        <w:t>Selecting a protective marking (conducting an information security value assessment)</w:t>
      </w:r>
      <w:bookmarkEnd w:id="32"/>
    </w:p>
    <w:p w14:paraId="0786FD45" w14:textId="7A109577" w:rsidR="00F36DBA" w:rsidRPr="00385E67" w:rsidRDefault="007F09B4" w:rsidP="00385E67">
      <w:pPr>
        <w:pStyle w:val="BodyCopy"/>
      </w:pPr>
      <w:r w:rsidRPr="00385E67">
        <w:t>OVIC provides</w:t>
      </w:r>
      <w:r w:rsidR="00F36DBA" w:rsidRPr="00385E67">
        <w:t xml:space="preserve"> two </w:t>
      </w:r>
      <w:r w:rsidRPr="00385E67">
        <w:t>tools for you to use to help assess public sector information and</w:t>
      </w:r>
      <w:r w:rsidR="00F36DBA" w:rsidRPr="00385E67">
        <w:t xml:space="preserve"> select a protective marking.</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4111"/>
        <w:gridCol w:w="2693"/>
      </w:tblGrid>
      <w:tr w:rsidR="000C6C7C" w14:paraId="1FA35407" w14:textId="77777777" w:rsidTr="00385E67">
        <w:trPr>
          <w:trHeight w:val="2874"/>
        </w:trPr>
        <w:tc>
          <w:tcPr>
            <w:tcW w:w="2410" w:type="dxa"/>
          </w:tcPr>
          <w:p w14:paraId="3633A5BD" w14:textId="77777777" w:rsidR="000C6C7C" w:rsidRPr="00385E67" w:rsidRDefault="00F36DBA" w:rsidP="00385E67">
            <w:pPr>
              <w:pStyle w:val="BodyCopy"/>
              <w:rPr>
                <w:rStyle w:val="Bold"/>
              </w:rPr>
            </w:pPr>
            <w:r w:rsidRPr="00385E67">
              <w:rPr>
                <w:rStyle w:val="Bold"/>
              </w:rPr>
              <w:t xml:space="preserve">Option 1 – </w:t>
            </w:r>
          </w:p>
          <w:p w14:paraId="196D67D6" w14:textId="50931905" w:rsidR="00F36DBA" w:rsidRPr="000C6C7C" w:rsidRDefault="00F36DBA" w:rsidP="00385E67">
            <w:pPr>
              <w:pStyle w:val="BodyCopy"/>
              <w:rPr>
                <w:bCs/>
              </w:rPr>
            </w:pPr>
            <w:r w:rsidRPr="000C6C7C">
              <w:rPr>
                <w:bCs/>
              </w:rPr>
              <w:t xml:space="preserve">A light assessment using the </w:t>
            </w:r>
            <w:r w:rsidRPr="00385E67">
              <w:rPr>
                <w:rStyle w:val="Bold"/>
              </w:rPr>
              <w:t>‘Selecting a protective marking’</w:t>
            </w:r>
            <w:r w:rsidRPr="000C6C7C">
              <w:rPr>
                <w:bCs/>
              </w:rPr>
              <w:t xml:space="preserve"> ready reckoner</w:t>
            </w:r>
          </w:p>
        </w:tc>
        <w:tc>
          <w:tcPr>
            <w:tcW w:w="4111" w:type="dxa"/>
          </w:tcPr>
          <w:p w14:paraId="604FEAB6" w14:textId="5C015278" w:rsidR="000C6C7C" w:rsidRPr="00385E67" w:rsidRDefault="00F36DBA" w:rsidP="00385E67">
            <w:pPr>
              <w:pStyle w:val="BodyCopy"/>
            </w:pPr>
            <w:r w:rsidRPr="00385E67">
              <w:t>This ready reckoner includes a description on what each protective marking means and will help you perform a quick assessment to determine which markings might be appropriate for your information.</w:t>
            </w:r>
          </w:p>
          <w:p w14:paraId="06126AAD" w14:textId="77777777" w:rsidR="000C6C7C" w:rsidRDefault="00BE191C" w:rsidP="00385E67">
            <w:pPr>
              <w:pStyle w:val="BodyCopy"/>
            </w:pPr>
            <w:r w:rsidRPr="00385E67">
              <w:t>Link to resource</w:t>
            </w:r>
            <w:r w:rsidR="000C6C7C" w:rsidRPr="00385E67">
              <w:t xml:space="preserve">: </w:t>
            </w:r>
            <w:hyperlink r:id="rId25" w:history="1">
              <w:r w:rsidR="000C6C7C" w:rsidRPr="00385E67">
                <w:rPr>
                  <w:rStyle w:val="Hyperlink"/>
                </w:rPr>
                <w:t>‘Selecting a Protective Marking under the VPDSF’</w:t>
              </w:r>
            </w:hyperlink>
            <w:r w:rsidR="000C6C7C" w:rsidRPr="00385E67">
              <w:rPr>
                <w:rStyle w:val="Hyperlink"/>
              </w:rPr>
              <w:t>.</w:t>
            </w:r>
            <w:r w:rsidR="000C6C7C" w:rsidRPr="00385E67">
              <w:t xml:space="preserve"> </w:t>
            </w:r>
          </w:p>
          <w:p w14:paraId="282560F9" w14:textId="77777777" w:rsidR="000465FA" w:rsidRDefault="000465FA" w:rsidP="00385E67">
            <w:pPr>
              <w:pStyle w:val="BodyCopy"/>
            </w:pPr>
          </w:p>
          <w:p w14:paraId="15353594" w14:textId="0B932CAB" w:rsidR="000465FA" w:rsidRPr="00385E67" w:rsidRDefault="000465FA" w:rsidP="00385E67">
            <w:pPr>
              <w:pStyle w:val="BodyCopy"/>
            </w:pPr>
          </w:p>
        </w:tc>
        <w:tc>
          <w:tcPr>
            <w:tcW w:w="2693" w:type="dxa"/>
          </w:tcPr>
          <w:p w14:paraId="35552CC5" w14:textId="657F0438" w:rsidR="00F36DBA" w:rsidRDefault="00F36DBA" w:rsidP="00185E14">
            <w:pPr>
              <w:pStyle w:val="NormalWeb"/>
              <w:tabs>
                <w:tab w:val="center" w:pos="1238"/>
              </w:tabs>
              <w:spacing w:line="360" w:lineRule="auto"/>
              <w:rPr>
                <w:rFonts w:ascii="Calibri" w:hAnsi="Calibri" w:cstheme="minorHAnsi"/>
                <w:bCs/>
                <w:color w:val="404040" w:themeColor="text1" w:themeTint="BF"/>
                <w:sz w:val="20"/>
                <w:szCs w:val="20"/>
              </w:rPr>
            </w:pPr>
            <w:r w:rsidRPr="004B3FA7">
              <w:rPr>
                <w:rFonts w:cstheme="minorHAnsi"/>
                <w:b/>
                <w:noProof/>
                <w:color w:val="404040" w:themeColor="text1" w:themeTint="BF"/>
                <w:sz w:val="20"/>
                <w:szCs w:val="20"/>
              </w:rPr>
              <w:drawing>
                <wp:anchor distT="0" distB="0" distL="114300" distR="114300" simplePos="0" relativeHeight="251808256" behindDoc="0" locked="0" layoutInCell="1" allowOverlap="1" wp14:anchorId="2B6BD715" wp14:editId="693A724C">
                  <wp:simplePos x="0" y="0"/>
                  <wp:positionH relativeFrom="column">
                    <wp:posOffset>218753</wp:posOffset>
                  </wp:positionH>
                  <wp:positionV relativeFrom="paragraph">
                    <wp:posOffset>17145</wp:posOffset>
                  </wp:positionV>
                  <wp:extent cx="1147445" cy="1689100"/>
                  <wp:effectExtent l="12700" t="12700" r="8255" b="12700"/>
                  <wp:wrapSquare wrapText="bothSides"/>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Screen Shot 2019-06-06 at 4.32.37 pm.png"/>
                          <pic:cNvPicPr/>
                        </pic:nvPicPr>
                        <pic:blipFill rotWithShape="1">
                          <a:blip r:embed="rId26" cstate="print">
                            <a:extLst>
                              <a:ext uri="{28A0092B-C50C-407E-A947-70E740481C1C}">
                                <a14:useLocalDpi xmlns:a14="http://schemas.microsoft.com/office/drawing/2010/main" val="0"/>
                              </a:ext>
                            </a:extLst>
                          </a:blip>
                          <a:srcRect l="4299" t="2918" r="4471" b="2464"/>
                          <a:stretch/>
                        </pic:blipFill>
                        <pic:spPr bwMode="auto">
                          <a:xfrm>
                            <a:off x="0" y="0"/>
                            <a:ext cx="1147445" cy="1689100"/>
                          </a:xfrm>
                          <a:prstGeom prst="rect">
                            <a:avLst/>
                          </a:prstGeom>
                          <a:ln w="6350">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756FB4AC" w14:textId="44362197" w:rsidR="00DC700F" w:rsidRDefault="00DC700F"/>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4111"/>
        <w:gridCol w:w="2693"/>
      </w:tblGrid>
      <w:tr w:rsidR="000C6C7C" w14:paraId="029758B3" w14:textId="77777777" w:rsidTr="00385E67">
        <w:tc>
          <w:tcPr>
            <w:tcW w:w="2410" w:type="dxa"/>
          </w:tcPr>
          <w:p w14:paraId="074ACE39" w14:textId="4A749472" w:rsidR="000C6C7C" w:rsidRPr="00385E67" w:rsidRDefault="000C6C7C" w:rsidP="00385E67">
            <w:pPr>
              <w:pStyle w:val="BodyCopy"/>
              <w:rPr>
                <w:rStyle w:val="Bold"/>
              </w:rPr>
            </w:pPr>
            <w:r w:rsidRPr="00385E67">
              <w:rPr>
                <w:rStyle w:val="Bold"/>
              </w:rPr>
              <w:t>Option 2 –</w:t>
            </w:r>
          </w:p>
          <w:p w14:paraId="57DB5331" w14:textId="5BD610A9" w:rsidR="00F36DBA" w:rsidRDefault="000C6C7C" w:rsidP="00385E67">
            <w:pPr>
              <w:pStyle w:val="BodyCopy"/>
              <w:rPr>
                <w:bCs/>
              </w:rPr>
            </w:pPr>
            <w:r w:rsidRPr="00385E67">
              <w:t xml:space="preserve">A fuller assessment using the </w:t>
            </w:r>
            <w:r w:rsidRPr="00385E67">
              <w:rPr>
                <w:rStyle w:val="Bold"/>
              </w:rPr>
              <w:t>‘VPDSF Business Impact Level (BIL) table’</w:t>
            </w:r>
          </w:p>
        </w:tc>
        <w:tc>
          <w:tcPr>
            <w:tcW w:w="4111" w:type="dxa"/>
          </w:tcPr>
          <w:p w14:paraId="6FED264A" w14:textId="77777777" w:rsidR="00385E67" w:rsidRDefault="000C6C7C" w:rsidP="00385E67">
            <w:pPr>
              <w:pStyle w:val="BodyCopy"/>
            </w:pPr>
            <w:r w:rsidRPr="00385E67">
              <w:t>For those looking to substantiate or qualify why they selected a particular protective marking, the VPDSF Business Impact Level (BIL) table can be used to assist in this.</w:t>
            </w:r>
          </w:p>
          <w:p w14:paraId="67DD1A47" w14:textId="70D14A6C" w:rsidR="000C6C7C" w:rsidRDefault="00BE191C" w:rsidP="00385E67">
            <w:pPr>
              <w:pStyle w:val="BodyCopy"/>
              <w:rPr>
                <w:rStyle w:val="Hyperlink"/>
              </w:rPr>
            </w:pPr>
            <w:r w:rsidRPr="00385E67">
              <w:t>Link to resource</w:t>
            </w:r>
            <w:hyperlink r:id="rId27" w:history="1">
              <w:r w:rsidR="000C6C7C" w:rsidRPr="000465FA">
                <w:rPr>
                  <w:rStyle w:val="Hyperlink"/>
                </w:rPr>
                <w:t>: VPDS</w:t>
              </w:r>
              <w:r w:rsidRPr="000465FA">
                <w:rPr>
                  <w:rStyle w:val="Hyperlink"/>
                </w:rPr>
                <w:t>F</w:t>
              </w:r>
              <w:r w:rsidR="000C6C7C" w:rsidRPr="000465FA">
                <w:rPr>
                  <w:rStyle w:val="Hyperlink"/>
                </w:rPr>
                <w:t xml:space="preserve"> Business Impact Level Table</w:t>
              </w:r>
            </w:hyperlink>
          </w:p>
          <w:p w14:paraId="14135B4E" w14:textId="1C75A239" w:rsidR="000465FA" w:rsidRPr="00385E67" w:rsidRDefault="000465FA" w:rsidP="00385E67">
            <w:pPr>
              <w:pStyle w:val="BodyCopy"/>
            </w:pPr>
          </w:p>
        </w:tc>
        <w:tc>
          <w:tcPr>
            <w:tcW w:w="2693" w:type="dxa"/>
          </w:tcPr>
          <w:p w14:paraId="45A268B2" w14:textId="5829F6E3" w:rsidR="00F36DBA" w:rsidRPr="000C6C7C" w:rsidRDefault="000C6C7C" w:rsidP="00F36DBA">
            <w:pPr>
              <w:pStyle w:val="NormalWeb"/>
              <w:tabs>
                <w:tab w:val="left" w:pos="4820"/>
              </w:tabs>
              <w:spacing w:line="360" w:lineRule="auto"/>
              <w:ind w:right="-7"/>
              <w:rPr>
                <w:rFonts w:ascii="Calibri" w:hAnsi="Calibri" w:cstheme="minorHAnsi"/>
                <w:b/>
                <w:color w:val="404040" w:themeColor="text1" w:themeTint="BF"/>
                <w:sz w:val="20"/>
                <w:szCs w:val="20"/>
              </w:rPr>
            </w:pPr>
            <w:r>
              <w:rPr>
                <w:rFonts w:ascii="Arial Unicode MS" w:eastAsia="Arial Unicode MS" w:hAnsi="Arial Unicode MS" w:cs="Arial Unicode MS"/>
                <w:b/>
                <w:bCs/>
                <w:noProof/>
              </w:rPr>
              <mc:AlternateContent>
                <mc:Choice Requires="wpg">
                  <w:drawing>
                    <wp:anchor distT="0" distB="0" distL="114300" distR="114300" simplePos="0" relativeHeight="251810304" behindDoc="0" locked="0" layoutInCell="1" allowOverlap="1" wp14:anchorId="3815E1D9" wp14:editId="6EA65797">
                      <wp:simplePos x="0" y="0"/>
                      <wp:positionH relativeFrom="column">
                        <wp:posOffset>44977</wp:posOffset>
                      </wp:positionH>
                      <wp:positionV relativeFrom="paragraph">
                        <wp:posOffset>-278265</wp:posOffset>
                      </wp:positionV>
                      <wp:extent cx="1869671" cy="1650984"/>
                      <wp:effectExtent l="25400" t="25400" r="86360" b="89535"/>
                      <wp:wrapNone/>
                      <wp:docPr id="23807" name="Group 23807"/>
                      <wp:cNvGraphicFramePr/>
                      <a:graphic xmlns:a="http://schemas.openxmlformats.org/drawingml/2006/main">
                        <a:graphicData uri="http://schemas.microsoft.com/office/word/2010/wordprocessingGroup">
                          <wpg:wgp>
                            <wpg:cNvGrpSpPr/>
                            <wpg:grpSpPr>
                              <a:xfrm>
                                <a:off x="0" y="0"/>
                                <a:ext cx="1869671" cy="1650984"/>
                                <a:chOff x="0" y="0"/>
                                <a:chExt cx="1869671" cy="1650984"/>
                              </a:xfrm>
                            </wpg:grpSpPr>
                            <pic:pic xmlns:pic="http://schemas.openxmlformats.org/drawingml/2006/picture">
                              <pic:nvPicPr>
                                <pic:cNvPr id="23806" name="Picture 2380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70081" y="455914"/>
                                  <a:ext cx="1799590" cy="1195070"/>
                                </a:xfrm>
                                <a:prstGeom prst="rect">
                                  <a:avLst/>
                                </a:prstGeom>
                                <a:effectLst>
                                  <a:outerShdw blurRad="50800" dist="38100" dir="2700000" algn="tl" rotWithShape="0">
                                    <a:prstClr val="black">
                                      <a:alpha val="40000"/>
                                    </a:prstClr>
                                  </a:outerShdw>
                                </a:effectLst>
                              </pic:spPr>
                            </pic:pic>
                            <pic:pic xmlns:pic="http://schemas.openxmlformats.org/drawingml/2006/picture">
                              <pic:nvPicPr>
                                <pic:cNvPr id="23805" name="Picture 2380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76325" cy="1439545"/>
                                </a:xfrm>
                                <a:prstGeom prst="rect">
                                  <a:avLst/>
                                </a:prstGeom>
                                <a:effectLst>
                                  <a:outerShdw blurRad="50800" dist="38100" dir="2700000" algn="tl"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50A72943" id="Group 23807" o:spid="_x0000_s1026" style="position:absolute;margin-left:3.55pt;margin-top:-21.9pt;width:147.2pt;height:130pt;z-index:251810304;mso-width-relative:margin;mso-height-relative:margin" coordsize="18696,165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">
                      <v:shape id="Picture 23806" o:spid="_x0000_s1027" type="#_x0000_t75" style="position:absolute;left:700;top:4559;width:17996;height:119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">
                        <v:imagedata r:id="rId30" o:title=""/>
                        <v:shadow on="t" color="black" opacity="26214f" origin="-.5,-.5" offset=".74836mm,.74836mm"/>
                      </v:shape>
                      <v:shape id="Picture 23805" o:spid="_x0000_s1028" type="#_x0000_t75" style="position:absolute;width:10763;height:143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">
                        <v:imagedata r:id="rId31" o:title=""/>
                        <v:shadow on="t" color="black" opacity="26214f" origin="-.5,-.5" offset=".74836mm,.74836mm"/>
                      </v:shape>
                    </v:group>
                  </w:pict>
                </mc:Fallback>
              </mc:AlternateContent>
            </w:r>
          </w:p>
        </w:tc>
      </w:tr>
    </w:tbl>
    <w:p w14:paraId="63F18988" w14:textId="77777777" w:rsidR="00DC700F" w:rsidRDefault="00DC700F">
      <w:r>
        <w:br w:type="page"/>
      </w:r>
    </w:p>
    <w:p w14:paraId="63BDD240" w14:textId="25F39E9A" w:rsidR="00F240BC" w:rsidRPr="00385E67" w:rsidRDefault="00950412" w:rsidP="00385E67">
      <w:pPr>
        <w:pStyle w:val="SectionHeading"/>
      </w:pPr>
      <w:bookmarkStart w:id="33" w:name="_Toc24707827"/>
      <w:r w:rsidRPr="00385E67">
        <w:lastRenderedPageBreak/>
        <w:t>What markings are available for use under the VPDSF</w:t>
      </w:r>
      <w:r w:rsidR="00DA1EC5" w:rsidRPr="00385E67">
        <w:t>?</w:t>
      </w:r>
      <w:bookmarkEnd w:id="33"/>
      <w:r w:rsidR="00DA1EC5" w:rsidRPr="00385E67">
        <w:t xml:space="preserve"> </w:t>
      </w:r>
    </w:p>
    <w:p w14:paraId="35242BF6" w14:textId="54D1C091" w:rsidR="005B34C8" w:rsidRPr="00385E67" w:rsidRDefault="00F36DBA" w:rsidP="00385E67">
      <w:pPr>
        <w:pStyle w:val="BodyCopy"/>
      </w:pPr>
      <w:r w:rsidRPr="00385E67">
        <w:t xml:space="preserve">There are a variety of markings available for use under the VPDSF. They include: </w:t>
      </w:r>
      <w:r w:rsidR="005B34C8" w:rsidRPr="00385E67">
        <w:t xml:space="preserve"> </w:t>
      </w:r>
    </w:p>
    <w:tbl>
      <w:tblPr>
        <w:tblStyle w:val="TableGrid"/>
        <w:tblW w:w="926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9"/>
        <w:gridCol w:w="1513"/>
        <w:gridCol w:w="1577"/>
        <w:gridCol w:w="3090"/>
      </w:tblGrid>
      <w:tr w:rsidR="005B34C8" w14:paraId="1B3D65AC" w14:textId="77777777" w:rsidTr="009F1BB9">
        <w:tc>
          <w:tcPr>
            <w:tcW w:w="9269" w:type="dxa"/>
            <w:gridSpan w:val="4"/>
          </w:tcPr>
          <w:bookmarkStart w:id="34" w:name="_Toc24707828"/>
          <w:p w14:paraId="0D163FAD" w14:textId="5F1A70F1" w:rsidR="005B34C8" w:rsidRDefault="0074251A" w:rsidP="00F240BC">
            <w:pPr>
              <w:pStyle w:val="SectionHeading"/>
              <w:numPr>
                <w:ilvl w:val="0"/>
                <w:numId w:val="0"/>
              </w:numPr>
              <w:spacing w:before="0" w:after="0" w:line="360" w:lineRule="auto"/>
              <w:rPr>
                <w:rFonts w:cstheme="minorHAnsi"/>
                <w:b w:val="0"/>
                <w:bCs/>
                <w:color w:val="404040" w:themeColor="text1" w:themeTint="BF"/>
                <w:sz w:val="20"/>
                <w:szCs w:val="20"/>
              </w:rPr>
            </w:pPr>
            <w:r>
              <w:rPr>
                <w:rFonts w:cstheme="minorHAnsi"/>
                <w:b w:val="0"/>
                <w:bCs/>
                <w:noProof/>
                <w:color w:val="404040" w:themeColor="text1" w:themeTint="BF"/>
                <w:sz w:val="20"/>
                <w:szCs w:val="20"/>
              </w:rPr>
              <mc:AlternateContent>
                <mc:Choice Requires="wpg">
                  <w:drawing>
                    <wp:anchor distT="0" distB="0" distL="114300" distR="114300" simplePos="0" relativeHeight="251785728" behindDoc="0" locked="0" layoutInCell="1" allowOverlap="1" wp14:anchorId="755378C3" wp14:editId="5FD98F02">
                      <wp:simplePos x="0" y="0"/>
                      <wp:positionH relativeFrom="column">
                        <wp:posOffset>4435263</wp:posOffset>
                      </wp:positionH>
                      <wp:positionV relativeFrom="paragraph">
                        <wp:posOffset>38885</wp:posOffset>
                      </wp:positionV>
                      <wp:extent cx="1284606" cy="358755"/>
                      <wp:effectExtent l="0" t="0" r="0" b="0"/>
                      <wp:wrapNone/>
                      <wp:docPr id="216" name="Group 216"/>
                      <wp:cNvGraphicFramePr/>
                      <a:graphic xmlns:a="http://schemas.openxmlformats.org/drawingml/2006/main">
                        <a:graphicData uri="http://schemas.microsoft.com/office/word/2010/wordprocessingGroup">
                          <wpg:wgp>
                            <wpg:cNvGrpSpPr/>
                            <wpg:grpSpPr>
                              <a:xfrm>
                                <a:off x="0" y="0"/>
                                <a:ext cx="1284606" cy="358755"/>
                                <a:chOff x="-10770" y="-19730"/>
                                <a:chExt cx="1705069" cy="447680"/>
                              </a:xfrm>
                            </wpg:grpSpPr>
                            <wps:wsp>
                              <wps:cNvPr id="217" name="Rectangle 217"/>
                              <wps:cNvSpPr/>
                              <wps:spPr>
                                <a:xfrm>
                                  <a:off x="101656" y="-19534"/>
                                  <a:ext cx="1592643" cy="447484"/>
                                </a:xfrm>
                                <a:prstGeom prst="rect">
                                  <a:avLst/>
                                </a:prstGeom>
                                <a:solidFill>
                                  <a:srgbClr val="F1DBD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FED1A0" w14:textId="77777777" w:rsidR="00FC6092" w:rsidRPr="00120F99" w:rsidRDefault="00FC6092" w:rsidP="005B34C8">
                                    <w:pPr>
                                      <w:jc w:val="center"/>
                                      <w:rPr>
                                        <w:b/>
                                        <w:bCs/>
                                        <w:color w:val="404040" w:themeColor="text1" w:themeTint="BF"/>
                                        <w:sz w:val="20"/>
                                        <w:szCs w:val="20"/>
                                        <w:lang w:val="en-US"/>
                                      </w:rPr>
                                    </w:pPr>
                                    <w:r w:rsidRPr="00120F99">
                                      <w:rPr>
                                        <w:b/>
                                        <w:bCs/>
                                        <w:color w:val="404040" w:themeColor="text1" w:themeTint="BF"/>
                                        <w:sz w:val="20"/>
                                        <w:szCs w:val="20"/>
                                        <w:lang w:val="en-US"/>
                                      </w:rPr>
                                      <w:t>SECRET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Chevron 218"/>
                              <wps:cNvSpPr/>
                              <wps:spPr>
                                <a:xfrm>
                                  <a:off x="-10770" y="-19730"/>
                                  <a:ext cx="654082" cy="446306"/>
                                </a:xfrm>
                                <a:prstGeom prst="chevron">
                                  <a:avLst>
                                    <a:gd name="adj" fmla="val 20130"/>
                                  </a:avLst>
                                </a:prstGeom>
                                <a:solidFill>
                                  <a:srgbClr val="F1DB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5378C3" id="Group 216" o:spid="_x0000_s1032" style="position:absolute;margin-left:349.25pt;margin-top:3.05pt;width:101.15pt;height:28.25pt;z-index:251785728" coordorigin="-107,-197" coordsize="17050,44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">
                      <v:rect id="Rectangle 217" o:spid="_x0000_s1033" style="position:absolute;left:1016;top:-195;width:15926;height:44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" fillcolor="#f1dbdc" stroked="f" strokeweight="1pt">
                        <v:textbox>
                          <w:txbxContent>
                            <w:p w14:paraId="2CFED1A0" w14:textId="77777777" w:rsidR="00FC6092" w:rsidRPr="00120F99" w:rsidRDefault="00FC6092" w:rsidP="005B34C8">
                              <w:pPr>
                                <w:jc w:val="center"/>
                                <w:rPr>
                                  <w:b/>
                                  <w:bCs/>
                                  <w:color w:val="404040" w:themeColor="text1" w:themeTint="BF"/>
                                  <w:sz w:val="20"/>
                                  <w:szCs w:val="20"/>
                                  <w:lang w:val="en-US"/>
                                </w:rPr>
                              </w:pPr>
                              <w:r w:rsidRPr="00120F99">
                                <w:rPr>
                                  <w:b/>
                                  <w:bCs/>
                                  <w:color w:val="404040" w:themeColor="text1" w:themeTint="BF"/>
                                  <w:sz w:val="20"/>
                                  <w:szCs w:val="20"/>
                                  <w:lang w:val="en-US"/>
                                </w:rPr>
                                <w:t>SECRET</w:t>
                              </w: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18" o:spid="_x0000_s1034" type="#_x0000_t55" style="position:absolute;left:-107;top:-197;width:6540;height:44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" adj="18633" fillcolor="#f1dbdc" stroked="f" strokeweight="1pt"/>
                    </v:group>
                  </w:pict>
                </mc:Fallback>
              </mc:AlternateContent>
            </w:r>
            <w:r>
              <w:rPr>
                <w:rFonts w:cstheme="minorHAnsi"/>
                <w:b w:val="0"/>
                <w:bCs/>
                <w:noProof/>
                <w:color w:val="404040" w:themeColor="text1" w:themeTint="BF"/>
                <w:sz w:val="20"/>
                <w:szCs w:val="20"/>
              </w:rPr>
              <mc:AlternateContent>
                <mc:Choice Requires="wpg">
                  <w:drawing>
                    <wp:anchor distT="0" distB="0" distL="114300" distR="114300" simplePos="0" relativeHeight="251782656" behindDoc="0" locked="0" layoutInCell="1" allowOverlap="1" wp14:anchorId="6AB2028E" wp14:editId="38501F30">
                      <wp:simplePos x="0" y="0"/>
                      <wp:positionH relativeFrom="column">
                        <wp:posOffset>2902797</wp:posOffset>
                      </wp:positionH>
                      <wp:positionV relativeFrom="paragraph">
                        <wp:posOffset>46108</wp:posOffset>
                      </wp:positionV>
                      <wp:extent cx="1298188" cy="348439"/>
                      <wp:effectExtent l="12700" t="0" r="10160" b="7620"/>
                      <wp:wrapNone/>
                      <wp:docPr id="208" name="Group 208"/>
                      <wp:cNvGraphicFramePr/>
                      <a:graphic xmlns:a="http://schemas.openxmlformats.org/drawingml/2006/main">
                        <a:graphicData uri="http://schemas.microsoft.com/office/word/2010/wordprocessingGroup">
                          <wpg:wgp>
                            <wpg:cNvGrpSpPr/>
                            <wpg:grpSpPr>
                              <a:xfrm>
                                <a:off x="0" y="0"/>
                                <a:ext cx="1298188" cy="348439"/>
                                <a:chOff x="0" y="0"/>
                                <a:chExt cx="1576066" cy="433070"/>
                              </a:xfrm>
                            </wpg:grpSpPr>
                            <wps:wsp>
                              <wps:cNvPr id="209" name="Chevron 209"/>
                              <wps:cNvSpPr/>
                              <wps:spPr>
                                <a:xfrm>
                                  <a:off x="0" y="0"/>
                                  <a:ext cx="485775" cy="433070"/>
                                </a:xfrm>
                                <a:prstGeom prst="chevron">
                                  <a:avLst>
                                    <a:gd name="adj" fmla="val 20130"/>
                                  </a:avLst>
                                </a:prstGeom>
                                <a:solidFill>
                                  <a:srgbClr val="5382BB"/>
                                </a:solidFill>
                                <a:ln>
                                  <a:solidFill>
                                    <a:srgbClr val="5382B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tangle 210"/>
                              <wps:cNvSpPr/>
                              <wps:spPr>
                                <a:xfrm>
                                  <a:off x="94302" y="0"/>
                                  <a:ext cx="1481764" cy="433070"/>
                                </a:xfrm>
                                <a:prstGeom prst="rect">
                                  <a:avLst/>
                                </a:prstGeom>
                                <a:solidFill>
                                  <a:srgbClr val="5382BB"/>
                                </a:solidFill>
                                <a:ln>
                                  <a:solidFill>
                                    <a:srgbClr val="5382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44C5F2" w14:textId="77777777" w:rsidR="00FC6092" w:rsidRPr="00120F99" w:rsidRDefault="00FC6092" w:rsidP="005B34C8">
                                    <w:pPr>
                                      <w:jc w:val="center"/>
                                      <w:rPr>
                                        <w:b/>
                                        <w:bCs/>
                                        <w:sz w:val="20"/>
                                        <w:szCs w:val="20"/>
                                        <w:lang w:val="en-US"/>
                                      </w:rPr>
                                    </w:pPr>
                                    <w:r w:rsidRPr="00120F99">
                                      <w:rPr>
                                        <w:b/>
                                        <w:bCs/>
                                        <w:sz w:val="20"/>
                                        <w:szCs w:val="20"/>
                                        <w:lang w:val="en-US"/>
                                      </w:rPr>
                                      <w:t>PROTECTED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B2028E" id="Group 208" o:spid="_x0000_s1035" style="position:absolute;margin-left:228.55pt;margin-top:3.65pt;width:102.2pt;height:27.45pt;z-index:251782656" coordsize="15760,43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">
                      <v:shape id="Chevron 209" o:spid="_x0000_s1036" type="#_x0000_t55" style="position:absolute;width:4857;height:43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" adj="17724" fillcolor="#5382bb" strokecolor="#5382bb" strokeweight="1pt"/>
                      <v:rect id="Rectangle 210" o:spid="_x0000_s1037" style="position:absolute;left:943;width:14817;height:43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" fillcolor="#5382bb" strokecolor="#5382bb" strokeweight="1pt">
                        <v:textbox>
                          <w:txbxContent>
                            <w:p w14:paraId="3044C5F2" w14:textId="77777777" w:rsidR="00FC6092" w:rsidRPr="00120F99" w:rsidRDefault="00FC6092" w:rsidP="005B34C8">
                              <w:pPr>
                                <w:jc w:val="center"/>
                                <w:rPr>
                                  <w:b/>
                                  <w:bCs/>
                                  <w:sz w:val="20"/>
                                  <w:szCs w:val="20"/>
                                  <w:lang w:val="en-US"/>
                                </w:rPr>
                              </w:pPr>
                              <w:r w:rsidRPr="00120F99">
                                <w:rPr>
                                  <w:b/>
                                  <w:bCs/>
                                  <w:sz w:val="20"/>
                                  <w:szCs w:val="20"/>
                                  <w:lang w:val="en-US"/>
                                </w:rPr>
                                <w:t>PROTECTED</w:t>
                              </w:r>
                            </w:p>
                          </w:txbxContent>
                        </v:textbox>
                      </v:rect>
                    </v:group>
                  </w:pict>
                </mc:Fallback>
              </mc:AlternateContent>
            </w:r>
            <w:r>
              <w:rPr>
                <w:rFonts w:cstheme="minorHAnsi"/>
                <w:b w:val="0"/>
                <w:bCs/>
                <w:noProof/>
                <w:color w:val="404040" w:themeColor="text1" w:themeTint="BF"/>
                <w:sz w:val="20"/>
                <w:szCs w:val="20"/>
              </w:rPr>
              <mc:AlternateContent>
                <mc:Choice Requires="wpg">
                  <w:drawing>
                    <wp:anchor distT="0" distB="0" distL="114300" distR="114300" simplePos="0" relativeHeight="251779584" behindDoc="0" locked="0" layoutInCell="1" allowOverlap="1" wp14:anchorId="0DF48111" wp14:editId="74C94EA6">
                      <wp:simplePos x="0" y="0"/>
                      <wp:positionH relativeFrom="column">
                        <wp:posOffset>1404197</wp:posOffset>
                      </wp:positionH>
                      <wp:positionV relativeFrom="paragraph">
                        <wp:posOffset>53475</wp:posOffset>
                      </wp:positionV>
                      <wp:extent cx="1299210" cy="348615"/>
                      <wp:effectExtent l="12700" t="0" r="8890" b="6985"/>
                      <wp:wrapNone/>
                      <wp:docPr id="198" name="Group 198"/>
                      <wp:cNvGraphicFramePr/>
                      <a:graphic xmlns:a="http://schemas.openxmlformats.org/drawingml/2006/main">
                        <a:graphicData uri="http://schemas.microsoft.com/office/word/2010/wordprocessingGroup">
                          <wpg:wgp>
                            <wpg:cNvGrpSpPr/>
                            <wpg:grpSpPr>
                              <a:xfrm>
                                <a:off x="0" y="0"/>
                                <a:ext cx="1299210" cy="348615"/>
                                <a:chOff x="0" y="0"/>
                                <a:chExt cx="1299210" cy="349200"/>
                              </a:xfrm>
                              <a:solidFill>
                                <a:srgbClr val="EDEBE9"/>
                              </a:solidFill>
                            </wpg:grpSpPr>
                            <wpg:grpSp>
                              <wpg:cNvPr id="199" name="Group 199"/>
                              <wpg:cNvGrpSpPr/>
                              <wpg:grpSpPr>
                                <a:xfrm>
                                  <a:off x="0" y="0"/>
                                  <a:ext cx="1299210" cy="349200"/>
                                  <a:chOff x="0" y="0"/>
                                  <a:chExt cx="1576067" cy="433070"/>
                                </a:xfrm>
                                <a:grpFill/>
                              </wpg:grpSpPr>
                              <wps:wsp>
                                <wps:cNvPr id="200" name="Chevron 200"/>
                                <wps:cNvSpPr/>
                                <wps:spPr>
                                  <a:xfrm>
                                    <a:off x="0" y="1"/>
                                    <a:ext cx="485775" cy="433069"/>
                                  </a:xfrm>
                                  <a:prstGeom prst="chevron">
                                    <a:avLst>
                                      <a:gd name="adj" fmla="val 20130"/>
                                    </a:avLst>
                                  </a:prstGeom>
                                  <a:grpFill/>
                                  <a:ln>
                                    <a:solidFill>
                                      <a:srgbClr val="C0C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ectangle 201"/>
                                <wps:cNvSpPr/>
                                <wps:spPr>
                                  <a:xfrm>
                                    <a:off x="113973" y="0"/>
                                    <a:ext cx="1462094" cy="433070"/>
                                  </a:xfrm>
                                  <a:prstGeom prst="rect">
                                    <a:avLst/>
                                  </a:prstGeom>
                                  <a:grpFill/>
                                  <a:ln>
                                    <a:solidFill>
                                      <a:srgbClr val="C0C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5290BB" w14:textId="77777777" w:rsidR="00FC6092" w:rsidRPr="00120F99" w:rsidRDefault="00FC6092" w:rsidP="005B34C8">
                                      <w:pPr>
                                        <w:jc w:val="center"/>
                                        <w:rPr>
                                          <w:b/>
                                          <w:bCs/>
                                          <w:color w:val="000000" w:themeColor="text1"/>
                                          <w:sz w:val="20"/>
                                          <w:szCs w:val="20"/>
                                          <w:lang w:val="en-US"/>
                                          <w14:textOutline w14:w="9525" w14:cap="rnd" w14:cmpd="sng" w14:algn="ctr">
                                            <w14:solidFill>
                                              <w14:schemeClr w14:val="tx1"/>
                                            </w14:solidFill>
                                            <w14:prstDash w14:val="solid"/>
                                            <w14:bevel/>
                                          </w14:textOutline>
                                        </w:rPr>
                                      </w:pPr>
                                      <w:r w:rsidRPr="00120F99">
                                        <w:rPr>
                                          <w:b/>
                                          <w:bCs/>
                                          <w:color w:val="404040" w:themeColor="text1" w:themeTint="BF"/>
                                          <w:sz w:val="20"/>
                                          <w:szCs w:val="20"/>
                                          <w:lang w:val="en-US"/>
                                          <w14:textOutline w14:w="9525" w14:cap="rnd" w14:cmpd="sng" w14:algn="ctr">
                                            <w14:noFill/>
                                            <w14:prstDash w14:val="solid"/>
                                            <w14:bevel/>
                                          </w14:textOutline>
                                        </w:rPr>
                                        <w:t>OFFICIAL</w:t>
                                      </w:r>
                                      <w:r>
                                        <w:rPr>
                                          <w:b/>
                                          <w:bCs/>
                                          <w:color w:val="404040" w:themeColor="text1" w:themeTint="BF"/>
                                          <w:sz w:val="20"/>
                                          <w:szCs w:val="20"/>
                                          <w:lang w:val="en-US"/>
                                          <w14:textOutline w14:w="9525" w14:cap="rnd" w14:cmpd="sng" w14:algn="ctr">
                                            <w14:noFill/>
                                            <w14:prstDash w14:val="solid"/>
                                            <w14:bevel/>
                                          </w14:textOutline>
                                        </w:rPr>
                                        <w:t>: Sensitive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2" name="Rectangle 202"/>
                              <wps:cNvSpPr/>
                              <wps:spPr>
                                <a:xfrm>
                                  <a:off x="76200" y="7620"/>
                                  <a:ext cx="55908" cy="3346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F48111" id="Group 198" o:spid="_x0000_s1038" style="position:absolute;margin-left:110.55pt;margin-top:4.2pt;width:102.3pt;height:27.45pt;z-index:251779584" coordsize="12992,34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">
                      <v:group id="Group 199" o:spid="_x0000_s1039" style="position:absolute;width:12992;height:3492" coordsize="15760,4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">
                        <v:shape id="Chevron 200" o:spid="_x0000_s1040" type="#_x0000_t55" style="position:absolute;width:4857;height:43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" adj="17724" filled="f" strokecolor="silver" strokeweight="1pt"/>
                        <v:rect id="Rectangle 201" o:spid="_x0000_s1041" style="position:absolute;left:1139;width:14621;height:43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" filled="f" strokecolor="silver" strokeweight="1pt">
                          <v:textbox>
                            <w:txbxContent>
                              <w:p w14:paraId="4B5290BB" w14:textId="77777777" w:rsidR="00FC6092" w:rsidRPr="00120F99" w:rsidRDefault="00FC6092" w:rsidP="005B34C8">
                                <w:pPr>
                                  <w:jc w:val="center"/>
                                  <w:rPr>
                                    <w:b/>
                                    <w:bCs/>
                                    <w:color w:val="000000" w:themeColor="text1"/>
                                    <w:sz w:val="20"/>
                                    <w:szCs w:val="20"/>
                                    <w:lang w:val="en-US"/>
                                    <w14:textOutline w14:w="9525" w14:cap="rnd" w14:cmpd="sng" w14:algn="ctr">
                                      <w14:solidFill>
                                        <w14:schemeClr w14:val="tx1"/>
                                      </w14:solidFill>
                                      <w14:prstDash w14:val="solid"/>
                                      <w14:bevel/>
                                    </w14:textOutline>
                                  </w:rPr>
                                </w:pPr>
                                <w:r w:rsidRPr="00120F99">
                                  <w:rPr>
                                    <w:b/>
                                    <w:bCs/>
                                    <w:color w:val="404040" w:themeColor="text1" w:themeTint="BF"/>
                                    <w:sz w:val="20"/>
                                    <w:szCs w:val="20"/>
                                    <w:lang w:val="en-US"/>
                                    <w14:textOutline w14:w="9525" w14:cap="rnd" w14:cmpd="sng" w14:algn="ctr">
                                      <w14:noFill/>
                                      <w14:prstDash w14:val="solid"/>
                                      <w14:bevel/>
                                    </w14:textOutline>
                                  </w:rPr>
                                  <w:t>OFFICIAL</w:t>
                                </w:r>
                                <w:r>
                                  <w:rPr>
                                    <w:b/>
                                    <w:bCs/>
                                    <w:color w:val="404040" w:themeColor="text1" w:themeTint="BF"/>
                                    <w:sz w:val="20"/>
                                    <w:szCs w:val="20"/>
                                    <w:lang w:val="en-US"/>
                                    <w14:textOutline w14:w="9525" w14:cap="rnd" w14:cmpd="sng" w14:algn="ctr">
                                      <w14:noFill/>
                                      <w14:prstDash w14:val="solid"/>
                                      <w14:bevel/>
                                    </w14:textOutline>
                                  </w:rPr>
                                  <w:t>: Sensitive</w:t>
                                </w:r>
                              </w:p>
                            </w:txbxContent>
                          </v:textbox>
                        </v:rect>
                      </v:group>
                      <v:rect id="Rectangle 202" o:spid="_x0000_s1042" style="position:absolute;left:762;top:76;width:559;height:33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" filled="f" stroked="f" strokeweight="1pt"/>
                    </v:group>
                  </w:pict>
                </mc:Fallback>
              </mc:AlternateContent>
            </w:r>
            <w:r>
              <w:rPr>
                <w:rFonts w:cstheme="minorHAnsi"/>
                <w:b w:val="0"/>
                <w:bCs/>
                <w:noProof/>
                <w:color w:val="404040" w:themeColor="text1" w:themeTint="BF"/>
                <w:sz w:val="20"/>
                <w:szCs w:val="20"/>
              </w:rPr>
              <mc:AlternateContent>
                <mc:Choice Requires="wpg">
                  <w:drawing>
                    <wp:anchor distT="0" distB="0" distL="114300" distR="114300" simplePos="0" relativeHeight="251804160" behindDoc="0" locked="0" layoutInCell="1" allowOverlap="1" wp14:anchorId="57E4D861" wp14:editId="69DB2AD1">
                      <wp:simplePos x="0" y="0"/>
                      <wp:positionH relativeFrom="column">
                        <wp:posOffset>-64770</wp:posOffset>
                      </wp:positionH>
                      <wp:positionV relativeFrom="paragraph">
                        <wp:posOffset>52519</wp:posOffset>
                      </wp:positionV>
                      <wp:extent cx="1298330" cy="347954"/>
                      <wp:effectExtent l="12700" t="0" r="10160" b="8255"/>
                      <wp:wrapNone/>
                      <wp:docPr id="255" name="Group 255"/>
                      <wp:cNvGraphicFramePr/>
                      <a:graphic xmlns:a="http://schemas.openxmlformats.org/drawingml/2006/main">
                        <a:graphicData uri="http://schemas.microsoft.com/office/word/2010/wordprocessingGroup">
                          <wpg:wgp>
                            <wpg:cNvGrpSpPr/>
                            <wpg:grpSpPr>
                              <a:xfrm>
                                <a:off x="0" y="0"/>
                                <a:ext cx="1298330" cy="347954"/>
                                <a:chOff x="0" y="0"/>
                                <a:chExt cx="1299600" cy="349200"/>
                              </a:xfrm>
                            </wpg:grpSpPr>
                            <wpg:grpSp>
                              <wpg:cNvPr id="256" name="Group 256"/>
                              <wpg:cNvGrpSpPr/>
                              <wpg:grpSpPr>
                                <a:xfrm>
                                  <a:off x="0" y="0"/>
                                  <a:ext cx="1299600" cy="349200"/>
                                  <a:chOff x="0" y="0"/>
                                  <a:chExt cx="1576540" cy="433070"/>
                                </a:xfrm>
                                <a:solidFill>
                                  <a:schemeClr val="bg1"/>
                                </a:solidFill>
                              </wpg:grpSpPr>
                              <wps:wsp>
                                <wps:cNvPr id="257" name="Chevron 257"/>
                                <wps:cNvSpPr/>
                                <wps:spPr>
                                  <a:xfrm>
                                    <a:off x="0" y="0"/>
                                    <a:ext cx="485775" cy="433070"/>
                                  </a:xfrm>
                                  <a:prstGeom prst="chevron">
                                    <a:avLst>
                                      <a:gd name="adj" fmla="val 20130"/>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Rectangle 258"/>
                                <wps:cNvSpPr/>
                                <wps:spPr>
                                  <a:xfrm>
                                    <a:off x="144616" y="0"/>
                                    <a:ext cx="1431924" cy="43307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DD77A9" w14:textId="77777777" w:rsidR="00FC6092" w:rsidRPr="00120F99" w:rsidRDefault="00FC6092" w:rsidP="0074251A">
                                      <w:pPr>
                                        <w:jc w:val="center"/>
                                        <w:rPr>
                                          <w:b/>
                                          <w:bCs/>
                                          <w:color w:val="000000" w:themeColor="text1"/>
                                          <w:sz w:val="20"/>
                                          <w:szCs w:val="20"/>
                                          <w:lang w:val="en-US"/>
                                          <w14:textOutline w14:w="9525" w14:cap="rnd" w14:cmpd="sng" w14:algn="ctr">
                                            <w14:solidFill>
                                              <w14:schemeClr w14:val="tx1"/>
                                            </w14:solidFill>
                                            <w14:prstDash w14:val="solid"/>
                                            <w14:bevel/>
                                          </w14:textOutline>
                                        </w:rPr>
                                      </w:pPr>
                                      <w:r w:rsidRPr="00120F99">
                                        <w:rPr>
                                          <w:b/>
                                          <w:bCs/>
                                          <w:color w:val="404040" w:themeColor="text1" w:themeTint="BF"/>
                                          <w:sz w:val="20"/>
                                          <w:szCs w:val="20"/>
                                          <w:lang w:val="en-US"/>
                                          <w14:textOutline w14:w="9525" w14:cap="rnd" w14:cmpd="sng" w14:algn="ctr">
                                            <w14:noFill/>
                                            <w14:prstDash w14:val="solid"/>
                                            <w14:bevel/>
                                          </w14:textOutline>
                                        </w:rPr>
                                        <w:t>OFFICIAL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9" name="Rectangle 259"/>
                              <wps:cNvSpPr/>
                              <wps:spPr>
                                <a:xfrm>
                                  <a:off x="93980" y="7620"/>
                                  <a:ext cx="79200" cy="33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E4D861" id="Group 255" o:spid="_x0000_s1043" style="position:absolute;margin-left:-5.1pt;margin-top:4.15pt;width:102.25pt;height:27.4pt;z-index:251804160" coordsize="12996,34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">
                      <v:group id="Group 256" o:spid="_x0000_s1044" style="position:absolute;width:12996;height:3492" coordsize="15765,4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">
                        <v:shape id="Chevron 257" o:spid="_x0000_s1045" type="#_x0000_t55" style="position:absolute;width:4857;height:43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" adj="17724" filled="f" strokecolor="black [3213]" strokeweight="1pt"/>
                        <v:rect id="Rectangle 258" o:spid="_x0000_s1046" style="position:absolute;left:1446;width:14319;height:43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" filled="f" strokecolor="black [3213]" strokeweight="1pt">
                          <v:textbox>
                            <w:txbxContent>
                              <w:p w14:paraId="0BDD77A9" w14:textId="77777777" w:rsidR="00FC6092" w:rsidRPr="00120F99" w:rsidRDefault="00FC6092" w:rsidP="0074251A">
                                <w:pPr>
                                  <w:jc w:val="center"/>
                                  <w:rPr>
                                    <w:b/>
                                    <w:bCs/>
                                    <w:color w:val="000000" w:themeColor="text1"/>
                                    <w:sz w:val="20"/>
                                    <w:szCs w:val="20"/>
                                    <w:lang w:val="en-US"/>
                                    <w14:textOutline w14:w="9525" w14:cap="rnd" w14:cmpd="sng" w14:algn="ctr">
                                      <w14:solidFill>
                                        <w14:schemeClr w14:val="tx1"/>
                                      </w14:solidFill>
                                      <w14:prstDash w14:val="solid"/>
                                      <w14:bevel/>
                                    </w14:textOutline>
                                  </w:rPr>
                                </w:pPr>
                                <w:r w:rsidRPr="00120F99">
                                  <w:rPr>
                                    <w:b/>
                                    <w:bCs/>
                                    <w:color w:val="404040" w:themeColor="text1" w:themeTint="BF"/>
                                    <w:sz w:val="20"/>
                                    <w:szCs w:val="20"/>
                                    <w:lang w:val="en-US"/>
                                    <w14:textOutline w14:w="9525" w14:cap="rnd" w14:cmpd="sng" w14:algn="ctr">
                                      <w14:noFill/>
                                      <w14:prstDash w14:val="solid"/>
                                      <w14:bevel/>
                                    </w14:textOutline>
                                  </w:rPr>
                                  <w:t>OFFICIAL</w:t>
                                </w:r>
                              </w:p>
                            </w:txbxContent>
                          </v:textbox>
                        </v:rect>
                      </v:group>
                      <v:rect id="Rectangle 259" o:spid="_x0000_s1047" style="position:absolute;left:939;top:76;width:792;height:33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" fillcolor="white [3212]" stroked="f" strokeweight="1pt"/>
                    </v:group>
                  </w:pict>
                </mc:Fallback>
              </mc:AlternateContent>
            </w:r>
            <w:bookmarkEnd w:id="34"/>
          </w:p>
          <w:bookmarkStart w:id="35" w:name="_Toc24707829"/>
          <w:p w14:paraId="5A12AC92" w14:textId="43F3A9EA" w:rsidR="005B34C8" w:rsidRDefault="0074251A" w:rsidP="00F240BC">
            <w:pPr>
              <w:pStyle w:val="SectionHeading"/>
              <w:numPr>
                <w:ilvl w:val="0"/>
                <w:numId w:val="0"/>
              </w:numPr>
              <w:spacing w:before="0" w:after="0" w:line="360" w:lineRule="auto"/>
              <w:rPr>
                <w:rFonts w:cstheme="minorHAnsi"/>
                <w:b w:val="0"/>
                <w:bCs/>
                <w:color w:val="404040" w:themeColor="text1" w:themeTint="BF"/>
                <w:sz w:val="20"/>
                <w:szCs w:val="20"/>
              </w:rPr>
            </w:pPr>
            <w:r>
              <w:rPr>
                <w:b w:val="0"/>
                <w:noProof/>
                <w:color w:val="1C1C19"/>
                <w:sz w:val="20"/>
                <w:szCs w:val="20"/>
              </w:rPr>
              <mc:AlternateContent>
                <mc:Choice Requires="wps">
                  <w:drawing>
                    <wp:anchor distT="0" distB="0" distL="114300" distR="114300" simplePos="0" relativeHeight="251791872" behindDoc="0" locked="0" layoutInCell="1" allowOverlap="1" wp14:anchorId="0741E606" wp14:editId="18067F27">
                      <wp:simplePos x="0" y="0"/>
                      <wp:positionH relativeFrom="column">
                        <wp:posOffset>5107940</wp:posOffset>
                      </wp:positionH>
                      <wp:positionV relativeFrom="paragraph">
                        <wp:posOffset>222885</wp:posOffset>
                      </wp:positionV>
                      <wp:extent cx="4445" cy="251460"/>
                      <wp:effectExtent l="63500" t="12700" r="59055" b="27940"/>
                      <wp:wrapNone/>
                      <wp:docPr id="227" name="Straight Arrow Connector 227"/>
                      <wp:cNvGraphicFramePr/>
                      <a:graphic xmlns:a="http://schemas.openxmlformats.org/drawingml/2006/main">
                        <a:graphicData uri="http://schemas.microsoft.com/office/word/2010/wordprocessingShape">
                          <wps:wsp>
                            <wps:cNvCnPr/>
                            <wps:spPr>
                              <a:xfrm>
                                <a:off x="0" y="0"/>
                                <a:ext cx="4445" cy="251460"/>
                              </a:xfrm>
                              <a:prstGeom prst="straightConnector1">
                                <a:avLst/>
                              </a:prstGeom>
                              <a:ln w="25400">
                                <a:solidFill>
                                  <a:srgbClr val="009DA7"/>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B610C3F" id="_x0000_t32" coordsize="21600,21600" o:spt="32" o:oned="t" path="m,l21600,21600e" filled="f">
                      <v:path arrowok="t" fillok="f" o:connecttype="none"/>
                      <o:lock v:ext="edit" shapetype="t"/>
                    </v:shapetype>
                    <v:shape id="Straight Arrow Connector 227" o:spid="_x0000_s1026" type="#_x0000_t32" style="position:absolute;margin-left:402.2pt;margin-top:17.55pt;width:.35pt;height:19.8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" strokecolor="#009da7" strokeweight="2pt">
                      <v:stroke dashstyle="dash" endarrow="block" joinstyle="miter"/>
                    </v:shape>
                  </w:pict>
                </mc:Fallback>
              </mc:AlternateContent>
            </w:r>
            <w:r>
              <w:rPr>
                <w:b w:val="0"/>
                <w:noProof/>
                <w:color w:val="1C1C19"/>
                <w:sz w:val="20"/>
                <w:szCs w:val="20"/>
              </w:rPr>
              <mc:AlternateContent>
                <mc:Choice Requires="wps">
                  <w:drawing>
                    <wp:anchor distT="0" distB="0" distL="114300" distR="114300" simplePos="0" relativeHeight="251789824" behindDoc="0" locked="0" layoutInCell="1" allowOverlap="1" wp14:anchorId="21D46D36" wp14:editId="4C48ABDF">
                      <wp:simplePos x="0" y="0"/>
                      <wp:positionH relativeFrom="column">
                        <wp:posOffset>3527425</wp:posOffset>
                      </wp:positionH>
                      <wp:positionV relativeFrom="paragraph">
                        <wp:posOffset>215477</wp:posOffset>
                      </wp:positionV>
                      <wp:extent cx="4445" cy="251460"/>
                      <wp:effectExtent l="63500" t="12700" r="59055" b="27940"/>
                      <wp:wrapNone/>
                      <wp:docPr id="226" name="Straight Arrow Connector 226"/>
                      <wp:cNvGraphicFramePr/>
                      <a:graphic xmlns:a="http://schemas.openxmlformats.org/drawingml/2006/main">
                        <a:graphicData uri="http://schemas.microsoft.com/office/word/2010/wordprocessingShape">
                          <wps:wsp>
                            <wps:cNvCnPr/>
                            <wps:spPr>
                              <a:xfrm>
                                <a:off x="0" y="0"/>
                                <a:ext cx="4445" cy="251460"/>
                              </a:xfrm>
                              <a:prstGeom prst="straightConnector1">
                                <a:avLst/>
                              </a:prstGeom>
                              <a:ln w="25400">
                                <a:solidFill>
                                  <a:srgbClr val="009DA7"/>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792C26" id="Straight Arrow Connector 226" o:spid="_x0000_s1026" type="#_x0000_t32" style="position:absolute;margin-left:277.75pt;margin-top:16.95pt;width:.35pt;height:19.8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" strokecolor="#009da7" strokeweight="2pt">
                      <v:stroke dashstyle="dash" endarrow="block" joinstyle="miter"/>
                    </v:shape>
                  </w:pict>
                </mc:Fallback>
              </mc:AlternateContent>
            </w:r>
            <w:bookmarkEnd w:id="35"/>
          </w:p>
          <w:p w14:paraId="543F4B6D" w14:textId="6E089395" w:rsidR="0074251A" w:rsidRDefault="0074251A" w:rsidP="00F240BC">
            <w:pPr>
              <w:pStyle w:val="SectionHeading"/>
              <w:numPr>
                <w:ilvl w:val="0"/>
                <w:numId w:val="0"/>
              </w:numPr>
              <w:spacing w:before="0" w:after="0" w:line="360" w:lineRule="auto"/>
              <w:rPr>
                <w:rFonts w:cstheme="minorHAnsi"/>
                <w:b w:val="0"/>
                <w:bCs/>
                <w:color w:val="404040" w:themeColor="text1" w:themeTint="BF"/>
                <w:sz w:val="20"/>
                <w:szCs w:val="20"/>
              </w:rPr>
            </w:pPr>
          </w:p>
        </w:tc>
      </w:tr>
      <w:tr w:rsidR="005B34C8" w14:paraId="136819F7" w14:textId="77777777" w:rsidTr="009F1BB9">
        <w:tc>
          <w:tcPr>
            <w:tcW w:w="4602" w:type="dxa"/>
            <w:gridSpan w:val="2"/>
          </w:tcPr>
          <w:p w14:paraId="10789141" w14:textId="47E43AF1" w:rsidR="005B34C8" w:rsidRDefault="005B34C8" w:rsidP="00F240BC">
            <w:pPr>
              <w:pStyle w:val="SectionHeading"/>
              <w:numPr>
                <w:ilvl w:val="0"/>
                <w:numId w:val="0"/>
              </w:numPr>
              <w:spacing w:before="0" w:after="0" w:line="360" w:lineRule="auto"/>
              <w:rPr>
                <w:rFonts w:cstheme="minorHAnsi"/>
                <w:b w:val="0"/>
                <w:bCs/>
                <w:color w:val="404040" w:themeColor="text1" w:themeTint="BF"/>
                <w:sz w:val="20"/>
                <w:szCs w:val="20"/>
              </w:rPr>
            </w:pPr>
          </w:p>
          <w:p w14:paraId="68666202" w14:textId="77777777" w:rsidR="005B34C8" w:rsidRDefault="005B34C8" w:rsidP="00F240BC">
            <w:pPr>
              <w:pStyle w:val="SectionHeading"/>
              <w:numPr>
                <w:ilvl w:val="0"/>
                <w:numId w:val="0"/>
              </w:numPr>
              <w:spacing w:before="0" w:after="0" w:line="360" w:lineRule="auto"/>
              <w:rPr>
                <w:rFonts w:cstheme="minorHAnsi"/>
                <w:b w:val="0"/>
                <w:bCs/>
                <w:color w:val="404040" w:themeColor="text1" w:themeTint="BF"/>
                <w:sz w:val="20"/>
                <w:szCs w:val="20"/>
              </w:rPr>
            </w:pPr>
          </w:p>
          <w:p w14:paraId="42FA8D9B" w14:textId="7C6922BB" w:rsidR="005B34C8" w:rsidRDefault="005B34C8" w:rsidP="00F240BC">
            <w:pPr>
              <w:pStyle w:val="SectionHeading"/>
              <w:numPr>
                <w:ilvl w:val="0"/>
                <w:numId w:val="0"/>
              </w:numPr>
              <w:spacing w:before="0" w:after="0" w:line="360" w:lineRule="auto"/>
              <w:rPr>
                <w:rFonts w:cstheme="minorHAnsi"/>
                <w:b w:val="0"/>
                <w:bCs/>
                <w:color w:val="404040" w:themeColor="text1" w:themeTint="BF"/>
                <w:sz w:val="20"/>
                <w:szCs w:val="20"/>
              </w:rPr>
            </w:pPr>
          </w:p>
        </w:tc>
        <w:bookmarkStart w:id="36" w:name="_Toc24707830"/>
        <w:tc>
          <w:tcPr>
            <w:tcW w:w="4667" w:type="dxa"/>
            <w:gridSpan w:val="2"/>
          </w:tcPr>
          <w:p w14:paraId="21173C11" w14:textId="372C10CC" w:rsidR="005B34C8" w:rsidRDefault="005B34C8" w:rsidP="00F240BC">
            <w:pPr>
              <w:pStyle w:val="SectionHeading"/>
              <w:numPr>
                <w:ilvl w:val="0"/>
                <w:numId w:val="0"/>
              </w:numPr>
              <w:spacing w:before="0" w:after="0" w:line="360" w:lineRule="auto"/>
              <w:rPr>
                <w:rFonts w:cstheme="minorHAnsi"/>
                <w:b w:val="0"/>
                <w:bCs/>
                <w:color w:val="404040" w:themeColor="text1" w:themeTint="BF"/>
                <w:sz w:val="20"/>
                <w:szCs w:val="20"/>
              </w:rPr>
            </w:pPr>
            <w:r>
              <w:rPr>
                <w:rFonts w:cstheme="minorHAnsi"/>
                <w:noProof/>
                <w:color w:val="404040" w:themeColor="text1" w:themeTint="BF"/>
                <w:sz w:val="20"/>
                <w:szCs w:val="20"/>
                <w:lang w:val="en-US"/>
              </w:rPr>
              <mc:AlternateContent>
                <mc:Choice Requires="wps">
                  <w:drawing>
                    <wp:anchor distT="0" distB="0" distL="114300" distR="114300" simplePos="0" relativeHeight="251787776" behindDoc="0" locked="0" layoutInCell="1" allowOverlap="1" wp14:anchorId="313EA186" wp14:editId="1AF66667">
                      <wp:simplePos x="0" y="0"/>
                      <wp:positionH relativeFrom="column">
                        <wp:posOffset>-16577</wp:posOffset>
                      </wp:positionH>
                      <wp:positionV relativeFrom="paragraph">
                        <wp:posOffset>68093</wp:posOffset>
                      </wp:positionV>
                      <wp:extent cx="2819311" cy="517749"/>
                      <wp:effectExtent l="0" t="0" r="635" b="3175"/>
                      <wp:wrapNone/>
                      <wp:docPr id="225" name="Rectangle 225"/>
                      <wp:cNvGraphicFramePr/>
                      <a:graphic xmlns:a="http://schemas.openxmlformats.org/drawingml/2006/main">
                        <a:graphicData uri="http://schemas.microsoft.com/office/word/2010/wordprocessingShape">
                          <wps:wsp>
                            <wps:cNvSpPr/>
                            <wps:spPr>
                              <a:xfrm>
                                <a:off x="0" y="0"/>
                                <a:ext cx="2819311" cy="517749"/>
                              </a:xfrm>
                              <a:prstGeom prst="rect">
                                <a:avLst/>
                              </a:prstGeom>
                              <a:solidFill>
                                <a:srgbClr val="009DA7"/>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28DB14A" w14:textId="77777777" w:rsidR="00FC6092" w:rsidRPr="00052AE2" w:rsidRDefault="00FC6092" w:rsidP="005B34C8">
                                  <w:pPr>
                                    <w:jc w:val="center"/>
                                    <w:rPr>
                                      <w:sz w:val="16"/>
                                      <w:szCs w:val="16"/>
                                      <w:lang w:val="en-US"/>
                                    </w:rPr>
                                  </w:pPr>
                                  <w:r w:rsidRPr="00052AE2">
                                    <w:rPr>
                                      <w:sz w:val="16"/>
                                      <w:szCs w:val="16"/>
                                      <w:lang w:val="en-US"/>
                                    </w:rPr>
                                    <w:t>All documents prepared for consideration by Victorian Cabinet (including those in draft) are, at a minimum, to be labelled with</w:t>
                                  </w:r>
                                </w:p>
                                <w:p w14:paraId="50D73B40" w14:textId="77777777" w:rsidR="00FC6092" w:rsidRPr="00052AE2" w:rsidRDefault="00FC6092" w:rsidP="005B34C8">
                                  <w:pPr>
                                    <w:jc w:val="center"/>
                                    <w:rPr>
                                      <w:b/>
                                      <w:bCs/>
                                      <w:lang w:val="en-US"/>
                                    </w:rPr>
                                  </w:pPr>
                                  <w:r w:rsidRPr="00052AE2">
                                    <w:rPr>
                                      <w:b/>
                                      <w:bCs/>
                                      <w:lang w:val="en-US"/>
                                    </w:rPr>
                                    <w:t>Cabinet-In-Confidence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EA186" id="Rectangle 225" o:spid="_x0000_s1048" style="position:absolute;margin-left:-1.3pt;margin-top:5.35pt;width:222pt;height:40.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" fillcolor="#009da7" stroked="f" strokeweight="1pt">
                      <v:textbox>
                        <w:txbxContent>
                          <w:p w14:paraId="428DB14A" w14:textId="77777777" w:rsidR="00FC6092" w:rsidRPr="00052AE2" w:rsidRDefault="00FC6092" w:rsidP="005B34C8">
                            <w:pPr>
                              <w:jc w:val="center"/>
                              <w:rPr>
                                <w:sz w:val="16"/>
                                <w:szCs w:val="16"/>
                                <w:lang w:val="en-US"/>
                              </w:rPr>
                            </w:pPr>
                            <w:r w:rsidRPr="00052AE2">
                              <w:rPr>
                                <w:sz w:val="16"/>
                                <w:szCs w:val="16"/>
                                <w:lang w:val="en-US"/>
                              </w:rPr>
                              <w:t>All documents prepared for consideration by Victorian Cabinet (including those in draft) are, at a minimum, to be labelled with</w:t>
                            </w:r>
                          </w:p>
                          <w:p w14:paraId="50D73B40" w14:textId="77777777" w:rsidR="00FC6092" w:rsidRPr="00052AE2" w:rsidRDefault="00FC6092" w:rsidP="005B34C8">
                            <w:pPr>
                              <w:jc w:val="center"/>
                              <w:rPr>
                                <w:b/>
                                <w:bCs/>
                                <w:lang w:val="en-US"/>
                              </w:rPr>
                            </w:pPr>
                            <w:r w:rsidRPr="00052AE2">
                              <w:rPr>
                                <w:b/>
                                <w:bCs/>
                                <w:lang w:val="en-US"/>
                              </w:rPr>
                              <w:t>Cabinet-In-Confidence</w:t>
                            </w:r>
                          </w:p>
                        </w:txbxContent>
                      </v:textbox>
                    </v:rect>
                  </w:pict>
                </mc:Fallback>
              </mc:AlternateContent>
            </w:r>
            <w:bookmarkEnd w:id="36"/>
          </w:p>
        </w:tc>
      </w:tr>
      <w:bookmarkStart w:id="37" w:name="_Toc24707831"/>
      <w:tr w:rsidR="005B34C8" w14:paraId="3756B284" w14:textId="77777777" w:rsidTr="009F1BB9">
        <w:trPr>
          <w:trHeight w:val="969"/>
        </w:trPr>
        <w:tc>
          <w:tcPr>
            <w:tcW w:w="3089" w:type="dxa"/>
            <w:vAlign w:val="center"/>
          </w:tcPr>
          <w:p w14:paraId="1BB8DEA4" w14:textId="6D783A92" w:rsidR="00052AE2" w:rsidRDefault="00052AE2" w:rsidP="009F1BB9">
            <w:pPr>
              <w:pStyle w:val="SectionHeading"/>
              <w:numPr>
                <w:ilvl w:val="0"/>
                <w:numId w:val="0"/>
              </w:numPr>
              <w:spacing w:before="0" w:after="0" w:line="360" w:lineRule="auto"/>
              <w:rPr>
                <w:rFonts w:cstheme="minorHAnsi"/>
                <w:b w:val="0"/>
                <w:bCs/>
                <w:color w:val="404040" w:themeColor="text1" w:themeTint="BF"/>
                <w:sz w:val="20"/>
                <w:szCs w:val="20"/>
              </w:rPr>
            </w:pPr>
            <w:r>
              <w:rPr>
                <w:rFonts w:cstheme="minorHAnsi"/>
                <w:noProof/>
                <w:color w:val="404040" w:themeColor="text1" w:themeTint="BF"/>
                <w:sz w:val="20"/>
                <w:szCs w:val="20"/>
                <w:lang w:val="en-US"/>
              </w:rPr>
              <mc:AlternateContent>
                <mc:Choice Requires="wps">
                  <w:drawing>
                    <wp:anchor distT="0" distB="0" distL="114300" distR="114300" simplePos="0" relativeHeight="251798016" behindDoc="0" locked="0" layoutInCell="1" allowOverlap="1" wp14:anchorId="31DF6A3A" wp14:editId="3673C3EB">
                      <wp:simplePos x="0" y="0"/>
                      <wp:positionH relativeFrom="column">
                        <wp:posOffset>61445</wp:posOffset>
                      </wp:positionH>
                      <wp:positionV relativeFrom="paragraph">
                        <wp:posOffset>22860</wp:posOffset>
                      </wp:positionV>
                      <wp:extent cx="1735667" cy="347133"/>
                      <wp:effectExtent l="0" t="0" r="17145" b="8890"/>
                      <wp:wrapNone/>
                      <wp:docPr id="252" name="Rectangle 252"/>
                      <wp:cNvGraphicFramePr/>
                      <a:graphic xmlns:a="http://schemas.openxmlformats.org/drawingml/2006/main">
                        <a:graphicData uri="http://schemas.microsoft.com/office/word/2010/wordprocessingShape">
                          <wps:wsp>
                            <wps:cNvSpPr/>
                            <wps:spPr>
                              <a:xfrm>
                                <a:off x="0" y="0"/>
                                <a:ext cx="1735667" cy="347133"/>
                              </a:xfrm>
                              <a:prstGeom prst="rect">
                                <a:avLst/>
                              </a:prstGeom>
                              <a:noFill/>
                              <a:ln>
                                <a:solidFill>
                                  <a:schemeClr val="bg1">
                                    <a:lumMod val="8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D8E0F1E" w14:textId="77777777" w:rsidR="00FC6092" w:rsidRPr="00052AE2" w:rsidRDefault="00FC6092" w:rsidP="009F1BB9">
                                  <w:pPr>
                                    <w:shd w:val="clear" w:color="auto" w:fill="FFFFFF" w:themeFill="background1"/>
                                    <w:jc w:val="center"/>
                                    <w:rPr>
                                      <w:b/>
                                      <w:bCs/>
                                      <w:i/>
                                      <w:iCs/>
                                      <w:sz w:val="18"/>
                                      <w:szCs w:val="18"/>
                                      <w:lang w:val="en-US"/>
                                    </w:rPr>
                                  </w:pPr>
                                  <w:r w:rsidRPr="00052AE2">
                                    <w:rPr>
                                      <w:b/>
                                      <w:bCs/>
                                      <w:i/>
                                      <w:iCs/>
                                      <w:sz w:val="18"/>
                                      <w:szCs w:val="18"/>
                                      <w:lang w:val="en-US"/>
                                    </w:rPr>
                                    <w:t>Legislative Secrecy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F6A3A" id="Rectangle 252" o:spid="_x0000_s1049" style="position:absolute;margin-left:4.85pt;margin-top:1.8pt;width:136.65pt;height:27.3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" filled="f" strokecolor="#d8d8d8 [2732]" strokeweight="1pt">
                      <v:textbox>
                        <w:txbxContent>
                          <w:p w14:paraId="7D8E0F1E" w14:textId="77777777" w:rsidR="00FC6092" w:rsidRPr="00052AE2" w:rsidRDefault="00FC6092" w:rsidP="009F1BB9">
                            <w:pPr>
                              <w:shd w:val="clear" w:color="auto" w:fill="FFFFFF" w:themeFill="background1"/>
                              <w:jc w:val="center"/>
                              <w:rPr>
                                <w:b/>
                                <w:bCs/>
                                <w:i/>
                                <w:iCs/>
                                <w:sz w:val="18"/>
                                <w:szCs w:val="18"/>
                                <w:lang w:val="en-US"/>
                              </w:rPr>
                            </w:pPr>
                            <w:r w:rsidRPr="00052AE2">
                              <w:rPr>
                                <w:b/>
                                <w:bCs/>
                                <w:i/>
                                <w:iCs/>
                                <w:sz w:val="18"/>
                                <w:szCs w:val="18"/>
                                <w:lang w:val="en-US"/>
                              </w:rPr>
                              <w:t>Legislative Secrecy</w:t>
                            </w:r>
                          </w:p>
                        </w:txbxContent>
                      </v:textbox>
                    </v:rect>
                  </w:pict>
                </mc:Fallback>
              </mc:AlternateContent>
            </w:r>
            <w:bookmarkEnd w:id="37"/>
          </w:p>
        </w:tc>
        <w:bookmarkStart w:id="38" w:name="_Toc24707832"/>
        <w:tc>
          <w:tcPr>
            <w:tcW w:w="3090" w:type="dxa"/>
            <w:gridSpan w:val="2"/>
            <w:vAlign w:val="center"/>
          </w:tcPr>
          <w:p w14:paraId="1E41FF1D" w14:textId="1B91D891" w:rsidR="005B34C8" w:rsidRDefault="00052AE2" w:rsidP="009F1BB9">
            <w:pPr>
              <w:pStyle w:val="SectionHeading"/>
              <w:numPr>
                <w:ilvl w:val="0"/>
                <w:numId w:val="0"/>
              </w:numPr>
              <w:spacing w:before="0" w:after="0" w:line="360" w:lineRule="auto"/>
              <w:rPr>
                <w:rFonts w:cstheme="minorHAnsi"/>
                <w:b w:val="0"/>
                <w:bCs/>
                <w:color w:val="404040" w:themeColor="text1" w:themeTint="BF"/>
                <w:sz w:val="20"/>
                <w:szCs w:val="20"/>
              </w:rPr>
            </w:pPr>
            <w:r>
              <w:rPr>
                <w:rFonts w:cstheme="minorHAnsi"/>
                <w:noProof/>
                <w:color w:val="404040" w:themeColor="text1" w:themeTint="BF"/>
                <w:sz w:val="20"/>
                <w:szCs w:val="20"/>
                <w:lang w:val="en-US"/>
              </w:rPr>
              <mc:AlternateContent>
                <mc:Choice Requires="wps">
                  <w:drawing>
                    <wp:anchor distT="0" distB="0" distL="114300" distR="114300" simplePos="0" relativeHeight="251795968" behindDoc="0" locked="0" layoutInCell="1" allowOverlap="1" wp14:anchorId="79AA7624" wp14:editId="5000F552">
                      <wp:simplePos x="0" y="0"/>
                      <wp:positionH relativeFrom="column">
                        <wp:posOffset>78952</wp:posOffset>
                      </wp:positionH>
                      <wp:positionV relativeFrom="paragraph">
                        <wp:posOffset>26882</wp:posOffset>
                      </wp:positionV>
                      <wp:extent cx="1735667" cy="347133"/>
                      <wp:effectExtent l="0" t="0" r="17145" b="8890"/>
                      <wp:wrapNone/>
                      <wp:docPr id="251" name="Rectangle 251"/>
                      <wp:cNvGraphicFramePr/>
                      <a:graphic xmlns:a="http://schemas.openxmlformats.org/drawingml/2006/main">
                        <a:graphicData uri="http://schemas.microsoft.com/office/word/2010/wordprocessingShape">
                          <wps:wsp>
                            <wps:cNvSpPr/>
                            <wps:spPr>
                              <a:xfrm>
                                <a:off x="0" y="0"/>
                                <a:ext cx="1735667" cy="347133"/>
                              </a:xfrm>
                              <a:prstGeom prst="rect">
                                <a:avLst/>
                              </a:prstGeom>
                              <a:noFill/>
                              <a:ln>
                                <a:solidFill>
                                  <a:schemeClr val="bg1">
                                    <a:lumMod val="8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4C5A246" w14:textId="62687548" w:rsidR="00FC6092" w:rsidRPr="00052AE2" w:rsidRDefault="00FC6092" w:rsidP="00052AE2">
                                  <w:pPr>
                                    <w:shd w:val="clear" w:color="auto" w:fill="FFFFFF" w:themeFill="background1"/>
                                    <w:jc w:val="center"/>
                                    <w:rPr>
                                      <w:b/>
                                      <w:bCs/>
                                      <w:i/>
                                      <w:iCs/>
                                      <w:sz w:val="18"/>
                                      <w:szCs w:val="18"/>
                                      <w:lang w:val="en-US"/>
                                    </w:rPr>
                                  </w:pPr>
                                  <w:r>
                                    <w:rPr>
                                      <w:b/>
                                      <w:bCs/>
                                      <w:i/>
                                      <w:iCs/>
                                      <w:sz w:val="18"/>
                                      <w:szCs w:val="18"/>
                                      <w:lang w:val="en-US"/>
                                    </w:rPr>
                                    <w:t>Personal Privacy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A7624" id="Rectangle 251" o:spid="_x0000_s1050" style="position:absolute;margin-left:6.2pt;margin-top:2.1pt;width:136.65pt;height:27.3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" filled="f" strokecolor="#d8d8d8 [2732]" strokeweight="1pt">
                      <v:textbox>
                        <w:txbxContent>
                          <w:p w14:paraId="14C5A246" w14:textId="62687548" w:rsidR="00FC6092" w:rsidRPr="00052AE2" w:rsidRDefault="00FC6092" w:rsidP="00052AE2">
                            <w:pPr>
                              <w:shd w:val="clear" w:color="auto" w:fill="FFFFFF" w:themeFill="background1"/>
                              <w:jc w:val="center"/>
                              <w:rPr>
                                <w:b/>
                                <w:bCs/>
                                <w:i/>
                                <w:iCs/>
                                <w:sz w:val="18"/>
                                <w:szCs w:val="18"/>
                                <w:lang w:val="en-US"/>
                              </w:rPr>
                            </w:pPr>
                            <w:r>
                              <w:rPr>
                                <w:b/>
                                <w:bCs/>
                                <w:i/>
                                <w:iCs/>
                                <w:sz w:val="18"/>
                                <w:szCs w:val="18"/>
                                <w:lang w:val="en-US"/>
                              </w:rPr>
                              <w:t>Personal Privacy</w:t>
                            </w:r>
                          </w:p>
                        </w:txbxContent>
                      </v:textbox>
                    </v:rect>
                  </w:pict>
                </mc:Fallback>
              </mc:AlternateContent>
            </w:r>
            <w:bookmarkEnd w:id="38"/>
          </w:p>
        </w:tc>
        <w:bookmarkStart w:id="39" w:name="_Toc24707833"/>
        <w:tc>
          <w:tcPr>
            <w:tcW w:w="3090" w:type="dxa"/>
            <w:vAlign w:val="center"/>
          </w:tcPr>
          <w:p w14:paraId="64E4C497" w14:textId="6C05E984" w:rsidR="005B34C8" w:rsidRDefault="00052AE2" w:rsidP="009F1BB9">
            <w:pPr>
              <w:pStyle w:val="SectionHeading"/>
              <w:numPr>
                <w:ilvl w:val="0"/>
                <w:numId w:val="0"/>
              </w:numPr>
              <w:spacing w:before="0" w:after="0" w:line="360" w:lineRule="auto"/>
              <w:rPr>
                <w:rFonts w:cstheme="minorHAnsi"/>
                <w:b w:val="0"/>
                <w:bCs/>
                <w:color w:val="404040" w:themeColor="text1" w:themeTint="BF"/>
                <w:sz w:val="20"/>
                <w:szCs w:val="20"/>
              </w:rPr>
            </w:pPr>
            <w:r>
              <w:rPr>
                <w:rFonts w:cstheme="minorHAnsi"/>
                <w:noProof/>
                <w:color w:val="404040" w:themeColor="text1" w:themeTint="BF"/>
                <w:sz w:val="20"/>
                <w:szCs w:val="20"/>
                <w:lang w:val="en-US"/>
              </w:rPr>
              <mc:AlternateContent>
                <mc:Choice Requires="wps">
                  <w:drawing>
                    <wp:anchor distT="0" distB="0" distL="114300" distR="114300" simplePos="0" relativeHeight="251800064" behindDoc="0" locked="0" layoutInCell="1" allowOverlap="1" wp14:anchorId="6A0912C2" wp14:editId="4FD025D4">
                      <wp:simplePos x="0" y="0"/>
                      <wp:positionH relativeFrom="column">
                        <wp:posOffset>61385</wp:posOffset>
                      </wp:positionH>
                      <wp:positionV relativeFrom="paragraph">
                        <wp:posOffset>27305</wp:posOffset>
                      </wp:positionV>
                      <wp:extent cx="1735667" cy="347133"/>
                      <wp:effectExtent l="0" t="0" r="17145" b="8890"/>
                      <wp:wrapNone/>
                      <wp:docPr id="253" name="Rectangle 253"/>
                      <wp:cNvGraphicFramePr/>
                      <a:graphic xmlns:a="http://schemas.openxmlformats.org/drawingml/2006/main">
                        <a:graphicData uri="http://schemas.microsoft.com/office/word/2010/wordprocessingShape">
                          <wps:wsp>
                            <wps:cNvSpPr/>
                            <wps:spPr>
                              <a:xfrm>
                                <a:off x="0" y="0"/>
                                <a:ext cx="1735667" cy="347133"/>
                              </a:xfrm>
                              <a:prstGeom prst="rect">
                                <a:avLst/>
                              </a:prstGeom>
                              <a:noFill/>
                              <a:ln>
                                <a:solidFill>
                                  <a:schemeClr val="bg1">
                                    <a:lumMod val="8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0DDAACF" w14:textId="151FB713" w:rsidR="00FC6092" w:rsidRPr="00052AE2" w:rsidRDefault="00FC6092" w:rsidP="00052AE2">
                                  <w:pPr>
                                    <w:shd w:val="clear" w:color="auto" w:fill="FFFFFF" w:themeFill="background1"/>
                                    <w:jc w:val="center"/>
                                    <w:rPr>
                                      <w:b/>
                                      <w:bCs/>
                                      <w:i/>
                                      <w:iCs/>
                                      <w:sz w:val="18"/>
                                      <w:szCs w:val="18"/>
                                      <w:lang w:val="en-US"/>
                                    </w:rPr>
                                  </w:pPr>
                                  <w:r>
                                    <w:rPr>
                                      <w:b/>
                                      <w:bCs/>
                                      <w:i/>
                                      <w:iCs/>
                                      <w:sz w:val="18"/>
                                      <w:szCs w:val="18"/>
                                      <w:lang w:val="en-US"/>
                                    </w:rPr>
                                    <w:t>Legal Privilege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912C2" id="Rectangle 253" o:spid="_x0000_s1051" style="position:absolute;margin-left:4.85pt;margin-top:2.15pt;width:136.65pt;height:27.3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" filled="f" strokecolor="#d8d8d8 [2732]" strokeweight="1pt">
                      <v:textbox>
                        <w:txbxContent>
                          <w:p w14:paraId="40DDAACF" w14:textId="151FB713" w:rsidR="00FC6092" w:rsidRPr="00052AE2" w:rsidRDefault="00FC6092" w:rsidP="00052AE2">
                            <w:pPr>
                              <w:shd w:val="clear" w:color="auto" w:fill="FFFFFF" w:themeFill="background1"/>
                              <w:jc w:val="center"/>
                              <w:rPr>
                                <w:b/>
                                <w:bCs/>
                                <w:i/>
                                <w:iCs/>
                                <w:sz w:val="18"/>
                                <w:szCs w:val="18"/>
                                <w:lang w:val="en-US"/>
                              </w:rPr>
                            </w:pPr>
                            <w:r>
                              <w:rPr>
                                <w:b/>
                                <w:bCs/>
                                <w:i/>
                                <w:iCs/>
                                <w:sz w:val="18"/>
                                <w:szCs w:val="18"/>
                                <w:lang w:val="en-US"/>
                              </w:rPr>
                              <w:t>Legal Privilege</w:t>
                            </w:r>
                          </w:p>
                        </w:txbxContent>
                      </v:textbox>
                    </v:rect>
                  </w:pict>
                </mc:Fallback>
              </mc:AlternateContent>
            </w:r>
            <w:bookmarkEnd w:id="39"/>
          </w:p>
        </w:tc>
      </w:tr>
    </w:tbl>
    <w:p w14:paraId="7814D63E" w14:textId="715CD751" w:rsidR="005B34C8" w:rsidRDefault="005B34C8" w:rsidP="00F240BC">
      <w:pPr>
        <w:pStyle w:val="SectionHeading"/>
        <w:numPr>
          <w:ilvl w:val="0"/>
          <w:numId w:val="0"/>
        </w:numPr>
        <w:spacing w:before="0" w:after="0" w:line="360" w:lineRule="auto"/>
        <w:ind w:left="360"/>
        <w:outlineLvl w:val="9"/>
        <w:rPr>
          <w:rFonts w:cstheme="minorHAnsi"/>
          <w:b w:val="0"/>
          <w:bCs/>
          <w:color w:val="404040" w:themeColor="text1" w:themeTint="BF"/>
          <w:sz w:val="20"/>
          <w:szCs w:val="20"/>
        </w:rPr>
      </w:pPr>
    </w:p>
    <w:p w14:paraId="11BD2F0C" w14:textId="21C29323" w:rsidR="00B02F2D" w:rsidRPr="00385E67" w:rsidRDefault="00B02F2D" w:rsidP="00385E67">
      <w:pPr>
        <w:pStyle w:val="BodyCopy"/>
        <w:rPr>
          <w:i/>
          <w:iCs/>
        </w:rPr>
      </w:pPr>
      <w:r w:rsidRPr="00385E67">
        <w:rPr>
          <w:i/>
          <w:iCs/>
        </w:rPr>
        <w:t>* Whilst ‘Unofficial’ is not recognised as a formal protective marking, it is used for email marking purposes. Unofficial information refers to content that is not related to official work duties or functions.</w:t>
      </w:r>
    </w:p>
    <w:p w14:paraId="39AB79E4" w14:textId="77777777" w:rsidR="005E1D6E" w:rsidRDefault="005E1D6E" w:rsidP="00F240BC">
      <w:pPr>
        <w:pStyle w:val="SectionHeading"/>
        <w:numPr>
          <w:ilvl w:val="0"/>
          <w:numId w:val="0"/>
        </w:numPr>
        <w:spacing w:before="0" w:after="0" w:line="360" w:lineRule="auto"/>
        <w:ind w:left="360"/>
        <w:outlineLvl w:val="9"/>
        <w:rPr>
          <w:rFonts w:cstheme="minorHAnsi"/>
          <w:b w:val="0"/>
          <w:bCs/>
          <w:color w:val="404040" w:themeColor="text1" w:themeTint="BF"/>
          <w:sz w:val="20"/>
          <w:szCs w:val="20"/>
        </w:rPr>
      </w:pPr>
    </w:p>
    <w:p w14:paraId="0BE48B9D" w14:textId="53954741" w:rsidR="005B34C8" w:rsidRPr="00385E67" w:rsidRDefault="00E2346A" w:rsidP="00385E67">
      <w:pPr>
        <w:pStyle w:val="SectionHeading"/>
      </w:pPr>
      <w:bookmarkStart w:id="40" w:name="_Toc24707834"/>
      <w:r w:rsidRPr="00385E67">
        <w:t>What do each of these markings mean?</w:t>
      </w:r>
      <w:bookmarkEnd w:id="40"/>
    </w:p>
    <w:p w14:paraId="31297138" w14:textId="17E5F2C4" w:rsidR="005B34C8" w:rsidRPr="00F31DF8" w:rsidRDefault="00F36DBA" w:rsidP="00F31DF8">
      <w:pPr>
        <w:pStyle w:val="BodyCopy"/>
      </w:pPr>
      <w:r w:rsidRPr="00F31DF8">
        <w:t xml:space="preserve">The main protective markings (depicted below) act as a visual signal of the potential harm or damage that could result if there were a compromise to the confidentiality of the information. </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2835"/>
        <w:gridCol w:w="2681"/>
      </w:tblGrid>
      <w:tr w:rsidR="008C278B" w14:paraId="10587F9F" w14:textId="77777777" w:rsidTr="009F1BB9">
        <w:tc>
          <w:tcPr>
            <w:tcW w:w="3685" w:type="dxa"/>
          </w:tcPr>
          <w:p w14:paraId="18331A5C" w14:textId="12933114" w:rsidR="00144FDA" w:rsidRPr="00144FDA" w:rsidRDefault="00144FDA" w:rsidP="007139B9">
            <w:pPr>
              <w:pStyle w:val="NormalWeb"/>
              <w:spacing w:before="0" w:beforeAutospacing="0" w:after="0" w:afterAutospacing="0" w:line="360" w:lineRule="auto"/>
              <w:rPr>
                <w:rFonts w:ascii="Calibri" w:hAnsi="Calibri"/>
                <w:b/>
                <w:color w:val="808080" w:themeColor="background1" w:themeShade="80"/>
                <w:sz w:val="16"/>
                <w:szCs w:val="16"/>
              </w:rPr>
            </w:pPr>
          </w:p>
          <w:p w14:paraId="4937AB19" w14:textId="0FED2863" w:rsidR="008C278B" w:rsidRDefault="008C278B" w:rsidP="007139B9">
            <w:pPr>
              <w:pStyle w:val="NormalWeb"/>
              <w:spacing w:before="0" w:beforeAutospacing="0" w:after="0" w:afterAutospacing="0" w:line="360" w:lineRule="auto"/>
              <w:rPr>
                <w:rFonts w:ascii="Calibri" w:hAnsi="Calibri"/>
                <w:bCs/>
                <w:color w:val="808080" w:themeColor="background1" w:themeShade="80"/>
                <w:sz w:val="20"/>
                <w:szCs w:val="20"/>
              </w:rPr>
            </w:pPr>
            <w:r w:rsidRPr="0063603B">
              <w:rPr>
                <w:rFonts w:ascii="Calibri" w:hAnsi="Calibri"/>
                <w:b/>
                <w:color w:val="808080" w:themeColor="background1" w:themeShade="80"/>
                <w:sz w:val="20"/>
                <w:szCs w:val="20"/>
              </w:rPr>
              <w:t>MINOR</w:t>
            </w:r>
            <w:r w:rsidRPr="0063603B">
              <w:rPr>
                <w:rFonts w:ascii="Calibri" w:hAnsi="Calibri"/>
                <w:bCs/>
                <w:color w:val="808080" w:themeColor="background1" w:themeShade="80"/>
                <w:sz w:val="20"/>
                <w:szCs w:val="20"/>
              </w:rPr>
              <w:t xml:space="preserve"> harm/ damage to government operations, organisations or individuals</w:t>
            </w:r>
          </w:p>
          <w:p w14:paraId="28EA7048" w14:textId="04BC5C90" w:rsidR="007139B9" w:rsidRPr="00144FDA" w:rsidRDefault="007139B9" w:rsidP="007139B9">
            <w:pPr>
              <w:pStyle w:val="NormalWeb"/>
              <w:spacing w:before="0" w:beforeAutospacing="0" w:after="0" w:afterAutospacing="0" w:line="360" w:lineRule="auto"/>
              <w:rPr>
                <w:rFonts w:ascii="Calibri" w:hAnsi="Calibri"/>
                <w:bCs/>
                <w:color w:val="808080" w:themeColor="background1" w:themeShade="80"/>
                <w:sz w:val="16"/>
                <w:szCs w:val="16"/>
              </w:rPr>
            </w:pPr>
          </w:p>
        </w:tc>
        <w:tc>
          <w:tcPr>
            <w:tcW w:w="2835" w:type="dxa"/>
          </w:tcPr>
          <w:p w14:paraId="44E24E27" w14:textId="6B9F0225" w:rsidR="008C278B" w:rsidRPr="008C278B" w:rsidRDefault="002A5E48" w:rsidP="007139B9">
            <w:pPr>
              <w:pStyle w:val="NormalWeb"/>
              <w:spacing w:before="0" w:beforeAutospacing="0" w:after="0" w:afterAutospacing="0" w:line="360" w:lineRule="auto"/>
              <w:rPr>
                <w:rFonts w:ascii="Calibri" w:hAnsi="Calibri"/>
                <w:b/>
                <w:color w:val="1C1C19"/>
                <w:sz w:val="20"/>
                <w:szCs w:val="20"/>
              </w:rPr>
            </w:pPr>
            <w:r w:rsidRPr="00F31DF8">
              <w:rPr>
                <w:noProof/>
              </w:rPr>
              <mc:AlternateContent>
                <mc:Choice Requires="wpg">
                  <w:drawing>
                    <wp:anchor distT="0" distB="0" distL="114300" distR="114300" simplePos="0" relativeHeight="251818496" behindDoc="0" locked="0" layoutInCell="1" allowOverlap="1" wp14:anchorId="1770BD9F" wp14:editId="6998CEE0">
                      <wp:simplePos x="0" y="0"/>
                      <wp:positionH relativeFrom="column">
                        <wp:posOffset>174680</wp:posOffset>
                      </wp:positionH>
                      <wp:positionV relativeFrom="paragraph">
                        <wp:posOffset>-137160</wp:posOffset>
                      </wp:positionV>
                      <wp:extent cx="1502410" cy="683895"/>
                      <wp:effectExtent l="12700" t="0" r="0" b="14605"/>
                      <wp:wrapNone/>
                      <wp:docPr id="23753" name="Group 23753"/>
                      <wp:cNvGraphicFramePr/>
                      <a:graphic xmlns:a="http://schemas.openxmlformats.org/drawingml/2006/main">
                        <a:graphicData uri="http://schemas.microsoft.com/office/word/2010/wordprocessingGroup">
                          <wpg:wgp>
                            <wpg:cNvGrpSpPr/>
                            <wpg:grpSpPr>
                              <a:xfrm>
                                <a:off x="0" y="0"/>
                                <a:ext cx="1502410" cy="683895"/>
                                <a:chOff x="0" y="0"/>
                                <a:chExt cx="1502474" cy="684281"/>
                              </a:xfrm>
                            </wpg:grpSpPr>
                            <wpg:grpSp>
                              <wpg:cNvPr id="151" name="Group 151"/>
                              <wpg:cNvGrpSpPr/>
                              <wpg:grpSpPr>
                                <a:xfrm>
                                  <a:off x="0" y="335666"/>
                                  <a:ext cx="1299210" cy="348615"/>
                                  <a:chOff x="0" y="0"/>
                                  <a:chExt cx="1299600" cy="349200"/>
                                </a:xfrm>
                              </wpg:grpSpPr>
                              <wpg:grpSp>
                                <wpg:cNvPr id="141" name="Group 141"/>
                                <wpg:cNvGrpSpPr/>
                                <wpg:grpSpPr>
                                  <a:xfrm>
                                    <a:off x="0" y="0"/>
                                    <a:ext cx="1299600" cy="349200"/>
                                    <a:chOff x="0" y="0"/>
                                    <a:chExt cx="1576540" cy="433070"/>
                                  </a:xfrm>
                                  <a:solidFill>
                                    <a:schemeClr val="bg1"/>
                                  </a:solidFill>
                                </wpg:grpSpPr>
                                <wps:wsp>
                                  <wps:cNvPr id="142" name="Chevron 142"/>
                                  <wps:cNvSpPr/>
                                  <wps:spPr>
                                    <a:xfrm>
                                      <a:off x="0" y="0"/>
                                      <a:ext cx="485775" cy="433070"/>
                                    </a:xfrm>
                                    <a:prstGeom prst="chevron">
                                      <a:avLst>
                                        <a:gd name="adj" fmla="val 20130"/>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144616" y="0"/>
                                      <a:ext cx="1431924" cy="43307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C17ADE" w14:textId="666A3FEA" w:rsidR="00FC6092" w:rsidRPr="00120F99" w:rsidRDefault="00FC6092" w:rsidP="009B7A6E">
                                        <w:pPr>
                                          <w:jc w:val="center"/>
                                          <w:rPr>
                                            <w:b/>
                                            <w:bCs/>
                                            <w:color w:val="000000" w:themeColor="text1"/>
                                            <w:sz w:val="20"/>
                                            <w:szCs w:val="20"/>
                                            <w:lang w:val="en-US"/>
                                            <w14:textOutline w14:w="9525" w14:cap="rnd" w14:cmpd="sng" w14:algn="ctr">
                                              <w14:solidFill>
                                                <w14:schemeClr w14:val="tx1"/>
                                              </w14:solidFill>
                                              <w14:prstDash w14:val="solid"/>
                                              <w14:bevel/>
                                            </w14:textOutline>
                                          </w:rPr>
                                        </w:pPr>
                                        <w:r w:rsidRPr="00120F99">
                                          <w:rPr>
                                            <w:b/>
                                            <w:bCs/>
                                            <w:color w:val="404040" w:themeColor="text1" w:themeTint="BF"/>
                                            <w:sz w:val="20"/>
                                            <w:szCs w:val="20"/>
                                            <w:lang w:val="en-US"/>
                                            <w14:textOutline w14:w="9525" w14:cap="rnd" w14:cmpd="sng" w14:algn="ctr">
                                              <w14:noFill/>
                                              <w14:prstDash w14:val="solid"/>
                                              <w14:bevel/>
                                            </w14:textOutline>
                                          </w:rPr>
                                          <w:t>OFFICIAL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7" name="Rectangle 147"/>
                                <wps:cNvSpPr/>
                                <wps:spPr>
                                  <a:xfrm>
                                    <a:off x="93980" y="7620"/>
                                    <a:ext cx="79200" cy="33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 name="Group 36"/>
                              <wpg:cNvGrpSpPr/>
                              <wpg:grpSpPr>
                                <a:xfrm>
                                  <a:off x="1110044" y="0"/>
                                  <a:ext cx="392430" cy="453390"/>
                                  <a:chOff x="372307" y="325120"/>
                                  <a:chExt cx="392853" cy="453813"/>
                                </a:xfrm>
                              </wpg:grpSpPr>
                              <wps:wsp>
                                <wps:cNvPr id="28" name="Text Box 28"/>
                                <wps:cNvSpPr txBox="1"/>
                                <wps:spPr>
                                  <a:xfrm>
                                    <a:off x="372307" y="325120"/>
                                    <a:ext cx="392853" cy="257387"/>
                                  </a:xfrm>
                                  <a:prstGeom prst="rect">
                                    <a:avLst/>
                                  </a:prstGeom>
                                  <a:noFill/>
                                  <a:ln w="6350">
                                    <a:noFill/>
                                  </a:ln>
                                </wps:spPr>
                                <wps:txbx>
                                  <w:txbxContent>
                                    <w:p w14:paraId="7B73ADB3" w14:textId="77777777" w:rsidR="00FC6092" w:rsidRPr="00193164" w:rsidRDefault="00FC6092" w:rsidP="00193164">
                                      <w:pPr>
                                        <w:rPr>
                                          <w:sz w:val="20"/>
                                          <w:szCs w:val="20"/>
                                          <w:lang w:val="en-US"/>
                                        </w:rPr>
                                      </w:pPr>
                                      <w:r w:rsidRPr="00193164">
                                        <w:rPr>
                                          <w:sz w:val="20"/>
                                          <w:szCs w:val="20"/>
                                          <w:lang w:val="en-US"/>
                                        </w:rPr>
                                        <w:t>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Oval 35"/>
                                <wps:cNvSpPr/>
                                <wps:spPr>
                                  <a:xfrm>
                                    <a:off x="413173" y="514773"/>
                                    <a:ext cx="277495" cy="26416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D24829" w14:textId="77777777" w:rsidR="00FC6092" w:rsidRPr="00193164" w:rsidRDefault="00FC6092" w:rsidP="00193164">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417883" y="507830"/>
                                    <a:ext cx="284480" cy="264160"/>
                                  </a:xfrm>
                                  <a:prstGeom prst="rect">
                                    <a:avLst/>
                                  </a:prstGeom>
                                  <a:noFill/>
                                  <a:ln w="6350">
                                    <a:noFill/>
                                  </a:ln>
                                </wps:spPr>
                                <wps:txbx>
                                  <w:txbxContent>
                                    <w:p w14:paraId="39741E29" w14:textId="77777777" w:rsidR="00FC6092" w:rsidRPr="00193164" w:rsidRDefault="00FC6092" w:rsidP="00193164">
                                      <w:pPr>
                                        <w:rPr>
                                          <w:lang w:val="en-US"/>
                                        </w:rPr>
                                      </w:pPr>
                                      <w:r>
                                        <w:rPr>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770BD9F" id="Group 23753" o:spid="_x0000_s1052" style="position:absolute;margin-left:13.75pt;margin-top:-10.8pt;width:118.3pt;height:53.85pt;z-index:251818496" coordsize="15024,68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">
                      <v:group id="Group 151" o:spid="_x0000_s1053" style="position:absolute;top:3356;width:12992;height:3486" coordsize="12996,3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Z01HyAAAAOE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">
                        <v:group id="Group 141" o:spid="_x0000_s1054" style="position:absolute;width:12996;height:3492" coordsize="15765,4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">
                          <v:shape id="Chevron 142" o:spid="_x0000_s1055" type="#_x0000_t55" style="position:absolute;width:4857;height:43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" adj="17724" filled="f" strokecolor="black [3213]" strokeweight="1pt"/>
                          <v:rect id="Rectangle 143" o:spid="_x0000_s1056" style="position:absolute;left:1446;width:14319;height:43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" filled="f" strokecolor="black [3213]" strokeweight="1pt">
                            <v:textbox>
                              <w:txbxContent>
                                <w:p w14:paraId="09C17ADE" w14:textId="666A3FEA" w:rsidR="00FC6092" w:rsidRPr="00120F99" w:rsidRDefault="00FC6092" w:rsidP="009B7A6E">
                                  <w:pPr>
                                    <w:jc w:val="center"/>
                                    <w:rPr>
                                      <w:b/>
                                      <w:bCs/>
                                      <w:color w:val="000000" w:themeColor="text1"/>
                                      <w:sz w:val="20"/>
                                      <w:szCs w:val="20"/>
                                      <w:lang w:val="en-US"/>
                                      <w14:textOutline w14:w="9525" w14:cap="rnd" w14:cmpd="sng" w14:algn="ctr">
                                        <w14:solidFill>
                                          <w14:schemeClr w14:val="tx1"/>
                                        </w14:solidFill>
                                        <w14:prstDash w14:val="solid"/>
                                        <w14:bevel/>
                                      </w14:textOutline>
                                    </w:rPr>
                                  </w:pPr>
                                  <w:r w:rsidRPr="00120F99">
                                    <w:rPr>
                                      <w:b/>
                                      <w:bCs/>
                                      <w:color w:val="404040" w:themeColor="text1" w:themeTint="BF"/>
                                      <w:sz w:val="20"/>
                                      <w:szCs w:val="20"/>
                                      <w:lang w:val="en-US"/>
                                      <w14:textOutline w14:w="9525" w14:cap="rnd" w14:cmpd="sng" w14:algn="ctr">
                                        <w14:noFill/>
                                        <w14:prstDash w14:val="solid"/>
                                        <w14:bevel/>
                                      </w14:textOutline>
                                    </w:rPr>
                                    <w:t>OFFICIAL</w:t>
                                  </w:r>
                                </w:p>
                              </w:txbxContent>
                            </v:textbox>
                          </v:rect>
                        </v:group>
                        <v:rect id="Rectangle 147" o:spid="_x0000_s1057" style="position:absolute;left:939;top:76;width:792;height:33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" fillcolor="white [3212]" stroked="f" strokeweight="1pt"/>
                      </v:group>
                      <v:group id="Group 36" o:spid="_x0000_s1058" style="position:absolute;left:11100;width:3924;height:4533" coordorigin="3723,3251" coordsize="3928,45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">
                        <v:shape id="Text Box 28" o:spid="_x0000_s1059" type="#_x0000_t202" style="position:absolute;left:3723;top:3251;width:3928;height:25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" filled="f" stroked="f" strokeweight=".5pt">
                          <v:textbox>
                            <w:txbxContent>
                              <w:p w14:paraId="7B73ADB3" w14:textId="77777777" w:rsidR="00FC6092" w:rsidRPr="00193164" w:rsidRDefault="00FC6092" w:rsidP="00193164">
                                <w:pPr>
                                  <w:rPr>
                                    <w:sz w:val="20"/>
                                    <w:szCs w:val="20"/>
                                    <w:lang w:val="en-US"/>
                                  </w:rPr>
                                </w:pPr>
                                <w:r w:rsidRPr="00193164">
                                  <w:rPr>
                                    <w:sz w:val="20"/>
                                    <w:szCs w:val="20"/>
                                    <w:lang w:val="en-US"/>
                                  </w:rPr>
                                  <w:t>BIL</w:t>
                                </w:r>
                              </w:p>
                            </w:txbxContent>
                          </v:textbox>
                        </v:shape>
                        <v:oval id="Oval 35" o:spid="_x0000_s1060" style="position:absolute;left:4131;top:5147;width:2775;height:26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" fillcolor="white [3212]" strokecolor="black [3213]" strokeweight="1pt">
                          <v:stroke joinstyle="miter"/>
                          <v:textbox>
                            <w:txbxContent>
                              <w:p w14:paraId="07D24829" w14:textId="77777777" w:rsidR="00FC6092" w:rsidRPr="00193164" w:rsidRDefault="00FC6092" w:rsidP="00193164">
                                <w:pPr>
                                  <w:rPr>
                                    <w:lang w:val="en-US"/>
                                  </w:rPr>
                                </w:pPr>
                              </w:p>
                            </w:txbxContent>
                          </v:textbox>
                        </v:oval>
                        <v:shape id="Text Box 27" o:spid="_x0000_s1061" type="#_x0000_t202" style="position:absolute;left:4178;top:5078;width:2845;height:26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" filled="f" stroked="f" strokeweight=".5pt">
                          <v:textbox>
                            <w:txbxContent>
                              <w:p w14:paraId="39741E29" w14:textId="77777777" w:rsidR="00FC6092" w:rsidRPr="00193164" w:rsidRDefault="00FC6092" w:rsidP="00193164">
                                <w:pPr>
                                  <w:rPr>
                                    <w:lang w:val="en-US"/>
                                  </w:rPr>
                                </w:pPr>
                                <w:r>
                                  <w:rPr>
                                    <w:lang w:val="en-US"/>
                                  </w:rPr>
                                  <w:t>1</w:t>
                                </w:r>
                              </w:p>
                            </w:txbxContent>
                          </v:textbox>
                        </v:shape>
                      </v:group>
                    </v:group>
                  </w:pict>
                </mc:Fallback>
              </mc:AlternateContent>
            </w:r>
            <w:r w:rsidR="005B34C8">
              <w:rPr>
                <w:rFonts w:ascii="Calibri" w:hAnsi="Calibri"/>
                <w:b/>
                <w:noProof/>
                <w:color w:val="1C1C19"/>
                <w:sz w:val="20"/>
                <w:szCs w:val="20"/>
              </w:rPr>
              <mc:AlternateContent>
                <mc:Choice Requires="wpg">
                  <w:drawing>
                    <wp:anchor distT="0" distB="0" distL="114300" distR="114300" simplePos="0" relativeHeight="251731456" behindDoc="0" locked="0" layoutInCell="1" allowOverlap="1" wp14:anchorId="66A5B4D6" wp14:editId="08D1CA8A">
                      <wp:simplePos x="0" y="0"/>
                      <wp:positionH relativeFrom="column">
                        <wp:posOffset>167316</wp:posOffset>
                      </wp:positionH>
                      <wp:positionV relativeFrom="paragraph">
                        <wp:posOffset>551910</wp:posOffset>
                      </wp:positionV>
                      <wp:extent cx="1498411" cy="659900"/>
                      <wp:effectExtent l="12700" t="0" r="0" b="13335"/>
                      <wp:wrapNone/>
                      <wp:docPr id="194" name="Group 194"/>
                      <wp:cNvGraphicFramePr/>
                      <a:graphic xmlns:a="http://schemas.openxmlformats.org/drawingml/2006/main">
                        <a:graphicData uri="http://schemas.microsoft.com/office/word/2010/wordprocessingGroup">
                          <wpg:wgp>
                            <wpg:cNvGrpSpPr/>
                            <wpg:grpSpPr>
                              <a:xfrm>
                                <a:off x="0" y="0"/>
                                <a:ext cx="1498411" cy="659900"/>
                                <a:chOff x="0" y="0"/>
                                <a:chExt cx="1498411" cy="659900"/>
                              </a:xfrm>
                            </wpg:grpSpPr>
                            <wpg:grpSp>
                              <wpg:cNvPr id="157" name="Group 157"/>
                              <wpg:cNvGrpSpPr/>
                              <wpg:grpSpPr>
                                <a:xfrm>
                                  <a:off x="0" y="311285"/>
                                  <a:ext cx="1299210" cy="348615"/>
                                  <a:chOff x="0" y="0"/>
                                  <a:chExt cx="1299210" cy="349200"/>
                                </a:xfrm>
                                <a:solidFill>
                                  <a:srgbClr val="EDEBE9"/>
                                </a:solidFill>
                              </wpg:grpSpPr>
                              <wpg:grpSp>
                                <wpg:cNvPr id="153" name="Group 153"/>
                                <wpg:cNvGrpSpPr/>
                                <wpg:grpSpPr>
                                  <a:xfrm>
                                    <a:off x="0" y="0"/>
                                    <a:ext cx="1299210" cy="349200"/>
                                    <a:chOff x="0" y="0"/>
                                    <a:chExt cx="1576067" cy="433070"/>
                                  </a:xfrm>
                                  <a:grpFill/>
                                </wpg:grpSpPr>
                                <wps:wsp>
                                  <wps:cNvPr id="154" name="Chevron 154"/>
                                  <wps:cNvSpPr/>
                                  <wps:spPr>
                                    <a:xfrm>
                                      <a:off x="0" y="0"/>
                                      <a:ext cx="485775" cy="433070"/>
                                    </a:xfrm>
                                    <a:prstGeom prst="chevron">
                                      <a:avLst>
                                        <a:gd name="adj" fmla="val 20130"/>
                                      </a:avLst>
                                    </a:prstGeom>
                                    <a:grpFill/>
                                    <a:ln>
                                      <a:solidFill>
                                        <a:srgbClr val="C0C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Rectangle 155"/>
                                  <wps:cNvSpPr/>
                                  <wps:spPr>
                                    <a:xfrm>
                                      <a:off x="113973" y="0"/>
                                      <a:ext cx="1462094" cy="433070"/>
                                    </a:xfrm>
                                    <a:prstGeom prst="rect">
                                      <a:avLst/>
                                    </a:prstGeom>
                                    <a:grpFill/>
                                    <a:ln>
                                      <a:solidFill>
                                        <a:srgbClr val="C0C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4562F6" w14:textId="58D488AA" w:rsidR="00FC6092" w:rsidRPr="00120F99" w:rsidRDefault="00FC6092" w:rsidP="00614A5A">
                                        <w:pPr>
                                          <w:jc w:val="center"/>
                                          <w:rPr>
                                            <w:b/>
                                            <w:bCs/>
                                            <w:color w:val="000000" w:themeColor="text1"/>
                                            <w:sz w:val="20"/>
                                            <w:szCs w:val="20"/>
                                            <w:lang w:val="en-US"/>
                                            <w14:textOutline w14:w="9525" w14:cap="rnd" w14:cmpd="sng" w14:algn="ctr">
                                              <w14:solidFill>
                                                <w14:schemeClr w14:val="tx1"/>
                                              </w14:solidFill>
                                              <w14:prstDash w14:val="solid"/>
                                              <w14:bevel/>
                                            </w14:textOutline>
                                          </w:rPr>
                                        </w:pPr>
                                        <w:r w:rsidRPr="00120F99">
                                          <w:rPr>
                                            <w:b/>
                                            <w:bCs/>
                                            <w:color w:val="404040" w:themeColor="text1" w:themeTint="BF"/>
                                            <w:sz w:val="20"/>
                                            <w:szCs w:val="20"/>
                                            <w:lang w:val="en-US"/>
                                            <w14:textOutline w14:w="9525" w14:cap="rnd" w14:cmpd="sng" w14:algn="ctr">
                                              <w14:noFill/>
                                              <w14:prstDash w14:val="solid"/>
                                              <w14:bevel/>
                                            </w14:textOutline>
                                          </w:rPr>
                                          <w:t>OFFICIAL</w:t>
                                        </w:r>
                                        <w:r>
                                          <w:rPr>
                                            <w:b/>
                                            <w:bCs/>
                                            <w:color w:val="404040" w:themeColor="text1" w:themeTint="BF"/>
                                            <w:sz w:val="20"/>
                                            <w:szCs w:val="20"/>
                                            <w:lang w:val="en-US"/>
                                            <w14:textOutline w14:w="9525" w14:cap="rnd" w14:cmpd="sng" w14:algn="ctr">
                                              <w14:noFill/>
                                              <w14:prstDash w14:val="solid"/>
                                              <w14:bevel/>
                                            </w14:textOutline>
                                          </w:rPr>
                                          <w:t>: Sensitive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6" name="Rectangle 156"/>
                                <wps:cNvSpPr/>
                                <wps:spPr>
                                  <a:xfrm>
                                    <a:off x="76200" y="7620"/>
                                    <a:ext cx="55908" cy="3346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 name="Group 37"/>
                              <wpg:cNvGrpSpPr/>
                              <wpg:grpSpPr>
                                <a:xfrm>
                                  <a:off x="1105981" y="0"/>
                                  <a:ext cx="392430" cy="453390"/>
                                  <a:chOff x="372307" y="325120"/>
                                  <a:chExt cx="392853" cy="453813"/>
                                </a:xfrm>
                              </wpg:grpSpPr>
                              <wps:wsp>
                                <wps:cNvPr id="38" name="Text Box 38"/>
                                <wps:cNvSpPr txBox="1"/>
                                <wps:spPr>
                                  <a:xfrm>
                                    <a:off x="372307" y="325120"/>
                                    <a:ext cx="392853" cy="257387"/>
                                  </a:xfrm>
                                  <a:prstGeom prst="rect">
                                    <a:avLst/>
                                  </a:prstGeom>
                                  <a:noFill/>
                                  <a:ln w="6350">
                                    <a:noFill/>
                                  </a:ln>
                                </wps:spPr>
                                <wps:txbx>
                                  <w:txbxContent>
                                    <w:p w14:paraId="1AEBB98C" w14:textId="77777777" w:rsidR="00FC6092" w:rsidRPr="00193164" w:rsidRDefault="00FC6092" w:rsidP="00193164">
                                      <w:pPr>
                                        <w:rPr>
                                          <w:sz w:val="20"/>
                                          <w:szCs w:val="20"/>
                                          <w:lang w:val="en-US"/>
                                        </w:rPr>
                                      </w:pPr>
                                      <w:r w:rsidRPr="00193164">
                                        <w:rPr>
                                          <w:sz w:val="20"/>
                                          <w:szCs w:val="20"/>
                                          <w:lang w:val="en-US"/>
                                        </w:rPr>
                                        <w:t>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Oval 40"/>
                                <wps:cNvSpPr/>
                                <wps:spPr>
                                  <a:xfrm>
                                    <a:off x="413173" y="514773"/>
                                    <a:ext cx="277495" cy="264160"/>
                                  </a:xfrm>
                                  <a:prstGeom prst="ellipse">
                                    <a:avLst/>
                                  </a:prstGeom>
                                  <a:solidFill>
                                    <a:schemeClr val="bg1"/>
                                  </a:solidFill>
                                  <a:ln>
                                    <a:solidFill>
                                      <a:srgbClr val="C0C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39E80E" w14:textId="77777777" w:rsidR="00FC6092" w:rsidRPr="00193164" w:rsidRDefault="00FC6092" w:rsidP="00193164">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42"/>
                                <wps:cNvSpPr txBox="1"/>
                                <wps:spPr>
                                  <a:xfrm>
                                    <a:off x="419952" y="514773"/>
                                    <a:ext cx="284480" cy="264160"/>
                                  </a:xfrm>
                                  <a:prstGeom prst="rect">
                                    <a:avLst/>
                                  </a:prstGeom>
                                  <a:noFill/>
                                  <a:ln w="6350">
                                    <a:noFill/>
                                  </a:ln>
                                </wps:spPr>
                                <wps:txbx>
                                  <w:txbxContent>
                                    <w:p w14:paraId="288843C5" w14:textId="0248CAF8" w:rsidR="00FC6092" w:rsidRPr="00193164" w:rsidRDefault="00FC6092" w:rsidP="00193164">
                                      <w:pPr>
                                        <w:rPr>
                                          <w:lang w:val="en-US"/>
                                        </w:rPr>
                                      </w:pPr>
                                      <w:r>
                                        <w:rPr>
                                          <w:lang w:val="en-US"/>
                                        </w:rPr>
                                        <w:t>2</w:t>
                                      </w:r>
                                      <w:r>
                                        <w:rPr>
                                          <w:noProof/>
                                        </w:rPr>
                                        <w:drawing>
                                          <wp:inline distT="0" distB="0" distL="0" distR="0" wp14:anchorId="3D9F2B90" wp14:editId="10631794">
                                            <wp:extent cx="95250" cy="12001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5250" cy="1200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6A5B4D6" id="Group 194" o:spid="_x0000_s1062" style="position:absolute;margin-left:13.15pt;margin-top:43.45pt;width:118pt;height:51.95pt;z-index:251731456" coordsize="14984,65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">
                      <v:group id="Group 157" o:spid="_x0000_s1063" style="position:absolute;top:3112;width:12992;height:3487" coordsize="12992,3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">
                        <v:group id="Group 153" o:spid="_x0000_s1064" style="position:absolute;width:12992;height:3492" coordsize="15760,4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">
                          <v:shape id="Chevron 154" o:spid="_x0000_s1065" type="#_x0000_t55" style="position:absolute;width:4857;height:43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" adj="17724" filled="f" strokecolor="silver" strokeweight="1pt"/>
                          <v:rect id="Rectangle 155" o:spid="_x0000_s1066" style="position:absolute;left:1139;width:14621;height:43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" filled="f" strokecolor="silver" strokeweight="1pt">
                            <v:textbox>
                              <w:txbxContent>
                                <w:p w14:paraId="7D4562F6" w14:textId="58D488AA" w:rsidR="00FC6092" w:rsidRPr="00120F99" w:rsidRDefault="00FC6092" w:rsidP="00614A5A">
                                  <w:pPr>
                                    <w:jc w:val="center"/>
                                    <w:rPr>
                                      <w:b/>
                                      <w:bCs/>
                                      <w:color w:val="000000" w:themeColor="text1"/>
                                      <w:sz w:val="20"/>
                                      <w:szCs w:val="20"/>
                                      <w:lang w:val="en-US"/>
                                      <w14:textOutline w14:w="9525" w14:cap="rnd" w14:cmpd="sng" w14:algn="ctr">
                                        <w14:solidFill>
                                          <w14:schemeClr w14:val="tx1"/>
                                        </w14:solidFill>
                                        <w14:prstDash w14:val="solid"/>
                                        <w14:bevel/>
                                      </w14:textOutline>
                                    </w:rPr>
                                  </w:pPr>
                                  <w:r w:rsidRPr="00120F99">
                                    <w:rPr>
                                      <w:b/>
                                      <w:bCs/>
                                      <w:color w:val="404040" w:themeColor="text1" w:themeTint="BF"/>
                                      <w:sz w:val="20"/>
                                      <w:szCs w:val="20"/>
                                      <w:lang w:val="en-US"/>
                                      <w14:textOutline w14:w="9525" w14:cap="rnd" w14:cmpd="sng" w14:algn="ctr">
                                        <w14:noFill/>
                                        <w14:prstDash w14:val="solid"/>
                                        <w14:bevel/>
                                      </w14:textOutline>
                                    </w:rPr>
                                    <w:t>OFFICIAL</w:t>
                                  </w:r>
                                  <w:r>
                                    <w:rPr>
                                      <w:b/>
                                      <w:bCs/>
                                      <w:color w:val="404040" w:themeColor="text1" w:themeTint="BF"/>
                                      <w:sz w:val="20"/>
                                      <w:szCs w:val="20"/>
                                      <w:lang w:val="en-US"/>
                                      <w14:textOutline w14:w="9525" w14:cap="rnd" w14:cmpd="sng" w14:algn="ctr">
                                        <w14:noFill/>
                                        <w14:prstDash w14:val="solid"/>
                                        <w14:bevel/>
                                      </w14:textOutline>
                                    </w:rPr>
                                    <w:t>: Sensitive</w:t>
                                  </w:r>
                                </w:p>
                              </w:txbxContent>
                            </v:textbox>
                          </v:rect>
                        </v:group>
                        <v:rect id="Rectangle 156" o:spid="_x0000_s1067" style="position:absolute;left:762;top:76;width:559;height:33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" filled="f" stroked="f" strokeweight="1pt"/>
                      </v:group>
                      <v:group id="Group 37" o:spid="_x0000_s1068" style="position:absolute;left:11059;width:3925;height:4533" coordorigin="3723,3251" coordsize="3928,45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i2B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">
                        <v:shape id="Text Box 38" o:spid="_x0000_s1069" type="#_x0000_t202" style="position:absolute;left:3723;top:3251;width:3928;height:25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" filled="f" stroked="f" strokeweight=".5pt">
                          <v:textbox>
                            <w:txbxContent>
                              <w:p w14:paraId="1AEBB98C" w14:textId="77777777" w:rsidR="00FC6092" w:rsidRPr="00193164" w:rsidRDefault="00FC6092" w:rsidP="00193164">
                                <w:pPr>
                                  <w:rPr>
                                    <w:sz w:val="20"/>
                                    <w:szCs w:val="20"/>
                                    <w:lang w:val="en-US"/>
                                  </w:rPr>
                                </w:pPr>
                                <w:r w:rsidRPr="00193164">
                                  <w:rPr>
                                    <w:sz w:val="20"/>
                                    <w:szCs w:val="20"/>
                                    <w:lang w:val="en-US"/>
                                  </w:rPr>
                                  <w:t>BIL</w:t>
                                </w:r>
                              </w:p>
                            </w:txbxContent>
                          </v:textbox>
                        </v:shape>
                        <v:oval id="Oval 40" o:spid="_x0000_s1070" style="position:absolute;left:4131;top:5147;width:2775;height:26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" fillcolor="white [3212]" strokecolor="silver" strokeweight="1pt">
                          <v:stroke joinstyle="miter"/>
                          <v:textbox>
                            <w:txbxContent>
                              <w:p w14:paraId="6039E80E" w14:textId="77777777" w:rsidR="00FC6092" w:rsidRPr="00193164" w:rsidRDefault="00FC6092" w:rsidP="00193164">
                                <w:pPr>
                                  <w:rPr>
                                    <w:lang w:val="en-US"/>
                                  </w:rPr>
                                </w:pPr>
                              </w:p>
                            </w:txbxContent>
                          </v:textbox>
                        </v:oval>
                        <v:shape id="Text Box 42" o:spid="_x0000_s1071" type="#_x0000_t202" style="position:absolute;left:4199;top:5147;width:2845;height:26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" filled="f" stroked="f" strokeweight=".5pt">
                          <v:textbox>
                            <w:txbxContent>
                              <w:p w14:paraId="288843C5" w14:textId="0248CAF8" w:rsidR="00FC6092" w:rsidRPr="00193164" w:rsidRDefault="00FC6092" w:rsidP="00193164">
                                <w:pPr>
                                  <w:rPr>
                                    <w:lang w:val="en-US"/>
                                  </w:rPr>
                                </w:pPr>
                                <w:r>
                                  <w:rPr>
                                    <w:lang w:val="en-US"/>
                                  </w:rPr>
                                  <w:t>2</w:t>
                                </w:r>
                                <w:r>
                                  <w:rPr>
                                    <w:noProof/>
                                  </w:rPr>
                                  <w:drawing>
                                    <wp:inline distT="0" distB="0" distL="0" distR="0" wp14:anchorId="3D9F2B90" wp14:editId="10631794">
                                      <wp:extent cx="95250" cy="12001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5250" cy="120015"/>
                                              </a:xfrm>
                                              <a:prstGeom prst="rect">
                                                <a:avLst/>
                                              </a:prstGeom>
                                            </pic:spPr>
                                          </pic:pic>
                                        </a:graphicData>
                                      </a:graphic>
                                    </wp:inline>
                                  </w:drawing>
                                </w:r>
                              </w:p>
                            </w:txbxContent>
                          </v:textbox>
                        </v:shape>
                      </v:group>
                    </v:group>
                  </w:pict>
                </mc:Fallback>
              </mc:AlternateContent>
            </w:r>
          </w:p>
        </w:tc>
        <w:tc>
          <w:tcPr>
            <w:tcW w:w="2681" w:type="dxa"/>
            <w:vMerge w:val="restart"/>
          </w:tcPr>
          <w:p w14:paraId="38DCF966" w14:textId="12764378" w:rsidR="008C278B" w:rsidRPr="008C278B" w:rsidRDefault="008C278B" w:rsidP="007139B9">
            <w:pPr>
              <w:pStyle w:val="NormalWeb"/>
              <w:spacing w:before="0" w:beforeAutospacing="0" w:after="0" w:afterAutospacing="0" w:line="360" w:lineRule="auto"/>
              <w:rPr>
                <w:rFonts w:ascii="Calibri" w:hAnsi="Calibri"/>
                <w:b/>
                <w:color w:val="1C1C19"/>
                <w:sz w:val="20"/>
                <w:szCs w:val="20"/>
              </w:rPr>
            </w:pPr>
          </w:p>
        </w:tc>
      </w:tr>
      <w:tr w:rsidR="008C278B" w14:paraId="2154E01A" w14:textId="77777777" w:rsidTr="009F1BB9">
        <w:tc>
          <w:tcPr>
            <w:tcW w:w="3685" w:type="dxa"/>
          </w:tcPr>
          <w:p w14:paraId="101ADD29" w14:textId="77777777" w:rsidR="008C278B" w:rsidRPr="004B3FA7" w:rsidRDefault="008C278B" w:rsidP="007139B9">
            <w:pPr>
              <w:pStyle w:val="NormalWeb"/>
              <w:spacing w:before="0" w:beforeAutospacing="0" w:after="0" w:afterAutospacing="0" w:line="360" w:lineRule="auto"/>
              <w:rPr>
                <w:rFonts w:ascii="Calibri" w:hAnsi="Calibri"/>
                <w:bCs/>
                <w:color w:val="404040" w:themeColor="text1" w:themeTint="BF"/>
                <w:sz w:val="20"/>
                <w:szCs w:val="20"/>
              </w:rPr>
            </w:pPr>
            <w:r w:rsidRPr="004B3FA7">
              <w:rPr>
                <w:rFonts w:ascii="Calibri" w:hAnsi="Calibri"/>
                <w:b/>
                <w:color w:val="404040" w:themeColor="text1" w:themeTint="BF"/>
                <w:sz w:val="20"/>
                <w:szCs w:val="20"/>
              </w:rPr>
              <w:t>LIMITED</w:t>
            </w:r>
            <w:r w:rsidRPr="004B3FA7">
              <w:rPr>
                <w:rFonts w:ascii="Calibri" w:hAnsi="Calibri"/>
                <w:bCs/>
                <w:color w:val="404040" w:themeColor="text1" w:themeTint="BF"/>
                <w:sz w:val="20"/>
                <w:szCs w:val="20"/>
              </w:rPr>
              <w:t xml:space="preserve"> harm/ damage to government operations, organisations or individuals</w:t>
            </w:r>
          </w:p>
          <w:p w14:paraId="2E24A7C4" w14:textId="77ABAD0E" w:rsidR="007139B9" w:rsidRPr="00144FDA" w:rsidRDefault="007139B9" w:rsidP="007139B9">
            <w:pPr>
              <w:pStyle w:val="NormalWeb"/>
              <w:spacing w:before="0" w:beforeAutospacing="0" w:after="0" w:afterAutospacing="0" w:line="360" w:lineRule="auto"/>
              <w:rPr>
                <w:rFonts w:ascii="Calibri" w:hAnsi="Calibri"/>
                <w:bCs/>
                <w:color w:val="1C1C19"/>
                <w:sz w:val="16"/>
                <w:szCs w:val="16"/>
              </w:rPr>
            </w:pPr>
          </w:p>
        </w:tc>
        <w:tc>
          <w:tcPr>
            <w:tcW w:w="2835" w:type="dxa"/>
          </w:tcPr>
          <w:p w14:paraId="4F44DC19" w14:textId="0A797776" w:rsidR="008C278B" w:rsidRPr="008C278B" w:rsidRDefault="00FC25C0" w:rsidP="007139B9">
            <w:pPr>
              <w:pStyle w:val="NormalWeb"/>
              <w:spacing w:before="0" w:beforeAutospacing="0" w:after="0" w:afterAutospacing="0" w:line="360" w:lineRule="auto"/>
              <w:rPr>
                <w:rFonts w:ascii="Calibri" w:hAnsi="Calibri"/>
                <w:b/>
                <w:color w:val="1C1C19"/>
                <w:sz w:val="20"/>
                <w:szCs w:val="20"/>
              </w:rPr>
            </w:pPr>
            <w:r>
              <w:rPr>
                <w:rFonts w:ascii="Calibri" w:hAnsi="Calibri"/>
                <w:b/>
                <w:noProof/>
                <w:color w:val="1C1C19"/>
                <w:sz w:val="20"/>
                <w:szCs w:val="20"/>
              </w:rPr>
              <mc:AlternateContent>
                <mc:Choice Requires="wpg">
                  <w:drawing>
                    <wp:anchor distT="0" distB="0" distL="114300" distR="114300" simplePos="0" relativeHeight="251820544" behindDoc="0" locked="0" layoutInCell="1" allowOverlap="1" wp14:anchorId="70E89433" wp14:editId="0988BD0F">
                      <wp:simplePos x="0" y="0"/>
                      <wp:positionH relativeFrom="column">
                        <wp:posOffset>170148</wp:posOffset>
                      </wp:positionH>
                      <wp:positionV relativeFrom="paragraph">
                        <wp:posOffset>360624</wp:posOffset>
                      </wp:positionV>
                      <wp:extent cx="1502475" cy="672706"/>
                      <wp:effectExtent l="12700" t="0" r="0" b="13335"/>
                      <wp:wrapNone/>
                      <wp:docPr id="23754" name="Group 23754"/>
                      <wp:cNvGraphicFramePr/>
                      <a:graphic xmlns:a="http://schemas.openxmlformats.org/drawingml/2006/main">
                        <a:graphicData uri="http://schemas.microsoft.com/office/word/2010/wordprocessingGroup">
                          <wpg:wgp>
                            <wpg:cNvGrpSpPr/>
                            <wpg:grpSpPr>
                              <a:xfrm>
                                <a:off x="0" y="0"/>
                                <a:ext cx="1502475" cy="672706"/>
                                <a:chOff x="0" y="0"/>
                                <a:chExt cx="1502475" cy="672706"/>
                              </a:xfrm>
                            </wpg:grpSpPr>
                            <wpg:grpSp>
                              <wpg:cNvPr id="131" name="Group 131"/>
                              <wpg:cNvGrpSpPr/>
                              <wpg:grpSpPr>
                                <a:xfrm>
                                  <a:off x="0" y="324091"/>
                                  <a:ext cx="1298575" cy="348615"/>
                                  <a:chOff x="0" y="0"/>
                                  <a:chExt cx="1576066" cy="433070"/>
                                </a:xfrm>
                              </wpg:grpSpPr>
                              <wps:wsp>
                                <wps:cNvPr id="134" name="Chevron 134"/>
                                <wps:cNvSpPr/>
                                <wps:spPr>
                                  <a:xfrm>
                                    <a:off x="0" y="0"/>
                                    <a:ext cx="485775" cy="433070"/>
                                  </a:xfrm>
                                  <a:prstGeom prst="chevron">
                                    <a:avLst>
                                      <a:gd name="adj" fmla="val 20130"/>
                                    </a:avLst>
                                  </a:prstGeom>
                                  <a:solidFill>
                                    <a:srgbClr val="5382BB"/>
                                  </a:solidFill>
                                  <a:ln>
                                    <a:solidFill>
                                      <a:srgbClr val="5382B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Rectangle 135"/>
                                <wps:cNvSpPr/>
                                <wps:spPr>
                                  <a:xfrm>
                                    <a:off x="94302" y="0"/>
                                    <a:ext cx="1481764" cy="433070"/>
                                  </a:xfrm>
                                  <a:prstGeom prst="rect">
                                    <a:avLst/>
                                  </a:prstGeom>
                                  <a:solidFill>
                                    <a:srgbClr val="5382BB"/>
                                  </a:solidFill>
                                  <a:ln>
                                    <a:solidFill>
                                      <a:srgbClr val="5382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DAEBDB" w14:textId="77777777" w:rsidR="00FC6092" w:rsidRPr="00120F99" w:rsidRDefault="00FC6092" w:rsidP="009B7A6E">
                                      <w:pPr>
                                        <w:jc w:val="center"/>
                                        <w:rPr>
                                          <w:b/>
                                          <w:bCs/>
                                          <w:sz w:val="20"/>
                                          <w:szCs w:val="20"/>
                                          <w:lang w:val="en-US"/>
                                        </w:rPr>
                                      </w:pPr>
                                      <w:r w:rsidRPr="00120F99">
                                        <w:rPr>
                                          <w:b/>
                                          <w:bCs/>
                                          <w:sz w:val="20"/>
                                          <w:szCs w:val="20"/>
                                          <w:lang w:val="en-US"/>
                                        </w:rPr>
                                        <w:t>PROTECTED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 name="Group 50"/>
                              <wpg:cNvGrpSpPr/>
                              <wpg:grpSpPr>
                                <a:xfrm>
                                  <a:off x="1110044" y="0"/>
                                  <a:ext cx="392431" cy="453390"/>
                                  <a:chOff x="372307" y="325120"/>
                                  <a:chExt cx="392853" cy="453813"/>
                                </a:xfrm>
                              </wpg:grpSpPr>
                              <wps:wsp>
                                <wps:cNvPr id="54" name="Text Box 54"/>
                                <wps:cNvSpPr txBox="1"/>
                                <wps:spPr>
                                  <a:xfrm>
                                    <a:off x="372307" y="325120"/>
                                    <a:ext cx="392853" cy="257387"/>
                                  </a:xfrm>
                                  <a:prstGeom prst="rect">
                                    <a:avLst/>
                                  </a:prstGeom>
                                  <a:noFill/>
                                  <a:ln w="6350">
                                    <a:noFill/>
                                  </a:ln>
                                </wps:spPr>
                                <wps:txbx>
                                  <w:txbxContent>
                                    <w:p w14:paraId="448C314D" w14:textId="77777777" w:rsidR="00FC6092" w:rsidRPr="00193164" w:rsidRDefault="00FC6092" w:rsidP="00193164">
                                      <w:pPr>
                                        <w:rPr>
                                          <w:sz w:val="20"/>
                                          <w:szCs w:val="20"/>
                                          <w:lang w:val="en-US"/>
                                        </w:rPr>
                                      </w:pPr>
                                      <w:r w:rsidRPr="00193164">
                                        <w:rPr>
                                          <w:sz w:val="20"/>
                                          <w:szCs w:val="20"/>
                                          <w:lang w:val="en-US"/>
                                        </w:rPr>
                                        <w:t>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Oval 56"/>
                                <wps:cNvSpPr/>
                                <wps:spPr>
                                  <a:xfrm>
                                    <a:off x="413173" y="514773"/>
                                    <a:ext cx="277495" cy="264160"/>
                                  </a:xfrm>
                                  <a:prstGeom prst="ellipse">
                                    <a:avLst/>
                                  </a:prstGeom>
                                  <a:solidFill>
                                    <a:srgbClr val="6098D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833B84" w14:textId="77777777" w:rsidR="00FC6092" w:rsidRPr="00193164" w:rsidRDefault="00FC6092" w:rsidP="00193164">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xt Box 58"/>
                                <wps:cNvSpPr txBox="1"/>
                                <wps:spPr>
                                  <a:xfrm>
                                    <a:off x="419895" y="507830"/>
                                    <a:ext cx="284480" cy="264160"/>
                                  </a:xfrm>
                                  <a:prstGeom prst="rect">
                                    <a:avLst/>
                                  </a:prstGeom>
                                  <a:noFill/>
                                  <a:ln w="6350">
                                    <a:noFill/>
                                  </a:ln>
                                </wps:spPr>
                                <wps:txbx>
                                  <w:txbxContent>
                                    <w:p w14:paraId="32139B98" w14:textId="27A49951" w:rsidR="00FC6092" w:rsidRPr="00A318E1" w:rsidRDefault="00FC6092" w:rsidP="00193164">
                                      <w:pPr>
                                        <w:rPr>
                                          <w:color w:val="FFFFFF" w:themeColor="background1"/>
                                          <w:lang w:val="en-US"/>
                                        </w:rPr>
                                      </w:pPr>
                                      <w:r w:rsidRPr="00A318E1">
                                        <w:rPr>
                                          <w:color w:val="FFFFFF" w:themeColor="background1"/>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70E89433" id="Group 23754" o:spid="_x0000_s1072" style="position:absolute;margin-left:13.4pt;margin-top:28.4pt;width:118.3pt;height:52.95pt;z-index:251820544" coordsize="15024,67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">
                      <v:group id="Group 131" o:spid="_x0000_s1073" style="position:absolute;top:3240;width:12985;height:3487" coordsize="15760,4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KjnyAAAAOE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">
                        <v:shape id="Chevron 134" o:spid="_x0000_s1074" type="#_x0000_t55" style="position:absolute;width:4857;height:43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" adj="17724" fillcolor="#5382bb" strokecolor="#5382bb" strokeweight="1pt"/>
                        <v:rect id="Rectangle 135" o:spid="_x0000_s1075" style="position:absolute;left:943;width:14817;height:43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" fillcolor="#5382bb" strokecolor="#5382bb" strokeweight="1pt">
                          <v:textbox>
                            <w:txbxContent>
                              <w:p w14:paraId="58DAEBDB" w14:textId="77777777" w:rsidR="00FC6092" w:rsidRPr="00120F99" w:rsidRDefault="00FC6092" w:rsidP="009B7A6E">
                                <w:pPr>
                                  <w:jc w:val="center"/>
                                  <w:rPr>
                                    <w:b/>
                                    <w:bCs/>
                                    <w:sz w:val="20"/>
                                    <w:szCs w:val="20"/>
                                    <w:lang w:val="en-US"/>
                                  </w:rPr>
                                </w:pPr>
                                <w:r w:rsidRPr="00120F99">
                                  <w:rPr>
                                    <w:b/>
                                    <w:bCs/>
                                    <w:sz w:val="20"/>
                                    <w:szCs w:val="20"/>
                                    <w:lang w:val="en-US"/>
                                  </w:rPr>
                                  <w:t>PROTECTED</w:t>
                                </w:r>
                              </w:p>
                            </w:txbxContent>
                          </v:textbox>
                        </v:rect>
                      </v:group>
                      <v:group id="Group 50" o:spid="_x0000_s1076" style="position:absolute;left:11100;width:3924;height:4533" coordorigin="3723,3251" coordsize="3928,45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">
                        <v:shape id="Text Box 54" o:spid="_x0000_s1077" type="#_x0000_t202" style="position:absolute;left:3723;top:3251;width:3928;height:25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" filled="f" stroked="f" strokeweight=".5pt">
                          <v:textbox>
                            <w:txbxContent>
                              <w:p w14:paraId="448C314D" w14:textId="77777777" w:rsidR="00FC6092" w:rsidRPr="00193164" w:rsidRDefault="00FC6092" w:rsidP="00193164">
                                <w:pPr>
                                  <w:rPr>
                                    <w:sz w:val="20"/>
                                    <w:szCs w:val="20"/>
                                    <w:lang w:val="en-US"/>
                                  </w:rPr>
                                </w:pPr>
                                <w:r w:rsidRPr="00193164">
                                  <w:rPr>
                                    <w:sz w:val="20"/>
                                    <w:szCs w:val="20"/>
                                    <w:lang w:val="en-US"/>
                                  </w:rPr>
                                  <w:t>BIL</w:t>
                                </w:r>
                              </w:p>
                            </w:txbxContent>
                          </v:textbox>
                        </v:shape>
                        <v:oval id="Oval 56" o:spid="_x0000_s1078" style="position:absolute;left:4131;top:5147;width:2775;height:26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" fillcolor="#6098db" stroked="f" strokeweight="1pt">
                          <v:stroke joinstyle="miter"/>
                          <v:textbox>
                            <w:txbxContent>
                              <w:p w14:paraId="74833B84" w14:textId="77777777" w:rsidR="00FC6092" w:rsidRPr="00193164" w:rsidRDefault="00FC6092" w:rsidP="00193164">
                                <w:pPr>
                                  <w:rPr>
                                    <w:lang w:val="en-US"/>
                                  </w:rPr>
                                </w:pPr>
                              </w:p>
                            </w:txbxContent>
                          </v:textbox>
                        </v:oval>
                        <v:shape id="Text Box 58" o:spid="_x0000_s1079" type="#_x0000_t202" style="position:absolute;left:4198;top:5078;width:2845;height:26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" filled="f" stroked="f" strokeweight=".5pt">
                          <v:textbox>
                            <w:txbxContent>
                              <w:p w14:paraId="32139B98" w14:textId="27A49951" w:rsidR="00FC6092" w:rsidRPr="00A318E1" w:rsidRDefault="00FC6092" w:rsidP="00193164">
                                <w:pPr>
                                  <w:rPr>
                                    <w:color w:val="FFFFFF" w:themeColor="background1"/>
                                    <w:lang w:val="en-US"/>
                                  </w:rPr>
                                </w:pPr>
                                <w:r w:rsidRPr="00A318E1">
                                  <w:rPr>
                                    <w:color w:val="FFFFFF" w:themeColor="background1"/>
                                    <w:lang w:val="en-US"/>
                                  </w:rPr>
                                  <w:t>3</w:t>
                                </w:r>
                              </w:p>
                            </w:txbxContent>
                          </v:textbox>
                        </v:shape>
                      </v:group>
                    </v:group>
                  </w:pict>
                </mc:Fallback>
              </mc:AlternateContent>
            </w:r>
          </w:p>
        </w:tc>
        <w:tc>
          <w:tcPr>
            <w:tcW w:w="2681" w:type="dxa"/>
            <w:vMerge/>
          </w:tcPr>
          <w:p w14:paraId="1FBC9961" w14:textId="77777777" w:rsidR="008C278B" w:rsidRPr="008C278B" w:rsidRDefault="008C278B" w:rsidP="007139B9">
            <w:pPr>
              <w:pStyle w:val="NormalWeb"/>
              <w:spacing w:before="0" w:beforeAutospacing="0" w:after="0" w:afterAutospacing="0" w:line="360" w:lineRule="auto"/>
              <w:rPr>
                <w:rFonts w:ascii="Calibri" w:hAnsi="Calibri"/>
                <w:b/>
                <w:color w:val="1C1C19"/>
                <w:sz w:val="20"/>
                <w:szCs w:val="20"/>
              </w:rPr>
            </w:pPr>
          </w:p>
        </w:tc>
      </w:tr>
      <w:tr w:rsidR="008C278B" w14:paraId="29F5ACF3" w14:textId="77777777" w:rsidTr="009F1BB9">
        <w:tc>
          <w:tcPr>
            <w:tcW w:w="3685" w:type="dxa"/>
          </w:tcPr>
          <w:p w14:paraId="1D85A5AE" w14:textId="77777777" w:rsidR="008C278B" w:rsidRDefault="008C278B" w:rsidP="007139B9">
            <w:pPr>
              <w:pStyle w:val="NormalWeb"/>
              <w:spacing w:before="0" w:beforeAutospacing="0" w:after="0" w:afterAutospacing="0" w:line="360" w:lineRule="auto"/>
              <w:rPr>
                <w:rFonts w:ascii="Calibri" w:hAnsi="Calibri"/>
                <w:bCs/>
                <w:color w:val="4472C4" w:themeColor="accent1"/>
                <w:sz w:val="20"/>
                <w:szCs w:val="20"/>
              </w:rPr>
            </w:pPr>
            <w:r w:rsidRPr="0063603B">
              <w:rPr>
                <w:rFonts w:ascii="Calibri" w:hAnsi="Calibri"/>
                <w:b/>
                <w:color w:val="4472C4" w:themeColor="accent1"/>
                <w:sz w:val="20"/>
                <w:szCs w:val="20"/>
              </w:rPr>
              <w:t>MAJOR</w:t>
            </w:r>
            <w:r w:rsidRPr="0063603B">
              <w:rPr>
                <w:rFonts w:ascii="Calibri" w:hAnsi="Calibri"/>
                <w:bCs/>
                <w:color w:val="4472C4" w:themeColor="accent1"/>
                <w:sz w:val="20"/>
                <w:szCs w:val="20"/>
              </w:rPr>
              <w:t xml:space="preserve"> harm/ damage to government operations, organisations or individuals</w:t>
            </w:r>
          </w:p>
          <w:p w14:paraId="50261252" w14:textId="71A33719" w:rsidR="007139B9" w:rsidRPr="00144FDA" w:rsidRDefault="007139B9" w:rsidP="007139B9">
            <w:pPr>
              <w:pStyle w:val="NormalWeb"/>
              <w:spacing w:before="0" w:beforeAutospacing="0" w:after="0" w:afterAutospacing="0" w:line="360" w:lineRule="auto"/>
              <w:rPr>
                <w:rFonts w:ascii="Calibri" w:hAnsi="Calibri"/>
                <w:b/>
                <w:color w:val="1C1C19"/>
                <w:sz w:val="16"/>
                <w:szCs w:val="16"/>
              </w:rPr>
            </w:pPr>
          </w:p>
        </w:tc>
        <w:tc>
          <w:tcPr>
            <w:tcW w:w="2835" w:type="dxa"/>
          </w:tcPr>
          <w:p w14:paraId="5F99BB90" w14:textId="6DF606F8" w:rsidR="008C278B" w:rsidRPr="008C278B" w:rsidRDefault="00E2346A" w:rsidP="007139B9">
            <w:pPr>
              <w:pStyle w:val="NormalWeb"/>
              <w:spacing w:before="0" w:beforeAutospacing="0" w:after="0" w:afterAutospacing="0" w:line="360" w:lineRule="auto"/>
              <w:rPr>
                <w:rFonts w:ascii="Calibri" w:hAnsi="Calibri"/>
                <w:b/>
                <w:color w:val="1C1C19"/>
                <w:sz w:val="20"/>
                <w:szCs w:val="20"/>
              </w:rPr>
            </w:pPr>
            <w:r>
              <w:rPr>
                <w:rFonts w:ascii="Calibri" w:hAnsi="Calibri" w:cstheme="minorHAnsi"/>
                <w:noProof/>
                <w:color w:val="404040" w:themeColor="text1" w:themeTint="BF"/>
                <w:sz w:val="20"/>
                <w:szCs w:val="20"/>
                <w:lang w:val="en-US"/>
              </w:rPr>
              <mc:AlternateContent>
                <mc:Choice Requires="wps">
                  <w:drawing>
                    <wp:anchor distT="0" distB="0" distL="114300" distR="114300" simplePos="0" relativeHeight="251692544" behindDoc="0" locked="0" layoutInCell="1" allowOverlap="1" wp14:anchorId="28B60797" wp14:editId="7B4E336A">
                      <wp:simplePos x="0" y="0"/>
                      <wp:positionH relativeFrom="column">
                        <wp:posOffset>1751753</wp:posOffset>
                      </wp:positionH>
                      <wp:positionV relativeFrom="paragraph">
                        <wp:posOffset>32597</wp:posOffset>
                      </wp:positionV>
                      <wp:extent cx="1642534" cy="1044843"/>
                      <wp:effectExtent l="0" t="0" r="0" b="0"/>
                      <wp:wrapNone/>
                      <wp:docPr id="164" name="Rectangle 164"/>
                      <wp:cNvGraphicFramePr/>
                      <a:graphic xmlns:a="http://schemas.openxmlformats.org/drawingml/2006/main">
                        <a:graphicData uri="http://schemas.microsoft.com/office/word/2010/wordprocessingShape">
                          <wps:wsp>
                            <wps:cNvSpPr/>
                            <wps:spPr>
                              <a:xfrm>
                                <a:off x="0" y="0"/>
                                <a:ext cx="1642534" cy="1044843"/>
                              </a:xfrm>
                              <a:prstGeom prst="rect">
                                <a:avLst/>
                              </a:prstGeom>
                              <a:solidFill>
                                <a:srgbClr val="009DA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A1E817" w14:textId="4D518668" w:rsidR="00FC6092" w:rsidRPr="004243FF" w:rsidRDefault="00FC6092" w:rsidP="00DF0616">
                                  <w:pPr>
                                    <w:jc w:val="center"/>
                                    <w:rPr>
                                      <w:b/>
                                      <w:bCs/>
                                      <w:sz w:val="15"/>
                                      <w:szCs w:val="15"/>
                                      <w:lang w:val="en-US"/>
                                    </w:rPr>
                                  </w:pPr>
                                  <w:r w:rsidRPr="004243FF">
                                    <w:rPr>
                                      <w:b/>
                                      <w:bCs/>
                                      <w:sz w:val="15"/>
                                      <w:szCs w:val="15"/>
                                      <w:lang w:val="en-US"/>
                                    </w:rPr>
                                    <w:t>All documents prepared for consideration by Victorian Cabinet (including those in draft) are, at a minimum, to be labelled with</w:t>
                                  </w:r>
                                </w:p>
                                <w:p w14:paraId="4B9E2BA2" w14:textId="77777777" w:rsidR="00FC6092" w:rsidRDefault="00FC6092" w:rsidP="00DF0616">
                                  <w:pPr>
                                    <w:jc w:val="center"/>
                                    <w:rPr>
                                      <w:sz w:val="16"/>
                                      <w:szCs w:val="16"/>
                                      <w:lang w:val="en-US"/>
                                    </w:rPr>
                                  </w:pPr>
                                </w:p>
                                <w:p w14:paraId="3C745DA4" w14:textId="54EA4D3C" w:rsidR="00FC6092" w:rsidRPr="007139B9" w:rsidRDefault="00FC6092" w:rsidP="00DF0616">
                                  <w:pPr>
                                    <w:jc w:val="center"/>
                                    <w:rPr>
                                      <w:b/>
                                      <w:bCs/>
                                      <w:lang w:val="en-US"/>
                                    </w:rPr>
                                  </w:pPr>
                                  <w:r w:rsidRPr="007139B9">
                                    <w:rPr>
                                      <w:b/>
                                      <w:bCs/>
                                      <w:lang w:val="en-US"/>
                                    </w:rPr>
                                    <w:t>Cabinet-In-Confidence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60797" id="Rectangle 164" o:spid="_x0000_s1080" style="position:absolute;margin-left:137.95pt;margin-top:2.55pt;width:129.35pt;height:82.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" fillcolor="#009da7" stroked="f" strokeweight="1pt">
                      <v:textbox>
                        <w:txbxContent>
                          <w:p w14:paraId="3BA1E817" w14:textId="4D518668" w:rsidR="00FC6092" w:rsidRPr="004243FF" w:rsidRDefault="00FC6092" w:rsidP="00DF0616">
                            <w:pPr>
                              <w:jc w:val="center"/>
                              <w:rPr>
                                <w:b/>
                                <w:bCs/>
                                <w:sz w:val="15"/>
                                <w:szCs w:val="15"/>
                                <w:lang w:val="en-US"/>
                              </w:rPr>
                            </w:pPr>
                            <w:r w:rsidRPr="004243FF">
                              <w:rPr>
                                <w:b/>
                                <w:bCs/>
                                <w:sz w:val="15"/>
                                <w:szCs w:val="15"/>
                                <w:lang w:val="en-US"/>
                              </w:rPr>
                              <w:t>All documents prepared for consideration by Victorian Cabinet (including those in draft) are, at a minimum, to be labelled with</w:t>
                            </w:r>
                          </w:p>
                          <w:p w14:paraId="4B9E2BA2" w14:textId="77777777" w:rsidR="00FC6092" w:rsidRDefault="00FC6092" w:rsidP="00DF0616">
                            <w:pPr>
                              <w:jc w:val="center"/>
                              <w:rPr>
                                <w:sz w:val="16"/>
                                <w:szCs w:val="16"/>
                                <w:lang w:val="en-US"/>
                              </w:rPr>
                            </w:pPr>
                          </w:p>
                          <w:p w14:paraId="3C745DA4" w14:textId="54EA4D3C" w:rsidR="00FC6092" w:rsidRPr="007139B9" w:rsidRDefault="00FC6092" w:rsidP="00DF0616">
                            <w:pPr>
                              <w:jc w:val="center"/>
                              <w:rPr>
                                <w:b/>
                                <w:bCs/>
                                <w:lang w:val="en-US"/>
                              </w:rPr>
                            </w:pPr>
                            <w:r w:rsidRPr="007139B9">
                              <w:rPr>
                                <w:b/>
                                <w:bCs/>
                                <w:lang w:val="en-US"/>
                              </w:rPr>
                              <w:t>Cabinet-In-Confidence</w:t>
                            </w:r>
                          </w:p>
                        </w:txbxContent>
                      </v:textbox>
                    </v:rect>
                  </w:pict>
                </mc:Fallback>
              </mc:AlternateContent>
            </w:r>
            <w:r w:rsidR="005B34C8">
              <w:rPr>
                <w:rFonts w:ascii="Calibri" w:hAnsi="Calibri"/>
                <w:b/>
                <w:noProof/>
                <w:color w:val="1C1C19"/>
                <w:sz w:val="20"/>
                <w:szCs w:val="20"/>
              </w:rPr>
              <mc:AlternateContent>
                <mc:Choice Requires="wpg">
                  <w:drawing>
                    <wp:anchor distT="0" distB="0" distL="114300" distR="114300" simplePos="0" relativeHeight="251742720" behindDoc="0" locked="0" layoutInCell="1" allowOverlap="1" wp14:anchorId="6FCD15F3" wp14:editId="570CB273">
                      <wp:simplePos x="0" y="0"/>
                      <wp:positionH relativeFrom="column">
                        <wp:posOffset>167316</wp:posOffset>
                      </wp:positionH>
                      <wp:positionV relativeFrom="paragraph">
                        <wp:posOffset>376704</wp:posOffset>
                      </wp:positionV>
                      <wp:extent cx="1498411" cy="669627"/>
                      <wp:effectExtent l="12700" t="0" r="0" b="16510"/>
                      <wp:wrapNone/>
                      <wp:docPr id="196" name="Group 196"/>
                      <wp:cNvGraphicFramePr/>
                      <a:graphic xmlns:a="http://schemas.openxmlformats.org/drawingml/2006/main">
                        <a:graphicData uri="http://schemas.microsoft.com/office/word/2010/wordprocessingGroup">
                          <wpg:wgp>
                            <wpg:cNvGrpSpPr/>
                            <wpg:grpSpPr>
                              <a:xfrm>
                                <a:off x="0" y="0"/>
                                <a:ext cx="1498411" cy="669627"/>
                                <a:chOff x="0" y="0"/>
                                <a:chExt cx="1498411" cy="669627"/>
                              </a:xfrm>
                            </wpg:grpSpPr>
                            <wpg:grpSp>
                              <wpg:cNvPr id="136" name="Group 136"/>
                              <wpg:cNvGrpSpPr/>
                              <wpg:grpSpPr>
                                <a:xfrm>
                                  <a:off x="0" y="321012"/>
                                  <a:ext cx="1299210" cy="348615"/>
                                  <a:chOff x="0" y="0"/>
                                  <a:chExt cx="1723943" cy="434975"/>
                                </a:xfrm>
                              </wpg:grpSpPr>
                              <wps:wsp>
                                <wps:cNvPr id="137" name="Rectangle 137"/>
                                <wps:cNvSpPr/>
                                <wps:spPr>
                                  <a:xfrm>
                                    <a:off x="108474" y="0"/>
                                    <a:ext cx="1615469" cy="433070"/>
                                  </a:xfrm>
                                  <a:prstGeom prst="rect">
                                    <a:avLst/>
                                  </a:prstGeom>
                                  <a:solidFill>
                                    <a:srgbClr val="F1DBDC"/>
                                  </a:solidFill>
                                  <a:ln>
                                    <a:solidFill>
                                      <a:srgbClr val="F1DBD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71449" w14:textId="77777777" w:rsidR="00FC6092" w:rsidRPr="00120F99" w:rsidRDefault="00FC6092" w:rsidP="009B7A6E">
                                      <w:pPr>
                                        <w:jc w:val="center"/>
                                        <w:rPr>
                                          <w:b/>
                                          <w:bCs/>
                                          <w:color w:val="404040" w:themeColor="text1" w:themeTint="BF"/>
                                          <w:sz w:val="20"/>
                                          <w:szCs w:val="20"/>
                                          <w:lang w:val="en-US"/>
                                        </w:rPr>
                                      </w:pPr>
                                      <w:r w:rsidRPr="00120F99">
                                        <w:rPr>
                                          <w:b/>
                                          <w:bCs/>
                                          <w:color w:val="404040" w:themeColor="text1" w:themeTint="BF"/>
                                          <w:sz w:val="20"/>
                                          <w:szCs w:val="20"/>
                                          <w:lang w:val="en-US"/>
                                        </w:rPr>
                                        <w:t>SECRET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Chevron 138"/>
                                <wps:cNvSpPr/>
                                <wps:spPr>
                                  <a:xfrm>
                                    <a:off x="0" y="0"/>
                                    <a:ext cx="643312" cy="434975"/>
                                  </a:xfrm>
                                  <a:prstGeom prst="chevron">
                                    <a:avLst>
                                      <a:gd name="adj" fmla="val 20130"/>
                                    </a:avLst>
                                  </a:prstGeom>
                                  <a:solidFill>
                                    <a:srgbClr val="F1DBDC"/>
                                  </a:solidFill>
                                  <a:ln>
                                    <a:solidFill>
                                      <a:srgbClr val="F1DBD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 name="Group 61"/>
                              <wpg:cNvGrpSpPr/>
                              <wpg:grpSpPr>
                                <a:xfrm>
                                  <a:off x="1105981" y="0"/>
                                  <a:ext cx="392430" cy="453390"/>
                                  <a:chOff x="372307" y="325120"/>
                                  <a:chExt cx="392853" cy="453813"/>
                                </a:xfrm>
                              </wpg:grpSpPr>
                              <wps:wsp>
                                <wps:cNvPr id="62" name="Text Box 62"/>
                                <wps:cNvSpPr txBox="1"/>
                                <wps:spPr>
                                  <a:xfrm>
                                    <a:off x="372307" y="325120"/>
                                    <a:ext cx="392853" cy="257387"/>
                                  </a:xfrm>
                                  <a:prstGeom prst="rect">
                                    <a:avLst/>
                                  </a:prstGeom>
                                  <a:noFill/>
                                  <a:ln w="6350">
                                    <a:noFill/>
                                  </a:ln>
                                </wps:spPr>
                                <wps:txbx>
                                  <w:txbxContent>
                                    <w:p w14:paraId="557D4DDA" w14:textId="77777777" w:rsidR="00FC6092" w:rsidRPr="00193164" w:rsidRDefault="00FC6092" w:rsidP="00193164">
                                      <w:pPr>
                                        <w:rPr>
                                          <w:sz w:val="20"/>
                                          <w:szCs w:val="20"/>
                                          <w:lang w:val="en-US"/>
                                        </w:rPr>
                                      </w:pPr>
                                      <w:r w:rsidRPr="00193164">
                                        <w:rPr>
                                          <w:sz w:val="20"/>
                                          <w:szCs w:val="20"/>
                                          <w:lang w:val="en-US"/>
                                        </w:rPr>
                                        <w:t>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Oval 63"/>
                                <wps:cNvSpPr/>
                                <wps:spPr>
                                  <a:xfrm>
                                    <a:off x="413173" y="514773"/>
                                    <a:ext cx="277495" cy="264160"/>
                                  </a:xfrm>
                                  <a:prstGeom prst="ellipse">
                                    <a:avLst/>
                                  </a:prstGeom>
                                  <a:solidFill>
                                    <a:srgbClr val="EBCFD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561C82" w14:textId="77777777" w:rsidR="00FC6092" w:rsidRPr="00A318E1" w:rsidRDefault="00FC6092" w:rsidP="00193164">
                                      <w:pPr>
                                        <w:rPr>
                                          <w:color w:val="E1CDCF"/>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Text Box 139"/>
                                <wps:cNvSpPr txBox="1"/>
                                <wps:spPr>
                                  <a:xfrm>
                                    <a:off x="419473" y="507993"/>
                                    <a:ext cx="284480" cy="264160"/>
                                  </a:xfrm>
                                  <a:prstGeom prst="rect">
                                    <a:avLst/>
                                  </a:prstGeom>
                                  <a:noFill/>
                                  <a:ln w="6350">
                                    <a:noFill/>
                                  </a:ln>
                                </wps:spPr>
                                <wps:txbx>
                                  <w:txbxContent>
                                    <w:p w14:paraId="5ECB39D0" w14:textId="01C33535" w:rsidR="00FC6092" w:rsidRPr="00A318E1" w:rsidRDefault="00FC6092" w:rsidP="00193164">
                                      <w:pPr>
                                        <w:rPr>
                                          <w:color w:val="FFFFFF" w:themeColor="background1"/>
                                          <w:lang w:val="en-US"/>
                                        </w:rPr>
                                      </w:pPr>
                                      <w:r w:rsidRPr="00A318E1">
                                        <w:rPr>
                                          <w:color w:val="FFFFFF" w:themeColor="background1"/>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FCD15F3" id="Group 196" o:spid="_x0000_s1081" style="position:absolute;margin-left:13.15pt;margin-top:29.65pt;width:118pt;height:52.75pt;z-index:251742720" coordsize="14984,66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">
                      <v:group id="Group 136" o:spid="_x0000_s1082" style="position:absolute;top:3210;width:12992;height:3486" coordsize="17239,43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">
                        <v:rect id="Rectangle 137" o:spid="_x0000_s1083" style="position:absolute;left:1084;width:16155;height:43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" fillcolor="#f1dbdc" strokecolor="#f1dbdc" strokeweight="1pt">
                          <v:textbox>
                            <w:txbxContent>
                              <w:p w14:paraId="61971449" w14:textId="77777777" w:rsidR="00FC6092" w:rsidRPr="00120F99" w:rsidRDefault="00FC6092" w:rsidP="009B7A6E">
                                <w:pPr>
                                  <w:jc w:val="center"/>
                                  <w:rPr>
                                    <w:b/>
                                    <w:bCs/>
                                    <w:color w:val="404040" w:themeColor="text1" w:themeTint="BF"/>
                                    <w:sz w:val="20"/>
                                    <w:szCs w:val="20"/>
                                    <w:lang w:val="en-US"/>
                                  </w:rPr>
                                </w:pPr>
                                <w:r w:rsidRPr="00120F99">
                                  <w:rPr>
                                    <w:b/>
                                    <w:bCs/>
                                    <w:color w:val="404040" w:themeColor="text1" w:themeTint="BF"/>
                                    <w:sz w:val="20"/>
                                    <w:szCs w:val="20"/>
                                    <w:lang w:val="en-US"/>
                                  </w:rPr>
                                  <w:t>SECRET</w:t>
                                </w:r>
                              </w:p>
                            </w:txbxContent>
                          </v:textbox>
                        </v:rect>
                        <v:shape id="Chevron 138" o:spid="_x0000_s1084" type="#_x0000_t55" style="position:absolute;width:6433;height:43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" adj="18660" fillcolor="#f1dbdc" strokecolor="#f1dbdc" strokeweight="1pt"/>
                      </v:group>
                      <v:group id="Group 61" o:spid="_x0000_s1085" style="position:absolute;left:11059;width:3925;height:4533" coordorigin="3723,3251" coordsize="3928,45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D9zxwAAAOA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nh71A4A3LxAgAA//8DAFBLAQItABQABgAIAAAAIQDb4fbL7gAAAIUBAAATAAAAAAAA&#13;&#10;AAAAAAAAAAAAAABbQ29udGVudF9UeXBlc10ueG1sUEsBAi0AFAAGAAgAAAAhAFr0LFu/AAAAFQEA&#13;&#10;AAsAAAAAAAAAAAAAAAAAHwEAAF9yZWxzLy5yZWxzUEsBAi0AFAAGAAgAAAAhAF+UP3PHAAAA4AAA&#13;&#10;AA8AAAAAAAAAAAAAAAAABwIAAGRycy9kb3ducmV2LnhtbFBLBQYAAAAAAwADALcAAAD7AgAAAAA=&#13;&#10;">
                        <v:shape id="Text Box 62" o:spid="_x0000_s1086" type="#_x0000_t202" style="position:absolute;left:3723;top:3251;width:3928;height:25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" filled="f" stroked="f" strokeweight=".5pt">
                          <v:textbox>
                            <w:txbxContent>
                              <w:p w14:paraId="557D4DDA" w14:textId="77777777" w:rsidR="00FC6092" w:rsidRPr="00193164" w:rsidRDefault="00FC6092" w:rsidP="00193164">
                                <w:pPr>
                                  <w:rPr>
                                    <w:sz w:val="20"/>
                                    <w:szCs w:val="20"/>
                                    <w:lang w:val="en-US"/>
                                  </w:rPr>
                                </w:pPr>
                                <w:r w:rsidRPr="00193164">
                                  <w:rPr>
                                    <w:sz w:val="20"/>
                                    <w:szCs w:val="20"/>
                                    <w:lang w:val="en-US"/>
                                  </w:rPr>
                                  <w:t>BIL</w:t>
                                </w:r>
                              </w:p>
                            </w:txbxContent>
                          </v:textbox>
                        </v:shape>
                        <v:oval id="Oval 63" o:spid="_x0000_s1087" style="position:absolute;left:4131;top:5147;width:2775;height:26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" fillcolor="#ebcfd1" stroked="f" strokeweight="1pt">
                          <v:stroke joinstyle="miter"/>
                          <v:textbox>
                            <w:txbxContent>
                              <w:p w14:paraId="52561C82" w14:textId="77777777" w:rsidR="00FC6092" w:rsidRPr="00A318E1" w:rsidRDefault="00FC6092" w:rsidP="00193164">
                                <w:pPr>
                                  <w:rPr>
                                    <w:color w:val="E1CDCF"/>
                                    <w:lang w:val="en-US"/>
                                  </w:rPr>
                                </w:pPr>
                              </w:p>
                            </w:txbxContent>
                          </v:textbox>
                        </v:oval>
                        <v:shape id="Text Box 139" o:spid="_x0000_s1088" type="#_x0000_t202" style="position:absolute;left:4194;top:5079;width:2845;height:26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" filled="f" stroked="f" strokeweight=".5pt">
                          <v:textbox>
                            <w:txbxContent>
                              <w:p w14:paraId="5ECB39D0" w14:textId="01C33535" w:rsidR="00FC6092" w:rsidRPr="00A318E1" w:rsidRDefault="00FC6092" w:rsidP="00193164">
                                <w:pPr>
                                  <w:rPr>
                                    <w:color w:val="FFFFFF" w:themeColor="background1"/>
                                    <w:lang w:val="en-US"/>
                                  </w:rPr>
                                </w:pPr>
                                <w:r w:rsidRPr="00A318E1">
                                  <w:rPr>
                                    <w:color w:val="FFFFFF" w:themeColor="background1"/>
                                    <w:lang w:val="en-US"/>
                                  </w:rPr>
                                  <w:t>4</w:t>
                                </w:r>
                              </w:p>
                            </w:txbxContent>
                          </v:textbox>
                        </v:shape>
                      </v:group>
                    </v:group>
                  </w:pict>
                </mc:Fallback>
              </mc:AlternateContent>
            </w:r>
            <w:r w:rsidR="00193164">
              <w:rPr>
                <w:rFonts w:ascii="Calibri" w:hAnsi="Calibri"/>
                <w:b/>
                <w:noProof/>
                <w:color w:val="1C1C19"/>
                <w:sz w:val="20"/>
                <w:szCs w:val="20"/>
              </w:rPr>
              <mc:AlternateContent>
                <mc:Choice Requires="wps">
                  <w:drawing>
                    <wp:anchor distT="0" distB="0" distL="114300" distR="114300" simplePos="0" relativeHeight="251737600" behindDoc="0" locked="0" layoutInCell="1" allowOverlap="1" wp14:anchorId="57994840" wp14:editId="1D26BEB8">
                      <wp:simplePos x="0" y="0"/>
                      <wp:positionH relativeFrom="column">
                        <wp:posOffset>1539663</wp:posOffset>
                      </wp:positionH>
                      <wp:positionV relativeFrom="paragraph">
                        <wp:posOffset>224155</wp:posOffset>
                      </wp:positionV>
                      <wp:extent cx="108000" cy="0"/>
                      <wp:effectExtent l="0" t="63500" r="0" b="63500"/>
                      <wp:wrapNone/>
                      <wp:docPr id="59" name="Straight Arrow Connector 59"/>
                      <wp:cNvGraphicFramePr/>
                      <a:graphic xmlns:a="http://schemas.openxmlformats.org/drawingml/2006/main">
                        <a:graphicData uri="http://schemas.microsoft.com/office/word/2010/wordprocessingShape">
                          <wps:wsp>
                            <wps:cNvCnPr/>
                            <wps:spPr>
                              <a:xfrm>
                                <a:off x="0" y="0"/>
                                <a:ext cx="108000" cy="0"/>
                              </a:xfrm>
                              <a:prstGeom prst="straightConnector1">
                                <a:avLst/>
                              </a:prstGeom>
                              <a:ln w="25400">
                                <a:solidFill>
                                  <a:srgbClr val="009DA7"/>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617F05" id="Straight Arrow Connector 59" o:spid="_x0000_s1026" type="#_x0000_t32" style="position:absolute;margin-left:121.25pt;margin-top:17.65pt;width:8.5pt;height:0;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" strokecolor="#009da7" strokeweight="2pt">
                      <v:stroke dashstyle="dash" endarrow="block" joinstyle="miter"/>
                    </v:shape>
                  </w:pict>
                </mc:Fallback>
              </mc:AlternateContent>
            </w:r>
          </w:p>
        </w:tc>
        <w:tc>
          <w:tcPr>
            <w:tcW w:w="2681" w:type="dxa"/>
            <w:vMerge/>
          </w:tcPr>
          <w:p w14:paraId="27BD731B" w14:textId="77777777" w:rsidR="008C278B" w:rsidRPr="008C278B" w:rsidRDefault="008C278B" w:rsidP="007139B9">
            <w:pPr>
              <w:pStyle w:val="NormalWeb"/>
              <w:spacing w:before="0" w:beforeAutospacing="0" w:after="0" w:afterAutospacing="0" w:line="360" w:lineRule="auto"/>
              <w:rPr>
                <w:rFonts w:ascii="Calibri" w:hAnsi="Calibri"/>
                <w:b/>
                <w:color w:val="1C1C19"/>
                <w:sz w:val="20"/>
                <w:szCs w:val="20"/>
              </w:rPr>
            </w:pPr>
          </w:p>
        </w:tc>
      </w:tr>
      <w:tr w:rsidR="008C278B" w14:paraId="4CA069B2" w14:textId="77777777" w:rsidTr="009F1BB9">
        <w:tc>
          <w:tcPr>
            <w:tcW w:w="3685" w:type="dxa"/>
          </w:tcPr>
          <w:p w14:paraId="322EF542" w14:textId="77777777" w:rsidR="008C278B" w:rsidRDefault="008C278B" w:rsidP="007139B9">
            <w:pPr>
              <w:pStyle w:val="NormalWeb"/>
              <w:spacing w:before="0" w:beforeAutospacing="0" w:after="0" w:afterAutospacing="0" w:line="360" w:lineRule="auto"/>
              <w:rPr>
                <w:rFonts w:ascii="Calibri" w:hAnsi="Calibri"/>
                <w:bCs/>
                <w:color w:val="BB9996"/>
                <w:sz w:val="20"/>
                <w:szCs w:val="20"/>
              </w:rPr>
            </w:pPr>
            <w:r w:rsidRPr="0063603B">
              <w:rPr>
                <w:rFonts w:ascii="Calibri" w:hAnsi="Calibri"/>
                <w:b/>
                <w:color w:val="BB9996"/>
                <w:sz w:val="20"/>
                <w:szCs w:val="20"/>
              </w:rPr>
              <w:t>SERIOUS</w:t>
            </w:r>
            <w:r w:rsidRPr="0063603B">
              <w:rPr>
                <w:rFonts w:ascii="Calibri" w:hAnsi="Calibri"/>
                <w:bCs/>
                <w:color w:val="BB9996"/>
                <w:sz w:val="20"/>
                <w:szCs w:val="20"/>
              </w:rPr>
              <w:t xml:space="preserve"> harm/ damage to government operations, organisations or individuals</w:t>
            </w:r>
          </w:p>
          <w:p w14:paraId="50F8AD75" w14:textId="2B31D7C2" w:rsidR="007139B9" w:rsidRPr="00144FDA" w:rsidRDefault="007139B9" w:rsidP="007139B9">
            <w:pPr>
              <w:pStyle w:val="NormalWeb"/>
              <w:spacing w:before="0" w:beforeAutospacing="0" w:after="0" w:afterAutospacing="0" w:line="360" w:lineRule="auto"/>
              <w:rPr>
                <w:rFonts w:ascii="Calibri" w:hAnsi="Calibri"/>
                <w:bCs/>
                <w:color w:val="BB9996"/>
                <w:sz w:val="16"/>
                <w:szCs w:val="16"/>
              </w:rPr>
            </w:pPr>
          </w:p>
        </w:tc>
        <w:tc>
          <w:tcPr>
            <w:tcW w:w="2835" w:type="dxa"/>
          </w:tcPr>
          <w:p w14:paraId="6F2350C5" w14:textId="6AB7E2B0" w:rsidR="008C278B" w:rsidRPr="008C278B" w:rsidRDefault="00193164" w:rsidP="007139B9">
            <w:pPr>
              <w:pStyle w:val="NormalWeb"/>
              <w:spacing w:before="0" w:beforeAutospacing="0" w:after="0" w:afterAutospacing="0" w:line="360" w:lineRule="auto"/>
              <w:rPr>
                <w:rFonts w:ascii="Calibri" w:hAnsi="Calibri"/>
                <w:b/>
                <w:color w:val="1C1C19"/>
                <w:sz w:val="20"/>
                <w:szCs w:val="20"/>
              </w:rPr>
            </w:pPr>
            <w:r>
              <w:rPr>
                <w:rFonts w:ascii="Calibri" w:hAnsi="Calibri"/>
                <w:b/>
                <w:noProof/>
                <w:color w:val="1C1C19"/>
                <w:sz w:val="20"/>
                <w:szCs w:val="20"/>
              </w:rPr>
              <mc:AlternateContent>
                <mc:Choice Requires="wps">
                  <w:drawing>
                    <wp:anchor distT="0" distB="0" distL="114300" distR="114300" simplePos="0" relativeHeight="251739648" behindDoc="0" locked="0" layoutInCell="1" allowOverlap="1" wp14:anchorId="5ACBFC31" wp14:editId="726F639F">
                      <wp:simplePos x="0" y="0"/>
                      <wp:positionH relativeFrom="column">
                        <wp:posOffset>1530350</wp:posOffset>
                      </wp:positionH>
                      <wp:positionV relativeFrom="paragraph">
                        <wp:posOffset>223901</wp:posOffset>
                      </wp:positionV>
                      <wp:extent cx="108000" cy="0"/>
                      <wp:effectExtent l="0" t="63500" r="0" b="63500"/>
                      <wp:wrapNone/>
                      <wp:docPr id="60" name="Straight Arrow Connector 60"/>
                      <wp:cNvGraphicFramePr/>
                      <a:graphic xmlns:a="http://schemas.openxmlformats.org/drawingml/2006/main">
                        <a:graphicData uri="http://schemas.microsoft.com/office/word/2010/wordprocessingShape">
                          <wps:wsp>
                            <wps:cNvCnPr/>
                            <wps:spPr>
                              <a:xfrm>
                                <a:off x="0" y="0"/>
                                <a:ext cx="108000" cy="0"/>
                              </a:xfrm>
                              <a:prstGeom prst="straightConnector1">
                                <a:avLst/>
                              </a:prstGeom>
                              <a:ln w="25400">
                                <a:solidFill>
                                  <a:srgbClr val="009DA7"/>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1660E2" id="Straight Arrow Connector 60" o:spid="_x0000_s1026" type="#_x0000_t32" style="position:absolute;margin-left:120.5pt;margin-top:17.65pt;width:8.5pt;height:0;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" strokecolor="#009da7" strokeweight="2pt">
                      <v:stroke dashstyle="dash" endarrow="block" joinstyle="miter"/>
                    </v:shape>
                  </w:pict>
                </mc:Fallback>
              </mc:AlternateContent>
            </w:r>
          </w:p>
        </w:tc>
        <w:tc>
          <w:tcPr>
            <w:tcW w:w="2681" w:type="dxa"/>
            <w:vMerge/>
          </w:tcPr>
          <w:p w14:paraId="38DE8BA7" w14:textId="77777777" w:rsidR="008C278B" w:rsidRPr="008C278B" w:rsidRDefault="008C278B" w:rsidP="007139B9">
            <w:pPr>
              <w:pStyle w:val="NormalWeb"/>
              <w:spacing w:before="0" w:beforeAutospacing="0" w:after="0" w:afterAutospacing="0" w:line="360" w:lineRule="auto"/>
              <w:rPr>
                <w:rFonts w:ascii="Calibri" w:hAnsi="Calibri"/>
                <w:b/>
                <w:color w:val="1C1C19"/>
                <w:sz w:val="20"/>
                <w:szCs w:val="20"/>
              </w:rPr>
            </w:pPr>
          </w:p>
        </w:tc>
      </w:tr>
    </w:tbl>
    <w:p w14:paraId="4A39C69F" w14:textId="01B59735" w:rsidR="004243FF" w:rsidRDefault="00B924FE" w:rsidP="005E1D6E">
      <w:pPr>
        <w:pStyle w:val="SectionHeading"/>
        <w:numPr>
          <w:ilvl w:val="0"/>
          <w:numId w:val="0"/>
        </w:numPr>
        <w:ind w:left="357" w:hanging="357"/>
        <w:rPr>
          <w:rFonts w:cstheme="minorHAnsi"/>
          <w:color w:val="404040" w:themeColor="text1" w:themeTint="BF"/>
          <w:sz w:val="20"/>
          <w:szCs w:val="20"/>
        </w:rPr>
      </w:pPr>
      <w:r w:rsidRPr="004B3FA7">
        <w:rPr>
          <w:rFonts w:cstheme="minorHAnsi"/>
          <w:color w:val="404040" w:themeColor="text1" w:themeTint="BF"/>
          <w:sz w:val="20"/>
          <w:szCs w:val="20"/>
        </w:rPr>
        <w:t xml:space="preserve"> </w:t>
      </w:r>
    </w:p>
    <w:p w14:paraId="2E768A25" w14:textId="77777777" w:rsidR="004243FF" w:rsidRDefault="004243FF">
      <w:pPr>
        <w:rPr>
          <w:rFonts w:eastAsia="Times New Roman" w:cstheme="minorHAnsi"/>
          <w:b/>
          <w:color w:val="404040" w:themeColor="text1" w:themeTint="BF"/>
          <w:sz w:val="20"/>
          <w:szCs w:val="20"/>
        </w:rPr>
      </w:pPr>
      <w:r>
        <w:rPr>
          <w:rFonts w:cstheme="minorHAnsi"/>
          <w:color w:val="404040" w:themeColor="text1" w:themeTint="BF"/>
          <w:sz w:val="20"/>
          <w:szCs w:val="20"/>
        </w:rPr>
        <w:br w:type="page"/>
      </w:r>
    </w:p>
    <w:p w14:paraId="0896E10B" w14:textId="26E21484" w:rsidR="00B02F2D" w:rsidRPr="004243FF" w:rsidRDefault="00B02F2D" w:rsidP="004243FF">
      <w:pPr>
        <w:pStyle w:val="SectionHeading"/>
      </w:pPr>
      <w:bookmarkStart w:id="41" w:name="_Toc24707835"/>
      <w:r w:rsidRPr="004243FF">
        <w:lastRenderedPageBreak/>
        <w:t>Security classifications</w:t>
      </w:r>
      <w:bookmarkEnd w:id="41"/>
    </w:p>
    <w:p w14:paraId="1F442B14" w14:textId="77777777" w:rsidR="00B02F2D" w:rsidRPr="0066655B" w:rsidRDefault="00B02F2D" w:rsidP="0066655B">
      <w:pPr>
        <w:pStyle w:val="BodyCopy"/>
      </w:pPr>
      <w:r w:rsidRPr="0066655B">
        <w:t>There are two security classifications that are used within the Victorian Government. They are:</w:t>
      </w:r>
    </w:p>
    <w:p w14:paraId="15356E11" w14:textId="77777777" w:rsidR="00B02F2D" w:rsidRPr="00E15DC8" w:rsidRDefault="00B02F2D" w:rsidP="00B02F2D">
      <w:pPr>
        <w:pStyle w:val="SectionHeading"/>
        <w:numPr>
          <w:ilvl w:val="0"/>
          <w:numId w:val="0"/>
        </w:numPr>
        <w:spacing w:before="0" w:after="0" w:line="360" w:lineRule="auto"/>
        <w:ind w:left="426"/>
        <w:outlineLvl w:val="9"/>
        <w:rPr>
          <w:b w:val="0"/>
          <w:bCs/>
          <w:color w:val="404040" w:themeColor="text1" w:themeTint="BF"/>
          <w:sz w:val="18"/>
          <w:szCs w:val="18"/>
        </w:rPr>
      </w:pPr>
      <w:r w:rsidRPr="00E15DC8">
        <w:rPr>
          <w:rFonts w:cs="Calibri"/>
          <w:noProof/>
          <w:color w:val="404040" w:themeColor="text1" w:themeTint="BF"/>
          <w:sz w:val="18"/>
          <w:szCs w:val="18"/>
        </w:rPr>
        <mc:AlternateContent>
          <mc:Choice Requires="wpg">
            <w:drawing>
              <wp:anchor distT="0" distB="0" distL="114300" distR="114300" simplePos="0" relativeHeight="251812352" behindDoc="0" locked="0" layoutInCell="1" allowOverlap="1" wp14:anchorId="43E5FA28" wp14:editId="364DAF3E">
                <wp:simplePos x="0" y="0"/>
                <wp:positionH relativeFrom="column">
                  <wp:posOffset>1036320</wp:posOffset>
                </wp:positionH>
                <wp:positionV relativeFrom="paragraph">
                  <wp:posOffset>310515</wp:posOffset>
                </wp:positionV>
                <wp:extent cx="1576070" cy="433070"/>
                <wp:effectExtent l="12700" t="0" r="11430" b="11430"/>
                <wp:wrapNone/>
                <wp:docPr id="128" name="Group 128"/>
                <wp:cNvGraphicFramePr/>
                <a:graphic xmlns:a="http://schemas.openxmlformats.org/drawingml/2006/main">
                  <a:graphicData uri="http://schemas.microsoft.com/office/word/2010/wordprocessingGroup">
                    <wpg:wgp>
                      <wpg:cNvGrpSpPr/>
                      <wpg:grpSpPr>
                        <a:xfrm>
                          <a:off x="0" y="0"/>
                          <a:ext cx="1576070" cy="433070"/>
                          <a:chOff x="0" y="0"/>
                          <a:chExt cx="1576540" cy="433070"/>
                        </a:xfrm>
                      </wpg:grpSpPr>
                      <wps:wsp>
                        <wps:cNvPr id="57" name="Chevron 57"/>
                        <wps:cNvSpPr/>
                        <wps:spPr>
                          <a:xfrm>
                            <a:off x="0" y="0"/>
                            <a:ext cx="485775" cy="433070"/>
                          </a:xfrm>
                          <a:prstGeom prst="chevron">
                            <a:avLst>
                              <a:gd name="adj" fmla="val 20130"/>
                            </a:avLst>
                          </a:prstGeom>
                          <a:solidFill>
                            <a:srgbClr val="5382BB"/>
                          </a:solidFill>
                          <a:ln>
                            <a:solidFill>
                              <a:srgbClr val="5382B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144616" y="0"/>
                            <a:ext cx="1431924" cy="433070"/>
                          </a:xfrm>
                          <a:prstGeom prst="rect">
                            <a:avLst/>
                          </a:prstGeom>
                          <a:solidFill>
                            <a:srgbClr val="5382BB"/>
                          </a:solidFill>
                          <a:ln>
                            <a:solidFill>
                              <a:srgbClr val="5382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903F7B" w14:textId="77777777" w:rsidR="00FC6092" w:rsidRPr="001B4887" w:rsidRDefault="00FC6092" w:rsidP="00B02F2D">
                              <w:pPr>
                                <w:jc w:val="center"/>
                                <w:rPr>
                                  <w:b/>
                                  <w:bCs/>
                                  <w:i/>
                                  <w:iCs/>
                                  <w:lang w:val="en-US"/>
                                </w:rPr>
                              </w:pPr>
                              <w:r w:rsidRPr="001B4887">
                                <w:rPr>
                                  <w:b/>
                                  <w:bCs/>
                                  <w:i/>
                                  <w:iCs/>
                                  <w:lang w:val="en-US"/>
                                </w:rPr>
                                <w:t>PROTECTED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E5FA28" id="Group 128" o:spid="_x0000_s1089" style="position:absolute;left:0;text-align:left;margin-left:81.6pt;margin-top:24.45pt;width:124.1pt;height:34.1pt;z-index:251812352;mso-width-relative:margin;mso-height-relative:margin" coordsize="15765,43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">
                <v:shape id="Chevron 57" o:spid="_x0000_s1090" type="#_x0000_t55" style="position:absolute;width:4857;height:43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" adj="17724" fillcolor="#5382bb" strokecolor="#5382bb" strokeweight="1pt"/>
                <v:rect id="Rectangle 52" o:spid="_x0000_s1091" style="position:absolute;left:1446;width:14319;height:43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" fillcolor="#5382bb" strokecolor="#5382bb" strokeweight="1pt">
                  <v:textbox>
                    <w:txbxContent>
                      <w:p w14:paraId="05903F7B" w14:textId="77777777" w:rsidR="00FC6092" w:rsidRPr="001B4887" w:rsidRDefault="00FC6092" w:rsidP="00B02F2D">
                        <w:pPr>
                          <w:jc w:val="center"/>
                          <w:rPr>
                            <w:b/>
                            <w:bCs/>
                            <w:i/>
                            <w:iCs/>
                            <w:lang w:val="en-US"/>
                          </w:rPr>
                        </w:pPr>
                        <w:r w:rsidRPr="001B4887">
                          <w:rPr>
                            <w:b/>
                            <w:bCs/>
                            <w:i/>
                            <w:iCs/>
                            <w:lang w:val="en-US"/>
                          </w:rPr>
                          <w:t>PROTECTED</w:t>
                        </w:r>
                      </w:p>
                    </w:txbxContent>
                  </v:textbox>
                </v:rect>
              </v:group>
            </w:pict>
          </mc:Fallback>
        </mc:AlternateContent>
      </w:r>
      <w:r w:rsidRPr="00E15DC8">
        <w:rPr>
          <w:rFonts w:cs="Calibri"/>
          <w:noProof/>
          <w:color w:val="404040" w:themeColor="text1" w:themeTint="BF"/>
          <w:sz w:val="18"/>
          <w:szCs w:val="18"/>
        </w:rPr>
        <mc:AlternateContent>
          <mc:Choice Requires="wpg">
            <w:drawing>
              <wp:anchor distT="0" distB="0" distL="114300" distR="114300" simplePos="0" relativeHeight="251815424" behindDoc="0" locked="0" layoutInCell="1" allowOverlap="1" wp14:anchorId="59696FBD" wp14:editId="5D48A754">
                <wp:simplePos x="0" y="0"/>
                <wp:positionH relativeFrom="column">
                  <wp:posOffset>2424430</wp:posOffset>
                </wp:positionH>
                <wp:positionV relativeFrom="paragraph">
                  <wp:posOffset>17780</wp:posOffset>
                </wp:positionV>
                <wp:extent cx="392430" cy="453390"/>
                <wp:effectExtent l="0" t="0" r="0" b="3810"/>
                <wp:wrapNone/>
                <wp:docPr id="160" name="Group 160"/>
                <wp:cNvGraphicFramePr/>
                <a:graphic xmlns:a="http://schemas.openxmlformats.org/drawingml/2006/main">
                  <a:graphicData uri="http://schemas.microsoft.com/office/word/2010/wordprocessingGroup">
                    <wpg:wgp>
                      <wpg:cNvGrpSpPr/>
                      <wpg:grpSpPr>
                        <a:xfrm>
                          <a:off x="0" y="0"/>
                          <a:ext cx="392430" cy="453390"/>
                          <a:chOff x="372307" y="325120"/>
                          <a:chExt cx="392853" cy="453813"/>
                        </a:xfrm>
                      </wpg:grpSpPr>
                      <wps:wsp>
                        <wps:cNvPr id="161" name="Text Box 161"/>
                        <wps:cNvSpPr txBox="1"/>
                        <wps:spPr>
                          <a:xfrm>
                            <a:off x="372307" y="325120"/>
                            <a:ext cx="392853" cy="257387"/>
                          </a:xfrm>
                          <a:prstGeom prst="rect">
                            <a:avLst/>
                          </a:prstGeom>
                          <a:noFill/>
                          <a:ln w="6350">
                            <a:noFill/>
                          </a:ln>
                        </wps:spPr>
                        <wps:txbx>
                          <w:txbxContent>
                            <w:p w14:paraId="09E008C2" w14:textId="77777777" w:rsidR="00FC6092" w:rsidRPr="00193164" w:rsidRDefault="00FC6092" w:rsidP="00B02F2D">
                              <w:pPr>
                                <w:rPr>
                                  <w:sz w:val="20"/>
                                  <w:szCs w:val="20"/>
                                  <w:lang w:val="en-US"/>
                                </w:rPr>
                              </w:pPr>
                              <w:r w:rsidRPr="00193164">
                                <w:rPr>
                                  <w:sz w:val="20"/>
                                  <w:szCs w:val="20"/>
                                  <w:lang w:val="en-US"/>
                                </w:rPr>
                                <w:t>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 name="Oval 162"/>
                        <wps:cNvSpPr/>
                        <wps:spPr>
                          <a:xfrm>
                            <a:off x="413173" y="514773"/>
                            <a:ext cx="277495" cy="264160"/>
                          </a:xfrm>
                          <a:prstGeom prst="ellipse">
                            <a:avLst/>
                          </a:prstGeom>
                          <a:solidFill>
                            <a:srgbClr val="6098D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BCC15B" w14:textId="77777777" w:rsidR="00FC6092" w:rsidRPr="00193164" w:rsidRDefault="00FC6092" w:rsidP="00B02F2D">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Text Box 163"/>
                        <wps:cNvSpPr txBox="1"/>
                        <wps:spPr>
                          <a:xfrm>
                            <a:off x="419895" y="507830"/>
                            <a:ext cx="284480" cy="264160"/>
                          </a:xfrm>
                          <a:prstGeom prst="rect">
                            <a:avLst/>
                          </a:prstGeom>
                          <a:noFill/>
                          <a:ln w="6350">
                            <a:noFill/>
                          </a:ln>
                        </wps:spPr>
                        <wps:txbx>
                          <w:txbxContent>
                            <w:p w14:paraId="4E52B9D1" w14:textId="77777777" w:rsidR="00FC6092" w:rsidRPr="00A318E1" w:rsidRDefault="00FC6092" w:rsidP="00B02F2D">
                              <w:pPr>
                                <w:rPr>
                                  <w:color w:val="FFFFFF" w:themeColor="background1"/>
                                  <w:lang w:val="en-US"/>
                                </w:rPr>
                              </w:pPr>
                              <w:r w:rsidRPr="00A318E1">
                                <w:rPr>
                                  <w:color w:val="FFFFFF" w:themeColor="background1"/>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696FBD" id="Group 160" o:spid="_x0000_s1092" style="position:absolute;left:0;text-align:left;margin-left:190.9pt;margin-top:1.4pt;width:30.9pt;height:35.7pt;z-index:251815424;mso-width-relative:margin;mso-height-relative:margin" coordorigin="3723,3251" coordsize="3928,45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">
                <v:shape id="Text Box 161" o:spid="_x0000_s1093" type="#_x0000_t202" style="position:absolute;left:3723;top:3251;width:3928;height:25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" filled="f" stroked="f" strokeweight=".5pt">
                  <v:textbox>
                    <w:txbxContent>
                      <w:p w14:paraId="09E008C2" w14:textId="77777777" w:rsidR="00FC6092" w:rsidRPr="00193164" w:rsidRDefault="00FC6092" w:rsidP="00B02F2D">
                        <w:pPr>
                          <w:rPr>
                            <w:sz w:val="20"/>
                            <w:szCs w:val="20"/>
                            <w:lang w:val="en-US"/>
                          </w:rPr>
                        </w:pPr>
                        <w:r w:rsidRPr="00193164">
                          <w:rPr>
                            <w:sz w:val="20"/>
                            <w:szCs w:val="20"/>
                            <w:lang w:val="en-US"/>
                          </w:rPr>
                          <w:t>BIL</w:t>
                        </w:r>
                      </w:p>
                    </w:txbxContent>
                  </v:textbox>
                </v:shape>
                <v:oval id="Oval 162" o:spid="_x0000_s1094" style="position:absolute;left:4131;top:5147;width:2775;height:26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" fillcolor="#6098db" stroked="f" strokeweight="1pt">
                  <v:stroke joinstyle="miter"/>
                  <v:textbox>
                    <w:txbxContent>
                      <w:p w14:paraId="72BCC15B" w14:textId="77777777" w:rsidR="00FC6092" w:rsidRPr="00193164" w:rsidRDefault="00FC6092" w:rsidP="00B02F2D">
                        <w:pPr>
                          <w:rPr>
                            <w:lang w:val="en-US"/>
                          </w:rPr>
                        </w:pPr>
                      </w:p>
                    </w:txbxContent>
                  </v:textbox>
                </v:oval>
                <v:shape id="Text Box 163" o:spid="_x0000_s1095" type="#_x0000_t202" style="position:absolute;left:4198;top:5078;width:2845;height:26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" filled="f" stroked="f" strokeweight=".5pt">
                  <v:textbox>
                    <w:txbxContent>
                      <w:p w14:paraId="4E52B9D1" w14:textId="77777777" w:rsidR="00FC6092" w:rsidRPr="00A318E1" w:rsidRDefault="00FC6092" w:rsidP="00B02F2D">
                        <w:pPr>
                          <w:rPr>
                            <w:color w:val="FFFFFF" w:themeColor="background1"/>
                            <w:lang w:val="en-US"/>
                          </w:rPr>
                        </w:pPr>
                        <w:r w:rsidRPr="00A318E1">
                          <w:rPr>
                            <w:color w:val="FFFFFF" w:themeColor="background1"/>
                            <w:lang w:val="en-US"/>
                          </w:rPr>
                          <w:t>3</w:t>
                        </w:r>
                      </w:p>
                    </w:txbxContent>
                  </v:textbox>
                </v:shape>
              </v:group>
            </w:pict>
          </mc:Fallback>
        </mc:AlternateContent>
      </w:r>
      <w:r w:rsidRPr="00E15DC8">
        <w:rPr>
          <w:rFonts w:cs="Calibri"/>
          <w:noProof/>
          <w:color w:val="404040" w:themeColor="text1" w:themeTint="BF"/>
          <w:sz w:val="18"/>
          <w:szCs w:val="18"/>
        </w:rPr>
        <mc:AlternateContent>
          <mc:Choice Requires="wpg">
            <w:drawing>
              <wp:anchor distT="0" distB="0" distL="114300" distR="114300" simplePos="0" relativeHeight="251816448" behindDoc="0" locked="0" layoutInCell="1" allowOverlap="1" wp14:anchorId="727D55FA" wp14:editId="47481822">
                <wp:simplePos x="0" y="0"/>
                <wp:positionH relativeFrom="column">
                  <wp:posOffset>4474345</wp:posOffset>
                </wp:positionH>
                <wp:positionV relativeFrom="paragraph">
                  <wp:posOffset>25400</wp:posOffset>
                </wp:positionV>
                <wp:extent cx="392430" cy="453390"/>
                <wp:effectExtent l="0" t="0" r="0" b="3810"/>
                <wp:wrapNone/>
                <wp:docPr id="165" name="Group 165"/>
                <wp:cNvGraphicFramePr/>
                <a:graphic xmlns:a="http://schemas.openxmlformats.org/drawingml/2006/main">
                  <a:graphicData uri="http://schemas.microsoft.com/office/word/2010/wordprocessingGroup">
                    <wpg:wgp>
                      <wpg:cNvGrpSpPr/>
                      <wpg:grpSpPr>
                        <a:xfrm>
                          <a:off x="0" y="0"/>
                          <a:ext cx="392430" cy="453390"/>
                          <a:chOff x="372307" y="325120"/>
                          <a:chExt cx="392853" cy="453813"/>
                        </a:xfrm>
                      </wpg:grpSpPr>
                      <wps:wsp>
                        <wps:cNvPr id="166" name="Text Box 166"/>
                        <wps:cNvSpPr txBox="1"/>
                        <wps:spPr>
                          <a:xfrm>
                            <a:off x="372307" y="325120"/>
                            <a:ext cx="392853" cy="257387"/>
                          </a:xfrm>
                          <a:prstGeom prst="rect">
                            <a:avLst/>
                          </a:prstGeom>
                          <a:noFill/>
                          <a:ln w="6350">
                            <a:noFill/>
                          </a:ln>
                        </wps:spPr>
                        <wps:txbx>
                          <w:txbxContent>
                            <w:p w14:paraId="56AF6735" w14:textId="77777777" w:rsidR="00FC6092" w:rsidRPr="00193164" w:rsidRDefault="00FC6092" w:rsidP="00B02F2D">
                              <w:pPr>
                                <w:rPr>
                                  <w:sz w:val="20"/>
                                  <w:szCs w:val="20"/>
                                  <w:lang w:val="en-US"/>
                                </w:rPr>
                              </w:pPr>
                              <w:r w:rsidRPr="00193164">
                                <w:rPr>
                                  <w:sz w:val="20"/>
                                  <w:szCs w:val="20"/>
                                  <w:lang w:val="en-US"/>
                                </w:rPr>
                                <w:t>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Oval 168"/>
                        <wps:cNvSpPr/>
                        <wps:spPr>
                          <a:xfrm>
                            <a:off x="413173" y="514773"/>
                            <a:ext cx="277495" cy="264160"/>
                          </a:xfrm>
                          <a:prstGeom prst="ellipse">
                            <a:avLst/>
                          </a:prstGeom>
                          <a:solidFill>
                            <a:srgbClr val="EBCFD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1745C1" w14:textId="77777777" w:rsidR="00FC6092" w:rsidRPr="00A318E1" w:rsidRDefault="00FC6092" w:rsidP="00B02F2D">
                              <w:pPr>
                                <w:rPr>
                                  <w:color w:val="E1CDCF"/>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Text Box 169"/>
                        <wps:cNvSpPr txBox="1"/>
                        <wps:spPr>
                          <a:xfrm>
                            <a:off x="419473" y="507993"/>
                            <a:ext cx="284480" cy="264160"/>
                          </a:xfrm>
                          <a:prstGeom prst="rect">
                            <a:avLst/>
                          </a:prstGeom>
                          <a:noFill/>
                          <a:ln w="6350">
                            <a:noFill/>
                          </a:ln>
                        </wps:spPr>
                        <wps:txbx>
                          <w:txbxContent>
                            <w:p w14:paraId="71DBCD5C" w14:textId="77777777" w:rsidR="00FC6092" w:rsidRPr="00A318E1" w:rsidRDefault="00FC6092" w:rsidP="00B02F2D">
                              <w:pPr>
                                <w:rPr>
                                  <w:color w:val="FFFFFF" w:themeColor="background1"/>
                                  <w:lang w:val="en-US"/>
                                </w:rPr>
                              </w:pPr>
                              <w:r w:rsidRPr="00A318E1">
                                <w:rPr>
                                  <w:color w:val="FFFFFF" w:themeColor="background1"/>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7D55FA" id="Group 165" o:spid="_x0000_s1096" style="position:absolute;left:0;text-align:left;margin-left:352.3pt;margin-top:2pt;width:30.9pt;height:35.7pt;z-index:251816448;mso-width-relative:margin;mso-height-relative:margin" coordorigin="3723,3251" coordsize="3928,45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">
                <v:shape id="Text Box 166" o:spid="_x0000_s1097" type="#_x0000_t202" style="position:absolute;left:3723;top:3251;width:3928;height:25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" filled="f" stroked="f" strokeweight=".5pt">
                  <v:textbox>
                    <w:txbxContent>
                      <w:p w14:paraId="56AF6735" w14:textId="77777777" w:rsidR="00FC6092" w:rsidRPr="00193164" w:rsidRDefault="00FC6092" w:rsidP="00B02F2D">
                        <w:pPr>
                          <w:rPr>
                            <w:sz w:val="20"/>
                            <w:szCs w:val="20"/>
                            <w:lang w:val="en-US"/>
                          </w:rPr>
                        </w:pPr>
                        <w:r w:rsidRPr="00193164">
                          <w:rPr>
                            <w:sz w:val="20"/>
                            <w:szCs w:val="20"/>
                            <w:lang w:val="en-US"/>
                          </w:rPr>
                          <w:t>BIL</w:t>
                        </w:r>
                      </w:p>
                    </w:txbxContent>
                  </v:textbox>
                </v:shape>
                <v:oval id="Oval 168" o:spid="_x0000_s1098" style="position:absolute;left:4131;top:5147;width:2775;height:26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" fillcolor="#ebcfd1" stroked="f" strokeweight="1pt">
                  <v:stroke joinstyle="miter"/>
                  <v:textbox>
                    <w:txbxContent>
                      <w:p w14:paraId="221745C1" w14:textId="77777777" w:rsidR="00FC6092" w:rsidRPr="00A318E1" w:rsidRDefault="00FC6092" w:rsidP="00B02F2D">
                        <w:pPr>
                          <w:rPr>
                            <w:color w:val="E1CDCF"/>
                            <w:lang w:val="en-US"/>
                          </w:rPr>
                        </w:pPr>
                      </w:p>
                    </w:txbxContent>
                  </v:textbox>
                </v:oval>
                <v:shape id="Text Box 169" o:spid="_x0000_s1099" type="#_x0000_t202" style="position:absolute;left:4194;top:5079;width:2845;height:26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" filled="f" stroked="f" strokeweight=".5pt">
                  <v:textbox>
                    <w:txbxContent>
                      <w:p w14:paraId="71DBCD5C" w14:textId="77777777" w:rsidR="00FC6092" w:rsidRPr="00A318E1" w:rsidRDefault="00FC6092" w:rsidP="00B02F2D">
                        <w:pPr>
                          <w:rPr>
                            <w:color w:val="FFFFFF" w:themeColor="background1"/>
                            <w:lang w:val="en-US"/>
                          </w:rPr>
                        </w:pPr>
                        <w:r w:rsidRPr="00A318E1">
                          <w:rPr>
                            <w:color w:val="FFFFFF" w:themeColor="background1"/>
                            <w:lang w:val="en-US"/>
                          </w:rPr>
                          <w:t>4</w:t>
                        </w:r>
                      </w:p>
                    </w:txbxContent>
                  </v:textbox>
                </v:shape>
              </v:group>
            </w:pict>
          </mc:Fallback>
        </mc:AlternateContent>
      </w:r>
    </w:p>
    <w:p w14:paraId="3DCC46D0" w14:textId="77777777" w:rsidR="00B02F2D" w:rsidRPr="00E15DC8" w:rsidRDefault="00B02F2D" w:rsidP="00B02F2D">
      <w:pPr>
        <w:pStyle w:val="SectionHeading"/>
        <w:numPr>
          <w:ilvl w:val="0"/>
          <w:numId w:val="0"/>
        </w:numPr>
        <w:spacing w:before="0" w:after="0" w:line="360" w:lineRule="auto"/>
        <w:ind w:left="357" w:hanging="357"/>
        <w:outlineLvl w:val="9"/>
        <w:rPr>
          <w:b w:val="0"/>
          <w:bCs/>
          <w:color w:val="404040" w:themeColor="text1" w:themeTint="BF"/>
          <w:sz w:val="18"/>
          <w:szCs w:val="18"/>
        </w:rPr>
      </w:pPr>
      <w:r w:rsidRPr="00E15DC8">
        <w:rPr>
          <w:rFonts w:cs="Calibri"/>
          <w:noProof/>
          <w:color w:val="404040" w:themeColor="text1" w:themeTint="BF"/>
          <w:sz w:val="18"/>
          <w:szCs w:val="18"/>
        </w:rPr>
        <mc:AlternateContent>
          <mc:Choice Requires="wpg">
            <w:drawing>
              <wp:anchor distT="0" distB="0" distL="114300" distR="114300" simplePos="0" relativeHeight="251813376" behindDoc="0" locked="0" layoutInCell="1" allowOverlap="1" wp14:anchorId="5163ADDB" wp14:editId="33D2A94B">
                <wp:simplePos x="0" y="0"/>
                <wp:positionH relativeFrom="column">
                  <wp:posOffset>3090680</wp:posOffset>
                </wp:positionH>
                <wp:positionV relativeFrom="paragraph">
                  <wp:posOffset>107315</wp:posOffset>
                </wp:positionV>
                <wp:extent cx="1575435" cy="434975"/>
                <wp:effectExtent l="12700" t="0" r="12065" b="9525"/>
                <wp:wrapNone/>
                <wp:docPr id="130" name="Group 130"/>
                <wp:cNvGraphicFramePr/>
                <a:graphic xmlns:a="http://schemas.openxmlformats.org/drawingml/2006/main">
                  <a:graphicData uri="http://schemas.microsoft.com/office/word/2010/wordprocessingGroup">
                    <wpg:wgp>
                      <wpg:cNvGrpSpPr/>
                      <wpg:grpSpPr>
                        <a:xfrm>
                          <a:off x="0" y="0"/>
                          <a:ext cx="1575435" cy="434975"/>
                          <a:chOff x="0" y="0"/>
                          <a:chExt cx="1723766" cy="434975"/>
                        </a:xfrm>
                      </wpg:grpSpPr>
                      <wps:wsp>
                        <wps:cNvPr id="53" name="Rectangle 53"/>
                        <wps:cNvSpPr/>
                        <wps:spPr>
                          <a:xfrm>
                            <a:off x="165140" y="0"/>
                            <a:ext cx="1558626" cy="433070"/>
                          </a:xfrm>
                          <a:prstGeom prst="rect">
                            <a:avLst/>
                          </a:prstGeom>
                          <a:solidFill>
                            <a:srgbClr val="F1DBDC"/>
                          </a:solidFill>
                          <a:ln>
                            <a:solidFill>
                              <a:srgbClr val="F1DBD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6230DE" w14:textId="77777777" w:rsidR="00FC6092" w:rsidRPr="00180349" w:rsidRDefault="00FC6092" w:rsidP="00B02F2D">
                              <w:pPr>
                                <w:jc w:val="center"/>
                                <w:rPr>
                                  <w:b/>
                                  <w:bCs/>
                                  <w:i/>
                                  <w:iCs/>
                                  <w:color w:val="404040" w:themeColor="text1" w:themeTint="BF"/>
                                  <w:lang w:val="en-US"/>
                                </w:rPr>
                              </w:pPr>
                              <w:r w:rsidRPr="00180349">
                                <w:rPr>
                                  <w:b/>
                                  <w:bCs/>
                                  <w:i/>
                                  <w:iCs/>
                                  <w:color w:val="404040" w:themeColor="text1" w:themeTint="BF"/>
                                  <w:lang w:val="en-US"/>
                                </w:rPr>
                                <w:t>SECRET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Chevron 129"/>
                        <wps:cNvSpPr/>
                        <wps:spPr>
                          <a:xfrm>
                            <a:off x="0" y="0"/>
                            <a:ext cx="643312" cy="434975"/>
                          </a:xfrm>
                          <a:prstGeom prst="chevron">
                            <a:avLst>
                              <a:gd name="adj" fmla="val 20130"/>
                            </a:avLst>
                          </a:prstGeom>
                          <a:solidFill>
                            <a:srgbClr val="F1DBDC"/>
                          </a:solidFill>
                          <a:ln>
                            <a:solidFill>
                              <a:srgbClr val="F1DBD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163ADDB" id="Group 130" o:spid="_x0000_s1100" style="position:absolute;left:0;text-align:left;margin-left:243.35pt;margin-top:8.45pt;width:124.05pt;height:34.25pt;z-index:251813376;mso-width-relative:margin" coordsize="17237,43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">
                <v:rect id="Rectangle 53" o:spid="_x0000_s1101" style="position:absolute;left:1651;width:15586;height:43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" fillcolor="#f1dbdc" strokecolor="#f1dbdc" strokeweight="1pt">
                  <v:textbox>
                    <w:txbxContent>
                      <w:p w14:paraId="186230DE" w14:textId="77777777" w:rsidR="00FC6092" w:rsidRPr="00180349" w:rsidRDefault="00FC6092" w:rsidP="00B02F2D">
                        <w:pPr>
                          <w:jc w:val="center"/>
                          <w:rPr>
                            <w:b/>
                            <w:bCs/>
                            <w:i/>
                            <w:iCs/>
                            <w:color w:val="404040" w:themeColor="text1" w:themeTint="BF"/>
                            <w:lang w:val="en-US"/>
                          </w:rPr>
                        </w:pPr>
                        <w:r w:rsidRPr="00180349">
                          <w:rPr>
                            <w:b/>
                            <w:bCs/>
                            <w:i/>
                            <w:iCs/>
                            <w:color w:val="404040" w:themeColor="text1" w:themeTint="BF"/>
                            <w:lang w:val="en-US"/>
                          </w:rPr>
                          <w:t>SECRET</w:t>
                        </w:r>
                      </w:p>
                    </w:txbxContent>
                  </v:textbox>
                </v:rect>
                <v:shape id="Chevron 129" o:spid="_x0000_s1102" type="#_x0000_t55" style="position:absolute;width:6433;height:43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" adj="18660" fillcolor="#f1dbdc" strokecolor="#f1dbdc" strokeweight="1pt"/>
              </v:group>
            </w:pict>
          </mc:Fallback>
        </mc:AlternateContent>
      </w:r>
    </w:p>
    <w:p w14:paraId="60C55BB9" w14:textId="77777777" w:rsidR="00B02F2D" w:rsidRPr="00E15DC8" w:rsidRDefault="00B02F2D" w:rsidP="00B02F2D">
      <w:pPr>
        <w:pStyle w:val="SectionHeading"/>
        <w:numPr>
          <w:ilvl w:val="0"/>
          <w:numId w:val="0"/>
        </w:numPr>
        <w:spacing w:before="0" w:after="0" w:line="360" w:lineRule="auto"/>
        <w:ind w:left="357" w:hanging="357"/>
        <w:outlineLvl w:val="9"/>
        <w:rPr>
          <w:b w:val="0"/>
          <w:bCs/>
          <w:color w:val="404040" w:themeColor="text1" w:themeTint="BF"/>
          <w:sz w:val="18"/>
          <w:szCs w:val="18"/>
        </w:rPr>
      </w:pPr>
    </w:p>
    <w:p w14:paraId="0E5CB0F6" w14:textId="77777777" w:rsidR="00B02F2D" w:rsidRPr="004B3FA7" w:rsidRDefault="00B02F2D" w:rsidP="00B02F2D">
      <w:pPr>
        <w:pStyle w:val="NormalWeb"/>
        <w:spacing w:before="0" w:beforeAutospacing="0" w:after="0" w:afterAutospacing="0" w:line="360" w:lineRule="auto"/>
        <w:ind w:left="426"/>
        <w:rPr>
          <w:rFonts w:ascii="Calibri" w:hAnsi="Calibri" w:cs="Calibri"/>
          <w:color w:val="404040" w:themeColor="text1" w:themeTint="BF"/>
          <w:sz w:val="20"/>
          <w:szCs w:val="20"/>
        </w:rPr>
      </w:pPr>
    </w:p>
    <w:p w14:paraId="14FD7E4C" w14:textId="77777777" w:rsidR="00B02F2D" w:rsidRDefault="00B02F2D" w:rsidP="00B02F2D">
      <w:pPr>
        <w:pStyle w:val="NormalWeb"/>
        <w:spacing w:before="0" w:beforeAutospacing="0" w:after="0" w:afterAutospacing="0" w:line="360" w:lineRule="auto"/>
        <w:ind w:left="426"/>
        <w:rPr>
          <w:rFonts w:ascii="Calibri" w:hAnsi="Calibri" w:cs="Calibri"/>
          <w:color w:val="404040" w:themeColor="text1" w:themeTint="BF"/>
          <w:sz w:val="20"/>
          <w:szCs w:val="20"/>
        </w:rPr>
      </w:pPr>
    </w:p>
    <w:p w14:paraId="5BE2F489" w14:textId="5CF33C5C" w:rsidR="00B02F2D" w:rsidRPr="0066655B" w:rsidRDefault="00B02F2D" w:rsidP="0066655B">
      <w:pPr>
        <w:pStyle w:val="BodyCopy"/>
      </w:pPr>
      <w:r w:rsidRPr="0066655B">
        <w:t>Security classifications should only be used where compromise of the information could cause major (BIL of 3) or serious (BIL of 4) harm / damage to government operations, organisations or individuals.</w:t>
      </w:r>
    </w:p>
    <w:p w14:paraId="2CCC1E30" w14:textId="77777777" w:rsidR="00B02F2D" w:rsidRDefault="00B02F2D" w:rsidP="00B02F2D">
      <w:pPr>
        <w:pStyle w:val="NormalWeb"/>
        <w:spacing w:before="0" w:beforeAutospacing="0" w:after="0" w:afterAutospacing="0" w:line="360" w:lineRule="auto"/>
        <w:ind w:left="426"/>
        <w:rPr>
          <w:rFonts w:ascii="Calibri" w:hAnsi="Calibri" w:cs="Calibri"/>
          <w:color w:val="404040" w:themeColor="text1" w:themeTint="BF"/>
          <w:sz w:val="20"/>
          <w:szCs w:val="20"/>
        </w:rPr>
      </w:pPr>
      <w:r>
        <w:rPr>
          <w:rFonts w:ascii="Calibri" w:hAnsi="Calibri" w:cs="Calibri"/>
          <w:noProof/>
          <w:color w:val="1C1C19"/>
          <w:sz w:val="20"/>
          <w:szCs w:val="20"/>
          <w:lang w:val="en-US"/>
        </w:rPr>
        <mc:AlternateContent>
          <mc:Choice Requires="wpg">
            <w:drawing>
              <wp:anchor distT="0" distB="0" distL="114300" distR="114300" simplePos="0" relativeHeight="251814400" behindDoc="0" locked="0" layoutInCell="1" allowOverlap="1" wp14:anchorId="55A910DA" wp14:editId="33B56D07">
                <wp:simplePos x="0" y="0"/>
                <wp:positionH relativeFrom="column">
                  <wp:posOffset>243840</wp:posOffset>
                </wp:positionH>
                <wp:positionV relativeFrom="paragraph">
                  <wp:posOffset>97063</wp:posOffset>
                </wp:positionV>
                <wp:extent cx="795020" cy="668020"/>
                <wp:effectExtent l="0" t="25400" r="0" b="5080"/>
                <wp:wrapSquare wrapText="bothSides"/>
                <wp:docPr id="146" name="Group 146"/>
                <wp:cNvGraphicFramePr/>
                <a:graphic xmlns:a="http://schemas.openxmlformats.org/drawingml/2006/main">
                  <a:graphicData uri="http://schemas.microsoft.com/office/word/2010/wordprocessingGroup">
                    <wpg:wgp>
                      <wpg:cNvGrpSpPr/>
                      <wpg:grpSpPr>
                        <a:xfrm>
                          <a:off x="0" y="0"/>
                          <a:ext cx="795020" cy="668020"/>
                          <a:chOff x="24757" y="-104601"/>
                          <a:chExt cx="795832" cy="668978"/>
                        </a:xfrm>
                      </wpg:grpSpPr>
                      <wps:wsp>
                        <wps:cNvPr id="12" name="Rectangle 12"/>
                        <wps:cNvSpPr/>
                        <wps:spPr>
                          <a:xfrm>
                            <a:off x="58993" y="21452"/>
                            <a:ext cx="538480" cy="542925"/>
                          </a:xfrm>
                          <a:prstGeom prst="rect">
                            <a:avLst/>
                          </a:prstGeom>
                          <a:solidFill>
                            <a:srgbClr val="CE161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F9849A" w14:textId="77777777" w:rsidR="00FC6092" w:rsidRPr="001B09F0" w:rsidRDefault="00FC6092" w:rsidP="00B02F2D">
                              <w:pPr>
                                <w:jc w:val="center"/>
                                <w:rPr>
                                  <w:sz w:val="11"/>
                                  <w:szCs w:val="1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469413" y="-104601"/>
                            <a:ext cx="257175" cy="254635"/>
                          </a:xfrm>
                          <a:prstGeom prst="ellipse">
                            <a:avLst/>
                          </a:prstGeom>
                          <a:solidFill>
                            <a:srgbClr val="CE1618"/>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460B427" w14:textId="77777777" w:rsidR="00FC6092" w:rsidRPr="000A6814" w:rsidRDefault="00FC6092" w:rsidP="00B02F2D">
                              <w:pPr>
                                <w:rPr>
                                  <w:sz w:val="2"/>
                                  <w:szCs w:val="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Text Box 140"/>
                        <wps:cNvSpPr txBox="1"/>
                        <wps:spPr>
                          <a:xfrm>
                            <a:off x="407839" y="-90119"/>
                            <a:ext cx="412750" cy="305435"/>
                          </a:xfrm>
                          <a:prstGeom prst="rect">
                            <a:avLst/>
                          </a:prstGeom>
                          <a:noFill/>
                          <a:ln w="6350">
                            <a:noFill/>
                          </a:ln>
                        </wps:spPr>
                        <wps:txbx>
                          <w:txbxContent>
                            <w:p w14:paraId="4CEC1C73" w14:textId="77777777" w:rsidR="00FC6092" w:rsidRPr="001B09F0" w:rsidRDefault="00FC6092" w:rsidP="00B02F2D">
                              <w:pPr>
                                <w:rPr>
                                  <w:color w:val="FFFFFF" w:themeColor="background1"/>
                                  <w:sz w:val="15"/>
                                  <w:szCs w:val="15"/>
                                  <w:lang w:val="en-US"/>
                                </w:rPr>
                              </w:pPr>
                              <w:r w:rsidRPr="001B09F0">
                                <w:rPr>
                                  <w:color w:val="FFFFFF" w:themeColor="background1"/>
                                  <w:sz w:val="15"/>
                                  <w:szCs w:val="15"/>
                                  <w:lang w:val="en-US"/>
                                </w:rPr>
                                <w:t>PSPF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 name="Text Box 145"/>
                        <wps:cNvSpPr txBox="1"/>
                        <wps:spPr>
                          <a:xfrm>
                            <a:off x="24757" y="193987"/>
                            <a:ext cx="690651" cy="305435"/>
                          </a:xfrm>
                          <a:prstGeom prst="rect">
                            <a:avLst/>
                          </a:prstGeom>
                          <a:noFill/>
                          <a:ln w="6350">
                            <a:noFill/>
                          </a:ln>
                        </wps:spPr>
                        <wps:txbx>
                          <w:txbxContent>
                            <w:p w14:paraId="190C5147" w14:textId="77777777" w:rsidR="00FC6092" w:rsidRPr="000B2B0E" w:rsidRDefault="00FC6092" w:rsidP="00B02F2D">
                              <w:pPr>
                                <w:rPr>
                                  <w:color w:val="FFFFFF" w:themeColor="background1"/>
                                  <w:sz w:val="13"/>
                                  <w:szCs w:val="13"/>
                                  <w:lang w:val="en-US"/>
                                </w:rPr>
                              </w:pPr>
                              <w:r w:rsidRPr="000B2B0E">
                                <w:rPr>
                                  <w:color w:val="FFFFFF" w:themeColor="background1"/>
                                  <w:sz w:val="13"/>
                                  <w:szCs w:val="13"/>
                                  <w:lang w:val="en-US"/>
                                </w:rPr>
                                <w:t>TOP SECRET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A910DA" id="Group 146" o:spid="_x0000_s1103" style="position:absolute;left:0;text-align:left;margin-left:19.2pt;margin-top:7.65pt;width:62.6pt;height:52.6pt;z-index:251814400;mso-width-relative:margin;mso-height-relative:margin" coordorigin="247,-1046" coordsize="7958,66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">
                <v:rect id="Rectangle 12" o:spid="_x0000_s1104" style="position:absolute;left:589;top:214;width:5385;height:5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" fillcolor="#ce1618" stroked="f" strokeweight="1pt">
                  <v:textbox>
                    <w:txbxContent>
                      <w:p w14:paraId="09F9849A" w14:textId="77777777" w:rsidR="00FC6092" w:rsidRPr="001B09F0" w:rsidRDefault="00FC6092" w:rsidP="00B02F2D">
                        <w:pPr>
                          <w:jc w:val="center"/>
                          <w:rPr>
                            <w:sz w:val="11"/>
                            <w:szCs w:val="11"/>
                            <w:lang w:val="en-US"/>
                          </w:rPr>
                        </w:pPr>
                      </w:p>
                    </w:txbxContent>
                  </v:textbox>
                </v:rect>
                <v:oval id="Oval 13" o:spid="_x0000_s1105" style="position:absolute;left:4694;top:-1046;width:2571;height:25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" fillcolor="#ce1618" stroked="f" strokeweight="1pt">
                  <v:stroke joinstyle="miter"/>
                  <v:shadow on="t" color="black" opacity="26214f" origin=".5,-.5" offset="-.74836mm,.74836mm"/>
                  <v:textbox>
                    <w:txbxContent>
                      <w:p w14:paraId="4460B427" w14:textId="77777777" w:rsidR="00FC6092" w:rsidRPr="000A6814" w:rsidRDefault="00FC6092" w:rsidP="00B02F2D">
                        <w:pPr>
                          <w:rPr>
                            <w:sz w:val="2"/>
                            <w:szCs w:val="2"/>
                            <w:lang w:val="en-US"/>
                          </w:rPr>
                        </w:pPr>
                      </w:p>
                    </w:txbxContent>
                  </v:textbox>
                </v:oval>
                <v:shape id="Text Box 140" o:spid="_x0000_s1106" type="#_x0000_t202" style="position:absolute;left:4078;top:-901;width:4127;height:30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" filled="f" stroked="f" strokeweight=".5pt">
                  <v:textbox>
                    <w:txbxContent>
                      <w:p w14:paraId="4CEC1C73" w14:textId="77777777" w:rsidR="00FC6092" w:rsidRPr="001B09F0" w:rsidRDefault="00FC6092" w:rsidP="00B02F2D">
                        <w:pPr>
                          <w:rPr>
                            <w:color w:val="FFFFFF" w:themeColor="background1"/>
                            <w:sz w:val="15"/>
                            <w:szCs w:val="15"/>
                            <w:lang w:val="en-US"/>
                          </w:rPr>
                        </w:pPr>
                        <w:r w:rsidRPr="001B09F0">
                          <w:rPr>
                            <w:color w:val="FFFFFF" w:themeColor="background1"/>
                            <w:sz w:val="15"/>
                            <w:szCs w:val="15"/>
                            <w:lang w:val="en-US"/>
                          </w:rPr>
                          <w:t>PSPF</w:t>
                        </w:r>
                      </w:p>
                    </w:txbxContent>
                  </v:textbox>
                </v:shape>
                <v:shape id="Text Box 145" o:spid="_x0000_s1107" type="#_x0000_t202" style="position:absolute;left:247;top:1939;width:6907;height:30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" filled="f" stroked="f" strokeweight=".5pt">
                  <v:textbox>
                    <w:txbxContent>
                      <w:p w14:paraId="190C5147" w14:textId="77777777" w:rsidR="00FC6092" w:rsidRPr="000B2B0E" w:rsidRDefault="00FC6092" w:rsidP="00B02F2D">
                        <w:pPr>
                          <w:rPr>
                            <w:color w:val="FFFFFF" w:themeColor="background1"/>
                            <w:sz w:val="13"/>
                            <w:szCs w:val="13"/>
                            <w:lang w:val="en-US"/>
                          </w:rPr>
                        </w:pPr>
                        <w:r w:rsidRPr="000B2B0E">
                          <w:rPr>
                            <w:color w:val="FFFFFF" w:themeColor="background1"/>
                            <w:sz w:val="13"/>
                            <w:szCs w:val="13"/>
                            <w:lang w:val="en-US"/>
                          </w:rPr>
                          <w:t>TOP SECRET</w:t>
                        </w:r>
                      </w:p>
                    </w:txbxContent>
                  </v:textbox>
                </v:shape>
                <w10:wrap type="square"/>
              </v:group>
            </w:pict>
          </mc:Fallback>
        </mc:AlternateContent>
      </w:r>
    </w:p>
    <w:p w14:paraId="2DAED8ED" w14:textId="4084A245" w:rsidR="00B02F2D" w:rsidRPr="0066655B" w:rsidRDefault="00B02F2D" w:rsidP="0066655B">
      <w:pPr>
        <w:pStyle w:val="BodyCopy"/>
      </w:pPr>
      <w:r w:rsidRPr="0066655B">
        <w:t xml:space="preserve">For guidance on how to handle TOP SECRET  (BIL of 5) information, refer to the Commonwealth </w:t>
      </w:r>
      <w:hyperlink r:id="rId34" w:history="1">
        <w:r w:rsidRPr="0066655B">
          <w:rPr>
            <w:rStyle w:val="Hyperlink"/>
            <w:color w:val="55565A"/>
            <w:u w:val="none"/>
          </w:rPr>
          <w:t>Protective Security Policy Framework</w:t>
        </w:r>
      </w:hyperlink>
      <w:r w:rsidRPr="0066655B">
        <w:t xml:space="preserve"> (PSPF).</w:t>
      </w:r>
    </w:p>
    <w:p w14:paraId="27C4CC7F" w14:textId="77777777" w:rsidR="00B02F2D" w:rsidRPr="00F3226A" w:rsidRDefault="00B02F2D" w:rsidP="00B02F2D">
      <w:pPr>
        <w:pStyle w:val="NormalWeb"/>
        <w:spacing w:before="0" w:beforeAutospacing="0" w:after="0" w:afterAutospacing="0" w:line="360" w:lineRule="auto"/>
        <w:ind w:left="426"/>
        <w:rPr>
          <w:rFonts w:ascii="Calibri" w:hAnsi="Calibri" w:cs="Calibri"/>
          <w:color w:val="404040" w:themeColor="text1" w:themeTint="BF"/>
          <w:sz w:val="20"/>
          <w:szCs w:val="20"/>
        </w:rPr>
      </w:pPr>
    </w:p>
    <w:p w14:paraId="1C79BE8F" w14:textId="77777777" w:rsidR="00B02F2D" w:rsidRDefault="00B02F2D" w:rsidP="00B02F2D">
      <w:pPr>
        <w:pStyle w:val="SectionHeading"/>
        <w:numPr>
          <w:ilvl w:val="0"/>
          <w:numId w:val="0"/>
        </w:numPr>
        <w:spacing w:before="0" w:after="0" w:line="360" w:lineRule="auto"/>
        <w:ind w:left="720"/>
        <w:rPr>
          <w:sz w:val="24"/>
          <w:szCs w:val="36"/>
        </w:rPr>
      </w:pPr>
    </w:p>
    <w:p w14:paraId="4CEB4849" w14:textId="5CC311CB" w:rsidR="009A0F55" w:rsidRPr="0066655B" w:rsidRDefault="00E94F82" w:rsidP="0066655B">
      <w:pPr>
        <w:pStyle w:val="SectionHeading"/>
      </w:pPr>
      <w:bookmarkStart w:id="42" w:name="_Toc24707836"/>
      <w:r w:rsidRPr="00686627">
        <w:rPr>
          <w:b w:val="0"/>
          <w:bCs/>
          <w:noProof/>
        </w:rPr>
        <w:drawing>
          <wp:anchor distT="0" distB="0" distL="114300" distR="114300" simplePos="0" relativeHeight="251752960" behindDoc="0" locked="0" layoutInCell="1" allowOverlap="1" wp14:anchorId="2FA88DD3" wp14:editId="0E4BA459">
            <wp:simplePos x="0" y="0"/>
            <wp:positionH relativeFrom="column">
              <wp:posOffset>4729480</wp:posOffset>
            </wp:positionH>
            <wp:positionV relativeFrom="paragraph">
              <wp:posOffset>207590</wp:posOffset>
            </wp:positionV>
            <wp:extent cx="1328420" cy="1913255"/>
            <wp:effectExtent l="0" t="0" r="5080" b="4445"/>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Screen Shot 2019-08-16 at 2.32.07 pm.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28420" cy="1913255"/>
                    </a:xfrm>
                    <a:prstGeom prst="rect">
                      <a:avLst/>
                    </a:prstGeom>
                  </pic:spPr>
                </pic:pic>
              </a:graphicData>
            </a:graphic>
            <wp14:sizeRelH relativeFrom="page">
              <wp14:pctWidth>0</wp14:pctWidth>
            </wp14:sizeRelH>
            <wp14:sizeRelV relativeFrom="page">
              <wp14:pctHeight>0</wp14:pctHeight>
            </wp14:sizeRelV>
          </wp:anchor>
        </w:drawing>
      </w:r>
      <w:r w:rsidR="009A0F55" w:rsidRPr="0066655B">
        <w:t>Cabinet-In-Confidence</w:t>
      </w:r>
      <w:bookmarkEnd w:id="42"/>
    </w:p>
    <w:p w14:paraId="754DA51F" w14:textId="6C9307C8" w:rsidR="004C1B86" w:rsidRPr="0066655B" w:rsidRDefault="009A0F55" w:rsidP="0066655B">
      <w:pPr>
        <w:pStyle w:val="BodyCopy"/>
      </w:pPr>
      <w:r w:rsidRPr="0066655B">
        <w:t xml:space="preserve">Any material marked as </w:t>
      </w:r>
      <w:r w:rsidR="00686627">
        <w:t>‘</w:t>
      </w:r>
      <w:r w:rsidRPr="0066655B">
        <w:t>Cabinet-in-Confidence</w:t>
      </w:r>
      <w:r w:rsidR="00686627">
        <w:t>’</w:t>
      </w:r>
      <w:r w:rsidRPr="0066655B">
        <w:t xml:space="preserve"> must be accompanied by a security classification of PROTECTED or </w:t>
      </w:r>
      <w:r w:rsidR="000B2B0E" w:rsidRPr="0066655B">
        <w:t>SECRET</w:t>
      </w:r>
      <w:r w:rsidRPr="0066655B">
        <w:t>.</w:t>
      </w:r>
      <w:r w:rsidR="004C1B86" w:rsidRPr="0066655B">
        <w:t xml:space="preserve"> When applying </w:t>
      </w:r>
      <w:r w:rsidR="002914E9" w:rsidRPr="0066655B">
        <w:t>these markings</w:t>
      </w:r>
      <w:r w:rsidR="004C1B86" w:rsidRPr="0066655B">
        <w:t xml:space="preserve"> to a document, separate</w:t>
      </w:r>
      <w:r w:rsidR="00F80CDE" w:rsidRPr="0066655B">
        <w:t xml:space="preserve"> them</w:t>
      </w:r>
      <w:r w:rsidR="004C1B86" w:rsidRPr="0066655B">
        <w:t xml:space="preserve"> by </w:t>
      </w:r>
      <w:r w:rsidR="00F80CDE" w:rsidRPr="0066655B">
        <w:t xml:space="preserve">using </w:t>
      </w:r>
      <w:r w:rsidR="004C1B86" w:rsidRPr="0066655B">
        <w:t>two forward slashes.</w:t>
      </w:r>
      <w:r w:rsidR="002914E9" w:rsidRPr="0066655B">
        <w:t xml:space="preserve"> </w:t>
      </w:r>
      <w:r w:rsidR="004C1B86" w:rsidRPr="0066655B">
        <w:t>For example:</w:t>
      </w:r>
    </w:p>
    <w:p w14:paraId="1AA47E59" w14:textId="796CC4B3" w:rsidR="00B02F2D" w:rsidRPr="0066655B" w:rsidRDefault="004C1B86" w:rsidP="0066655B">
      <w:pPr>
        <w:pStyle w:val="Bulletpoint"/>
      </w:pPr>
      <w:r w:rsidRPr="00686627">
        <w:rPr>
          <w:b/>
          <w:bCs/>
        </w:rPr>
        <w:t>PROTECTED// Cabinet-In-Confidence</w:t>
      </w:r>
      <w:r w:rsidR="00B02F2D" w:rsidRPr="0066655B">
        <w:t xml:space="preserve">, or </w:t>
      </w:r>
    </w:p>
    <w:p w14:paraId="79410071" w14:textId="1A5D509E" w:rsidR="009A0F55" w:rsidRPr="00686627" w:rsidRDefault="004C1B86" w:rsidP="0066655B">
      <w:pPr>
        <w:pStyle w:val="Bulletpoint"/>
        <w:rPr>
          <w:b/>
          <w:bCs/>
        </w:rPr>
      </w:pPr>
      <w:r w:rsidRPr="00686627">
        <w:rPr>
          <w:b/>
          <w:bCs/>
        </w:rPr>
        <w:t>SECRET// Cabinet-In-Confidence</w:t>
      </w:r>
      <w:r w:rsidR="00686627" w:rsidRPr="00686627">
        <w:t>.</w:t>
      </w:r>
    </w:p>
    <w:p w14:paraId="4DBAECC8" w14:textId="322DC07C" w:rsidR="009A0F55" w:rsidRDefault="009A0F55" w:rsidP="009A0F55">
      <w:pPr>
        <w:pStyle w:val="Category"/>
        <w:rPr>
          <w:sz w:val="20"/>
          <w:szCs w:val="20"/>
        </w:rPr>
      </w:pPr>
    </w:p>
    <w:p w14:paraId="203E2E4A" w14:textId="22CD0388" w:rsidR="009731C9" w:rsidRPr="005F5065" w:rsidRDefault="00B02F2D" w:rsidP="0066655B">
      <w:pPr>
        <w:pStyle w:val="BodyCopy"/>
      </w:pPr>
      <w:r>
        <w:t xml:space="preserve">For more information on how to manage </w:t>
      </w:r>
      <w:r w:rsidR="002914E9">
        <w:t>and secure ‘</w:t>
      </w:r>
      <w:r>
        <w:t>Cabinet-In-Confidence</w:t>
      </w:r>
      <w:r w:rsidR="002914E9">
        <w:t>’</w:t>
      </w:r>
      <w:r>
        <w:t xml:space="preserve"> information, refer to the </w:t>
      </w:r>
      <w:hyperlink r:id="rId36" w:history="1">
        <w:r w:rsidRPr="00686627">
          <w:rPr>
            <w:rStyle w:val="Hyperlink"/>
          </w:rPr>
          <w:t>Victorian Cabinet Handbook</w:t>
        </w:r>
      </w:hyperlink>
      <w:r>
        <w:t>.</w:t>
      </w:r>
    </w:p>
    <w:p w14:paraId="3168E4FA" w14:textId="1892134E" w:rsidR="0066655B" w:rsidRDefault="0066655B">
      <w:pPr>
        <w:rPr>
          <w:rFonts w:eastAsia="Times New Roman"/>
          <w:b/>
          <w:color w:val="5620A9"/>
          <w:sz w:val="20"/>
        </w:rPr>
      </w:pPr>
      <w:r>
        <w:rPr>
          <w:sz w:val="20"/>
        </w:rPr>
        <w:br w:type="page"/>
      </w:r>
    </w:p>
    <w:p w14:paraId="171A86B5" w14:textId="3C1B3D3F" w:rsidR="009A0F55" w:rsidRPr="0066655B" w:rsidRDefault="009A0F55" w:rsidP="0066655B">
      <w:pPr>
        <w:pStyle w:val="SectionHeading"/>
      </w:pPr>
      <w:bookmarkStart w:id="43" w:name="_Toc24707837"/>
      <w:r w:rsidRPr="0066655B">
        <w:lastRenderedPageBreak/>
        <w:t>Information Management Markers (IMMs)</w:t>
      </w:r>
      <w:bookmarkEnd w:id="43"/>
    </w:p>
    <w:p w14:paraId="6FAE7D42" w14:textId="115C98EA" w:rsidR="009A0F55" w:rsidRPr="0066655B" w:rsidRDefault="009A0F55" w:rsidP="0066655B">
      <w:pPr>
        <w:pStyle w:val="BodyCopy"/>
      </w:pPr>
      <w:r w:rsidRPr="0066655B">
        <w:t>Information Management Markers (IMMs) have been designed to reflect certain access restrictions as well as ‘rights property terms’ for particular content. While IMM</w:t>
      </w:r>
      <w:r w:rsidR="00856879" w:rsidRPr="0066655B">
        <w:t>s</w:t>
      </w:r>
      <w:r w:rsidRPr="0066655B">
        <w:t xml:space="preserve"> are not mandatory, </w:t>
      </w:r>
      <w:r w:rsidR="00856879" w:rsidRPr="0066655B">
        <w:t xml:space="preserve">they do highlight </w:t>
      </w:r>
      <w:r w:rsidRPr="0066655B">
        <w:t xml:space="preserve">the ‘Rights’ property </w:t>
      </w:r>
      <w:r w:rsidR="00856879" w:rsidRPr="0066655B">
        <w:t xml:space="preserve">of the information and </w:t>
      </w:r>
      <w:r w:rsidRPr="0066655B">
        <w:t>provide a standard set of terms</w:t>
      </w:r>
      <w:r w:rsidR="00333EE4" w:rsidRPr="0066655B">
        <w:t>,</w:t>
      </w:r>
      <w:r w:rsidRPr="0066655B">
        <w:t xml:space="preserve"> ensuring common understanding and </w:t>
      </w:r>
      <w:r w:rsidR="000B2B0E" w:rsidRPr="0066655B">
        <w:t>consistency</w:t>
      </w:r>
      <w:r w:rsidR="00333EE4" w:rsidRPr="0066655B">
        <w:t>,</w:t>
      </w:r>
      <w:r w:rsidRPr="0066655B">
        <w:t xml:space="preserve"> where access or disclosure of information is to be limited</w:t>
      </w:r>
      <w:r w:rsidR="00856879" w:rsidRPr="0066655B">
        <w:t>. Th</w:t>
      </w:r>
      <w:r w:rsidR="00333EE4" w:rsidRPr="0066655B">
        <w:t>ese limitations</w:t>
      </w:r>
      <w:r w:rsidR="00856879" w:rsidRPr="0066655B">
        <w:t xml:space="preserve"> may be due to</w:t>
      </w:r>
      <w:r w:rsidRPr="0066655B">
        <w:t>:</w:t>
      </w:r>
    </w:p>
    <w:p w14:paraId="14082CF6" w14:textId="59E70111" w:rsidR="009A0F55" w:rsidRPr="0066655B" w:rsidRDefault="009A0F55" w:rsidP="0066655B">
      <w:pPr>
        <w:pStyle w:val="Bulletpoint"/>
      </w:pPr>
      <w:r w:rsidRPr="0066655B">
        <w:t xml:space="preserve">disclosure of the material </w:t>
      </w:r>
      <w:r w:rsidR="00333EE4" w:rsidRPr="0066655B">
        <w:t>being</w:t>
      </w:r>
      <w:r w:rsidRPr="0066655B">
        <w:t xml:space="preserve"> limited or prohibited by legislation </w:t>
      </w:r>
    </w:p>
    <w:p w14:paraId="18B1A712" w14:textId="040D05E2" w:rsidR="009A0F55" w:rsidRPr="0066655B" w:rsidRDefault="009A0F55" w:rsidP="0066655B">
      <w:pPr>
        <w:pStyle w:val="Bulletpoint"/>
      </w:pPr>
      <w:r w:rsidRPr="0066655B">
        <w:t xml:space="preserve">special handling </w:t>
      </w:r>
      <w:r w:rsidR="00333EE4" w:rsidRPr="0066655B">
        <w:t xml:space="preserve">requirements </w:t>
      </w:r>
      <w:r w:rsidRPr="0066655B">
        <w:t>of the material</w:t>
      </w:r>
    </w:p>
    <w:p w14:paraId="72631EE0" w14:textId="0DD8DDEC" w:rsidR="009A0F55" w:rsidRPr="0066655B" w:rsidRDefault="009A0F55" w:rsidP="0066655B">
      <w:pPr>
        <w:pStyle w:val="Bulletpoint"/>
      </w:pPr>
      <w:r w:rsidRPr="0066655B">
        <w:t>dis</w:t>
      </w:r>
      <w:bookmarkStart w:id="44" w:name="_GoBack"/>
      <w:r w:rsidRPr="0066655B">
        <w:t>semi</w:t>
      </w:r>
      <w:bookmarkEnd w:id="44"/>
      <w:r w:rsidRPr="0066655B">
        <w:t xml:space="preserve">nation </w:t>
      </w:r>
      <w:r w:rsidR="00333EE4" w:rsidRPr="0066655B">
        <w:t>controls restricting access</w:t>
      </w:r>
    </w:p>
    <w:p w14:paraId="68A3F3A8" w14:textId="69148D28" w:rsidR="005E1D6E" w:rsidRPr="005E1D6E" w:rsidRDefault="009A0F55" w:rsidP="0066655B">
      <w:pPr>
        <w:pStyle w:val="BodyCopy"/>
      </w:pPr>
      <w:r w:rsidRPr="004B3FA7">
        <w:rPr>
          <w:color w:val="404040" w:themeColor="text1" w:themeTint="BF"/>
          <w:sz w:val="20"/>
          <w:szCs w:val="20"/>
        </w:rPr>
        <w:t xml:space="preserve">Tabled below are </w:t>
      </w:r>
      <w:r w:rsidRPr="0066655B">
        <w:rPr>
          <w:rStyle w:val="Bold"/>
        </w:rPr>
        <w:t xml:space="preserve">three commonly recognised </w:t>
      </w:r>
      <w:r w:rsidR="00856879" w:rsidRPr="0066655B">
        <w:rPr>
          <w:rStyle w:val="Bold"/>
        </w:rPr>
        <w:t>IMM</w:t>
      </w:r>
      <w:r w:rsidRPr="0066655B">
        <w:rPr>
          <w:rStyle w:val="Bold"/>
        </w:rPr>
        <w:t xml:space="preserve">s for use </w:t>
      </w:r>
      <w:r w:rsidR="00D950DD" w:rsidRPr="0066655B">
        <w:rPr>
          <w:rStyle w:val="Bold"/>
        </w:rPr>
        <w:t>across</w:t>
      </w:r>
      <w:r w:rsidRPr="0066655B">
        <w:rPr>
          <w:rStyle w:val="Bold"/>
        </w:rPr>
        <w:t xml:space="preserve"> Victorian Government</w:t>
      </w:r>
      <w:r w:rsidR="005E1D6E" w:rsidRPr="0066655B">
        <w:rPr>
          <w:rStyle w:val="Bold"/>
        </w:rPr>
        <w:t>.</w:t>
      </w:r>
      <w:r w:rsidR="005E1D6E">
        <w:rPr>
          <w:color w:val="404040" w:themeColor="text1" w:themeTint="BF"/>
          <w:sz w:val="20"/>
          <w:szCs w:val="20"/>
        </w:rPr>
        <w:t xml:space="preserve"> </w:t>
      </w:r>
      <w:r w:rsidR="005E1D6E" w:rsidRPr="005E1D6E">
        <w:t xml:space="preserve">Please refer to PROV guidance for more information on IMMs and their use in Victorian Government. </w:t>
      </w:r>
    </w:p>
    <w:p w14:paraId="0FDC8610" w14:textId="77777777" w:rsidR="009A0F55" w:rsidRPr="004F1561" w:rsidRDefault="009A0F55" w:rsidP="009A0F55">
      <w:pPr>
        <w:pStyle w:val="Category"/>
        <w:rPr>
          <w:sz w:val="20"/>
          <w:szCs w:val="20"/>
        </w:rPr>
      </w:pPr>
    </w:p>
    <w:tbl>
      <w:tblPr>
        <w:tblStyle w:val="TableGrid"/>
        <w:tblW w:w="9213" w:type="dxa"/>
        <w:tblInd w:w="-5" w:type="dxa"/>
        <w:tblBorders>
          <w:left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2"/>
        <w:gridCol w:w="7371"/>
      </w:tblGrid>
      <w:tr w:rsidR="009A0F55" w:rsidRPr="00F3226A" w14:paraId="5506A594" w14:textId="77777777" w:rsidTr="005572E4">
        <w:trPr>
          <w:trHeight w:val="535"/>
        </w:trPr>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430098"/>
            <w:vAlign w:val="center"/>
          </w:tcPr>
          <w:p w14:paraId="1A0FDC1F" w14:textId="77777777" w:rsidR="009A0F55" w:rsidRPr="00F3226A" w:rsidRDefault="009A0F55" w:rsidP="00193164">
            <w:pPr>
              <w:pStyle w:val="NormalWeb"/>
              <w:rPr>
                <w:rFonts w:ascii="Calibri" w:hAnsi="Calibri" w:cs="Calibri"/>
                <w:b/>
                <w:color w:val="FFFFFF" w:themeColor="background1"/>
                <w:sz w:val="20"/>
                <w:szCs w:val="20"/>
              </w:rPr>
            </w:pPr>
            <w:r w:rsidRPr="00F3226A">
              <w:rPr>
                <w:rFonts w:ascii="Calibri" w:hAnsi="Calibri" w:cs="Calibri"/>
                <w:b/>
                <w:color w:val="FFFFFF" w:themeColor="background1"/>
                <w:sz w:val="20"/>
                <w:szCs w:val="20"/>
              </w:rPr>
              <w:t>Vic Gov. IMM</w:t>
            </w:r>
          </w:p>
        </w:tc>
        <w:tc>
          <w:tcPr>
            <w:tcW w:w="737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430098"/>
            <w:vAlign w:val="center"/>
          </w:tcPr>
          <w:p w14:paraId="6D7C4F9A" w14:textId="6A87845F" w:rsidR="009A0F55" w:rsidRPr="00F3226A" w:rsidRDefault="009A0F55" w:rsidP="00193164">
            <w:pPr>
              <w:pStyle w:val="NormalWeb"/>
              <w:rPr>
                <w:rFonts w:ascii="Calibri" w:hAnsi="Calibri" w:cs="Calibri"/>
                <w:b/>
                <w:color w:val="FFFFFF" w:themeColor="background1"/>
                <w:sz w:val="20"/>
                <w:szCs w:val="20"/>
              </w:rPr>
            </w:pPr>
            <w:r w:rsidRPr="00F3226A">
              <w:rPr>
                <w:rFonts w:ascii="Calibri" w:hAnsi="Calibri" w:cs="Calibri"/>
                <w:b/>
                <w:color w:val="FFFFFF" w:themeColor="background1"/>
                <w:sz w:val="20"/>
                <w:szCs w:val="20"/>
              </w:rPr>
              <w:t>Explanation</w:t>
            </w:r>
            <w:r w:rsidR="00D950DD">
              <w:rPr>
                <w:rFonts w:ascii="Calibri" w:hAnsi="Calibri" w:cs="Calibri"/>
                <w:b/>
                <w:color w:val="FFFFFF" w:themeColor="background1"/>
                <w:sz w:val="20"/>
                <w:szCs w:val="20"/>
              </w:rPr>
              <w:t xml:space="preserve"> / Basis</w:t>
            </w:r>
          </w:p>
        </w:tc>
      </w:tr>
      <w:tr w:rsidR="009A0F55" w:rsidRPr="00F3226A" w14:paraId="5FF0DE8B" w14:textId="77777777" w:rsidTr="00686627">
        <w:trPr>
          <w:trHeight w:val="834"/>
        </w:trPr>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9E5E2"/>
            <w:vAlign w:val="center"/>
          </w:tcPr>
          <w:p w14:paraId="7B0B087C" w14:textId="6E93DD4A" w:rsidR="009A0F55" w:rsidRPr="00D950DD" w:rsidRDefault="00FC25C0" w:rsidP="00DE0515">
            <w:pPr>
              <w:pStyle w:val="NormalWeb"/>
              <w:spacing w:before="0" w:beforeAutospacing="0" w:after="0" w:afterAutospacing="0" w:line="360" w:lineRule="auto"/>
              <w:rPr>
                <w:rFonts w:ascii="Calibri" w:hAnsi="Calibri" w:cs="Calibri"/>
                <w:b/>
                <w:i/>
                <w:iCs/>
                <w:color w:val="404040" w:themeColor="text1" w:themeTint="BF"/>
                <w:sz w:val="20"/>
                <w:szCs w:val="20"/>
              </w:rPr>
            </w:pPr>
            <w:r>
              <w:rPr>
                <w:rFonts w:cstheme="minorHAnsi"/>
                <w:noProof/>
                <w:color w:val="404040" w:themeColor="text1" w:themeTint="BF"/>
                <w:sz w:val="20"/>
                <w:szCs w:val="20"/>
                <w:lang w:val="en-US"/>
              </w:rPr>
              <mc:AlternateContent>
                <mc:Choice Requires="wps">
                  <w:drawing>
                    <wp:anchor distT="0" distB="0" distL="114300" distR="114300" simplePos="0" relativeHeight="251822592" behindDoc="0" locked="0" layoutInCell="1" allowOverlap="1" wp14:anchorId="399D5FA3" wp14:editId="63C2E629">
                      <wp:simplePos x="0" y="0"/>
                      <wp:positionH relativeFrom="column">
                        <wp:posOffset>-41910</wp:posOffset>
                      </wp:positionH>
                      <wp:positionV relativeFrom="paragraph">
                        <wp:posOffset>-123825</wp:posOffset>
                      </wp:positionV>
                      <wp:extent cx="1099185" cy="346710"/>
                      <wp:effectExtent l="0" t="0" r="0" b="0"/>
                      <wp:wrapNone/>
                      <wp:docPr id="23755" name="Rectangle 23755"/>
                      <wp:cNvGraphicFramePr/>
                      <a:graphic xmlns:a="http://schemas.openxmlformats.org/drawingml/2006/main">
                        <a:graphicData uri="http://schemas.microsoft.com/office/word/2010/wordprocessingShape">
                          <wps:wsp>
                            <wps:cNvSpPr/>
                            <wps:spPr>
                              <a:xfrm>
                                <a:off x="0" y="0"/>
                                <a:ext cx="1099185" cy="346710"/>
                              </a:xfrm>
                              <a:prstGeom prst="rect">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905622B" w14:textId="77777777" w:rsidR="00FC25C0" w:rsidRPr="00052AE2" w:rsidRDefault="00FC25C0" w:rsidP="00FC25C0">
                                  <w:pPr>
                                    <w:shd w:val="clear" w:color="auto" w:fill="FFFFFF" w:themeFill="background1"/>
                                    <w:jc w:val="center"/>
                                    <w:rPr>
                                      <w:b/>
                                      <w:bCs/>
                                      <w:i/>
                                      <w:iCs/>
                                      <w:sz w:val="18"/>
                                      <w:szCs w:val="18"/>
                                      <w:lang w:val="en-US"/>
                                    </w:rPr>
                                  </w:pPr>
                                  <w:r w:rsidRPr="00052AE2">
                                    <w:rPr>
                                      <w:b/>
                                      <w:bCs/>
                                      <w:i/>
                                      <w:iCs/>
                                      <w:sz w:val="18"/>
                                      <w:szCs w:val="18"/>
                                      <w:lang w:val="en-US"/>
                                    </w:rPr>
                                    <w:t>Legislative Secrecy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D5FA3" id="Rectangle 23755" o:spid="_x0000_s1108" style="position:absolute;margin-left:-3.3pt;margin-top:-9.75pt;width:86.55pt;height:27.3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" filled="f" stroked="f" strokeweight="1pt">
                      <v:textbox>
                        <w:txbxContent>
                          <w:p w14:paraId="4905622B" w14:textId="77777777" w:rsidR="00FC25C0" w:rsidRPr="00052AE2" w:rsidRDefault="00FC25C0" w:rsidP="00FC25C0">
                            <w:pPr>
                              <w:shd w:val="clear" w:color="auto" w:fill="FFFFFF" w:themeFill="background1"/>
                              <w:jc w:val="center"/>
                              <w:rPr>
                                <w:b/>
                                <w:bCs/>
                                <w:i/>
                                <w:iCs/>
                                <w:sz w:val="18"/>
                                <w:szCs w:val="18"/>
                                <w:lang w:val="en-US"/>
                              </w:rPr>
                            </w:pPr>
                            <w:r w:rsidRPr="00052AE2">
                              <w:rPr>
                                <w:b/>
                                <w:bCs/>
                                <w:i/>
                                <w:iCs/>
                                <w:sz w:val="18"/>
                                <w:szCs w:val="18"/>
                                <w:lang w:val="en-US"/>
                              </w:rPr>
                              <w:t>Legislative Secrecy</w:t>
                            </w:r>
                          </w:p>
                        </w:txbxContent>
                      </v:textbox>
                    </v:rect>
                  </w:pict>
                </mc:Fallback>
              </mc:AlternateContent>
            </w:r>
          </w:p>
        </w:tc>
        <w:tc>
          <w:tcPr>
            <w:tcW w:w="737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9E5E2"/>
            <w:vAlign w:val="center"/>
          </w:tcPr>
          <w:p w14:paraId="71518890" w14:textId="77777777" w:rsidR="009A0F55" w:rsidRPr="004B3FA7" w:rsidRDefault="009A0F55" w:rsidP="00686627">
            <w:pPr>
              <w:rPr>
                <w:rFonts w:cs="Calibri"/>
                <w:color w:val="404040" w:themeColor="text1" w:themeTint="BF"/>
                <w:sz w:val="20"/>
                <w:szCs w:val="20"/>
              </w:rPr>
            </w:pPr>
            <w:r w:rsidRPr="004B3FA7">
              <w:rPr>
                <w:rFonts w:cs="Calibri"/>
                <w:color w:val="404040" w:themeColor="text1" w:themeTint="BF"/>
                <w:sz w:val="20"/>
                <w:szCs w:val="20"/>
              </w:rPr>
              <w:t xml:space="preserve">Restriction on access to, or use of, information covered by secrecy provisions under an enactment </w:t>
            </w:r>
            <w:proofErr w:type="spellStart"/>
            <w:r w:rsidRPr="004B3FA7">
              <w:rPr>
                <w:rFonts w:cs="Calibri"/>
                <w:color w:val="404040" w:themeColor="text1" w:themeTint="BF"/>
                <w:sz w:val="20"/>
                <w:szCs w:val="20"/>
              </w:rPr>
              <w:t>or</w:t>
            </w:r>
            <w:proofErr w:type="spellEnd"/>
            <w:r w:rsidRPr="004B3FA7">
              <w:rPr>
                <w:rFonts w:cs="Calibri"/>
                <w:color w:val="404040" w:themeColor="text1" w:themeTint="BF"/>
                <w:sz w:val="20"/>
                <w:szCs w:val="20"/>
              </w:rPr>
              <w:t xml:space="preserve"> legislation</w:t>
            </w:r>
          </w:p>
        </w:tc>
      </w:tr>
      <w:tr w:rsidR="009A0F55" w:rsidRPr="00F3226A" w14:paraId="12FE62F7" w14:textId="77777777" w:rsidTr="005572E4">
        <w:trPr>
          <w:trHeight w:val="1134"/>
        </w:trPr>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9E5E2"/>
            <w:vAlign w:val="center"/>
          </w:tcPr>
          <w:p w14:paraId="3696596E" w14:textId="5943644D" w:rsidR="009A0F55" w:rsidRPr="00D950DD" w:rsidRDefault="00FC25C0" w:rsidP="00193164">
            <w:pPr>
              <w:pStyle w:val="NormalWeb"/>
              <w:spacing w:before="0" w:beforeAutospacing="0" w:after="0" w:afterAutospacing="0" w:line="360" w:lineRule="auto"/>
              <w:rPr>
                <w:rFonts w:ascii="Calibri" w:hAnsi="Calibri" w:cs="Calibri"/>
                <w:b/>
                <w:i/>
                <w:iCs/>
                <w:color w:val="404040" w:themeColor="text1" w:themeTint="BF"/>
                <w:sz w:val="20"/>
                <w:szCs w:val="20"/>
              </w:rPr>
            </w:pPr>
            <w:r>
              <w:rPr>
                <w:rFonts w:cstheme="minorHAnsi"/>
                <w:noProof/>
                <w:color w:val="404040" w:themeColor="text1" w:themeTint="BF"/>
                <w:sz w:val="20"/>
                <w:szCs w:val="20"/>
                <w:lang w:val="en-US"/>
              </w:rPr>
              <mc:AlternateContent>
                <mc:Choice Requires="wps">
                  <w:drawing>
                    <wp:anchor distT="0" distB="0" distL="114300" distR="114300" simplePos="0" relativeHeight="251824640" behindDoc="0" locked="0" layoutInCell="1" allowOverlap="1" wp14:anchorId="096BB7BE" wp14:editId="1818EC34">
                      <wp:simplePos x="0" y="0"/>
                      <wp:positionH relativeFrom="column">
                        <wp:posOffset>3810</wp:posOffset>
                      </wp:positionH>
                      <wp:positionV relativeFrom="paragraph">
                        <wp:posOffset>-106680</wp:posOffset>
                      </wp:positionV>
                      <wp:extent cx="1052830" cy="346710"/>
                      <wp:effectExtent l="0" t="0" r="0" b="0"/>
                      <wp:wrapNone/>
                      <wp:docPr id="23756" name="Rectangle 23756"/>
                      <wp:cNvGraphicFramePr/>
                      <a:graphic xmlns:a="http://schemas.openxmlformats.org/drawingml/2006/main">
                        <a:graphicData uri="http://schemas.microsoft.com/office/word/2010/wordprocessingShape">
                          <wps:wsp>
                            <wps:cNvSpPr/>
                            <wps:spPr>
                              <a:xfrm>
                                <a:off x="0" y="0"/>
                                <a:ext cx="1052830" cy="346710"/>
                              </a:xfrm>
                              <a:prstGeom prst="rect">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2C776B5" w14:textId="77777777" w:rsidR="00FC25C0" w:rsidRPr="00052AE2" w:rsidRDefault="00FC25C0" w:rsidP="00FC25C0">
                                  <w:pPr>
                                    <w:shd w:val="clear" w:color="auto" w:fill="FFFFFF" w:themeFill="background1"/>
                                    <w:jc w:val="center"/>
                                    <w:rPr>
                                      <w:b/>
                                      <w:bCs/>
                                      <w:i/>
                                      <w:iCs/>
                                      <w:sz w:val="18"/>
                                      <w:szCs w:val="18"/>
                                      <w:lang w:val="en-US"/>
                                    </w:rPr>
                                  </w:pPr>
                                  <w:r>
                                    <w:rPr>
                                      <w:b/>
                                      <w:bCs/>
                                      <w:i/>
                                      <w:iCs/>
                                      <w:sz w:val="18"/>
                                      <w:szCs w:val="18"/>
                                      <w:lang w:val="en-US"/>
                                    </w:rPr>
                                    <w:t>Personal Privacy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BB7BE" id="Rectangle 23756" o:spid="_x0000_s1109" style="position:absolute;margin-left:.3pt;margin-top:-8.4pt;width:82.9pt;height:27.3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" filled="f" stroked="f" strokeweight="1pt">
                      <v:textbox>
                        <w:txbxContent>
                          <w:p w14:paraId="72C776B5" w14:textId="77777777" w:rsidR="00FC25C0" w:rsidRPr="00052AE2" w:rsidRDefault="00FC25C0" w:rsidP="00FC25C0">
                            <w:pPr>
                              <w:shd w:val="clear" w:color="auto" w:fill="FFFFFF" w:themeFill="background1"/>
                              <w:jc w:val="center"/>
                              <w:rPr>
                                <w:b/>
                                <w:bCs/>
                                <w:i/>
                                <w:iCs/>
                                <w:sz w:val="18"/>
                                <w:szCs w:val="18"/>
                                <w:lang w:val="en-US"/>
                              </w:rPr>
                            </w:pPr>
                            <w:r>
                              <w:rPr>
                                <w:b/>
                                <w:bCs/>
                                <w:i/>
                                <w:iCs/>
                                <w:sz w:val="18"/>
                                <w:szCs w:val="18"/>
                                <w:lang w:val="en-US"/>
                              </w:rPr>
                              <w:t>Personal Privacy</w:t>
                            </w:r>
                          </w:p>
                        </w:txbxContent>
                      </v:textbox>
                    </v:rect>
                  </w:pict>
                </mc:Fallback>
              </mc:AlternateContent>
            </w:r>
          </w:p>
        </w:tc>
        <w:tc>
          <w:tcPr>
            <w:tcW w:w="737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9E5E2"/>
            <w:vAlign w:val="center"/>
          </w:tcPr>
          <w:p w14:paraId="40F1B01F" w14:textId="77777777" w:rsidR="009A0F55" w:rsidRPr="004B3FA7" w:rsidRDefault="009A0F55" w:rsidP="00686627">
            <w:pPr>
              <w:rPr>
                <w:rFonts w:cs="Calibri"/>
                <w:color w:val="404040" w:themeColor="text1" w:themeTint="BF"/>
                <w:sz w:val="20"/>
                <w:szCs w:val="20"/>
              </w:rPr>
            </w:pPr>
            <w:r w:rsidRPr="004B3FA7">
              <w:rPr>
                <w:rFonts w:cs="Calibri"/>
                <w:color w:val="404040" w:themeColor="text1" w:themeTint="BF"/>
                <w:sz w:val="20"/>
                <w:szCs w:val="20"/>
              </w:rPr>
              <w:t xml:space="preserve">Restriction on access to, or use of, personal information and / or health information collected for official purposes (Privacy and Data Protection Act, 2014 and Health Records Act, 2001) </w:t>
            </w:r>
          </w:p>
        </w:tc>
      </w:tr>
      <w:tr w:rsidR="009A0F55" w:rsidRPr="00F3226A" w14:paraId="3014F643" w14:textId="77777777" w:rsidTr="00686627">
        <w:trPr>
          <w:trHeight w:val="736"/>
        </w:trPr>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9E5E2"/>
            <w:vAlign w:val="center"/>
          </w:tcPr>
          <w:p w14:paraId="44275F11" w14:textId="16349A64" w:rsidR="009A0F55" w:rsidRPr="00D950DD" w:rsidRDefault="00FC25C0" w:rsidP="00193164">
            <w:pPr>
              <w:pStyle w:val="NormalWeb"/>
              <w:spacing w:before="0" w:beforeAutospacing="0" w:after="0" w:afterAutospacing="0" w:line="360" w:lineRule="auto"/>
              <w:rPr>
                <w:rFonts w:ascii="Calibri" w:hAnsi="Calibri" w:cs="Calibri"/>
                <w:b/>
                <w:i/>
                <w:iCs/>
                <w:color w:val="404040" w:themeColor="text1" w:themeTint="BF"/>
                <w:sz w:val="20"/>
                <w:szCs w:val="20"/>
              </w:rPr>
            </w:pPr>
            <w:r>
              <w:rPr>
                <w:rFonts w:cstheme="minorHAnsi"/>
                <w:noProof/>
                <w:color w:val="404040" w:themeColor="text1" w:themeTint="BF"/>
                <w:sz w:val="20"/>
                <w:szCs w:val="20"/>
                <w:lang w:val="en-US"/>
              </w:rPr>
              <mc:AlternateContent>
                <mc:Choice Requires="wps">
                  <w:drawing>
                    <wp:anchor distT="0" distB="0" distL="114300" distR="114300" simplePos="0" relativeHeight="251826688" behindDoc="0" locked="0" layoutInCell="1" allowOverlap="1" wp14:anchorId="7B13A506" wp14:editId="18636E42">
                      <wp:simplePos x="0" y="0"/>
                      <wp:positionH relativeFrom="column">
                        <wp:posOffset>-3175</wp:posOffset>
                      </wp:positionH>
                      <wp:positionV relativeFrom="paragraph">
                        <wp:posOffset>-60960</wp:posOffset>
                      </wp:positionV>
                      <wp:extent cx="1006475" cy="346710"/>
                      <wp:effectExtent l="0" t="0" r="0" b="0"/>
                      <wp:wrapNone/>
                      <wp:docPr id="23757" name="Rectangle 23757"/>
                      <wp:cNvGraphicFramePr/>
                      <a:graphic xmlns:a="http://schemas.openxmlformats.org/drawingml/2006/main">
                        <a:graphicData uri="http://schemas.microsoft.com/office/word/2010/wordprocessingShape">
                          <wps:wsp>
                            <wps:cNvSpPr/>
                            <wps:spPr>
                              <a:xfrm>
                                <a:off x="0" y="0"/>
                                <a:ext cx="1006475" cy="346710"/>
                              </a:xfrm>
                              <a:prstGeom prst="rect">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B28905E" w14:textId="77777777" w:rsidR="00FC25C0" w:rsidRPr="00052AE2" w:rsidRDefault="00FC25C0" w:rsidP="00FC25C0">
                                  <w:pPr>
                                    <w:shd w:val="clear" w:color="auto" w:fill="FFFFFF" w:themeFill="background1"/>
                                    <w:jc w:val="center"/>
                                    <w:rPr>
                                      <w:b/>
                                      <w:bCs/>
                                      <w:i/>
                                      <w:iCs/>
                                      <w:sz w:val="18"/>
                                      <w:szCs w:val="18"/>
                                      <w:lang w:val="en-US"/>
                                    </w:rPr>
                                  </w:pPr>
                                  <w:r>
                                    <w:rPr>
                                      <w:b/>
                                      <w:bCs/>
                                      <w:i/>
                                      <w:iCs/>
                                      <w:sz w:val="18"/>
                                      <w:szCs w:val="18"/>
                                      <w:lang w:val="en-US"/>
                                    </w:rPr>
                                    <w:t>Legal Privilege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3A506" id="Rectangle 23757" o:spid="_x0000_s1110" style="position:absolute;margin-left:-.25pt;margin-top:-4.8pt;width:79.25pt;height:27.3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" filled="f" stroked="f" strokeweight="1pt">
                      <v:textbox>
                        <w:txbxContent>
                          <w:p w14:paraId="0B28905E" w14:textId="77777777" w:rsidR="00FC25C0" w:rsidRPr="00052AE2" w:rsidRDefault="00FC25C0" w:rsidP="00FC25C0">
                            <w:pPr>
                              <w:shd w:val="clear" w:color="auto" w:fill="FFFFFF" w:themeFill="background1"/>
                              <w:jc w:val="center"/>
                              <w:rPr>
                                <w:b/>
                                <w:bCs/>
                                <w:i/>
                                <w:iCs/>
                                <w:sz w:val="18"/>
                                <w:szCs w:val="18"/>
                                <w:lang w:val="en-US"/>
                              </w:rPr>
                            </w:pPr>
                            <w:r>
                              <w:rPr>
                                <w:b/>
                                <w:bCs/>
                                <w:i/>
                                <w:iCs/>
                                <w:sz w:val="18"/>
                                <w:szCs w:val="18"/>
                                <w:lang w:val="en-US"/>
                              </w:rPr>
                              <w:t>Legal Privilege</w:t>
                            </w:r>
                          </w:p>
                        </w:txbxContent>
                      </v:textbox>
                    </v:rect>
                  </w:pict>
                </mc:Fallback>
              </mc:AlternateContent>
            </w:r>
          </w:p>
        </w:tc>
        <w:tc>
          <w:tcPr>
            <w:tcW w:w="737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9E5E2"/>
            <w:vAlign w:val="center"/>
          </w:tcPr>
          <w:p w14:paraId="3576F800" w14:textId="77777777" w:rsidR="009A0F55" w:rsidRPr="004B3FA7" w:rsidRDefault="009A0F55" w:rsidP="00686627">
            <w:pPr>
              <w:pStyle w:val="NormalWeb"/>
              <w:spacing w:before="0" w:beforeAutospacing="0" w:after="0" w:afterAutospacing="0"/>
              <w:rPr>
                <w:rFonts w:ascii="Calibri" w:hAnsi="Calibri" w:cs="Calibri"/>
                <w:color w:val="404040" w:themeColor="text1" w:themeTint="BF"/>
                <w:sz w:val="20"/>
                <w:szCs w:val="20"/>
              </w:rPr>
            </w:pPr>
            <w:r w:rsidRPr="004B3FA7">
              <w:rPr>
                <w:rFonts w:ascii="Calibri" w:hAnsi="Calibri" w:cs="Calibri"/>
                <w:color w:val="404040" w:themeColor="text1" w:themeTint="BF"/>
                <w:sz w:val="20"/>
                <w:szCs w:val="20"/>
              </w:rPr>
              <w:t xml:space="preserve">Restriction on access to, or use of, information covered by legal professional privilege </w:t>
            </w:r>
          </w:p>
        </w:tc>
      </w:tr>
    </w:tbl>
    <w:p w14:paraId="2F382F26" w14:textId="77777777" w:rsidR="009A0F55" w:rsidRPr="005F5065" w:rsidRDefault="009A0F55" w:rsidP="009A0F55">
      <w:pPr>
        <w:pStyle w:val="Category"/>
        <w:rPr>
          <w:sz w:val="20"/>
          <w:szCs w:val="20"/>
        </w:rPr>
      </w:pPr>
    </w:p>
    <w:p w14:paraId="617C57B2" w14:textId="01144EBA" w:rsidR="00333EE4" w:rsidRPr="0066655B" w:rsidRDefault="00333EE4" w:rsidP="0066655B">
      <w:pPr>
        <w:pStyle w:val="SectionHeading"/>
      </w:pPr>
      <w:bookmarkStart w:id="45" w:name="_Toc24707838"/>
      <w:r w:rsidRPr="0066655B">
        <w:t>Organisation specific markers</w:t>
      </w:r>
      <w:bookmarkEnd w:id="45"/>
    </w:p>
    <w:p w14:paraId="0659C208" w14:textId="64E09DE2" w:rsidR="00887761" w:rsidRDefault="00333EE4" w:rsidP="0066655B">
      <w:pPr>
        <w:pStyle w:val="BodyCopy"/>
        <w:rPr>
          <w:b/>
        </w:rPr>
      </w:pPr>
      <w:r>
        <w:t>Some organisations may use markers that are different to those set out under the VPDSF.</w:t>
      </w:r>
    </w:p>
    <w:p w14:paraId="51867B30" w14:textId="1A77A5F3" w:rsidR="00333EE4" w:rsidRDefault="00333EE4" w:rsidP="0066655B">
      <w:pPr>
        <w:pStyle w:val="BodyCopy"/>
        <w:rPr>
          <w:rFonts w:cs="Calibri"/>
          <w:b/>
        </w:rPr>
      </w:pPr>
      <w:r w:rsidRPr="00333EE4">
        <w:rPr>
          <w:rFonts w:cs="Calibri"/>
        </w:rPr>
        <w:t xml:space="preserve">These are specific markers generated for </w:t>
      </w:r>
      <w:r w:rsidRPr="0066655B">
        <w:rPr>
          <w:rFonts w:cs="Calibri"/>
          <w:b/>
          <w:bCs/>
        </w:rPr>
        <w:t xml:space="preserve">internal use </w:t>
      </w:r>
      <w:r w:rsidR="00D950DD" w:rsidRPr="0066655B">
        <w:rPr>
          <w:rFonts w:cs="Calibri"/>
          <w:b/>
          <w:bCs/>
        </w:rPr>
        <w:t>only</w:t>
      </w:r>
      <w:r w:rsidRPr="00333EE4">
        <w:rPr>
          <w:rFonts w:cs="Calibri"/>
        </w:rPr>
        <w:t xml:space="preserve"> and </w:t>
      </w:r>
      <w:r w:rsidRPr="0066655B">
        <w:rPr>
          <w:rFonts w:cs="Calibri"/>
          <w:b/>
          <w:bCs/>
        </w:rPr>
        <w:t>must be removed or re-labelled prior to releasing</w:t>
      </w:r>
      <w:r w:rsidRPr="00333EE4">
        <w:rPr>
          <w:rFonts w:cs="Calibri"/>
        </w:rPr>
        <w:t>, transmitting or transferring the material outside the organisation</w:t>
      </w:r>
      <w:r w:rsidR="00821E19">
        <w:rPr>
          <w:rFonts w:cs="Calibri"/>
        </w:rPr>
        <w:t>.</w:t>
      </w:r>
    </w:p>
    <w:p w14:paraId="5085B9FF" w14:textId="224EBFB2" w:rsidR="00B924FE" w:rsidRPr="0066655B" w:rsidRDefault="00E75592" w:rsidP="0066655B">
      <w:pPr>
        <w:pStyle w:val="SectionHeading"/>
      </w:pPr>
      <w:bookmarkStart w:id="46" w:name="_Toc24707839"/>
      <w:r w:rsidRPr="0066655B">
        <w:t xml:space="preserve">Preventing </w:t>
      </w:r>
      <w:r w:rsidR="00CF6A28" w:rsidRPr="0066655B">
        <w:t>o</w:t>
      </w:r>
      <w:r w:rsidRPr="0066655B">
        <w:t>ver-</w:t>
      </w:r>
      <w:r w:rsidR="00CF6A28" w:rsidRPr="0066655B">
        <w:t>c</w:t>
      </w:r>
      <w:r w:rsidRPr="0066655B">
        <w:t>lassification</w:t>
      </w:r>
      <w:bookmarkEnd w:id="46"/>
    </w:p>
    <w:p w14:paraId="6F5BD19B" w14:textId="5E9B0045" w:rsidR="002F0A26" w:rsidRPr="00686627" w:rsidRDefault="00E75592" w:rsidP="00686627">
      <w:pPr>
        <w:pStyle w:val="BodyCopy"/>
      </w:pPr>
      <w:r w:rsidRPr="0066655B">
        <w:t xml:space="preserve">Most </w:t>
      </w:r>
      <w:r w:rsidR="00DE0515" w:rsidRPr="0066655B">
        <w:t>public sector</w:t>
      </w:r>
      <w:r w:rsidRPr="0066655B">
        <w:t xml:space="preserve"> information you </w:t>
      </w:r>
      <w:proofErr w:type="gramStart"/>
      <w:r w:rsidRPr="0066655B">
        <w:t>generate</w:t>
      </w:r>
      <w:proofErr w:type="gramEnd"/>
      <w:r w:rsidRPr="0066655B">
        <w:t xml:space="preserve"> </w:t>
      </w:r>
      <w:r w:rsidR="00DE0515" w:rsidRPr="0066655B">
        <w:t xml:space="preserve">or access </w:t>
      </w:r>
      <w:r w:rsidRPr="0066655B">
        <w:t xml:space="preserve">will not require special security measures, as compromise </w:t>
      </w:r>
      <w:r w:rsidR="00DE0515" w:rsidRPr="0066655B">
        <w:t>of</w:t>
      </w:r>
      <w:r w:rsidRPr="0066655B">
        <w:t xml:space="preserve"> the confidentiality of this material would only be expected to cause minor </w:t>
      </w:r>
      <w:r w:rsidR="00D950DD" w:rsidRPr="0066655B">
        <w:t xml:space="preserve">(BIL 1) </w:t>
      </w:r>
      <w:r w:rsidRPr="0066655B">
        <w:t>harm or damage to government operations, organisations or individuals.</w:t>
      </w:r>
    </w:p>
    <w:p w14:paraId="2602C1A7" w14:textId="10D782E8" w:rsidR="00DD74C7" w:rsidRDefault="00DD74C7" w:rsidP="005572E4">
      <w:pPr>
        <w:pStyle w:val="BodyCopy"/>
      </w:pPr>
      <w:r w:rsidRPr="004B3FA7">
        <w:rPr>
          <w:rFonts w:cstheme="minorHAnsi"/>
          <w:b/>
          <w:noProof/>
          <w:color w:val="404040" w:themeColor="text1" w:themeTint="BF"/>
          <w:sz w:val="20"/>
          <w:szCs w:val="20"/>
        </w:rPr>
        <mc:AlternateContent>
          <mc:Choice Requires="wpg">
            <w:drawing>
              <wp:anchor distT="0" distB="0" distL="114300" distR="114300" simplePos="0" relativeHeight="251702784" behindDoc="0" locked="0" layoutInCell="1" allowOverlap="1" wp14:anchorId="3CC8766A" wp14:editId="31859D96">
                <wp:simplePos x="0" y="0"/>
                <wp:positionH relativeFrom="column">
                  <wp:posOffset>13335</wp:posOffset>
                </wp:positionH>
                <wp:positionV relativeFrom="paragraph">
                  <wp:posOffset>211748</wp:posOffset>
                </wp:positionV>
                <wp:extent cx="1299210" cy="348615"/>
                <wp:effectExtent l="12700" t="0" r="8890" b="6985"/>
                <wp:wrapSquare wrapText="bothSides"/>
                <wp:docPr id="174" name="Group 174"/>
                <wp:cNvGraphicFramePr/>
                <a:graphic xmlns:a="http://schemas.openxmlformats.org/drawingml/2006/main">
                  <a:graphicData uri="http://schemas.microsoft.com/office/word/2010/wordprocessingGroup">
                    <wpg:wgp>
                      <wpg:cNvGrpSpPr/>
                      <wpg:grpSpPr>
                        <a:xfrm>
                          <a:off x="0" y="0"/>
                          <a:ext cx="1299210" cy="348615"/>
                          <a:chOff x="0" y="0"/>
                          <a:chExt cx="1299600" cy="349200"/>
                        </a:xfrm>
                      </wpg:grpSpPr>
                      <wpg:grpSp>
                        <wpg:cNvPr id="175" name="Group 175"/>
                        <wpg:cNvGrpSpPr/>
                        <wpg:grpSpPr>
                          <a:xfrm>
                            <a:off x="0" y="0"/>
                            <a:ext cx="1299600" cy="349200"/>
                            <a:chOff x="0" y="0"/>
                            <a:chExt cx="1576540" cy="433070"/>
                          </a:xfrm>
                          <a:solidFill>
                            <a:schemeClr val="bg1"/>
                          </a:solidFill>
                        </wpg:grpSpPr>
                        <wps:wsp>
                          <wps:cNvPr id="176" name="Chevron 176"/>
                          <wps:cNvSpPr/>
                          <wps:spPr>
                            <a:xfrm>
                              <a:off x="0" y="0"/>
                              <a:ext cx="485775" cy="433070"/>
                            </a:xfrm>
                            <a:prstGeom prst="chevron">
                              <a:avLst>
                                <a:gd name="adj" fmla="val 20130"/>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144616" y="0"/>
                              <a:ext cx="1431924" cy="43307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B4C17D" w14:textId="77777777" w:rsidR="00FC6092" w:rsidRPr="00120F99" w:rsidRDefault="00FC6092" w:rsidP="00A47BDA">
                                <w:pPr>
                                  <w:jc w:val="center"/>
                                  <w:rPr>
                                    <w:b/>
                                    <w:bCs/>
                                    <w:color w:val="000000" w:themeColor="text1"/>
                                    <w:sz w:val="20"/>
                                    <w:szCs w:val="20"/>
                                    <w:lang w:val="en-US"/>
                                    <w14:textOutline w14:w="9525" w14:cap="rnd" w14:cmpd="sng" w14:algn="ctr">
                                      <w14:solidFill>
                                        <w14:schemeClr w14:val="tx1"/>
                                      </w14:solidFill>
                                      <w14:prstDash w14:val="solid"/>
                                      <w14:bevel/>
                                    </w14:textOutline>
                                  </w:rPr>
                                </w:pPr>
                                <w:r w:rsidRPr="00120F99">
                                  <w:rPr>
                                    <w:b/>
                                    <w:bCs/>
                                    <w:color w:val="404040" w:themeColor="text1" w:themeTint="BF"/>
                                    <w:sz w:val="20"/>
                                    <w:szCs w:val="20"/>
                                    <w:lang w:val="en-US"/>
                                    <w14:textOutline w14:w="9525" w14:cap="rnd" w14:cmpd="sng" w14:algn="ctr">
                                      <w14:noFill/>
                                      <w14:prstDash w14:val="solid"/>
                                      <w14:bevel/>
                                    </w14:textOutline>
                                  </w:rPr>
                                  <w:t>OFFICIAL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Rectangle 178"/>
                        <wps:cNvSpPr/>
                        <wps:spPr>
                          <a:xfrm>
                            <a:off x="93980" y="7620"/>
                            <a:ext cx="79200" cy="33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C8766A" id="Group 174" o:spid="_x0000_s1111" style="position:absolute;margin-left:1.05pt;margin-top:16.65pt;width:102.3pt;height:27.45pt;z-index:251702784" coordsize="12996,34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">
                <v:group id="Group 175" o:spid="_x0000_s1112" style="position:absolute;width:12996;height:3492" coordsize="15765,4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">
                  <v:shape id="Chevron 176" o:spid="_x0000_s1113" type="#_x0000_t55" style="position:absolute;width:4857;height:43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" adj="17724" filled="f" strokecolor="black [3213]" strokeweight="1pt"/>
                  <v:rect id="Rectangle 177" o:spid="_x0000_s1114" style="position:absolute;left:1446;width:14319;height:43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" filled="f" strokecolor="black [3213]" strokeweight="1pt">
                    <v:textbox>
                      <w:txbxContent>
                        <w:p w14:paraId="58B4C17D" w14:textId="77777777" w:rsidR="00FC6092" w:rsidRPr="00120F99" w:rsidRDefault="00FC6092" w:rsidP="00A47BDA">
                          <w:pPr>
                            <w:jc w:val="center"/>
                            <w:rPr>
                              <w:b/>
                              <w:bCs/>
                              <w:color w:val="000000" w:themeColor="text1"/>
                              <w:sz w:val="20"/>
                              <w:szCs w:val="20"/>
                              <w:lang w:val="en-US"/>
                              <w14:textOutline w14:w="9525" w14:cap="rnd" w14:cmpd="sng" w14:algn="ctr">
                                <w14:solidFill>
                                  <w14:schemeClr w14:val="tx1"/>
                                </w14:solidFill>
                                <w14:prstDash w14:val="solid"/>
                                <w14:bevel/>
                              </w14:textOutline>
                            </w:rPr>
                          </w:pPr>
                          <w:r w:rsidRPr="00120F99">
                            <w:rPr>
                              <w:b/>
                              <w:bCs/>
                              <w:color w:val="404040" w:themeColor="text1" w:themeTint="BF"/>
                              <w:sz w:val="20"/>
                              <w:szCs w:val="20"/>
                              <w:lang w:val="en-US"/>
                              <w14:textOutline w14:w="9525" w14:cap="rnd" w14:cmpd="sng" w14:algn="ctr">
                                <w14:noFill/>
                                <w14:prstDash w14:val="solid"/>
                                <w14:bevel/>
                              </w14:textOutline>
                            </w:rPr>
                            <w:t>OFFICIAL</w:t>
                          </w:r>
                        </w:p>
                      </w:txbxContent>
                    </v:textbox>
                  </v:rect>
                </v:group>
                <v:rect id="Rectangle 178" o:spid="_x0000_s1115" style="position:absolute;left:939;top:76;width:792;height:33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" fillcolor="white [3212]" stroked="f" strokeweight="1pt"/>
                <w10:wrap type="square"/>
              </v:group>
            </w:pict>
          </mc:Fallback>
        </mc:AlternateContent>
      </w:r>
    </w:p>
    <w:p w14:paraId="2A06005F" w14:textId="570C604E" w:rsidR="002F0A26" w:rsidRPr="002F0A26" w:rsidRDefault="002F0A26" w:rsidP="005572E4">
      <w:pPr>
        <w:pStyle w:val="BodyCopy"/>
      </w:pPr>
      <w:r w:rsidRPr="002F0A26">
        <w:t xml:space="preserve">Information assessed at this level, can be left unlabelled, or marked as </w:t>
      </w:r>
      <w:r w:rsidRPr="00D950DD">
        <w:rPr>
          <w:b/>
          <w:bCs/>
        </w:rPr>
        <w:t>OFFICIAL</w:t>
      </w:r>
      <w:r w:rsidRPr="002F0A26">
        <w:t>.</w:t>
      </w:r>
    </w:p>
    <w:p w14:paraId="4FD071F2" w14:textId="77777777" w:rsidR="00DD74C7" w:rsidRDefault="00DD74C7" w:rsidP="005572E4">
      <w:pPr>
        <w:pStyle w:val="BodyCopy"/>
      </w:pPr>
    </w:p>
    <w:p w14:paraId="00C389BE" w14:textId="4442C01A" w:rsidR="00FC25C0" w:rsidRDefault="002F0A26" w:rsidP="005572E4">
      <w:pPr>
        <w:pStyle w:val="BodyCopy"/>
      </w:pPr>
      <w:r w:rsidRPr="002F0A26">
        <w:t xml:space="preserve">Some </w:t>
      </w:r>
      <w:r w:rsidR="00D950DD">
        <w:t xml:space="preserve">informed assessed as </w:t>
      </w:r>
      <w:r w:rsidRPr="00D950DD">
        <w:rPr>
          <w:b/>
          <w:bCs/>
        </w:rPr>
        <w:t>OFFICIAL</w:t>
      </w:r>
      <w:r w:rsidRPr="002F0A26">
        <w:t xml:space="preserve"> information may be suitable for public release.</w:t>
      </w:r>
      <w:r w:rsidR="00D950DD">
        <w:t xml:space="preserve"> B</w:t>
      </w:r>
      <w:r w:rsidRPr="002F0A26">
        <w:t>efore publishing, sharing or disseminating information to the public, first check to see if you are authorised to do so.</w:t>
      </w:r>
    </w:p>
    <w:p w14:paraId="2B20613B" w14:textId="1AEF4AF3" w:rsidR="00DD17AE" w:rsidRPr="002F0A26" w:rsidRDefault="005572E4" w:rsidP="005572E4">
      <w:pPr>
        <w:pStyle w:val="BodyCopy"/>
      </w:pPr>
      <w:r w:rsidRPr="002F0A26">
        <w:rPr>
          <w:rFonts w:cs="Calibri"/>
          <w:noProof/>
          <w:sz w:val="20"/>
          <w:szCs w:val="20"/>
        </w:rPr>
        <w:lastRenderedPageBreak/>
        <w:drawing>
          <wp:anchor distT="0" distB="0" distL="114300" distR="114300" simplePos="0" relativeHeight="251743744" behindDoc="0" locked="0" layoutInCell="1" allowOverlap="1" wp14:anchorId="0A446013" wp14:editId="104903A8">
            <wp:simplePos x="0" y="0"/>
            <wp:positionH relativeFrom="margin">
              <wp:posOffset>23707</wp:posOffset>
            </wp:positionH>
            <wp:positionV relativeFrom="paragraph">
              <wp:posOffset>465244</wp:posOffset>
            </wp:positionV>
            <wp:extent cx="447040" cy="516890"/>
            <wp:effectExtent l="0" t="0" r="0" b="3810"/>
            <wp:wrapSquare wrapText="bothSides"/>
            <wp:docPr id="11" name="Picture 11" descr="Image result for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zar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0664" t="22308" r="20683" b="9880"/>
                    <a:stretch/>
                  </pic:blipFill>
                  <pic:spPr bwMode="auto">
                    <a:xfrm>
                      <a:off x="0" y="0"/>
                      <a:ext cx="447040" cy="516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0A26" w:rsidRPr="002F0A26">
        <w:t>Refer to your organisation’s security policy and procedures</w:t>
      </w:r>
      <w:r w:rsidR="00FC25C0">
        <w:t>, or your information security lead</w:t>
      </w:r>
      <w:r w:rsidR="002F0A26" w:rsidRPr="002F0A26">
        <w:t xml:space="preserve"> for more information.</w:t>
      </w:r>
    </w:p>
    <w:p w14:paraId="4BC99101" w14:textId="27B9B8B2" w:rsidR="002F0A26" w:rsidRPr="005572E4" w:rsidRDefault="002F0A26" w:rsidP="005572E4">
      <w:pPr>
        <w:pStyle w:val="BodyCopy"/>
      </w:pPr>
      <w:r w:rsidRPr="005572E4">
        <w:t xml:space="preserve">It is important that protective markings are only used when needed as inappropriate over-classification could result in: </w:t>
      </w:r>
    </w:p>
    <w:p w14:paraId="03624950" w14:textId="05904228" w:rsidR="002F0A26" w:rsidRPr="005572E4" w:rsidRDefault="002F0A26" w:rsidP="005572E4">
      <w:pPr>
        <w:pStyle w:val="Bulletpoint"/>
      </w:pPr>
      <w:r w:rsidRPr="005572E4">
        <w:t>access to information being unnecessarily limited or delayed</w:t>
      </w:r>
    </w:p>
    <w:p w14:paraId="60A3AD94" w14:textId="51F734C8" w:rsidR="002F0A26" w:rsidRPr="005572E4" w:rsidRDefault="002F0A26" w:rsidP="005572E4">
      <w:pPr>
        <w:pStyle w:val="Bulletpoint"/>
      </w:pPr>
      <w:r w:rsidRPr="005572E4">
        <w:t>onerous administration and procedural overheads, imposing additional costs on the organisation</w:t>
      </w:r>
    </w:p>
    <w:p w14:paraId="2F5A9997" w14:textId="7CC63E45" w:rsidR="002F0A26" w:rsidRPr="005572E4" w:rsidRDefault="002F0A26" w:rsidP="005572E4">
      <w:pPr>
        <w:pStyle w:val="Bulletpoint"/>
      </w:pPr>
      <w:r w:rsidRPr="005572E4">
        <w:t>people ignoring the importance of protective markings</w:t>
      </w:r>
    </w:p>
    <w:p w14:paraId="58CF3012" w14:textId="77777777" w:rsidR="009731C9" w:rsidRPr="00FD6155" w:rsidRDefault="009731C9" w:rsidP="002F0A26">
      <w:pPr>
        <w:pStyle w:val="Category"/>
        <w:ind w:left="426"/>
        <w:rPr>
          <w:sz w:val="20"/>
          <w:szCs w:val="20"/>
        </w:rPr>
      </w:pPr>
    </w:p>
    <w:p w14:paraId="169E4326" w14:textId="19A84767" w:rsidR="007C67CE" w:rsidRPr="005572E4" w:rsidRDefault="007C67CE" w:rsidP="005572E4">
      <w:pPr>
        <w:pStyle w:val="SectionHeading"/>
      </w:pPr>
      <w:bookmarkStart w:id="47" w:name="_Toc24707840"/>
      <w:r w:rsidRPr="005572E4">
        <w:t>How do I format and apply protective markings?</w:t>
      </w:r>
      <w:bookmarkEnd w:id="47"/>
    </w:p>
    <w:p w14:paraId="37C2F37F" w14:textId="5A306561" w:rsidR="007C67CE" w:rsidRPr="005572E4" w:rsidRDefault="007C67CE" w:rsidP="00DC700F">
      <w:pPr>
        <w:pStyle w:val="BodyCopy"/>
      </w:pPr>
      <w:r w:rsidRPr="005572E4">
        <w:t>Once you have assessed the information and determined that it needs a protective marking</w:t>
      </w:r>
      <w:r w:rsidR="00375893" w:rsidRPr="005572E4">
        <w:t>,</w:t>
      </w:r>
      <w:r w:rsidRPr="005572E4">
        <w:t xml:space="preserve"> you now need to apply </w:t>
      </w:r>
      <w:r w:rsidR="00821E19" w:rsidRPr="005572E4">
        <w:t>these markings to the information</w:t>
      </w:r>
      <w:r w:rsidRPr="005572E4">
        <w:t>. Protective markings can be applied to information in any format and medium.</w:t>
      </w:r>
      <w:r w:rsidR="00821E19" w:rsidRPr="005572E4">
        <w:t xml:space="preserve"> </w:t>
      </w:r>
      <w:r w:rsidRPr="005572E4">
        <w:t>This includes: Paper files / documents / records</w:t>
      </w:r>
    </w:p>
    <w:p w14:paraId="4D042707" w14:textId="77777777" w:rsidR="007C67CE" w:rsidRPr="005572E4" w:rsidRDefault="007C67CE" w:rsidP="005572E4">
      <w:pPr>
        <w:pStyle w:val="Bulletpoint"/>
      </w:pPr>
      <w:r w:rsidRPr="005572E4">
        <w:t>Systems or databases</w:t>
      </w:r>
    </w:p>
    <w:p w14:paraId="335A13DB" w14:textId="666B6457" w:rsidR="007C67CE" w:rsidRPr="005572E4" w:rsidRDefault="007C67CE" w:rsidP="005572E4">
      <w:pPr>
        <w:pStyle w:val="Bulletpoint"/>
      </w:pPr>
      <w:r w:rsidRPr="005572E4">
        <w:t>Media (magnetic or optical)</w:t>
      </w:r>
    </w:p>
    <w:p w14:paraId="21B88A02" w14:textId="77777777" w:rsidR="007C67CE" w:rsidRPr="005572E4" w:rsidRDefault="007C67CE" w:rsidP="005572E4">
      <w:pPr>
        <w:pStyle w:val="Bulletpoint"/>
      </w:pPr>
      <w:r w:rsidRPr="005572E4">
        <w:t>Presentations, maps or visual displays</w:t>
      </w:r>
    </w:p>
    <w:p w14:paraId="3F933336" w14:textId="7CABC0CF" w:rsidR="007C67CE" w:rsidRPr="005572E4" w:rsidRDefault="007C67CE" w:rsidP="005572E4">
      <w:pPr>
        <w:pStyle w:val="Bulletpoint"/>
      </w:pPr>
      <w:r w:rsidRPr="005572E4">
        <w:t xml:space="preserve">Visual media </w:t>
      </w:r>
    </w:p>
    <w:p w14:paraId="29BD0873" w14:textId="58F29EDA" w:rsidR="00FC6092" w:rsidRPr="00DC700F" w:rsidRDefault="00E774E9" w:rsidP="00E94F82">
      <w:pPr>
        <w:pStyle w:val="Bulletpoint"/>
        <w:spacing w:after="360"/>
        <w:rPr>
          <w:i/>
          <w:iCs/>
        </w:rPr>
      </w:pPr>
      <w:r w:rsidRPr="005572E4">
        <w:t>Emails</w:t>
      </w:r>
      <w:r w:rsidR="00686627">
        <w:rPr>
          <w:rStyle w:val="FootnoteReference"/>
        </w:rPr>
        <w:footnoteReference w:id="1"/>
      </w:r>
      <w:r w:rsidR="00E94F82">
        <w:t xml:space="preserve"> </w:t>
      </w:r>
      <w:r w:rsidR="007C67CE" w:rsidRPr="00DC700F">
        <w:rPr>
          <w:i/>
          <w:iCs/>
        </w:rPr>
        <w:t>Where possible protective markings are to be applied in the following style and format</w:t>
      </w:r>
      <w:r w:rsidR="00FC6092" w:rsidRPr="00DC700F">
        <w:rPr>
          <w:i/>
          <w:iCs/>
        </w:rPr>
        <w:t>:</w:t>
      </w:r>
    </w:p>
    <w:tbl>
      <w:tblPr>
        <w:tblStyle w:val="ListTable7ColourfulAccent1"/>
        <w:tblW w:w="9355" w:type="dxa"/>
        <w:tblInd w:w="142" w:type="dxa"/>
        <w:tblLook w:val="04A0" w:firstRow="1" w:lastRow="0" w:firstColumn="1" w:lastColumn="0" w:noHBand="0" w:noVBand="1"/>
      </w:tblPr>
      <w:tblGrid>
        <w:gridCol w:w="2409"/>
        <w:gridCol w:w="6946"/>
      </w:tblGrid>
      <w:tr w:rsidR="004B3FA7" w:rsidRPr="004B3FA7" w14:paraId="294D3F7F" w14:textId="77777777" w:rsidTr="005572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09" w:type="dxa"/>
            <w:vAlign w:val="center"/>
          </w:tcPr>
          <w:p w14:paraId="127A259E" w14:textId="458F203C" w:rsidR="00EE7C9C" w:rsidRPr="0054020F" w:rsidRDefault="00EE7C9C" w:rsidP="00FD6155">
            <w:pPr>
              <w:pStyle w:val="NormalWeb"/>
              <w:spacing w:before="0" w:beforeAutospacing="0" w:after="0" w:afterAutospacing="0" w:line="360" w:lineRule="auto"/>
              <w:ind w:left="425" w:right="43"/>
              <w:jc w:val="left"/>
              <w:rPr>
                <w:rFonts w:ascii="Calibri" w:hAnsi="Calibri"/>
                <w:b/>
                <w:bCs/>
                <w:color w:val="404040" w:themeColor="text1" w:themeTint="BF"/>
                <w:sz w:val="22"/>
                <w:szCs w:val="22"/>
              </w:rPr>
            </w:pPr>
            <w:r w:rsidRPr="0054020F">
              <w:rPr>
                <w:rFonts w:ascii="Calibri" w:hAnsi="Calibri"/>
                <w:b/>
                <w:bCs/>
                <w:color w:val="404040" w:themeColor="text1" w:themeTint="BF"/>
                <w:sz w:val="22"/>
                <w:szCs w:val="22"/>
              </w:rPr>
              <w:t>Marking</w:t>
            </w:r>
          </w:p>
        </w:tc>
        <w:tc>
          <w:tcPr>
            <w:tcW w:w="6946" w:type="dxa"/>
            <w:vAlign w:val="center"/>
          </w:tcPr>
          <w:p w14:paraId="7301DB76" w14:textId="3949FDA0" w:rsidR="00EE7C9C" w:rsidRPr="0054020F" w:rsidRDefault="00EE7C9C" w:rsidP="00FD6155">
            <w:pPr>
              <w:pStyle w:val="NormalWeb"/>
              <w:spacing w:before="0" w:beforeAutospacing="0" w:after="0" w:afterAutospacing="0" w:line="360" w:lineRule="auto"/>
              <w:ind w:left="425" w:right="43"/>
              <w:cnfStyle w:val="100000000000" w:firstRow="1" w:lastRow="0" w:firstColumn="0" w:lastColumn="0" w:oddVBand="0" w:evenVBand="0" w:oddHBand="0" w:evenHBand="0" w:firstRowFirstColumn="0" w:firstRowLastColumn="0" w:lastRowFirstColumn="0" w:lastRowLastColumn="0"/>
              <w:rPr>
                <w:rFonts w:ascii="Calibri" w:hAnsi="Calibri"/>
                <w:b/>
                <w:bCs/>
                <w:color w:val="404040" w:themeColor="text1" w:themeTint="BF"/>
                <w:sz w:val="22"/>
                <w:szCs w:val="22"/>
              </w:rPr>
            </w:pPr>
            <w:r w:rsidRPr="0054020F">
              <w:rPr>
                <w:rFonts w:ascii="Calibri" w:hAnsi="Calibri"/>
                <w:b/>
                <w:bCs/>
                <w:color w:val="404040" w:themeColor="text1" w:themeTint="BF"/>
                <w:sz w:val="22"/>
                <w:szCs w:val="22"/>
              </w:rPr>
              <w:t>Description</w:t>
            </w:r>
          </w:p>
        </w:tc>
      </w:tr>
      <w:tr w:rsidR="00E13E5A" w:rsidRPr="00F3226A" w14:paraId="75765D37" w14:textId="77777777" w:rsidTr="00686627">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2409" w:type="dxa"/>
            <w:vAlign w:val="center"/>
          </w:tcPr>
          <w:p w14:paraId="6BB622E8" w14:textId="145038AC" w:rsidR="00821E19" w:rsidRPr="00FC25C0" w:rsidRDefault="00FD6155" w:rsidP="00686627">
            <w:pPr>
              <w:pStyle w:val="NormalWeb"/>
              <w:spacing w:before="0" w:beforeAutospacing="0" w:after="0" w:afterAutospacing="0"/>
              <w:ind w:left="172" w:right="43"/>
              <w:jc w:val="left"/>
              <w:rPr>
                <w:rFonts w:ascii="Calibri" w:hAnsi="Calibri"/>
                <w:i w:val="0"/>
                <w:iCs w:val="0"/>
                <w:color w:val="404040" w:themeColor="text1" w:themeTint="BF"/>
                <w:sz w:val="20"/>
                <w:szCs w:val="20"/>
              </w:rPr>
            </w:pPr>
            <w:r w:rsidRPr="00FC25C0">
              <w:rPr>
                <w:rFonts w:ascii="Calibri" w:hAnsi="Calibri"/>
                <w:b/>
                <w:bCs/>
                <w:color w:val="404040" w:themeColor="text1" w:themeTint="BF"/>
                <w:sz w:val="20"/>
                <w:szCs w:val="20"/>
              </w:rPr>
              <w:t>(all)</w:t>
            </w:r>
          </w:p>
        </w:tc>
        <w:tc>
          <w:tcPr>
            <w:tcW w:w="6946" w:type="dxa"/>
            <w:vAlign w:val="center"/>
          </w:tcPr>
          <w:p w14:paraId="45660263" w14:textId="6359C7FC" w:rsidR="007C67CE" w:rsidRPr="004B3FA7" w:rsidRDefault="00CF6BAF" w:rsidP="00686627">
            <w:pPr>
              <w:pStyle w:val="NormalWeb"/>
              <w:spacing w:before="0" w:beforeAutospacing="0" w:after="0" w:afterAutospacing="0"/>
              <w:ind w:left="43" w:right="43"/>
              <w:cnfStyle w:val="000000100000" w:firstRow="0" w:lastRow="0" w:firstColumn="0" w:lastColumn="0" w:oddVBand="0" w:evenVBand="0" w:oddHBand="1" w:evenHBand="0" w:firstRowFirstColumn="0" w:firstRowLastColumn="0" w:lastRowFirstColumn="0" w:lastRowLastColumn="0"/>
              <w:rPr>
                <w:rFonts w:ascii="Calibri" w:hAnsi="Calibri"/>
                <w:color w:val="404040" w:themeColor="text1" w:themeTint="BF"/>
                <w:sz w:val="20"/>
                <w:szCs w:val="20"/>
              </w:rPr>
            </w:pPr>
            <w:r w:rsidRPr="004B3FA7">
              <w:rPr>
                <w:rFonts w:ascii="Calibri" w:hAnsi="Calibri"/>
                <w:color w:val="404040" w:themeColor="text1" w:themeTint="BF"/>
                <w:sz w:val="20"/>
                <w:szCs w:val="20"/>
              </w:rPr>
              <w:t>5mm high, Bold font, c</w:t>
            </w:r>
            <w:r w:rsidR="007C67CE" w:rsidRPr="004B3FA7">
              <w:rPr>
                <w:rFonts w:ascii="Calibri" w:hAnsi="Calibri"/>
                <w:color w:val="404040" w:themeColor="text1" w:themeTint="BF"/>
                <w:sz w:val="20"/>
                <w:szCs w:val="20"/>
              </w:rPr>
              <w:t xml:space="preserve">entrally positioned in the header and footer of a </w:t>
            </w:r>
            <w:r w:rsidR="003941BD" w:rsidRPr="004B3FA7">
              <w:rPr>
                <w:rFonts w:ascii="Calibri" w:hAnsi="Calibri"/>
                <w:color w:val="404040" w:themeColor="text1" w:themeTint="BF"/>
                <w:sz w:val="20"/>
                <w:szCs w:val="20"/>
              </w:rPr>
              <w:t>document</w:t>
            </w:r>
          </w:p>
        </w:tc>
      </w:tr>
      <w:tr w:rsidR="00E13E5A" w:rsidRPr="00F3226A" w14:paraId="56E15A4D" w14:textId="77777777" w:rsidTr="00686627">
        <w:trPr>
          <w:trHeight w:val="561"/>
        </w:trPr>
        <w:tc>
          <w:tcPr>
            <w:cnfStyle w:val="001000000000" w:firstRow="0" w:lastRow="0" w:firstColumn="1" w:lastColumn="0" w:oddVBand="0" w:evenVBand="0" w:oddHBand="0" w:evenHBand="0" w:firstRowFirstColumn="0" w:firstRowLastColumn="0" w:lastRowFirstColumn="0" w:lastRowLastColumn="0"/>
            <w:tcW w:w="2409" w:type="dxa"/>
            <w:vAlign w:val="center"/>
          </w:tcPr>
          <w:p w14:paraId="58E2EB3C" w14:textId="649AE7C3" w:rsidR="00821E19" w:rsidRPr="00FC25C0" w:rsidRDefault="007C67CE" w:rsidP="00686627">
            <w:pPr>
              <w:pStyle w:val="NormalWeb"/>
              <w:spacing w:before="0" w:beforeAutospacing="0" w:after="0" w:afterAutospacing="0"/>
              <w:ind w:left="172" w:right="43"/>
              <w:jc w:val="left"/>
              <w:rPr>
                <w:rFonts w:ascii="Calibri" w:hAnsi="Calibri"/>
                <w:b/>
                <w:bCs/>
                <w:color w:val="FF0000"/>
                <w:sz w:val="20"/>
                <w:szCs w:val="20"/>
              </w:rPr>
            </w:pPr>
            <w:r w:rsidRPr="00821E19">
              <w:rPr>
                <w:rFonts w:ascii="Calibri" w:hAnsi="Calibri"/>
                <w:b/>
                <w:bCs/>
                <w:i w:val="0"/>
                <w:iCs w:val="0"/>
                <w:color w:val="FF0000"/>
                <w:sz w:val="20"/>
                <w:szCs w:val="20"/>
              </w:rPr>
              <w:t>OFFICIAL</w:t>
            </w:r>
          </w:p>
        </w:tc>
        <w:tc>
          <w:tcPr>
            <w:tcW w:w="6946" w:type="dxa"/>
            <w:vAlign w:val="center"/>
          </w:tcPr>
          <w:p w14:paraId="14673823" w14:textId="5A9AAE8C" w:rsidR="007C67CE" w:rsidRPr="004B3FA7" w:rsidRDefault="007C67CE" w:rsidP="00686627">
            <w:pPr>
              <w:pStyle w:val="NormalWeb"/>
              <w:spacing w:before="0" w:beforeAutospacing="0" w:after="0" w:afterAutospacing="0"/>
              <w:ind w:left="43" w:right="43"/>
              <w:cnfStyle w:val="000000000000" w:firstRow="0" w:lastRow="0" w:firstColumn="0" w:lastColumn="0" w:oddVBand="0" w:evenVBand="0" w:oddHBand="0" w:evenHBand="0" w:firstRowFirstColumn="0" w:firstRowLastColumn="0" w:lastRowFirstColumn="0" w:lastRowLastColumn="0"/>
              <w:rPr>
                <w:rFonts w:ascii="Calibri" w:hAnsi="Calibri"/>
                <w:color w:val="404040" w:themeColor="text1" w:themeTint="BF"/>
                <w:sz w:val="20"/>
                <w:szCs w:val="20"/>
              </w:rPr>
            </w:pPr>
            <w:r w:rsidRPr="004B3FA7">
              <w:rPr>
                <w:rFonts w:ascii="Calibri" w:hAnsi="Calibri"/>
                <w:color w:val="404040" w:themeColor="text1" w:themeTint="BF"/>
                <w:sz w:val="20"/>
                <w:szCs w:val="20"/>
              </w:rPr>
              <w:t>The entire word is capitalised</w:t>
            </w:r>
          </w:p>
        </w:tc>
      </w:tr>
      <w:tr w:rsidR="00E13E5A" w:rsidRPr="00F3226A" w14:paraId="42045227" w14:textId="77777777" w:rsidTr="00DD74C7">
        <w:trPr>
          <w:cnfStyle w:val="000000100000" w:firstRow="0" w:lastRow="0" w:firstColumn="0" w:lastColumn="0" w:oddVBand="0" w:evenVBand="0" w:oddHBand="1" w:evenHBand="0" w:firstRowFirstColumn="0" w:firstRowLastColumn="0" w:lastRowFirstColumn="0" w:lastRowLastColumn="0"/>
          <w:trHeight w:val="940"/>
        </w:trPr>
        <w:tc>
          <w:tcPr>
            <w:cnfStyle w:val="001000000000" w:firstRow="0" w:lastRow="0" w:firstColumn="1" w:lastColumn="0" w:oddVBand="0" w:evenVBand="0" w:oddHBand="0" w:evenHBand="0" w:firstRowFirstColumn="0" w:firstRowLastColumn="0" w:lastRowFirstColumn="0" w:lastRowLastColumn="0"/>
            <w:tcW w:w="2409" w:type="dxa"/>
            <w:vAlign w:val="center"/>
          </w:tcPr>
          <w:p w14:paraId="1E520FAC" w14:textId="16BCB06A" w:rsidR="00821E19" w:rsidRPr="00FC25C0" w:rsidRDefault="007C67CE" w:rsidP="00686627">
            <w:pPr>
              <w:pStyle w:val="NormalWeb"/>
              <w:spacing w:before="0" w:beforeAutospacing="0" w:after="0" w:afterAutospacing="0"/>
              <w:ind w:left="172" w:right="43"/>
              <w:jc w:val="left"/>
              <w:rPr>
                <w:rFonts w:ascii="Calibri" w:hAnsi="Calibri"/>
                <w:b/>
                <w:bCs/>
                <w:color w:val="FF0000"/>
                <w:sz w:val="20"/>
                <w:szCs w:val="20"/>
              </w:rPr>
            </w:pPr>
            <w:r w:rsidRPr="00821E19">
              <w:rPr>
                <w:rFonts w:ascii="Calibri" w:hAnsi="Calibri"/>
                <w:b/>
                <w:bCs/>
                <w:i w:val="0"/>
                <w:iCs w:val="0"/>
                <w:color w:val="FF0000"/>
                <w:sz w:val="20"/>
                <w:szCs w:val="20"/>
              </w:rPr>
              <w:t>OFFICIAL: Sensitive</w:t>
            </w:r>
          </w:p>
        </w:tc>
        <w:tc>
          <w:tcPr>
            <w:tcW w:w="6946" w:type="dxa"/>
            <w:vAlign w:val="center"/>
          </w:tcPr>
          <w:p w14:paraId="4D2FE8D7" w14:textId="1EBDA31C" w:rsidR="007C67CE" w:rsidRPr="004B3FA7" w:rsidRDefault="007C67CE" w:rsidP="00686627">
            <w:pPr>
              <w:pStyle w:val="NormalWeb"/>
              <w:spacing w:before="0" w:beforeAutospacing="0" w:after="0" w:afterAutospacing="0"/>
              <w:ind w:left="45" w:right="45"/>
              <w:cnfStyle w:val="000000100000" w:firstRow="0" w:lastRow="0" w:firstColumn="0" w:lastColumn="0" w:oddVBand="0" w:evenVBand="0" w:oddHBand="1" w:evenHBand="0" w:firstRowFirstColumn="0" w:firstRowLastColumn="0" w:lastRowFirstColumn="0" w:lastRowLastColumn="0"/>
              <w:rPr>
                <w:rFonts w:ascii="Calibri" w:hAnsi="Calibri"/>
                <w:color w:val="404040" w:themeColor="text1" w:themeTint="BF"/>
                <w:sz w:val="20"/>
                <w:szCs w:val="20"/>
              </w:rPr>
            </w:pPr>
            <w:r w:rsidRPr="004B3FA7">
              <w:rPr>
                <w:rFonts w:ascii="Calibri" w:hAnsi="Calibri"/>
                <w:color w:val="404040" w:themeColor="text1" w:themeTint="BF"/>
                <w:sz w:val="20"/>
                <w:szCs w:val="20"/>
              </w:rPr>
              <w:t>The word ‘</w:t>
            </w:r>
            <w:r w:rsidR="00FD6155" w:rsidRPr="00D950DD">
              <w:rPr>
                <w:rFonts w:ascii="Calibri" w:hAnsi="Calibri"/>
                <w:b/>
                <w:bCs/>
                <w:color w:val="404040" w:themeColor="text1" w:themeTint="BF"/>
                <w:sz w:val="20"/>
                <w:szCs w:val="20"/>
              </w:rPr>
              <w:t>OFFICIAL</w:t>
            </w:r>
            <w:r w:rsidRPr="00D950DD">
              <w:rPr>
                <w:rFonts w:ascii="Calibri" w:hAnsi="Calibri"/>
                <w:b/>
                <w:bCs/>
                <w:color w:val="404040" w:themeColor="text1" w:themeTint="BF"/>
                <w:sz w:val="20"/>
                <w:szCs w:val="20"/>
              </w:rPr>
              <w:t>’</w:t>
            </w:r>
            <w:r w:rsidRPr="004B3FA7">
              <w:rPr>
                <w:rFonts w:ascii="Calibri" w:hAnsi="Calibri"/>
                <w:color w:val="404040" w:themeColor="text1" w:themeTint="BF"/>
                <w:sz w:val="20"/>
                <w:szCs w:val="20"/>
              </w:rPr>
              <w:t xml:space="preserve"> is capitalised followed by a </w:t>
            </w:r>
            <w:r w:rsidR="004773C7">
              <w:rPr>
                <w:rFonts w:ascii="Calibri" w:hAnsi="Calibri"/>
                <w:color w:val="404040" w:themeColor="text1" w:themeTint="BF"/>
                <w:sz w:val="20"/>
                <w:szCs w:val="20"/>
              </w:rPr>
              <w:t>colon</w:t>
            </w:r>
            <w:r w:rsidRPr="004B3FA7">
              <w:rPr>
                <w:rFonts w:ascii="Calibri" w:hAnsi="Calibri"/>
                <w:color w:val="404040" w:themeColor="text1" w:themeTint="BF"/>
                <w:sz w:val="20"/>
                <w:szCs w:val="20"/>
              </w:rPr>
              <w:t xml:space="preserve"> and then the word ‘</w:t>
            </w:r>
            <w:r w:rsidRPr="00D950DD">
              <w:rPr>
                <w:rFonts w:ascii="Calibri" w:hAnsi="Calibri"/>
                <w:b/>
                <w:bCs/>
                <w:color w:val="404040" w:themeColor="text1" w:themeTint="BF"/>
                <w:sz w:val="20"/>
                <w:szCs w:val="20"/>
              </w:rPr>
              <w:t>Sensitive’</w:t>
            </w:r>
            <w:r w:rsidRPr="004B3FA7">
              <w:rPr>
                <w:rFonts w:ascii="Calibri" w:hAnsi="Calibri"/>
                <w:color w:val="404040" w:themeColor="text1" w:themeTint="BF"/>
                <w:sz w:val="20"/>
                <w:szCs w:val="20"/>
              </w:rPr>
              <w:t xml:space="preserve"> where the first letter is </w:t>
            </w:r>
            <w:r w:rsidR="000B2B0E" w:rsidRPr="004B3FA7">
              <w:rPr>
                <w:rFonts w:ascii="Calibri" w:hAnsi="Calibri"/>
                <w:color w:val="404040" w:themeColor="text1" w:themeTint="BF"/>
                <w:sz w:val="20"/>
                <w:szCs w:val="20"/>
              </w:rPr>
              <w:t>uppercase,</w:t>
            </w:r>
            <w:r w:rsidRPr="004B3FA7">
              <w:rPr>
                <w:rFonts w:ascii="Calibri" w:hAnsi="Calibri"/>
                <w:color w:val="404040" w:themeColor="text1" w:themeTint="BF"/>
                <w:sz w:val="20"/>
                <w:szCs w:val="20"/>
              </w:rPr>
              <w:t xml:space="preserve"> and the </w:t>
            </w:r>
            <w:r w:rsidR="00FD6155" w:rsidRPr="004B3FA7">
              <w:rPr>
                <w:rFonts w:ascii="Calibri" w:hAnsi="Calibri"/>
                <w:color w:val="404040" w:themeColor="text1" w:themeTint="BF"/>
                <w:sz w:val="20"/>
                <w:szCs w:val="20"/>
              </w:rPr>
              <w:t>following letters are</w:t>
            </w:r>
            <w:r w:rsidRPr="004B3FA7">
              <w:rPr>
                <w:rFonts w:ascii="Calibri" w:hAnsi="Calibri"/>
                <w:color w:val="404040" w:themeColor="text1" w:themeTint="BF"/>
                <w:sz w:val="20"/>
                <w:szCs w:val="20"/>
              </w:rPr>
              <w:t xml:space="preserve"> lowercase</w:t>
            </w:r>
          </w:p>
        </w:tc>
      </w:tr>
      <w:tr w:rsidR="00E13E5A" w:rsidRPr="00F3226A" w14:paraId="29FD783E" w14:textId="77777777" w:rsidTr="00686627">
        <w:trPr>
          <w:trHeight w:val="551"/>
        </w:trPr>
        <w:tc>
          <w:tcPr>
            <w:cnfStyle w:val="001000000000" w:firstRow="0" w:lastRow="0" w:firstColumn="1" w:lastColumn="0" w:oddVBand="0" w:evenVBand="0" w:oddHBand="0" w:evenHBand="0" w:firstRowFirstColumn="0" w:firstRowLastColumn="0" w:lastRowFirstColumn="0" w:lastRowLastColumn="0"/>
            <w:tcW w:w="2409" w:type="dxa"/>
            <w:vAlign w:val="center"/>
          </w:tcPr>
          <w:p w14:paraId="3AD07809" w14:textId="25BA1668" w:rsidR="00821E19" w:rsidRPr="00FC25C0" w:rsidRDefault="007C67CE" w:rsidP="00686627">
            <w:pPr>
              <w:pStyle w:val="NormalWeb"/>
              <w:spacing w:before="0" w:beforeAutospacing="0" w:after="0" w:afterAutospacing="0"/>
              <w:ind w:left="172" w:right="43"/>
              <w:jc w:val="left"/>
              <w:rPr>
                <w:rFonts w:ascii="Calibri" w:hAnsi="Calibri"/>
                <w:b/>
                <w:bCs/>
                <w:color w:val="FF0000"/>
                <w:sz w:val="20"/>
                <w:szCs w:val="20"/>
              </w:rPr>
            </w:pPr>
            <w:r w:rsidRPr="00821E19">
              <w:rPr>
                <w:rFonts w:ascii="Calibri" w:hAnsi="Calibri"/>
                <w:b/>
                <w:bCs/>
                <w:i w:val="0"/>
                <w:iCs w:val="0"/>
                <w:color w:val="FF0000"/>
                <w:sz w:val="20"/>
                <w:szCs w:val="20"/>
              </w:rPr>
              <w:t>PROTECTED</w:t>
            </w:r>
          </w:p>
        </w:tc>
        <w:tc>
          <w:tcPr>
            <w:tcW w:w="6946" w:type="dxa"/>
            <w:vAlign w:val="center"/>
          </w:tcPr>
          <w:p w14:paraId="6A99D140" w14:textId="1038156C" w:rsidR="007C67CE" w:rsidRPr="004B3FA7" w:rsidRDefault="007C67CE" w:rsidP="00686627">
            <w:pPr>
              <w:pStyle w:val="NormalWeb"/>
              <w:spacing w:before="0" w:beforeAutospacing="0" w:after="0" w:afterAutospacing="0"/>
              <w:ind w:left="43" w:right="43"/>
              <w:cnfStyle w:val="000000000000" w:firstRow="0" w:lastRow="0" w:firstColumn="0" w:lastColumn="0" w:oddVBand="0" w:evenVBand="0" w:oddHBand="0" w:evenHBand="0" w:firstRowFirstColumn="0" w:firstRowLastColumn="0" w:lastRowFirstColumn="0" w:lastRowLastColumn="0"/>
              <w:rPr>
                <w:rFonts w:ascii="Calibri" w:hAnsi="Calibri"/>
                <w:color w:val="404040" w:themeColor="text1" w:themeTint="BF"/>
                <w:sz w:val="20"/>
                <w:szCs w:val="20"/>
              </w:rPr>
            </w:pPr>
            <w:r w:rsidRPr="004B3FA7">
              <w:rPr>
                <w:rFonts w:ascii="Calibri" w:hAnsi="Calibri"/>
                <w:color w:val="404040" w:themeColor="text1" w:themeTint="BF"/>
                <w:sz w:val="20"/>
                <w:szCs w:val="20"/>
              </w:rPr>
              <w:t>The entire word is capitalised</w:t>
            </w:r>
          </w:p>
        </w:tc>
      </w:tr>
      <w:tr w:rsidR="00E13E5A" w:rsidRPr="00F3226A" w14:paraId="39A060F7" w14:textId="77777777" w:rsidTr="00686627">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409" w:type="dxa"/>
            <w:vAlign w:val="center"/>
          </w:tcPr>
          <w:p w14:paraId="7BFA9CE4" w14:textId="6EFA6334" w:rsidR="00821E19" w:rsidRPr="00FC25C0" w:rsidRDefault="007C67CE" w:rsidP="00686627">
            <w:pPr>
              <w:pStyle w:val="NormalWeb"/>
              <w:spacing w:before="0" w:beforeAutospacing="0" w:after="0" w:afterAutospacing="0"/>
              <w:ind w:left="172" w:right="43"/>
              <w:jc w:val="left"/>
              <w:rPr>
                <w:rFonts w:ascii="Calibri" w:hAnsi="Calibri"/>
                <w:b/>
                <w:bCs/>
                <w:color w:val="FF0000"/>
                <w:sz w:val="20"/>
                <w:szCs w:val="20"/>
              </w:rPr>
            </w:pPr>
            <w:r w:rsidRPr="00821E19">
              <w:rPr>
                <w:rFonts w:ascii="Calibri" w:hAnsi="Calibri"/>
                <w:b/>
                <w:bCs/>
                <w:i w:val="0"/>
                <w:iCs w:val="0"/>
                <w:color w:val="FF0000"/>
                <w:sz w:val="20"/>
                <w:szCs w:val="20"/>
              </w:rPr>
              <w:t>SECRET</w:t>
            </w:r>
          </w:p>
        </w:tc>
        <w:tc>
          <w:tcPr>
            <w:tcW w:w="6946" w:type="dxa"/>
            <w:vAlign w:val="center"/>
          </w:tcPr>
          <w:p w14:paraId="5861C3C6" w14:textId="4712668A" w:rsidR="007C67CE" w:rsidRPr="004B3FA7" w:rsidRDefault="007C67CE" w:rsidP="00686627">
            <w:pPr>
              <w:pStyle w:val="NormalWeb"/>
              <w:spacing w:before="0" w:beforeAutospacing="0" w:after="0" w:afterAutospacing="0"/>
              <w:ind w:left="43" w:right="43"/>
              <w:cnfStyle w:val="000000100000" w:firstRow="0" w:lastRow="0" w:firstColumn="0" w:lastColumn="0" w:oddVBand="0" w:evenVBand="0" w:oddHBand="1" w:evenHBand="0" w:firstRowFirstColumn="0" w:firstRowLastColumn="0" w:lastRowFirstColumn="0" w:lastRowLastColumn="0"/>
              <w:rPr>
                <w:rFonts w:ascii="Calibri" w:hAnsi="Calibri"/>
                <w:color w:val="404040" w:themeColor="text1" w:themeTint="BF"/>
                <w:sz w:val="20"/>
                <w:szCs w:val="20"/>
              </w:rPr>
            </w:pPr>
            <w:r w:rsidRPr="004B3FA7">
              <w:rPr>
                <w:rFonts w:ascii="Calibri" w:hAnsi="Calibri"/>
                <w:color w:val="404040" w:themeColor="text1" w:themeTint="BF"/>
                <w:sz w:val="20"/>
                <w:szCs w:val="20"/>
              </w:rPr>
              <w:t>The entire word is capitalised</w:t>
            </w:r>
          </w:p>
        </w:tc>
      </w:tr>
      <w:tr w:rsidR="00E13E5A" w:rsidRPr="00F3226A" w14:paraId="29D97ECE" w14:textId="77777777" w:rsidTr="00DD74C7">
        <w:trPr>
          <w:trHeight w:val="951"/>
        </w:trPr>
        <w:tc>
          <w:tcPr>
            <w:cnfStyle w:val="001000000000" w:firstRow="0" w:lastRow="0" w:firstColumn="1" w:lastColumn="0" w:oddVBand="0" w:evenVBand="0" w:oddHBand="0" w:evenHBand="0" w:firstRowFirstColumn="0" w:firstRowLastColumn="0" w:lastRowFirstColumn="0" w:lastRowLastColumn="0"/>
            <w:tcW w:w="2409" w:type="dxa"/>
            <w:vAlign w:val="center"/>
          </w:tcPr>
          <w:p w14:paraId="58B4BBFF" w14:textId="31E118A3" w:rsidR="007C67CE" w:rsidRPr="00821E19" w:rsidRDefault="007C67CE" w:rsidP="00686627">
            <w:pPr>
              <w:pStyle w:val="NormalWeb"/>
              <w:spacing w:before="0" w:beforeAutospacing="0" w:after="0" w:afterAutospacing="0"/>
              <w:ind w:left="172" w:right="43"/>
              <w:jc w:val="left"/>
              <w:rPr>
                <w:rFonts w:ascii="Calibri" w:hAnsi="Calibri"/>
                <w:b/>
                <w:bCs/>
                <w:i w:val="0"/>
                <w:iCs w:val="0"/>
                <w:color w:val="404040" w:themeColor="text1" w:themeTint="BF"/>
                <w:sz w:val="20"/>
                <w:szCs w:val="20"/>
              </w:rPr>
            </w:pPr>
            <w:r w:rsidRPr="00821E19">
              <w:rPr>
                <w:rFonts w:ascii="Calibri" w:hAnsi="Calibri"/>
                <w:b/>
                <w:bCs/>
                <w:i w:val="0"/>
                <w:iCs w:val="0"/>
                <w:color w:val="FF0000"/>
                <w:sz w:val="20"/>
                <w:szCs w:val="20"/>
              </w:rPr>
              <w:t>C</w:t>
            </w:r>
            <w:r w:rsidR="006A0267" w:rsidRPr="00821E19">
              <w:rPr>
                <w:rFonts w:ascii="Calibri" w:hAnsi="Calibri"/>
                <w:b/>
                <w:bCs/>
                <w:i w:val="0"/>
                <w:iCs w:val="0"/>
                <w:color w:val="FF0000"/>
                <w:sz w:val="20"/>
                <w:szCs w:val="20"/>
              </w:rPr>
              <w:t>abinet</w:t>
            </w:r>
            <w:r w:rsidRPr="00821E19">
              <w:rPr>
                <w:rFonts w:ascii="Calibri" w:hAnsi="Calibri"/>
                <w:b/>
                <w:bCs/>
                <w:i w:val="0"/>
                <w:iCs w:val="0"/>
                <w:color w:val="FF0000"/>
                <w:sz w:val="20"/>
                <w:szCs w:val="20"/>
              </w:rPr>
              <w:t>-I</w:t>
            </w:r>
            <w:r w:rsidR="006A0267" w:rsidRPr="00821E19">
              <w:rPr>
                <w:rFonts w:ascii="Calibri" w:hAnsi="Calibri"/>
                <w:b/>
                <w:bCs/>
                <w:i w:val="0"/>
                <w:iCs w:val="0"/>
                <w:color w:val="FF0000"/>
                <w:sz w:val="20"/>
                <w:szCs w:val="20"/>
              </w:rPr>
              <w:t>n</w:t>
            </w:r>
            <w:r w:rsidRPr="00821E19">
              <w:rPr>
                <w:rFonts w:ascii="Calibri" w:hAnsi="Calibri"/>
                <w:b/>
                <w:bCs/>
                <w:i w:val="0"/>
                <w:iCs w:val="0"/>
                <w:color w:val="FF0000"/>
                <w:sz w:val="20"/>
                <w:szCs w:val="20"/>
              </w:rPr>
              <w:t>-C</w:t>
            </w:r>
            <w:r w:rsidR="006A0267" w:rsidRPr="00821E19">
              <w:rPr>
                <w:rFonts w:ascii="Calibri" w:hAnsi="Calibri"/>
                <w:b/>
                <w:bCs/>
                <w:i w:val="0"/>
                <w:iCs w:val="0"/>
                <w:color w:val="FF0000"/>
                <w:sz w:val="20"/>
                <w:szCs w:val="20"/>
              </w:rPr>
              <w:t>onfidence</w:t>
            </w:r>
          </w:p>
        </w:tc>
        <w:tc>
          <w:tcPr>
            <w:tcW w:w="6946" w:type="dxa"/>
            <w:vAlign w:val="center"/>
          </w:tcPr>
          <w:p w14:paraId="289CFE6E" w14:textId="478D8B65" w:rsidR="007C67CE" w:rsidRPr="004B3FA7" w:rsidRDefault="007E295F" w:rsidP="00686627">
            <w:pPr>
              <w:pStyle w:val="NormalWeb"/>
              <w:spacing w:before="0" w:beforeAutospacing="0" w:after="0" w:afterAutospacing="0"/>
              <w:ind w:left="45" w:right="45"/>
              <w:cnfStyle w:val="000000000000" w:firstRow="0" w:lastRow="0" w:firstColumn="0" w:lastColumn="0" w:oddVBand="0" w:evenVBand="0" w:oddHBand="0" w:evenHBand="0" w:firstRowFirstColumn="0" w:firstRowLastColumn="0" w:lastRowFirstColumn="0" w:lastRowLastColumn="0"/>
              <w:rPr>
                <w:rFonts w:ascii="Calibri" w:hAnsi="Calibri"/>
                <w:color w:val="404040" w:themeColor="text1" w:themeTint="BF"/>
                <w:sz w:val="20"/>
                <w:szCs w:val="20"/>
              </w:rPr>
            </w:pPr>
            <w:r w:rsidRPr="004B3FA7">
              <w:rPr>
                <w:rFonts w:ascii="Calibri" w:hAnsi="Calibri"/>
                <w:color w:val="404040" w:themeColor="text1" w:themeTint="BF"/>
                <w:sz w:val="20"/>
                <w:szCs w:val="20"/>
              </w:rPr>
              <w:t>‘</w:t>
            </w:r>
            <w:r w:rsidR="007C67CE" w:rsidRPr="00D950DD">
              <w:rPr>
                <w:rFonts w:ascii="Calibri" w:hAnsi="Calibri"/>
                <w:b/>
                <w:bCs/>
                <w:color w:val="404040" w:themeColor="text1" w:themeTint="BF"/>
                <w:sz w:val="20"/>
                <w:szCs w:val="20"/>
              </w:rPr>
              <w:t>Cabinet-</w:t>
            </w:r>
            <w:r w:rsidRPr="00D950DD">
              <w:rPr>
                <w:rFonts w:ascii="Calibri" w:hAnsi="Calibri"/>
                <w:b/>
                <w:bCs/>
                <w:color w:val="404040" w:themeColor="text1" w:themeTint="BF"/>
                <w:sz w:val="20"/>
                <w:szCs w:val="20"/>
              </w:rPr>
              <w:t>I</w:t>
            </w:r>
            <w:r w:rsidR="007C67CE" w:rsidRPr="00D950DD">
              <w:rPr>
                <w:rFonts w:ascii="Calibri" w:hAnsi="Calibri"/>
                <w:b/>
                <w:bCs/>
                <w:color w:val="404040" w:themeColor="text1" w:themeTint="BF"/>
                <w:sz w:val="20"/>
                <w:szCs w:val="20"/>
              </w:rPr>
              <w:t>n-Confidence</w:t>
            </w:r>
            <w:r w:rsidRPr="00D950DD">
              <w:rPr>
                <w:rFonts w:ascii="Calibri" w:hAnsi="Calibri"/>
                <w:color w:val="404040" w:themeColor="text1" w:themeTint="BF"/>
                <w:sz w:val="20"/>
                <w:szCs w:val="20"/>
              </w:rPr>
              <w:t>’</w:t>
            </w:r>
            <w:r w:rsidR="007C67CE" w:rsidRPr="004B3FA7">
              <w:rPr>
                <w:rFonts w:ascii="Calibri" w:hAnsi="Calibri"/>
                <w:color w:val="404040" w:themeColor="text1" w:themeTint="BF"/>
                <w:sz w:val="20"/>
                <w:szCs w:val="20"/>
              </w:rPr>
              <w:t xml:space="preserve"> should always be accompanied by a</w:t>
            </w:r>
            <w:r w:rsidR="00D950DD">
              <w:rPr>
                <w:rFonts w:ascii="Calibri" w:hAnsi="Calibri"/>
                <w:color w:val="404040" w:themeColor="text1" w:themeTint="BF"/>
                <w:sz w:val="20"/>
                <w:szCs w:val="20"/>
              </w:rPr>
              <w:t xml:space="preserve"> security classification of either</w:t>
            </w:r>
            <w:r w:rsidR="007C67CE" w:rsidRPr="004B3FA7">
              <w:rPr>
                <w:rFonts w:ascii="Calibri" w:hAnsi="Calibri"/>
                <w:color w:val="404040" w:themeColor="text1" w:themeTint="BF"/>
                <w:sz w:val="20"/>
                <w:szCs w:val="20"/>
              </w:rPr>
              <w:t xml:space="preserve"> ‘</w:t>
            </w:r>
            <w:r w:rsidR="007C67CE" w:rsidRPr="00D950DD">
              <w:rPr>
                <w:rFonts w:ascii="Calibri" w:hAnsi="Calibri"/>
                <w:b/>
                <w:bCs/>
                <w:color w:val="404040" w:themeColor="text1" w:themeTint="BF"/>
                <w:sz w:val="20"/>
                <w:szCs w:val="20"/>
              </w:rPr>
              <w:t>P</w:t>
            </w:r>
            <w:r w:rsidRPr="00D950DD">
              <w:rPr>
                <w:rFonts w:ascii="Calibri" w:hAnsi="Calibri"/>
                <w:b/>
                <w:bCs/>
                <w:color w:val="404040" w:themeColor="text1" w:themeTint="BF"/>
                <w:sz w:val="20"/>
                <w:szCs w:val="20"/>
              </w:rPr>
              <w:t>ROTECTED</w:t>
            </w:r>
            <w:r w:rsidR="007C67CE" w:rsidRPr="004B3FA7">
              <w:rPr>
                <w:rFonts w:ascii="Calibri" w:hAnsi="Calibri"/>
                <w:color w:val="404040" w:themeColor="text1" w:themeTint="BF"/>
                <w:sz w:val="20"/>
                <w:szCs w:val="20"/>
              </w:rPr>
              <w:t>’ or ‘</w:t>
            </w:r>
            <w:r w:rsidR="007C67CE" w:rsidRPr="00D950DD">
              <w:rPr>
                <w:rFonts w:ascii="Calibri" w:hAnsi="Calibri"/>
                <w:b/>
                <w:bCs/>
                <w:color w:val="404040" w:themeColor="text1" w:themeTint="BF"/>
                <w:sz w:val="20"/>
                <w:szCs w:val="20"/>
              </w:rPr>
              <w:t>S</w:t>
            </w:r>
            <w:r w:rsidRPr="00D950DD">
              <w:rPr>
                <w:rFonts w:ascii="Calibri" w:hAnsi="Calibri"/>
                <w:b/>
                <w:bCs/>
                <w:color w:val="404040" w:themeColor="text1" w:themeTint="BF"/>
                <w:sz w:val="20"/>
                <w:szCs w:val="20"/>
              </w:rPr>
              <w:t>ECRET</w:t>
            </w:r>
            <w:r w:rsidR="007C67CE" w:rsidRPr="004B3FA7">
              <w:rPr>
                <w:rFonts w:ascii="Calibri" w:hAnsi="Calibri"/>
                <w:color w:val="404040" w:themeColor="text1" w:themeTint="BF"/>
                <w:sz w:val="20"/>
                <w:szCs w:val="20"/>
              </w:rPr>
              <w:t>’</w:t>
            </w:r>
            <w:r w:rsidR="00DD17AE" w:rsidRPr="004B3FA7">
              <w:rPr>
                <w:rFonts w:ascii="Calibri" w:hAnsi="Calibri"/>
                <w:color w:val="404040" w:themeColor="text1" w:themeTint="BF"/>
                <w:sz w:val="20"/>
                <w:szCs w:val="20"/>
              </w:rPr>
              <w:t>,</w:t>
            </w:r>
            <w:r w:rsidR="007C67CE" w:rsidRPr="004B3FA7">
              <w:rPr>
                <w:rFonts w:ascii="Calibri" w:hAnsi="Calibri"/>
                <w:color w:val="404040" w:themeColor="text1" w:themeTint="BF"/>
                <w:sz w:val="20"/>
                <w:szCs w:val="20"/>
              </w:rPr>
              <w:t xml:space="preserve"> </w:t>
            </w:r>
            <w:r w:rsidR="00DD17AE" w:rsidRPr="004B3FA7">
              <w:rPr>
                <w:rFonts w:ascii="Calibri" w:hAnsi="Calibri"/>
                <w:color w:val="404040" w:themeColor="text1" w:themeTint="BF"/>
                <w:sz w:val="20"/>
                <w:szCs w:val="20"/>
              </w:rPr>
              <w:t xml:space="preserve">separated by </w:t>
            </w:r>
            <w:r w:rsidRPr="004B3FA7">
              <w:rPr>
                <w:rFonts w:ascii="Calibri" w:hAnsi="Calibri"/>
                <w:color w:val="404040" w:themeColor="text1" w:themeTint="BF"/>
                <w:sz w:val="20"/>
                <w:szCs w:val="20"/>
              </w:rPr>
              <w:t>two</w:t>
            </w:r>
            <w:r w:rsidR="00DD17AE" w:rsidRPr="004B3FA7">
              <w:rPr>
                <w:rFonts w:ascii="Calibri" w:hAnsi="Calibri"/>
                <w:color w:val="404040" w:themeColor="text1" w:themeTint="BF"/>
                <w:sz w:val="20"/>
                <w:szCs w:val="20"/>
              </w:rPr>
              <w:t xml:space="preserve"> </w:t>
            </w:r>
            <w:r w:rsidR="003941BD" w:rsidRPr="004B3FA7">
              <w:rPr>
                <w:rFonts w:ascii="Calibri" w:hAnsi="Calibri"/>
                <w:color w:val="404040" w:themeColor="text1" w:themeTint="BF"/>
                <w:sz w:val="20"/>
                <w:szCs w:val="20"/>
              </w:rPr>
              <w:t>forward slash</w:t>
            </w:r>
            <w:r w:rsidRPr="004B3FA7">
              <w:rPr>
                <w:rFonts w:ascii="Calibri" w:hAnsi="Calibri"/>
                <w:color w:val="404040" w:themeColor="text1" w:themeTint="BF"/>
                <w:sz w:val="20"/>
                <w:szCs w:val="20"/>
              </w:rPr>
              <w:t>es</w:t>
            </w:r>
            <w:r w:rsidR="00821E19">
              <w:rPr>
                <w:rFonts w:ascii="Calibri" w:hAnsi="Calibri"/>
                <w:color w:val="404040" w:themeColor="text1" w:themeTint="BF"/>
                <w:sz w:val="20"/>
                <w:szCs w:val="20"/>
              </w:rPr>
              <w:t xml:space="preserve"> when written on a document </w:t>
            </w:r>
            <w:r w:rsidR="007C67CE" w:rsidRPr="004B3FA7">
              <w:rPr>
                <w:rFonts w:ascii="Calibri" w:hAnsi="Calibri"/>
                <w:color w:val="404040" w:themeColor="text1" w:themeTint="BF"/>
                <w:sz w:val="20"/>
                <w:szCs w:val="20"/>
              </w:rPr>
              <w:t>(</w:t>
            </w:r>
            <w:r w:rsidR="000B2B0E" w:rsidRPr="004B3FA7">
              <w:rPr>
                <w:rFonts w:ascii="Calibri" w:hAnsi="Calibri"/>
                <w:color w:val="404040" w:themeColor="text1" w:themeTint="BF"/>
                <w:sz w:val="20"/>
                <w:szCs w:val="20"/>
              </w:rPr>
              <w:t>i.e.</w:t>
            </w:r>
            <w:r w:rsidR="007C67CE" w:rsidRPr="004B3FA7">
              <w:rPr>
                <w:rFonts w:ascii="Calibri" w:hAnsi="Calibri"/>
                <w:color w:val="404040" w:themeColor="text1" w:themeTint="BF"/>
                <w:sz w:val="20"/>
                <w:szCs w:val="20"/>
              </w:rPr>
              <w:t xml:space="preserve"> </w:t>
            </w:r>
            <w:r w:rsidR="007C67CE" w:rsidRPr="00D950DD">
              <w:rPr>
                <w:rFonts w:ascii="Calibri" w:hAnsi="Calibri"/>
                <w:b/>
                <w:bCs/>
                <w:color w:val="404040" w:themeColor="text1" w:themeTint="BF"/>
                <w:sz w:val="20"/>
                <w:szCs w:val="20"/>
              </w:rPr>
              <w:t>PROTECTED/</w:t>
            </w:r>
            <w:r w:rsidRPr="00D950DD">
              <w:rPr>
                <w:rFonts w:ascii="Calibri" w:hAnsi="Calibri"/>
                <w:b/>
                <w:bCs/>
                <w:color w:val="404040" w:themeColor="text1" w:themeTint="BF"/>
                <w:sz w:val="20"/>
                <w:szCs w:val="20"/>
              </w:rPr>
              <w:t>/</w:t>
            </w:r>
            <w:r w:rsidR="007C67CE" w:rsidRPr="00D950DD">
              <w:rPr>
                <w:rFonts w:ascii="Calibri" w:hAnsi="Calibri"/>
                <w:b/>
                <w:bCs/>
                <w:color w:val="404040" w:themeColor="text1" w:themeTint="BF"/>
                <w:sz w:val="20"/>
                <w:szCs w:val="20"/>
              </w:rPr>
              <w:t xml:space="preserve"> C</w:t>
            </w:r>
            <w:r w:rsidR="006A0267" w:rsidRPr="00D950DD">
              <w:rPr>
                <w:rFonts w:ascii="Calibri" w:hAnsi="Calibri"/>
                <w:b/>
                <w:bCs/>
                <w:color w:val="404040" w:themeColor="text1" w:themeTint="BF"/>
                <w:sz w:val="20"/>
                <w:szCs w:val="20"/>
              </w:rPr>
              <w:t>abinet</w:t>
            </w:r>
            <w:r w:rsidR="007C67CE" w:rsidRPr="00D950DD">
              <w:rPr>
                <w:rFonts w:ascii="Calibri" w:hAnsi="Calibri"/>
                <w:b/>
                <w:bCs/>
                <w:color w:val="404040" w:themeColor="text1" w:themeTint="BF"/>
                <w:sz w:val="20"/>
                <w:szCs w:val="20"/>
              </w:rPr>
              <w:t>-</w:t>
            </w:r>
            <w:r w:rsidR="006A0267" w:rsidRPr="00D950DD">
              <w:rPr>
                <w:rFonts w:ascii="Calibri" w:hAnsi="Calibri"/>
                <w:b/>
                <w:bCs/>
                <w:color w:val="404040" w:themeColor="text1" w:themeTint="BF"/>
                <w:sz w:val="20"/>
                <w:szCs w:val="20"/>
              </w:rPr>
              <w:t>In</w:t>
            </w:r>
            <w:r w:rsidR="007C67CE" w:rsidRPr="00D950DD">
              <w:rPr>
                <w:rFonts w:ascii="Calibri" w:hAnsi="Calibri"/>
                <w:b/>
                <w:bCs/>
                <w:color w:val="404040" w:themeColor="text1" w:themeTint="BF"/>
                <w:sz w:val="20"/>
                <w:szCs w:val="20"/>
              </w:rPr>
              <w:t>-</w:t>
            </w:r>
            <w:r w:rsidR="006A0267" w:rsidRPr="00D950DD">
              <w:rPr>
                <w:rFonts w:ascii="Calibri" w:hAnsi="Calibri"/>
                <w:b/>
                <w:bCs/>
                <w:color w:val="404040" w:themeColor="text1" w:themeTint="BF"/>
                <w:sz w:val="20"/>
                <w:szCs w:val="20"/>
              </w:rPr>
              <w:t>Confidence</w:t>
            </w:r>
            <w:r w:rsidR="007C67CE" w:rsidRPr="004B3FA7">
              <w:rPr>
                <w:rFonts w:ascii="Calibri" w:hAnsi="Calibri"/>
                <w:color w:val="404040" w:themeColor="text1" w:themeTint="BF"/>
                <w:sz w:val="20"/>
                <w:szCs w:val="20"/>
              </w:rPr>
              <w:t>)</w:t>
            </w:r>
          </w:p>
        </w:tc>
      </w:tr>
    </w:tbl>
    <w:p w14:paraId="57B1A320" w14:textId="2F19ECAE" w:rsidR="00E94F82" w:rsidRDefault="007C67CE" w:rsidP="00606158">
      <w:pPr>
        <w:pStyle w:val="BodyCopy"/>
        <w:spacing w:before="360"/>
      </w:pPr>
      <w:r w:rsidRPr="005572E4">
        <w:t xml:space="preserve">If the media or format of the information restricts labelling options, try to label the protective marking in a clearly visible location or area. </w:t>
      </w:r>
    </w:p>
    <w:p w14:paraId="1099889C" w14:textId="77777777" w:rsidR="00E94F82" w:rsidRDefault="00E94F82">
      <w:pPr>
        <w:rPr>
          <w:rFonts w:cs="National-Book"/>
          <w:color w:val="55565A"/>
          <w:sz w:val="22"/>
          <w:szCs w:val="22"/>
          <w:lang w:val="en-US"/>
        </w:rPr>
      </w:pPr>
      <w:r>
        <w:br w:type="page"/>
      </w:r>
    </w:p>
    <w:p w14:paraId="7A3B69EB" w14:textId="33D37159" w:rsidR="00EE7C9C" w:rsidRPr="005572E4" w:rsidRDefault="00EE7C9C" w:rsidP="005572E4">
      <w:pPr>
        <w:pStyle w:val="SectionHeading"/>
      </w:pPr>
      <w:bookmarkStart w:id="48" w:name="_Toc24707841"/>
      <w:r w:rsidRPr="005572E4">
        <w:lastRenderedPageBreak/>
        <w:t xml:space="preserve">What if a </w:t>
      </w:r>
      <w:r w:rsidR="003941BD" w:rsidRPr="005572E4">
        <w:t>document</w:t>
      </w:r>
      <w:r w:rsidRPr="005572E4">
        <w:t xml:space="preserve"> requires more than one protective marking?</w:t>
      </w:r>
      <w:bookmarkEnd w:id="48"/>
    </w:p>
    <w:p w14:paraId="5C9DA5C2" w14:textId="51B02E2F" w:rsidR="00EE7C9C" w:rsidRPr="005572E4" w:rsidRDefault="00606158" w:rsidP="005572E4">
      <w:pPr>
        <w:pStyle w:val="BodyCopy"/>
      </w:pPr>
      <w:r w:rsidRPr="005572E4">
        <w:rPr>
          <w:noProof/>
        </w:rPr>
        <w:drawing>
          <wp:anchor distT="0" distB="0" distL="114300" distR="114300" simplePos="0" relativeHeight="251756032" behindDoc="0" locked="0" layoutInCell="1" allowOverlap="1" wp14:anchorId="2BA28CEF" wp14:editId="603DEFF4">
            <wp:simplePos x="0" y="0"/>
            <wp:positionH relativeFrom="column">
              <wp:posOffset>3978910</wp:posOffset>
            </wp:positionH>
            <wp:positionV relativeFrom="paragraph">
              <wp:posOffset>71120</wp:posOffset>
            </wp:positionV>
            <wp:extent cx="2094230" cy="998855"/>
            <wp:effectExtent l="127000" t="127000" r="280670" b="233045"/>
            <wp:wrapSquare wrapText="bothSides"/>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Screen Shot 2019-08-16 at 2.51.33 pm.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94230" cy="998855"/>
                    </a:xfrm>
                    <a:prstGeom prst="rect">
                      <a:avLst/>
                    </a:prstGeom>
                    <a:ln w="6350">
                      <a:solidFill>
                        <a:schemeClr val="bg1">
                          <a:lumMod val="65000"/>
                        </a:schemeClr>
                      </a:solidFill>
                    </a:ln>
                    <a:effectLst>
                      <a:outerShdw blurRad="152400" dist="38100" dir="2700000" sx="105000" sy="105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E7C9C" w:rsidRPr="005572E4">
        <w:t xml:space="preserve">Sometimes </w:t>
      </w:r>
      <w:r w:rsidR="00887761" w:rsidRPr="005572E4">
        <w:t>an</w:t>
      </w:r>
      <w:r w:rsidR="00EE7C9C" w:rsidRPr="005572E4">
        <w:t xml:space="preserve"> assessment of the information </w:t>
      </w:r>
      <w:proofErr w:type="spellStart"/>
      <w:r w:rsidR="00EE7C9C" w:rsidRPr="005572E4">
        <w:t>identif</w:t>
      </w:r>
      <w:r w:rsidR="00016D7C" w:rsidRPr="005572E4">
        <w:t>es</w:t>
      </w:r>
      <w:proofErr w:type="spellEnd"/>
      <w:r w:rsidR="00EE7C9C" w:rsidRPr="005572E4">
        <w:t xml:space="preserve"> the need for more than one protective marking. In this instance you should </w:t>
      </w:r>
      <w:r w:rsidR="00887761" w:rsidRPr="005572E4">
        <w:t>list</w:t>
      </w:r>
      <w:r w:rsidR="00EE7C9C" w:rsidRPr="005572E4">
        <w:t xml:space="preserve"> these on each page of the </w:t>
      </w:r>
      <w:r w:rsidR="003941BD" w:rsidRPr="005572E4">
        <w:t>document</w:t>
      </w:r>
      <w:r w:rsidR="0029386A" w:rsidRPr="005572E4">
        <w:t>,</w:t>
      </w:r>
      <w:r w:rsidR="00EE7C9C" w:rsidRPr="005572E4">
        <w:t xml:space="preserve"> </w:t>
      </w:r>
      <w:r w:rsidR="00887761" w:rsidRPr="005572E4">
        <w:t>placing</w:t>
      </w:r>
      <w:r w:rsidR="00EE7C9C" w:rsidRPr="005572E4">
        <w:t xml:space="preserve"> the</w:t>
      </w:r>
      <w:r w:rsidR="0029386A" w:rsidRPr="005572E4">
        <w:t xml:space="preserve"> markings</w:t>
      </w:r>
      <w:r w:rsidR="00EE7C9C" w:rsidRPr="005572E4">
        <w:t xml:space="preserve"> in the header and footer of </w:t>
      </w:r>
      <w:r w:rsidR="007F701F" w:rsidRPr="005572E4">
        <w:t>each page</w:t>
      </w:r>
      <w:r w:rsidR="00887761" w:rsidRPr="005572E4">
        <w:t>,</w:t>
      </w:r>
      <w:r w:rsidR="003941BD" w:rsidRPr="005572E4">
        <w:t xml:space="preserve"> </w:t>
      </w:r>
      <w:r w:rsidR="0029386A" w:rsidRPr="005572E4">
        <w:t xml:space="preserve">and </w:t>
      </w:r>
      <w:r w:rsidR="00EE7C9C" w:rsidRPr="005572E4">
        <w:t xml:space="preserve">using </w:t>
      </w:r>
      <w:r w:rsidR="0029386A" w:rsidRPr="005572E4">
        <w:t xml:space="preserve">two </w:t>
      </w:r>
      <w:r w:rsidR="00EE7C9C" w:rsidRPr="005572E4">
        <w:t>forward slashes</w:t>
      </w:r>
      <w:r w:rsidR="00887761" w:rsidRPr="005572E4">
        <w:t xml:space="preserve"> to separate the multiple markings</w:t>
      </w:r>
      <w:r w:rsidR="00DD17AE" w:rsidRPr="005572E4">
        <w:t>.</w:t>
      </w:r>
    </w:p>
    <w:p w14:paraId="2B780CCE" w14:textId="4B234DB3" w:rsidR="00DD17AE" w:rsidRPr="004B3FA7" w:rsidRDefault="00DD17AE" w:rsidP="0029386A">
      <w:pPr>
        <w:spacing w:line="360" w:lineRule="auto"/>
        <w:ind w:left="425"/>
        <w:contextualSpacing/>
        <w:rPr>
          <w:color w:val="404040" w:themeColor="text1" w:themeTint="BF"/>
          <w:sz w:val="20"/>
          <w:szCs w:val="20"/>
        </w:rPr>
      </w:pPr>
    </w:p>
    <w:p w14:paraId="2EEDFDE8" w14:textId="201A7B05" w:rsidR="00EE7C9C" w:rsidRPr="005572E4" w:rsidRDefault="00EE7C9C" w:rsidP="005572E4">
      <w:pPr>
        <w:pStyle w:val="BodyCopy"/>
      </w:pPr>
      <w:r w:rsidRPr="005572E4">
        <w:t xml:space="preserve">In addition to this, you </w:t>
      </w:r>
      <w:r w:rsidR="0029386A" w:rsidRPr="005572E4">
        <w:t>can</w:t>
      </w:r>
      <w:r w:rsidRPr="005572E4">
        <w:t xml:space="preserve"> </w:t>
      </w:r>
      <w:r w:rsidR="00020705" w:rsidRPr="005572E4">
        <w:t>use</w:t>
      </w:r>
      <w:r w:rsidRPr="005572E4">
        <w:t xml:space="preserve"> a cover sheet </w:t>
      </w:r>
      <w:r w:rsidR="00020705" w:rsidRPr="005572E4">
        <w:t xml:space="preserve">to </w:t>
      </w:r>
      <w:r w:rsidR="0029386A" w:rsidRPr="005572E4">
        <w:t>signal</w:t>
      </w:r>
      <w:r w:rsidRPr="005572E4">
        <w:t xml:space="preserve"> </w:t>
      </w:r>
      <w:r w:rsidR="00913D99" w:rsidRPr="005572E4">
        <w:t xml:space="preserve">to the reader </w:t>
      </w:r>
      <w:r w:rsidRPr="005572E4">
        <w:t xml:space="preserve">that the following pages (including </w:t>
      </w:r>
      <w:r w:rsidR="007F701F" w:rsidRPr="005572E4">
        <w:t xml:space="preserve">potential </w:t>
      </w:r>
      <w:r w:rsidRPr="005572E4">
        <w:t>attachments) contain protectively marked information and require extra protection.</w:t>
      </w:r>
      <w:bookmarkStart w:id="49" w:name="_Toc330555765"/>
      <w:r w:rsidR="000E492D" w:rsidRPr="005572E4">
        <w:t xml:space="preserve"> </w:t>
      </w:r>
      <w:r w:rsidRPr="005572E4">
        <w:t>Examples on how to protectively mark a document</w:t>
      </w:r>
      <w:bookmarkEnd w:id="49"/>
      <w:r w:rsidR="00DD17AE" w:rsidRPr="005572E4">
        <w:t>:</w:t>
      </w:r>
    </w:p>
    <w:p w14:paraId="7B459A8E" w14:textId="77777777" w:rsidR="00E15DC8" w:rsidRPr="009D1B6C" w:rsidRDefault="00E15DC8" w:rsidP="009D1B6C">
      <w:pPr>
        <w:ind w:left="426"/>
        <w:rPr>
          <w:color w:val="404040" w:themeColor="text1" w:themeTint="BF"/>
          <w:sz w:val="20"/>
          <w:szCs w:val="20"/>
        </w:rPr>
      </w:pPr>
    </w:p>
    <w:p w14:paraId="7B328864" w14:textId="620C9A42" w:rsidR="00EE7C9C" w:rsidRPr="00F3226A" w:rsidRDefault="009D1B6C" w:rsidP="00EE7C9C">
      <w:pPr>
        <w:pStyle w:val="NormalWeb"/>
        <w:ind w:right="43"/>
        <w:rPr>
          <w:rFonts w:ascii="Calibri" w:hAnsi="Calibri"/>
          <w:color w:val="1C1C19"/>
          <w:sz w:val="18"/>
          <w:szCs w:val="18"/>
        </w:rPr>
      </w:pPr>
      <w:r>
        <w:rPr>
          <w:rFonts w:cs="Calibri"/>
          <w:noProof/>
          <w:color w:val="404040" w:themeColor="text1" w:themeTint="BF"/>
          <w:sz w:val="20"/>
          <w:szCs w:val="20"/>
        </w:rPr>
        <w:drawing>
          <wp:anchor distT="0" distB="0" distL="114300" distR="114300" simplePos="0" relativeHeight="251697664" behindDoc="0" locked="0" layoutInCell="1" allowOverlap="1" wp14:anchorId="1D7FC7E1" wp14:editId="1829752E">
            <wp:simplePos x="0" y="0"/>
            <wp:positionH relativeFrom="column">
              <wp:posOffset>2686050</wp:posOffset>
            </wp:positionH>
            <wp:positionV relativeFrom="paragraph">
              <wp:posOffset>114300</wp:posOffset>
            </wp:positionV>
            <wp:extent cx="1543685" cy="2136775"/>
            <wp:effectExtent l="127000" t="127000" r="259715" b="276225"/>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Screen Shot 2019-06-07 at 1.03.20 pm.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43685" cy="2136775"/>
                    </a:xfrm>
                    <a:prstGeom prst="rect">
                      <a:avLst/>
                    </a:prstGeom>
                    <a:ln w="6350">
                      <a:solidFill>
                        <a:schemeClr val="bg1">
                          <a:lumMod val="65000"/>
                        </a:schemeClr>
                      </a:solidFill>
                    </a:ln>
                    <a:effectLst>
                      <a:outerShdw blurRad="152400" dist="38100" dir="2700000" sx="105000" sy="105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color w:val="404040" w:themeColor="text1" w:themeTint="BF"/>
          <w:sz w:val="20"/>
          <w:szCs w:val="20"/>
        </w:rPr>
        <w:drawing>
          <wp:anchor distT="0" distB="0" distL="114300" distR="114300" simplePos="0" relativeHeight="251755008" behindDoc="0" locked="0" layoutInCell="1" allowOverlap="1" wp14:anchorId="21949C67" wp14:editId="0981275A">
            <wp:simplePos x="0" y="0"/>
            <wp:positionH relativeFrom="column">
              <wp:posOffset>4494167</wp:posOffset>
            </wp:positionH>
            <wp:positionV relativeFrom="paragraph">
              <wp:posOffset>114844</wp:posOffset>
            </wp:positionV>
            <wp:extent cx="1502240" cy="2133782"/>
            <wp:effectExtent l="127000" t="127000" r="250825" b="27940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Screen Shot 2019-08-16 at 2.46.22 pm.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08646" cy="2142881"/>
                    </a:xfrm>
                    <a:prstGeom prst="rect">
                      <a:avLst/>
                    </a:prstGeom>
                    <a:ln w="6350">
                      <a:solidFill>
                        <a:schemeClr val="bg1">
                          <a:lumMod val="65000"/>
                        </a:schemeClr>
                      </a:solidFill>
                    </a:ln>
                    <a:effectLst>
                      <a:outerShdw blurRad="152400" dist="38100" dir="2700000" sx="105000" sy="105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F3226A">
        <w:rPr>
          <w:rFonts w:ascii="Calibri" w:hAnsi="Calibri"/>
          <w:noProof/>
          <w:color w:val="1C1C19"/>
          <w:sz w:val="18"/>
          <w:szCs w:val="18"/>
        </w:rPr>
        <w:drawing>
          <wp:anchor distT="0" distB="0" distL="114300" distR="114300" simplePos="0" relativeHeight="251647488" behindDoc="0" locked="0" layoutInCell="1" allowOverlap="1" wp14:anchorId="6038F7DB" wp14:editId="3ACF5FAB">
            <wp:simplePos x="0" y="0"/>
            <wp:positionH relativeFrom="column">
              <wp:posOffset>350520</wp:posOffset>
            </wp:positionH>
            <wp:positionV relativeFrom="paragraph">
              <wp:posOffset>489475</wp:posOffset>
            </wp:positionV>
            <wp:extent cx="1520825" cy="995045"/>
            <wp:effectExtent l="127000" t="127000" r="257175" b="22415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9-05-17 at 4.00.58 pm.png"/>
                    <pic:cNvPicPr/>
                  </pic:nvPicPr>
                  <pic:blipFill rotWithShape="1">
                    <a:blip r:embed="rId41"/>
                    <a:srcRect b="20421"/>
                    <a:stretch/>
                  </pic:blipFill>
                  <pic:spPr bwMode="auto">
                    <a:xfrm>
                      <a:off x="0" y="0"/>
                      <a:ext cx="1520825" cy="995045"/>
                    </a:xfrm>
                    <a:prstGeom prst="rect">
                      <a:avLst/>
                    </a:prstGeom>
                    <a:ln w="6350">
                      <a:solidFill>
                        <a:schemeClr val="bg1">
                          <a:lumMod val="65000"/>
                        </a:schemeClr>
                      </a:solidFill>
                    </a:ln>
                    <a:effectLst>
                      <a:outerShdw blurRad="152400" dist="38100" dir="2700000" sx="105000" sy="105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226A">
        <w:rPr>
          <w:rFonts w:ascii="Calibri" w:hAnsi="Calibri"/>
          <w:noProof/>
          <w:color w:val="1C1C19"/>
          <w:sz w:val="18"/>
          <w:szCs w:val="18"/>
          <w:lang w:val="en-US"/>
        </w:rPr>
        <mc:AlternateContent>
          <mc:Choice Requires="wpg">
            <w:drawing>
              <wp:anchor distT="0" distB="0" distL="114300" distR="114300" simplePos="0" relativeHeight="251646464" behindDoc="0" locked="0" layoutInCell="1" allowOverlap="1" wp14:anchorId="5BA80444" wp14:editId="4095F0E6">
                <wp:simplePos x="0" y="0"/>
                <wp:positionH relativeFrom="column">
                  <wp:posOffset>88265</wp:posOffset>
                </wp:positionH>
                <wp:positionV relativeFrom="paragraph">
                  <wp:posOffset>113619</wp:posOffset>
                </wp:positionV>
                <wp:extent cx="1512570" cy="996315"/>
                <wp:effectExtent l="127000" t="127000" r="252730" b="222885"/>
                <wp:wrapNone/>
                <wp:docPr id="46" name="Group 46"/>
                <wp:cNvGraphicFramePr/>
                <a:graphic xmlns:a="http://schemas.openxmlformats.org/drawingml/2006/main">
                  <a:graphicData uri="http://schemas.microsoft.com/office/word/2010/wordprocessingGroup">
                    <wpg:wgp>
                      <wpg:cNvGrpSpPr/>
                      <wpg:grpSpPr>
                        <a:xfrm>
                          <a:off x="0" y="0"/>
                          <a:ext cx="1512570" cy="996315"/>
                          <a:chOff x="0" y="0"/>
                          <a:chExt cx="1512570" cy="996315"/>
                        </a:xfrm>
                      </wpg:grpSpPr>
                      <pic:pic xmlns:pic="http://schemas.openxmlformats.org/drawingml/2006/picture">
                        <pic:nvPicPr>
                          <pic:cNvPr id="47" name="Picture 47"/>
                          <pic:cNvPicPr>
                            <a:picLocks noChangeAspect="1"/>
                          </pic:cNvPicPr>
                        </pic:nvPicPr>
                        <pic:blipFill rotWithShape="1">
                          <a:blip r:embed="rId42"/>
                          <a:srcRect l="-12" r="12" b="20175"/>
                          <a:stretch/>
                        </pic:blipFill>
                        <pic:spPr bwMode="auto">
                          <a:xfrm>
                            <a:off x="0" y="0"/>
                            <a:ext cx="1512570" cy="996315"/>
                          </a:xfrm>
                          <a:prstGeom prst="rect">
                            <a:avLst/>
                          </a:prstGeom>
                          <a:ln w="6350">
                            <a:solidFill>
                              <a:schemeClr val="bg1">
                                <a:lumMod val="65000"/>
                              </a:schemeClr>
                            </a:solidFill>
                          </a:ln>
                          <a:effectLst>
                            <a:outerShdw blurRad="152400" dist="38100" dir="2700000" sx="105000" sy="105000" algn="tl" rotWithShape="0">
                              <a:prstClr val="black">
                                <a:alpha val="40000"/>
                              </a:prstClr>
                            </a:outerShdw>
                          </a:effectLst>
                          <a:extLst>
                            <a:ext uri="{53640926-AAD7-44D8-BBD7-CCE9431645EC}">
                              <a14:shadowObscured xmlns:a14="http://schemas.microsoft.com/office/drawing/2010/main"/>
                            </a:ext>
                          </a:extLst>
                        </pic:spPr>
                      </pic:pic>
                      <wps:wsp>
                        <wps:cNvPr id="49" name="Rectangle 49"/>
                        <wps:cNvSpPr/>
                        <wps:spPr>
                          <a:xfrm>
                            <a:off x="162406" y="143933"/>
                            <a:ext cx="106680" cy="8382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463C91" id="Group 46" o:spid="_x0000_s1026" style="position:absolute;margin-left:6.95pt;margin-top:8.95pt;width:119.1pt;height:78.45pt;z-index:251646464" coordsize="15125,996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">
                <v:shape id="Picture 47" o:spid="_x0000_s1027" type="#_x0000_t75" style="position:absolute;width:15125;height:99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" stroked="t" strokecolor="#a5a5a5 [2092]" strokeweight=".5pt">
                  <v:imagedata r:id="rId49" o:title="" cropbottom="13222f" cropleft="-8f" cropright="8f"/>
                  <v:shadow on="t" type="perspective" color="black" opacity="26214f" origin="-.5,-.5" offset=".74836mm,.74836mm" matrix="68813f,,,68813f"/>
                  <v:path arrowok="t"/>
                </v:shape>
                <v:rect id="Rectangle 49" o:spid="_x0000_s1028" style="position:absolute;left:1624;top:1439;width:1066;height:8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" fillcolor="white [3212]" stroked="f" strokeweight=".5pt"/>
              </v:group>
            </w:pict>
          </mc:Fallback>
        </mc:AlternateContent>
      </w:r>
      <w:r w:rsidR="00EE7C9C" w:rsidRPr="00F3226A">
        <w:rPr>
          <w:rFonts w:ascii="Calibri" w:hAnsi="Calibri"/>
          <w:color w:val="1C1C19"/>
          <w:sz w:val="18"/>
          <w:szCs w:val="18"/>
        </w:rPr>
        <w:t xml:space="preserve"> </w:t>
      </w:r>
    </w:p>
    <w:p w14:paraId="5CA75FBC" w14:textId="676CBECF" w:rsidR="00EE7C9C" w:rsidRPr="00F3226A" w:rsidRDefault="00EE7C9C" w:rsidP="00EE7C9C">
      <w:pPr>
        <w:pStyle w:val="NormalWeb"/>
        <w:ind w:right="43"/>
        <w:rPr>
          <w:rFonts w:ascii="Calibri" w:hAnsi="Calibri"/>
          <w:color w:val="1C1C19"/>
          <w:sz w:val="18"/>
          <w:szCs w:val="18"/>
        </w:rPr>
      </w:pPr>
    </w:p>
    <w:p w14:paraId="1C108F6F" w14:textId="5936B509" w:rsidR="00EE7C9C" w:rsidRPr="00F3226A" w:rsidRDefault="00EE7C9C" w:rsidP="00EE7C9C">
      <w:pPr>
        <w:pStyle w:val="NormalWeb"/>
        <w:rPr>
          <w:rFonts w:ascii="Calibri" w:hAnsi="Calibri"/>
          <w:color w:val="1C1C19"/>
          <w:sz w:val="28"/>
          <w:szCs w:val="28"/>
        </w:rPr>
      </w:pPr>
      <w:r w:rsidRPr="00F3226A">
        <w:rPr>
          <w:rFonts w:ascii="Calibri" w:hAnsi="Calibri"/>
          <w:noProof/>
          <w:color w:val="1C1C19"/>
          <w:sz w:val="28"/>
          <w:szCs w:val="28"/>
          <w:lang w:val="en-US"/>
        </w:rPr>
        <w:drawing>
          <wp:anchor distT="0" distB="0" distL="114300" distR="114300" simplePos="0" relativeHeight="251648512" behindDoc="0" locked="0" layoutInCell="1" allowOverlap="1" wp14:anchorId="2985AD86" wp14:editId="53476FDC">
            <wp:simplePos x="0" y="0"/>
            <wp:positionH relativeFrom="column">
              <wp:posOffset>618490</wp:posOffset>
            </wp:positionH>
            <wp:positionV relativeFrom="paragraph">
              <wp:posOffset>60629</wp:posOffset>
            </wp:positionV>
            <wp:extent cx="1521411" cy="997341"/>
            <wp:effectExtent l="127000" t="127000" r="257175" b="23495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ECRET.png"/>
                    <pic:cNvPicPr/>
                  </pic:nvPicPr>
                  <pic:blipFill rotWithShape="1">
                    <a:blip r:embed="rId50"/>
                    <a:srcRect b="53728"/>
                    <a:stretch/>
                  </pic:blipFill>
                  <pic:spPr bwMode="auto">
                    <a:xfrm>
                      <a:off x="0" y="0"/>
                      <a:ext cx="1521411" cy="997341"/>
                    </a:xfrm>
                    <a:prstGeom prst="rect">
                      <a:avLst/>
                    </a:prstGeom>
                    <a:ln w="6350" cap="flat" cmpd="sng" algn="ctr">
                      <a:solidFill>
                        <a:sysClr val="window" lastClr="FFFFFF">
                          <a:lumMod val="65000"/>
                        </a:sysClr>
                      </a:solidFill>
                      <a:prstDash val="solid"/>
                      <a:round/>
                      <a:headEnd type="none" w="med" len="med"/>
                      <a:tailEnd type="none" w="med" len="med"/>
                    </a:ln>
                    <a:effectLst>
                      <a:outerShdw blurRad="152400" dist="38100" dir="2700000" sx="105000" sy="105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5B4A86" w14:textId="15CC8013" w:rsidR="00EE7C9C" w:rsidRPr="00F3226A" w:rsidRDefault="00EE7C9C" w:rsidP="00EE7C9C">
      <w:pPr>
        <w:pStyle w:val="NormalWeb"/>
        <w:rPr>
          <w:rFonts w:ascii="Calibri" w:hAnsi="Calibri"/>
          <w:color w:val="1C1C19"/>
          <w:sz w:val="28"/>
          <w:szCs w:val="28"/>
        </w:rPr>
      </w:pPr>
      <w:r w:rsidRPr="00F3226A">
        <w:rPr>
          <w:rFonts w:ascii="Calibri" w:hAnsi="Calibri"/>
          <w:noProof/>
          <w:color w:val="1C1C19"/>
          <w:sz w:val="18"/>
          <w:szCs w:val="18"/>
        </w:rPr>
        <w:drawing>
          <wp:anchor distT="0" distB="0" distL="114300" distR="114300" simplePos="0" relativeHeight="251651584" behindDoc="0" locked="0" layoutInCell="1" allowOverlap="1" wp14:anchorId="3524E17E" wp14:editId="769B2F9F">
            <wp:simplePos x="0" y="0"/>
            <wp:positionH relativeFrom="column">
              <wp:posOffset>918444</wp:posOffset>
            </wp:positionH>
            <wp:positionV relativeFrom="paragraph">
              <wp:posOffset>49530</wp:posOffset>
            </wp:positionV>
            <wp:extent cx="1523604" cy="994673"/>
            <wp:effectExtent l="127000" t="127000" r="254635" b="22479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19-05-17 at 4.02.23 pm.png"/>
                    <pic:cNvPicPr/>
                  </pic:nvPicPr>
                  <pic:blipFill rotWithShape="1">
                    <a:blip r:embed="rId51"/>
                    <a:srcRect b="20631"/>
                    <a:stretch/>
                  </pic:blipFill>
                  <pic:spPr bwMode="auto">
                    <a:xfrm>
                      <a:off x="0" y="0"/>
                      <a:ext cx="1523604" cy="994673"/>
                    </a:xfrm>
                    <a:prstGeom prst="rect">
                      <a:avLst/>
                    </a:prstGeom>
                    <a:ln w="6350">
                      <a:solidFill>
                        <a:schemeClr val="bg1">
                          <a:lumMod val="65000"/>
                        </a:schemeClr>
                      </a:solidFill>
                    </a:ln>
                    <a:effectLst>
                      <a:outerShdw blurRad="152400" dist="38100" dir="2700000" sx="105000" sy="105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46CF2C" w14:textId="08A020D6" w:rsidR="00EE7C9C" w:rsidRPr="00F3226A" w:rsidRDefault="00EE7C9C" w:rsidP="00EE7C9C">
      <w:pPr>
        <w:pStyle w:val="NormalWeb"/>
        <w:rPr>
          <w:rFonts w:ascii="Calibri" w:hAnsi="Calibri"/>
          <w:color w:val="1C1C19"/>
          <w:sz w:val="28"/>
          <w:szCs w:val="28"/>
        </w:rPr>
      </w:pPr>
    </w:p>
    <w:p w14:paraId="0E869252" w14:textId="6DD62CCE" w:rsidR="00EE7C9C" w:rsidRPr="00F3226A" w:rsidRDefault="00EE7C9C" w:rsidP="00EE7C9C">
      <w:pPr>
        <w:pStyle w:val="NormalWeb"/>
        <w:rPr>
          <w:rFonts w:ascii="Calibri" w:hAnsi="Calibri"/>
          <w:color w:val="1C1C19"/>
          <w:sz w:val="28"/>
          <w:szCs w:val="28"/>
        </w:rPr>
      </w:pPr>
    </w:p>
    <w:p w14:paraId="2B288D9A" w14:textId="65BBB893" w:rsidR="00180349" w:rsidRPr="005F5065" w:rsidRDefault="00180349" w:rsidP="005F5065">
      <w:pPr>
        <w:pStyle w:val="Category"/>
        <w:rPr>
          <w:sz w:val="20"/>
          <w:szCs w:val="20"/>
        </w:rPr>
      </w:pPr>
    </w:p>
    <w:p w14:paraId="7731C698" w14:textId="3B7DCFD6" w:rsidR="00E13E5A" w:rsidRPr="00606158" w:rsidRDefault="00E13E5A" w:rsidP="00606158">
      <w:pPr>
        <w:pStyle w:val="SectionHeading"/>
      </w:pPr>
      <w:bookmarkStart w:id="50" w:name="_Toc24707842"/>
      <w:r w:rsidRPr="00606158">
        <w:t xml:space="preserve">What </w:t>
      </w:r>
      <w:r w:rsidR="00E608B3" w:rsidRPr="00606158">
        <w:t>s</w:t>
      </w:r>
      <w:r w:rsidRPr="00606158">
        <w:t xml:space="preserve">ecurity </w:t>
      </w:r>
      <w:r w:rsidR="00E608B3" w:rsidRPr="00606158">
        <w:t>m</w:t>
      </w:r>
      <w:r w:rsidRPr="00606158">
        <w:t>easures should I use to protect this information?</w:t>
      </w:r>
      <w:bookmarkEnd w:id="50"/>
    </w:p>
    <w:p w14:paraId="67865F8E" w14:textId="5FAE9EFC" w:rsidR="00E13E5A" w:rsidRPr="004B3FA7" w:rsidRDefault="00E13E5A" w:rsidP="00606158">
      <w:pPr>
        <w:pStyle w:val="BodyCopy"/>
      </w:pPr>
      <w:r w:rsidRPr="004B3FA7">
        <w:t>It is your r</w:t>
      </w:r>
      <w:r w:rsidR="0029386A">
        <w:t>espon</w:t>
      </w:r>
      <w:r w:rsidR="00AB6578">
        <w:t>s</w:t>
      </w:r>
      <w:r w:rsidR="0029386A">
        <w:t>ibility</w:t>
      </w:r>
      <w:r w:rsidRPr="004B3FA7">
        <w:t xml:space="preserve"> to properly secure information</w:t>
      </w:r>
      <w:r w:rsidR="00AB6578">
        <w:t xml:space="preserve"> that is </w:t>
      </w:r>
      <w:r w:rsidR="00AB6578" w:rsidRPr="004B3FA7">
        <w:t>protectively marked</w:t>
      </w:r>
      <w:r w:rsidR="00AB6578">
        <w:t>,</w:t>
      </w:r>
      <w:r w:rsidRPr="004B3FA7">
        <w:t xml:space="preserve"> from </w:t>
      </w:r>
      <w:r w:rsidR="00AB6578">
        <w:t>the point that it is first</w:t>
      </w:r>
      <w:r w:rsidRPr="004B3FA7">
        <w:t xml:space="preserve"> create</w:t>
      </w:r>
      <w:r w:rsidR="00AB6578">
        <w:t>d</w:t>
      </w:r>
      <w:r w:rsidRPr="004B3FA7">
        <w:t xml:space="preserve"> or receive</w:t>
      </w:r>
      <w:r w:rsidR="00AB6578">
        <w:t>d</w:t>
      </w:r>
      <w:r w:rsidRPr="004B3FA7">
        <w:t xml:space="preserve">, through to when </w:t>
      </w:r>
      <w:r w:rsidR="00AB6578">
        <w:t xml:space="preserve">it is </w:t>
      </w:r>
      <w:r w:rsidR="00C70A09">
        <w:t>no longer</w:t>
      </w:r>
      <w:r w:rsidR="00C16AC1">
        <w:t xml:space="preserve"> </w:t>
      </w:r>
      <w:r w:rsidR="00AB6578">
        <w:t>being actively used</w:t>
      </w:r>
      <w:r w:rsidR="00C16AC1">
        <w:t xml:space="preserve"> and </w:t>
      </w:r>
      <w:r w:rsidR="00AB6578">
        <w:t>are ready to</w:t>
      </w:r>
      <w:r w:rsidR="00C16AC1">
        <w:t xml:space="preserve"> dispose</w:t>
      </w:r>
      <w:r w:rsidR="00AB6578">
        <w:t xml:space="preserve"> of </w:t>
      </w:r>
      <w:r w:rsidR="003023D1">
        <w:t xml:space="preserve">it </w:t>
      </w:r>
      <w:r w:rsidR="00AB6578">
        <w:t>(</w:t>
      </w:r>
      <w:r w:rsidR="003023D1">
        <w:t>either through</w:t>
      </w:r>
      <w:r w:rsidR="006F21C4">
        <w:t xml:space="preserve"> </w:t>
      </w:r>
      <w:r w:rsidR="00AB6578">
        <w:t>archiv</w:t>
      </w:r>
      <w:r w:rsidR="003023D1">
        <w:t>al</w:t>
      </w:r>
      <w:r w:rsidR="00AB6578">
        <w:t xml:space="preserve"> or </w:t>
      </w:r>
      <w:r w:rsidR="006F21C4">
        <w:t xml:space="preserve">secure </w:t>
      </w:r>
      <w:r w:rsidR="00AB6578">
        <w:t>destr</w:t>
      </w:r>
      <w:r w:rsidR="003023D1">
        <w:t>uction</w:t>
      </w:r>
      <w:r w:rsidR="00AB6578">
        <w:t>).</w:t>
      </w:r>
    </w:p>
    <w:p w14:paraId="0F849A77" w14:textId="77777777" w:rsidR="0054020F" w:rsidRDefault="00E13E5A" w:rsidP="00606158">
      <w:pPr>
        <w:pStyle w:val="BodyCopy"/>
      </w:pPr>
      <w:r w:rsidRPr="004B3FA7">
        <w:t xml:space="preserve">Each protective marking </w:t>
      </w:r>
      <w:r w:rsidR="00345787">
        <w:t>informs the need for</w:t>
      </w:r>
      <w:r w:rsidRPr="004B3FA7">
        <w:t xml:space="preserve"> specific security measures. These security measures are designed to scale in the level of protection they offer, based on the </w:t>
      </w:r>
      <w:r w:rsidR="00345787">
        <w:t>protective marking</w:t>
      </w:r>
      <w:r w:rsidRPr="004B3FA7">
        <w:t xml:space="preserve"> of the information. </w:t>
      </w:r>
    </w:p>
    <w:p w14:paraId="0969CDE1" w14:textId="7A8E74A2" w:rsidR="00E13E5A" w:rsidRPr="00E77AFD" w:rsidRDefault="004A489C" w:rsidP="00606158">
      <w:pPr>
        <w:pStyle w:val="BodyCopy"/>
      </w:pPr>
      <w:r w:rsidRPr="004B3FA7">
        <w:t xml:space="preserve">Refer to your </w:t>
      </w:r>
      <w:r w:rsidR="000E492D">
        <w:t>organisation’s</w:t>
      </w:r>
      <w:r w:rsidRPr="004B3FA7">
        <w:t xml:space="preserve"> security policies and procedures for further guidance</w:t>
      </w:r>
      <w:r w:rsidR="00692F0E">
        <w:t xml:space="preserve"> on what security controls are </w:t>
      </w:r>
      <w:r w:rsidR="0054020F">
        <w:t>appropriate</w:t>
      </w:r>
      <w:r w:rsidR="00692F0E">
        <w:t xml:space="preserve"> to secure protectively marked information</w:t>
      </w:r>
      <w:r w:rsidR="0054020F">
        <w:t xml:space="preserve"> in your environment. </w:t>
      </w:r>
    </w:p>
    <w:p w14:paraId="6F69842D" w14:textId="49551A5E" w:rsidR="00E15DC8" w:rsidRDefault="00E15DC8" w:rsidP="00DD74C7">
      <w:pPr>
        <w:spacing w:line="360" w:lineRule="auto"/>
        <w:rPr>
          <w:rFonts w:cs="Calibri"/>
          <w:color w:val="404040" w:themeColor="text1" w:themeTint="BF"/>
          <w:sz w:val="20"/>
          <w:szCs w:val="20"/>
        </w:rPr>
      </w:pPr>
    </w:p>
    <w:p w14:paraId="7902F141" w14:textId="5BC27F69" w:rsidR="00E13E5A" w:rsidRPr="00606158" w:rsidRDefault="00E13E5A" w:rsidP="00606158">
      <w:pPr>
        <w:pStyle w:val="SectionHeading"/>
      </w:pPr>
      <w:bookmarkStart w:id="51" w:name="_Toc24707843"/>
      <w:r w:rsidRPr="00606158">
        <w:t>Handling protectively marked information</w:t>
      </w:r>
      <w:bookmarkEnd w:id="51"/>
    </w:p>
    <w:p w14:paraId="5D5F5EFA" w14:textId="12E3090F" w:rsidR="00E94F82" w:rsidRDefault="00E13E5A" w:rsidP="00606158">
      <w:pPr>
        <w:pStyle w:val="BodyCopy"/>
      </w:pPr>
      <w:r w:rsidRPr="00606158">
        <w:t>Organisations will have their own internal security policies and procedures</w:t>
      </w:r>
      <w:r w:rsidR="00C16AC1" w:rsidRPr="00606158">
        <w:t>,</w:t>
      </w:r>
      <w:r w:rsidRPr="00606158">
        <w:t xml:space="preserve"> designed to provide instruction on how individuals are expected to securely handle and manage protectively marked information throughout its lifecycle.</w:t>
      </w:r>
      <w:r w:rsidR="000E492D" w:rsidRPr="00606158">
        <w:t xml:space="preserve"> </w:t>
      </w:r>
      <w:r w:rsidR="00C16AC1" w:rsidRPr="00606158">
        <w:t>Refer to your internal references or guides for more information.</w:t>
      </w:r>
    </w:p>
    <w:p w14:paraId="2ADF468A" w14:textId="77777777" w:rsidR="00E94F82" w:rsidRDefault="00E94F82">
      <w:pPr>
        <w:rPr>
          <w:rFonts w:cs="National-Book"/>
          <w:color w:val="55565A"/>
          <w:sz w:val="22"/>
          <w:szCs w:val="22"/>
          <w:lang w:val="en-US"/>
        </w:rPr>
      </w:pPr>
      <w:r>
        <w:br w:type="page"/>
      </w:r>
    </w:p>
    <w:p w14:paraId="0A1A0C78" w14:textId="70B3BD62" w:rsidR="0054020F" w:rsidRDefault="0054020F" w:rsidP="00606158">
      <w:pPr>
        <w:pStyle w:val="SectionHeading"/>
        <w:numPr>
          <w:ilvl w:val="0"/>
          <w:numId w:val="0"/>
        </w:numPr>
        <w:spacing w:before="0" w:after="0" w:line="360" w:lineRule="auto"/>
        <w:rPr>
          <w:sz w:val="24"/>
          <w:szCs w:val="36"/>
        </w:rPr>
      </w:pPr>
      <w:bookmarkStart w:id="52" w:name="_Toc24707844"/>
      <w:r w:rsidRPr="0054020F">
        <w:rPr>
          <w:sz w:val="24"/>
          <w:szCs w:val="36"/>
        </w:rPr>
        <w:lastRenderedPageBreak/>
        <w:t>ANNEX A</w:t>
      </w:r>
      <w:bookmarkEnd w:id="52"/>
    </w:p>
    <w:p w14:paraId="0F601353" w14:textId="6A37C345" w:rsidR="00005C87" w:rsidRDefault="00005C87" w:rsidP="00844DA8">
      <w:pPr>
        <w:pStyle w:val="BodyText"/>
        <w:jc w:val="center"/>
      </w:pPr>
      <w:r>
        <w:rPr>
          <w:noProof/>
        </w:rPr>
        <w:drawing>
          <wp:inline distT="0" distB="0" distL="0" distR="0" wp14:anchorId="784B1DC8" wp14:editId="358AAB55">
            <wp:extent cx="5464797" cy="7990449"/>
            <wp:effectExtent l="0" t="0" r="0" b="0"/>
            <wp:docPr id="23761" name="Picture 2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1" name="Screen Shot 2019-09-24 at 2.23.06 pm.png"/>
                    <pic:cNvPicPr/>
                  </pic:nvPicPr>
                  <pic:blipFill>
                    <a:blip r:embed="rId52">
                      <a:extLst>
                        <a:ext uri="{28A0092B-C50C-407E-A947-70E740481C1C}">
                          <a14:useLocalDpi xmlns:a14="http://schemas.microsoft.com/office/drawing/2010/main" val="0"/>
                        </a:ext>
                      </a:extLst>
                    </a:blip>
                    <a:stretch>
                      <a:fillRect/>
                    </a:stretch>
                  </pic:blipFill>
                  <pic:spPr>
                    <a:xfrm>
                      <a:off x="0" y="0"/>
                      <a:ext cx="5471718" cy="8000568"/>
                    </a:xfrm>
                    <a:prstGeom prst="rect">
                      <a:avLst/>
                    </a:prstGeom>
                  </pic:spPr>
                </pic:pic>
              </a:graphicData>
            </a:graphic>
          </wp:inline>
        </w:drawing>
      </w:r>
    </w:p>
    <w:p w14:paraId="5E9215C4" w14:textId="77777777" w:rsidR="00005C87" w:rsidRPr="0054020F" w:rsidRDefault="00005C87" w:rsidP="0054020F">
      <w:pPr>
        <w:pStyle w:val="SectionHeading"/>
        <w:numPr>
          <w:ilvl w:val="0"/>
          <w:numId w:val="0"/>
        </w:numPr>
        <w:spacing w:before="0" w:after="0" w:line="360" w:lineRule="auto"/>
        <w:ind w:left="785" w:hanging="360"/>
        <w:rPr>
          <w:sz w:val="24"/>
          <w:szCs w:val="36"/>
        </w:rPr>
      </w:pPr>
    </w:p>
    <w:p w14:paraId="2C17D031" w14:textId="0C02D1AE" w:rsidR="0054020F" w:rsidRPr="004B3FA7" w:rsidRDefault="00005C87" w:rsidP="00844DA8">
      <w:pPr>
        <w:pStyle w:val="BodyText"/>
        <w:jc w:val="center"/>
      </w:pPr>
      <w:r>
        <w:rPr>
          <w:noProof/>
        </w:rPr>
        <w:lastRenderedPageBreak/>
        <w:drawing>
          <wp:inline distT="0" distB="0" distL="0" distR="0" wp14:anchorId="6332BFC0" wp14:editId="7536B77E">
            <wp:extent cx="5468962" cy="7900992"/>
            <wp:effectExtent l="0" t="0" r="5080" b="0"/>
            <wp:docPr id="23760" name="Picture 2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0" name="Screen Shot 2019-09-24 at 2.22.01 pm.png"/>
                    <pic:cNvPicPr/>
                  </pic:nvPicPr>
                  <pic:blipFill>
                    <a:blip r:embed="rId53">
                      <a:extLst>
                        <a:ext uri="{28A0092B-C50C-407E-A947-70E740481C1C}">
                          <a14:useLocalDpi xmlns:a14="http://schemas.microsoft.com/office/drawing/2010/main" val="0"/>
                        </a:ext>
                      </a:extLst>
                    </a:blip>
                    <a:stretch>
                      <a:fillRect/>
                    </a:stretch>
                  </pic:blipFill>
                  <pic:spPr>
                    <a:xfrm>
                      <a:off x="0" y="0"/>
                      <a:ext cx="5478262" cy="7914427"/>
                    </a:xfrm>
                    <a:prstGeom prst="rect">
                      <a:avLst/>
                    </a:prstGeom>
                  </pic:spPr>
                </pic:pic>
              </a:graphicData>
            </a:graphic>
          </wp:inline>
        </w:drawing>
      </w:r>
    </w:p>
    <w:sectPr w:rsidR="0054020F" w:rsidRPr="004B3FA7" w:rsidSect="00AB7174">
      <w:headerReference w:type="even" r:id="rId54"/>
      <w:headerReference w:type="default" r:id="rId55"/>
      <w:headerReference w:type="first" r:id="rId56"/>
      <w:type w:val="continuous"/>
      <w:pgSz w:w="11900" w:h="16840"/>
      <w:pgMar w:top="1134" w:right="1128" w:bottom="1134" w:left="1134"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2F1DB1" w14:textId="77777777" w:rsidR="007D20F5" w:rsidRDefault="007D20F5" w:rsidP="00F75F73">
      <w:r>
        <w:separator/>
      </w:r>
    </w:p>
  </w:endnote>
  <w:endnote w:type="continuationSeparator" w:id="0">
    <w:p w14:paraId="0E8DF5AD" w14:textId="77777777" w:rsidR="007D20F5" w:rsidRDefault="007D20F5" w:rsidP="00F75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National-Book">
    <w:altName w:val="Times New Roman"/>
    <w:panose1 w:val="020B0604020202020204"/>
    <w:charset w:val="4D"/>
    <w:family w:val="auto"/>
    <w:notTrueType/>
    <w:pitch w:val="variable"/>
    <w:sig w:usb0="A00000FF" w:usb1="5000207B" w:usb2="00000010" w:usb3="00000000" w:csb0="0000009B" w:csb1="00000000"/>
  </w:font>
  <w:font w:name="Arial">
    <w:panose1 w:val="020B0604020202020204"/>
    <w:charset w:val="00"/>
    <w:family w:val="swiss"/>
    <w:pitch w:val="variable"/>
    <w:sig w:usb0="E0002AFF" w:usb1="C0007843" w:usb2="00000009" w:usb3="00000000" w:csb0="000001FF" w:csb1="00000000"/>
  </w:font>
  <w:font w:name="Calibri-Bold">
    <w:altName w:val="Times New Roman"/>
    <w:panose1 w:val="020B0604020202020204"/>
    <w:charset w:val="00"/>
    <w:family w:val="auto"/>
    <w:pitch w:val="variable"/>
    <w:sig w:usb0="00000001" w:usb1="4000ACFF" w:usb2="00000001" w:usb3="00000000" w:csb0="0000019F" w:csb1="00000000"/>
  </w:font>
  <w:font w:name="Museo Sans">
    <w:altName w:val="Calibri"/>
    <w:panose1 w:val="02000000000000000000"/>
    <w:charset w:val="4D"/>
    <w:family w:val="auto"/>
    <w:notTrueType/>
    <w:pitch w:val="variable"/>
    <w:sig w:usb0="A00000AF" w:usb1="4000004B" w:usb2="00000000" w:usb3="00000000" w:csb0="0000009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5E9C4" w14:textId="77777777" w:rsidR="00FC6092" w:rsidRDefault="00FC6092" w:rsidP="0043738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35CF5C" w14:textId="77777777" w:rsidR="00FC6092" w:rsidRDefault="00FC6092" w:rsidP="00F75F7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9EFF1" w14:textId="77777777" w:rsidR="00FC6092" w:rsidRPr="00A01D5A" w:rsidRDefault="00FC6092" w:rsidP="00437380">
    <w:pPr>
      <w:pStyle w:val="Footer"/>
      <w:framePr w:wrap="none" w:vAnchor="text" w:hAnchor="margin" w:xAlign="right" w:y="1"/>
      <w:rPr>
        <w:rStyle w:val="PageNumber"/>
        <w:color w:val="380094"/>
        <w:sz w:val="20"/>
        <w:szCs w:val="22"/>
      </w:rPr>
    </w:pPr>
    <w:r w:rsidRPr="00A01D5A">
      <w:rPr>
        <w:rStyle w:val="PageNumber"/>
        <w:color w:val="380094"/>
        <w:sz w:val="20"/>
        <w:szCs w:val="22"/>
      </w:rPr>
      <w:fldChar w:fldCharType="begin"/>
    </w:r>
    <w:r w:rsidRPr="00A01D5A">
      <w:rPr>
        <w:rStyle w:val="PageNumber"/>
        <w:color w:val="380094"/>
        <w:sz w:val="20"/>
        <w:szCs w:val="22"/>
      </w:rPr>
      <w:instrText xml:space="preserve">PAGE  </w:instrText>
    </w:r>
    <w:r w:rsidRPr="00A01D5A">
      <w:rPr>
        <w:rStyle w:val="PageNumber"/>
        <w:color w:val="380094"/>
        <w:sz w:val="20"/>
        <w:szCs w:val="22"/>
      </w:rPr>
      <w:fldChar w:fldCharType="separate"/>
    </w:r>
    <w:r>
      <w:rPr>
        <w:rStyle w:val="PageNumber"/>
        <w:noProof/>
        <w:color w:val="380094"/>
        <w:sz w:val="20"/>
        <w:szCs w:val="22"/>
      </w:rPr>
      <w:t>6</w:t>
    </w:r>
    <w:r w:rsidRPr="00A01D5A">
      <w:rPr>
        <w:rStyle w:val="PageNumber"/>
        <w:color w:val="380094"/>
        <w:sz w:val="20"/>
        <w:szCs w:val="22"/>
      </w:rPr>
      <w:fldChar w:fldCharType="end"/>
    </w:r>
  </w:p>
  <w:p w14:paraId="1C56C213" w14:textId="3EAE5E3B" w:rsidR="00FC6092" w:rsidRDefault="00FC6092" w:rsidP="00AB7174">
    <w:pPr>
      <w:tabs>
        <w:tab w:val="center" w:pos="4513"/>
        <w:tab w:val="right" w:pos="9026"/>
      </w:tabs>
      <w:ind w:right="340"/>
      <w:rPr>
        <w:rFonts w:cs="Arial"/>
        <w:color w:val="430098"/>
        <w:sz w:val="20"/>
      </w:rPr>
    </w:pPr>
    <w:r w:rsidRPr="00A01D5A">
      <w:rPr>
        <w:rFonts w:cs="Arial"/>
        <w:color w:val="430098"/>
        <w:sz w:val="20"/>
      </w:rPr>
      <w:t xml:space="preserve">Freedom of Information </w:t>
    </w:r>
    <w:r w:rsidRPr="00A01D5A">
      <w:rPr>
        <w:rFonts w:cs="Arial"/>
        <w:color w:val="E5007D"/>
        <w:sz w:val="20"/>
      </w:rPr>
      <w:t>|</w:t>
    </w:r>
    <w:r w:rsidRPr="00A01D5A">
      <w:rPr>
        <w:rFonts w:cs="Arial"/>
        <w:color w:val="430098"/>
        <w:sz w:val="20"/>
      </w:rPr>
      <w:t xml:space="preserve"> Privacy </w:t>
    </w:r>
    <w:r w:rsidRPr="00A01D5A">
      <w:rPr>
        <w:rFonts w:cs="Arial"/>
        <w:color w:val="E5007D"/>
        <w:sz w:val="20"/>
      </w:rPr>
      <w:t>|</w:t>
    </w:r>
    <w:r w:rsidRPr="00A01D5A">
      <w:rPr>
        <w:rFonts w:cs="Arial"/>
        <w:color w:val="430098"/>
        <w:sz w:val="20"/>
      </w:rPr>
      <w:t xml:space="preserve"> Data Protection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C7C02" w14:textId="77777777" w:rsidR="00FC6092" w:rsidRPr="0007485C" w:rsidRDefault="00FC6092" w:rsidP="00F265B5">
    <w:pPr>
      <w:tabs>
        <w:tab w:val="center" w:pos="4513"/>
        <w:tab w:val="right" w:pos="9026"/>
      </w:tabs>
      <w:ind w:right="360"/>
      <w:rPr>
        <w:color w:val="430098"/>
      </w:rPr>
    </w:pPr>
    <w:r w:rsidRPr="0007485C">
      <w:rPr>
        <w:rFonts w:cs="Arial"/>
        <w:color w:val="430098"/>
        <w:sz w:val="22"/>
      </w:rPr>
      <w:t xml:space="preserve">Freedom of Information </w:t>
    </w:r>
    <w:r w:rsidRPr="0007485C">
      <w:rPr>
        <w:rFonts w:cs="Arial"/>
        <w:color w:val="E5007D"/>
        <w:sz w:val="22"/>
      </w:rPr>
      <w:t>|</w:t>
    </w:r>
    <w:r w:rsidRPr="0007485C">
      <w:rPr>
        <w:rFonts w:cs="Arial"/>
        <w:color w:val="430098"/>
        <w:sz w:val="22"/>
      </w:rPr>
      <w:t xml:space="preserve"> Privacy </w:t>
    </w:r>
    <w:r w:rsidRPr="0007485C">
      <w:rPr>
        <w:rFonts w:cs="Arial"/>
        <w:color w:val="E5007D"/>
        <w:sz w:val="22"/>
      </w:rPr>
      <w:t>|</w:t>
    </w:r>
    <w:r w:rsidRPr="0007485C">
      <w:rPr>
        <w:rFonts w:cs="Arial"/>
        <w:color w:val="430098"/>
        <w:sz w:val="22"/>
      </w:rPr>
      <w:t xml:space="preserve"> Data Protection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CF7D69" w14:textId="77777777" w:rsidR="007D20F5" w:rsidRDefault="007D20F5" w:rsidP="00F75F73">
      <w:r>
        <w:separator/>
      </w:r>
    </w:p>
  </w:footnote>
  <w:footnote w:type="continuationSeparator" w:id="0">
    <w:p w14:paraId="0A16BE15" w14:textId="77777777" w:rsidR="007D20F5" w:rsidRDefault="007D20F5" w:rsidP="00F75F73">
      <w:r>
        <w:continuationSeparator/>
      </w:r>
    </w:p>
  </w:footnote>
  <w:footnote w:id="1">
    <w:p w14:paraId="31232312" w14:textId="5325DB4E" w:rsidR="00686627" w:rsidRPr="00686627" w:rsidRDefault="00686627" w:rsidP="00686627">
      <w:pPr>
        <w:pStyle w:val="FootnoteText"/>
        <w:ind w:right="-5033"/>
        <w:rPr>
          <w:lang w:val="en-US"/>
        </w:rPr>
      </w:pPr>
      <w:r>
        <w:rPr>
          <w:rStyle w:val="FootnoteReference"/>
        </w:rPr>
        <w:footnoteRef/>
      </w:r>
      <w:r>
        <w:t xml:space="preserve"> </w:t>
      </w:r>
      <w:r w:rsidRPr="00686627">
        <w:rPr>
          <w:rFonts w:cs="National-Book"/>
          <w:color w:val="55565A"/>
          <w:sz w:val="16"/>
          <w:szCs w:val="16"/>
          <w:lang w:val="en-US"/>
        </w:rPr>
        <w:t>For email marking guidance refer to your organisation’s internal policies and procedures and IT Team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74376" w14:textId="77777777" w:rsidR="00EE092D" w:rsidRDefault="00EE09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CDA72" w14:textId="77777777" w:rsidR="00EE092D" w:rsidRDefault="00EE09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95F86" w14:textId="08815D8B" w:rsidR="00FC6092" w:rsidRPr="00FC6092" w:rsidRDefault="00FC6092" w:rsidP="00CA4475">
    <w:pPr>
      <w:pStyle w:val="Header"/>
      <w:tabs>
        <w:tab w:val="clear" w:pos="4513"/>
        <w:tab w:val="clear" w:pos="9026"/>
        <w:tab w:val="left" w:pos="6946"/>
      </w:tabs>
      <w:spacing w:after="180"/>
      <w:rPr>
        <w:b/>
        <w:bCs/>
        <w:color w:val="FF0000"/>
        <w:sz w:val="26"/>
        <w:szCs w:val="26"/>
      </w:rPr>
    </w:pPr>
    <w:r w:rsidRPr="00FC6092">
      <w:rPr>
        <w:b/>
        <w:bCs/>
        <w:noProof/>
        <w:sz w:val="32"/>
        <w:szCs w:val="32"/>
      </w:rPr>
      <w:drawing>
        <wp:anchor distT="0" distB="0" distL="114300" distR="114300" simplePos="0" relativeHeight="251657728" behindDoc="1" locked="0" layoutInCell="1" allowOverlap="1" wp14:anchorId="4357A89B" wp14:editId="7DEE9657">
          <wp:simplePos x="0" y="0"/>
          <wp:positionH relativeFrom="column">
            <wp:posOffset>-42121</wp:posOffset>
          </wp:positionH>
          <wp:positionV relativeFrom="paragraph">
            <wp:posOffset>233680</wp:posOffset>
          </wp:positionV>
          <wp:extent cx="2578100" cy="1190625"/>
          <wp:effectExtent l="0" t="0" r="0" b="0"/>
          <wp:wrapThrough wrapText="bothSides">
            <wp:wrapPolygon edited="0">
              <wp:start x="1809" y="0"/>
              <wp:lineTo x="1064" y="691"/>
              <wp:lineTo x="0" y="2995"/>
              <wp:lineTo x="0" y="8755"/>
              <wp:lineTo x="1064" y="11059"/>
              <wp:lineTo x="106" y="14746"/>
              <wp:lineTo x="106" y="20966"/>
              <wp:lineTo x="21387" y="20966"/>
              <wp:lineTo x="21494" y="19354"/>
              <wp:lineTo x="21494" y="18432"/>
              <wp:lineTo x="19153" y="15898"/>
              <wp:lineTo x="17982" y="14746"/>
              <wp:lineTo x="17344" y="11059"/>
              <wp:lineTo x="17876" y="10829"/>
              <wp:lineTo x="17769" y="9907"/>
              <wp:lineTo x="16705" y="7373"/>
              <wp:lineTo x="17025" y="3686"/>
              <wp:lineTo x="17876" y="2074"/>
              <wp:lineTo x="17769" y="1152"/>
              <wp:lineTo x="16599" y="0"/>
              <wp:lineTo x="1809" y="0"/>
            </wp:wrapPolygon>
          </wp:wrapThrough>
          <wp:docPr id="10"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81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381">
      <w:rPr>
        <w:b/>
        <w:bCs/>
        <w:noProof/>
        <w:sz w:val="32"/>
        <w:szCs w:val="32"/>
        <w:rPrChange w:id="0" w:author="Brett Duke" w:date="2019-09-18T11:37:00Z">
          <w:rPr>
            <w:noProof/>
          </w:rPr>
        </w:rPrChange>
      </w:rPr>
      <w:drawing>
        <wp:anchor distT="0" distB="0" distL="114300" distR="114300" simplePos="0" relativeHeight="251656704" behindDoc="0" locked="0" layoutInCell="1" allowOverlap="1" wp14:anchorId="3293C5B8" wp14:editId="5BCD5359">
          <wp:simplePos x="0" y="0"/>
          <wp:positionH relativeFrom="column">
            <wp:posOffset>5234305</wp:posOffset>
          </wp:positionH>
          <wp:positionV relativeFrom="paragraph">
            <wp:posOffset>-454660</wp:posOffset>
          </wp:positionV>
          <wp:extent cx="1600200" cy="10671810"/>
          <wp:effectExtent l="0" t="0" r="0"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0200" cy="1067181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7F7F7F"/>
        <w:sz w:val="32"/>
        <w:szCs w:val="32"/>
      </w:rPr>
      <w:t xml:space="preserve">      </w:t>
    </w:r>
  </w:p>
  <w:p w14:paraId="4452890C" w14:textId="77777777" w:rsidR="00FC6092" w:rsidRDefault="00FC6092" w:rsidP="000F0B1D">
    <w:pPr>
      <w:pStyle w:val="Header"/>
      <w:tabs>
        <w:tab w:val="clear" w:pos="4513"/>
        <w:tab w:val="clear" w:pos="9026"/>
        <w:tab w:val="left" w:pos="6946"/>
      </w:tabs>
      <w:spacing w:after="180"/>
      <w:rPr>
        <w:color w:val="7F7F7F"/>
        <w:sz w:val="26"/>
        <w:szCs w:val="26"/>
      </w:rPr>
    </w:pPr>
  </w:p>
  <w:p w14:paraId="2D606462" w14:textId="77777777" w:rsidR="00FC6092" w:rsidRDefault="00FC6092" w:rsidP="000F0B1D">
    <w:pPr>
      <w:pStyle w:val="Header"/>
      <w:tabs>
        <w:tab w:val="clear" w:pos="4513"/>
        <w:tab w:val="clear" w:pos="9026"/>
        <w:tab w:val="left" w:pos="6946"/>
      </w:tabs>
      <w:spacing w:after="180"/>
      <w:rPr>
        <w:color w:val="7F7F7F"/>
        <w:sz w:val="26"/>
        <w:szCs w:val="26"/>
      </w:rPr>
    </w:pPr>
  </w:p>
  <w:p w14:paraId="65F7C0F7" w14:textId="77777777" w:rsidR="00FC6092" w:rsidRDefault="00FC6092" w:rsidP="000F0B1D">
    <w:pPr>
      <w:pStyle w:val="Header"/>
      <w:tabs>
        <w:tab w:val="clear" w:pos="4513"/>
        <w:tab w:val="clear" w:pos="9026"/>
        <w:tab w:val="left" w:pos="6946"/>
      </w:tabs>
      <w:spacing w:after="180"/>
      <w:rPr>
        <w:color w:val="7F7F7F"/>
        <w:sz w:val="26"/>
        <w:szCs w:val="26"/>
      </w:rPr>
    </w:pPr>
  </w:p>
  <w:p w14:paraId="6CB2BADD" w14:textId="77777777" w:rsidR="00FC6092" w:rsidRDefault="00FC6092" w:rsidP="000F0B1D">
    <w:pPr>
      <w:pStyle w:val="Header"/>
      <w:tabs>
        <w:tab w:val="clear" w:pos="4513"/>
        <w:tab w:val="clear" w:pos="9026"/>
        <w:tab w:val="left" w:pos="6946"/>
      </w:tabs>
      <w:spacing w:after="180"/>
      <w:rPr>
        <w:color w:val="7F7F7F"/>
        <w:sz w:val="26"/>
        <w:szCs w:val="26"/>
      </w:rPr>
    </w:pPr>
  </w:p>
  <w:p w14:paraId="1FB7A926" w14:textId="77777777" w:rsidR="00FC6092" w:rsidRDefault="00FC6092" w:rsidP="000F0B1D">
    <w:pPr>
      <w:pStyle w:val="Header"/>
      <w:tabs>
        <w:tab w:val="clear" w:pos="4513"/>
        <w:tab w:val="clear" w:pos="9026"/>
        <w:tab w:val="left" w:pos="6946"/>
      </w:tabs>
      <w:spacing w:after="180"/>
      <w:rPr>
        <w:color w:val="7F7F7F"/>
        <w:sz w:val="26"/>
        <w:szCs w:val="26"/>
      </w:rPr>
    </w:pPr>
  </w:p>
  <w:p w14:paraId="63E0C9D4" w14:textId="77777777" w:rsidR="00FC6092" w:rsidRDefault="00FC6092" w:rsidP="000F0B1D">
    <w:pPr>
      <w:pStyle w:val="Header"/>
      <w:tabs>
        <w:tab w:val="clear" w:pos="4513"/>
        <w:tab w:val="clear" w:pos="9026"/>
        <w:tab w:val="left" w:pos="6946"/>
      </w:tabs>
      <w:spacing w:after="180"/>
      <w:rPr>
        <w:color w:val="7F7F7F"/>
        <w:sz w:val="26"/>
        <w:szCs w:val="26"/>
      </w:rPr>
    </w:pPr>
  </w:p>
  <w:p w14:paraId="41ABBE9B" w14:textId="77777777" w:rsidR="00FC6092" w:rsidRDefault="00FC6092" w:rsidP="000F0B1D">
    <w:pPr>
      <w:pStyle w:val="Header"/>
      <w:tabs>
        <w:tab w:val="clear" w:pos="4513"/>
        <w:tab w:val="clear" w:pos="9026"/>
        <w:tab w:val="left" w:pos="6946"/>
      </w:tabs>
      <w:spacing w:after="180"/>
      <w:rPr>
        <w:color w:val="7F7F7F"/>
        <w:sz w:val="26"/>
        <w:szCs w:val="26"/>
      </w:rPr>
    </w:pPr>
  </w:p>
  <w:p w14:paraId="74BC0C0F" w14:textId="77777777" w:rsidR="00FC6092" w:rsidRPr="00F87792" w:rsidRDefault="00FC6092" w:rsidP="000F0B1D">
    <w:pPr>
      <w:pStyle w:val="Header"/>
      <w:tabs>
        <w:tab w:val="left" w:pos="6946"/>
      </w:tabs>
      <w:spacing w:after="120"/>
      <w:rPr>
        <w:rFonts w:ascii="Arial" w:hAnsi="Arial" w:cs="Arial"/>
        <w:color w:val="555559"/>
        <w:sz w:val="30"/>
        <w:szCs w:val="30"/>
      </w:rPr>
    </w:pPr>
  </w:p>
  <w:p w14:paraId="6D278DCA" w14:textId="77777777" w:rsidR="00FC6092" w:rsidRPr="00EF06C1" w:rsidRDefault="00FC6092" w:rsidP="000F0B1D">
    <w:pPr>
      <w:pStyle w:val="Header"/>
      <w:tabs>
        <w:tab w:val="clear" w:pos="4513"/>
        <w:tab w:val="clear" w:pos="9026"/>
        <w:tab w:val="left" w:pos="6946"/>
      </w:tabs>
      <w:spacing w:after="180"/>
      <w:rPr>
        <w:color w:val="7F7F7F"/>
        <w:sz w:val="26"/>
        <w:szCs w:val="26"/>
      </w:rPr>
    </w:pPr>
  </w:p>
  <w:p w14:paraId="21775F6B" w14:textId="77777777" w:rsidR="00FC6092" w:rsidRDefault="00FC6092">
    <w:pPr>
      <w:pStyle w:val="Header"/>
    </w:pPr>
    <w:r>
      <w:rPr>
        <w:noProof/>
      </w:rPr>
      <mc:AlternateContent>
        <mc:Choice Requires="wps">
          <w:drawing>
            <wp:anchor distT="0" distB="0" distL="114300" distR="114300" simplePos="0" relativeHeight="251658752" behindDoc="0" locked="0" layoutInCell="1" allowOverlap="1" wp14:anchorId="42D81A44" wp14:editId="107AE044">
              <wp:simplePos x="0" y="0"/>
              <wp:positionH relativeFrom="column">
                <wp:posOffset>-89469</wp:posOffset>
              </wp:positionH>
              <wp:positionV relativeFrom="paragraph">
                <wp:posOffset>204755</wp:posOffset>
              </wp:positionV>
              <wp:extent cx="5257800" cy="4177862"/>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0" cy="4177862"/>
                      </a:xfrm>
                      <a:prstGeom prst="rect">
                        <a:avLst/>
                      </a:prstGeom>
                      <a:noFill/>
                      <a:ln>
                        <a:noFill/>
                      </a:ln>
                      <a:effectLst/>
                    </wps:spPr>
                    <wps:txbx>
                      <w:txbxContent>
                        <w:p w14:paraId="09A2E0F2" w14:textId="26F365F8" w:rsidR="00FC6092" w:rsidRPr="00AC08EC" w:rsidRDefault="00FC6092" w:rsidP="00C21837">
                          <w:pPr>
                            <w:pStyle w:val="Header"/>
                            <w:rPr>
                              <w:b/>
                              <w:bCs/>
                              <w:color w:val="404040" w:themeColor="text1" w:themeTint="BF"/>
                              <w:sz w:val="34"/>
                              <w:szCs w:val="34"/>
                            </w:rPr>
                          </w:pPr>
                        </w:p>
                        <w:p w14:paraId="489C6181" w14:textId="345367E0" w:rsidR="00FC6092" w:rsidRPr="00DF5013" w:rsidRDefault="00AC08EC" w:rsidP="00643549">
                          <w:pPr>
                            <w:pStyle w:val="Header"/>
                          </w:pPr>
                          <w:r>
                            <w:br/>
                          </w:r>
                          <w:r>
                            <w:br/>
                          </w:r>
                          <w:r>
                            <w:br/>
                          </w:r>
                          <w:r>
                            <w:br/>
                          </w:r>
                          <w:r>
                            <w:br/>
                          </w:r>
                          <w:r>
                            <w:br/>
                          </w:r>
                          <w:r>
                            <w:br/>
                          </w:r>
                          <w:r>
                            <w:br/>
                          </w:r>
                          <w:r>
                            <w:br/>
                          </w:r>
                        </w:p>
                        <w:p w14:paraId="3255778B" w14:textId="77777777" w:rsidR="00FC6092" w:rsidRPr="00AC08EC" w:rsidRDefault="00FC6092" w:rsidP="00070249">
                          <w:pPr>
                            <w:pStyle w:val="BodyCopy"/>
                            <w:spacing w:after="120"/>
                            <w:rPr>
                              <w:b/>
                              <w:color w:val="EC008C"/>
                              <w:sz w:val="56"/>
                              <w:szCs w:val="56"/>
                            </w:rPr>
                          </w:pPr>
                          <w:r w:rsidRPr="00AC08EC">
                            <w:rPr>
                              <w:b/>
                              <w:color w:val="EC008C"/>
                              <w:sz w:val="56"/>
                              <w:szCs w:val="56"/>
                            </w:rPr>
                            <w:t>User Guide</w:t>
                          </w:r>
                        </w:p>
                        <w:p w14:paraId="13D7D5A2" w14:textId="0AE53723" w:rsidR="00FC6092" w:rsidRDefault="00FC6092" w:rsidP="00070249">
                          <w:pPr>
                            <w:pStyle w:val="DocumentSubtitle"/>
                            <w:rPr>
                              <w:b/>
                              <w:bCs/>
                              <w:sz w:val="36"/>
                              <w:szCs w:val="36"/>
                            </w:rPr>
                          </w:pPr>
                          <w:r w:rsidRPr="00AC08EC">
                            <w:rPr>
                              <w:b/>
                              <w:bCs/>
                              <w:sz w:val="36"/>
                              <w:szCs w:val="36"/>
                            </w:rPr>
                            <w:t xml:space="preserve">Labelling and Handling Protectively </w:t>
                          </w:r>
                          <w:r w:rsidR="00AC08EC">
                            <w:rPr>
                              <w:b/>
                              <w:bCs/>
                              <w:sz w:val="36"/>
                              <w:szCs w:val="36"/>
                            </w:rPr>
                            <w:br/>
                          </w:r>
                          <w:r w:rsidRPr="00AC08EC">
                            <w:rPr>
                              <w:b/>
                              <w:bCs/>
                              <w:sz w:val="36"/>
                              <w:szCs w:val="36"/>
                            </w:rPr>
                            <w:t>Marked Information</w:t>
                          </w:r>
                        </w:p>
                        <w:p w14:paraId="1680E686" w14:textId="327D4218" w:rsidR="00EE092D" w:rsidRPr="00EE092D" w:rsidRDefault="00EE092D" w:rsidP="00EE092D">
                          <w:pPr>
                            <w:pStyle w:val="Intro"/>
                            <w:rPr>
                              <w:b/>
                              <w:bCs/>
                              <w:color w:val="595959" w:themeColor="text1" w:themeTint="A6"/>
                              <w:lang w:val="en-GB"/>
                            </w:rPr>
                          </w:pPr>
                          <w:r w:rsidRPr="00EE092D">
                            <w:rPr>
                              <w:b/>
                              <w:bCs/>
                              <w:color w:val="595959" w:themeColor="text1" w:themeTint="A6"/>
                              <w:lang w:val="en-GB"/>
                            </w:rPr>
                            <w:t>Version 2.0 November 2019</w:t>
                          </w:r>
                        </w:p>
                        <w:p w14:paraId="46402514" w14:textId="33E82563" w:rsidR="00EE092D" w:rsidRPr="00EE092D" w:rsidRDefault="00EE092D" w:rsidP="00EE092D">
                          <w:pPr>
                            <w:pStyle w:val="Intro"/>
                            <w:rPr>
                              <w:lang w:val="en-GB"/>
                            </w:rPr>
                          </w:pPr>
                          <w:r>
                            <w:rPr>
                              <w:lang w:val="en-GB"/>
                            </w:rPr>
                            <w:t xml:space="preserve">Version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D81A44" id="_x0000_t202" coordsize="21600,21600" o:spt="202" path="m,l,21600r21600,l21600,xe">
              <v:stroke joinstyle="miter"/>
              <v:path gradientshapeok="t" o:connecttype="rect"/>
            </v:shapetype>
            <v:shape id="Text Box 7" o:spid="_x0000_s1116" type="#_x0000_t202" style="position:absolute;margin-left:-7.05pt;margin-top:16.1pt;width:414pt;height:328.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" filled="f" stroked="f">
              <v:textbox>
                <w:txbxContent>
                  <w:p w14:paraId="09A2E0F2" w14:textId="26F365F8" w:rsidR="00FC6092" w:rsidRPr="00AC08EC" w:rsidRDefault="00FC6092" w:rsidP="00C21837">
                    <w:pPr>
                      <w:pStyle w:val="Header"/>
                      <w:rPr>
                        <w:b/>
                        <w:bCs/>
                        <w:color w:val="404040" w:themeColor="text1" w:themeTint="BF"/>
                        <w:sz w:val="34"/>
                        <w:szCs w:val="34"/>
                      </w:rPr>
                    </w:pPr>
                  </w:p>
                  <w:p w14:paraId="489C6181" w14:textId="345367E0" w:rsidR="00FC6092" w:rsidRPr="00DF5013" w:rsidRDefault="00AC08EC" w:rsidP="00643549">
                    <w:pPr>
                      <w:pStyle w:val="Header"/>
                    </w:pPr>
                    <w:r>
                      <w:br/>
                    </w:r>
                    <w:r>
                      <w:br/>
                    </w:r>
                    <w:r>
                      <w:br/>
                    </w:r>
                    <w:r>
                      <w:br/>
                    </w:r>
                    <w:r>
                      <w:br/>
                    </w:r>
                    <w:r>
                      <w:br/>
                    </w:r>
                    <w:r>
                      <w:br/>
                    </w:r>
                    <w:r>
                      <w:br/>
                    </w:r>
                    <w:r>
                      <w:br/>
                    </w:r>
                  </w:p>
                  <w:p w14:paraId="3255778B" w14:textId="77777777" w:rsidR="00FC6092" w:rsidRPr="00AC08EC" w:rsidRDefault="00FC6092" w:rsidP="00070249">
                    <w:pPr>
                      <w:pStyle w:val="BodyCopy"/>
                      <w:spacing w:after="120"/>
                      <w:rPr>
                        <w:b/>
                        <w:color w:val="EC008C"/>
                        <w:sz w:val="56"/>
                        <w:szCs w:val="56"/>
                      </w:rPr>
                    </w:pPr>
                    <w:r w:rsidRPr="00AC08EC">
                      <w:rPr>
                        <w:b/>
                        <w:color w:val="EC008C"/>
                        <w:sz w:val="56"/>
                        <w:szCs w:val="56"/>
                      </w:rPr>
                      <w:t>User Guide</w:t>
                    </w:r>
                  </w:p>
                  <w:p w14:paraId="13D7D5A2" w14:textId="0AE53723" w:rsidR="00FC6092" w:rsidRDefault="00FC6092" w:rsidP="00070249">
                    <w:pPr>
                      <w:pStyle w:val="DocumentSubtitle"/>
                      <w:rPr>
                        <w:b/>
                        <w:bCs/>
                        <w:sz w:val="36"/>
                        <w:szCs w:val="36"/>
                      </w:rPr>
                    </w:pPr>
                    <w:r w:rsidRPr="00AC08EC">
                      <w:rPr>
                        <w:b/>
                        <w:bCs/>
                        <w:sz w:val="36"/>
                        <w:szCs w:val="36"/>
                      </w:rPr>
                      <w:t xml:space="preserve">Labelling and Handling Protectively </w:t>
                    </w:r>
                    <w:r w:rsidR="00AC08EC">
                      <w:rPr>
                        <w:b/>
                        <w:bCs/>
                        <w:sz w:val="36"/>
                        <w:szCs w:val="36"/>
                      </w:rPr>
                      <w:br/>
                    </w:r>
                    <w:r w:rsidRPr="00AC08EC">
                      <w:rPr>
                        <w:b/>
                        <w:bCs/>
                        <w:sz w:val="36"/>
                        <w:szCs w:val="36"/>
                      </w:rPr>
                      <w:t>Marked Information</w:t>
                    </w:r>
                  </w:p>
                  <w:p w14:paraId="1680E686" w14:textId="327D4218" w:rsidR="00EE092D" w:rsidRPr="00EE092D" w:rsidRDefault="00EE092D" w:rsidP="00EE092D">
                    <w:pPr>
                      <w:pStyle w:val="Intro"/>
                      <w:rPr>
                        <w:b/>
                        <w:bCs/>
                        <w:color w:val="595959" w:themeColor="text1" w:themeTint="A6"/>
                        <w:lang w:val="en-GB"/>
                      </w:rPr>
                    </w:pPr>
                    <w:r w:rsidRPr="00EE092D">
                      <w:rPr>
                        <w:b/>
                        <w:bCs/>
                        <w:color w:val="595959" w:themeColor="text1" w:themeTint="A6"/>
                        <w:lang w:val="en-GB"/>
                      </w:rPr>
                      <w:t>Version 2.0 November 2019</w:t>
                    </w:r>
                    <w:bookmarkStart w:id="2" w:name="_GoBack"/>
                    <w:bookmarkEnd w:id="2"/>
                  </w:p>
                  <w:p w14:paraId="46402514" w14:textId="33E82563" w:rsidR="00EE092D" w:rsidRPr="00EE092D" w:rsidRDefault="00EE092D" w:rsidP="00EE092D">
                    <w:pPr>
                      <w:pStyle w:val="Intro"/>
                      <w:rPr>
                        <w:lang w:val="en-GB"/>
                      </w:rPr>
                    </w:pPr>
                    <w:r>
                      <w:rPr>
                        <w:lang w:val="en-GB"/>
                      </w:rPr>
                      <w:t xml:space="preserve">Version </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74F9B" w14:textId="0D2241D5" w:rsidR="00FC6092" w:rsidRDefault="00FC609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FF54F" w14:textId="733DC2C3" w:rsidR="00DC700F" w:rsidRDefault="00DC700F" w:rsidP="00AB7174">
    <w:pPr>
      <w:pStyle w:val="DocumentTitle"/>
      <w:tabs>
        <w:tab w:val="right" w:pos="2835"/>
      </w:tabs>
      <w:spacing w:after="480"/>
      <w:rPr>
        <w:rFonts w:ascii="Calibri" w:hAnsi="Calibri"/>
        <w:b w:val="0"/>
        <w:bCs/>
        <w:color w:val="5620A9"/>
        <w:sz w:val="24"/>
        <w:szCs w:val="24"/>
      </w:rPr>
    </w:pPr>
    <w:r>
      <w:rPr>
        <w:rFonts w:ascii="Calibri" w:hAnsi="Calibri"/>
        <w:b w:val="0"/>
        <w:bCs/>
        <w:color w:val="5620A9"/>
        <w:sz w:val="24"/>
        <w:szCs w:val="24"/>
      </w:rPr>
      <w:t>User</w:t>
    </w:r>
    <w:r w:rsidRPr="00BD11CA">
      <w:rPr>
        <w:rFonts w:ascii="Calibri" w:hAnsi="Calibri"/>
        <w:b w:val="0"/>
        <w:bCs/>
        <w:color w:val="5620A9"/>
        <w:sz w:val="24"/>
        <w:szCs w:val="24"/>
      </w:rPr>
      <w:t xml:space="preserve"> Guide</w:t>
    </w:r>
    <w:r w:rsidRPr="00BD11CA">
      <w:rPr>
        <w:rFonts w:ascii="Calibri" w:hAnsi="Calibri"/>
        <w:b w:val="0"/>
        <w:bCs/>
        <w:color w:val="5620A9"/>
        <w:sz w:val="24"/>
        <w:szCs w:val="24"/>
      </w:rPr>
      <w:tab/>
      <w:t xml:space="preserve"> </w:t>
    </w:r>
    <w:r w:rsidRPr="00BD11CA">
      <w:rPr>
        <w:rFonts w:ascii="Calibri" w:hAnsi="Calibri"/>
        <w:b w:val="0"/>
        <w:bCs/>
        <w:color w:val="EC008C"/>
        <w:sz w:val="24"/>
        <w:szCs w:val="24"/>
      </w:rPr>
      <w:t>|</w:t>
    </w:r>
    <w:r w:rsidRPr="00BD11CA">
      <w:rPr>
        <w:rFonts w:ascii="Calibri" w:hAnsi="Calibri"/>
        <w:b w:val="0"/>
        <w:bCs/>
        <w:color w:val="5620A9"/>
        <w:sz w:val="24"/>
        <w:szCs w:val="24"/>
      </w:rPr>
      <w:t xml:space="preserve"> </w:t>
    </w:r>
    <w:r w:rsidRPr="00DC700F">
      <w:rPr>
        <w:rFonts w:ascii="Calibri" w:hAnsi="Calibri"/>
        <w:b w:val="0"/>
        <w:bCs/>
        <w:color w:val="5620A9"/>
        <w:sz w:val="24"/>
        <w:szCs w:val="24"/>
      </w:rPr>
      <w:t>Labelling and Handling Protectively</w:t>
    </w:r>
    <w:r>
      <w:rPr>
        <w:rFonts w:ascii="Calibri" w:hAnsi="Calibri"/>
        <w:b w:val="0"/>
        <w:bCs/>
        <w:color w:val="5620A9"/>
        <w:sz w:val="24"/>
        <w:szCs w:val="24"/>
      </w:rPr>
      <w:t xml:space="preserve"> </w:t>
    </w:r>
    <w:r w:rsidRPr="00DC700F">
      <w:rPr>
        <w:rFonts w:ascii="Calibri" w:hAnsi="Calibri"/>
        <w:b w:val="0"/>
        <w:bCs/>
        <w:color w:val="5620A9"/>
        <w:sz w:val="24"/>
        <w:szCs w:val="24"/>
      </w:rPr>
      <w:t xml:space="preserve">Marked </w:t>
    </w:r>
    <w:proofErr w:type="spellStart"/>
    <w:r w:rsidRPr="00DC700F">
      <w:rPr>
        <w:rFonts w:ascii="Calibri" w:hAnsi="Calibri"/>
        <w:b w:val="0"/>
        <w:bCs/>
        <w:color w:val="5620A9"/>
        <w:sz w:val="24"/>
        <w:szCs w:val="24"/>
      </w:rPr>
      <w:t>Information</w:t>
    </w:r>
    <w:r>
      <w:rPr>
        <w:rFonts w:ascii="Calibri" w:hAnsi="Calibri"/>
        <w:b w:val="0"/>
        <w:bCs/>
        <w:color w:val="5620A9"/>
        <w:sz w:val="24"/>
        <w:szCs w:val="24"/>
      </w:rPr>
      <w:t>s</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6FE28" w14:textId="769D5712" w:rsidR="00FC6092" w:rsidRDefault="00FC60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87A51"/>
    <w:multiLevelType w:val="hybridMultilevel"/>
    <w:tmpl w:val="B5621F82"/>
    <w:lvl w:ilvl="0" w:tplc="0C42A4EA">
      <w:start w:val="84"/>
      <w:numFmt w:val="bullet"/>
      <w:lvlText w:val=""/>
      <w:lvlJc w:val="left"/>
      <w:pPr>
        <w:ind w:left="720" w:hanging="360"/>
      </w:pPr>
      <w:rPr>
        <w:rFonts w:ascii="Symbol" w:eastAsiaTheme="minorEastAsia" w:hAnsi="Symbol" w:cstheme="minorBidi" w:hint="default"/>
      </w:rPr>
    </w:lvl>
    <w:lvl w:ilvl="1" w:tplc="22FA404C">
      <w:start w:val="1"/>
      <w:numFmt w:val="bullet"/>
      <w:lvlText w:val="-"/>
      <w:lvlJc w:val="left"/>
      <w:pPr>
        <w:ind w:left="1440" w:hanging="360"/>
      </w:pPr>
      <w:rPr>
        <w:rFonts w:ascii="Calibri" w:eastAsiaTheme="minorEastAsia"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3A56D7"/>
    <w:multiLevelType w:val="multilevel"/>
    <w:tmpl w:val="B3729A46"/>
    <w:numStyleLink w:val="111111"/>
  </w:abstractNum>
  <w:abstractNum w:abstractNumId="2" w15:restartNumberingAfterBreak="0">
    <w:nsid w:val="0ECC5B79"/>
    <w:multiLevelType w:val="hybridMultilevel"/>
    <w:tmpl w:val="D414AFA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14885CDB"/>
    <w:multiLevelType w:val="hybridMultilevel"/>
    <w:tmpl w:val="2BB8A130"/>
    <w:lvl w:ilvl="0" w:tplc="04090001">
      <w:start w:val="1"/>
      <w:numFmt w:val="bullet"/>
      <w:lvlText w:val=""/>
      <w:lvlJc w:val="left"/>
      <w:pPr>
        <w:ind w:left="3904" w:hanging="360"/>
      </w:pPr>
      <w:rPr>
        <w:rFonts w:ascii="Symbol" w:hAnsi="Symbol" w:hint="default"/>
      </w:rPr>
    </w:lvl>
    <w:lvl w:ilvl="1" w:tplc="04090003" w:tentative="1">
      <w:start w:val="1"/>
      <w:numFmt w:val="bullet"/>
      <w:lvlText w:val="o"/>
      <w:lvlJc w:val="left"/>
      <w:pPr>
        <w:ind w:left="4624" w:hanging="360"/>
      </w:pPr>
      <w:rPr>
        <w:rFonts w:ascii="Courier New" w:hAnsi="Courier New" w:hint="default"/>
      </w:rPr>
    </w:lvl>
    <w:lvl w:ilvl="2" w:tplc="04090005" w:tentative="1">
      <w:start w:val="1"/>
      <w:numFmt w:val="bullet"/>
      <w:lvlText w:val=""/>
      <w:lvlJc w:val="left"/>
      <w:pPr>
        <w:ind w:left="5344" w:hanging="360"/>
      </w:pPr>
      <w:rPr>
        <w:rFonts w:ascii="Wingdings" w:hAnsi="Wingdings" w:hint="default"/>
      </w:rPr>
    </w:lvl>
    <w:lvl w:ilvl="3" w:tplc="04090001" w:tentative="1">
      <w:start w:val="1"/>
      <w:numFmt w:val="bullet"/>
      <w:lvlText w:val=""/>
      <w:lvlJc w:val="left"/>
      <w:pPr>
        <w:ind w:left="6064" w:hanging="360"/>
      </w:pPr>
      <w:rPr>
        <w:rFonts w:ascii="Symbol" w:hAnsi="Symbol" w:hint="default"/>
      </w:rPr>
    </w:lvl>
    <w:lvl w:ilvl="4" w:tplc="04090003" w:tentative="1">
      <w:start w:val="1"/>
      <w:numFmt w:val="bullet"/>
      <w:lvlText w:val="o"/>
      <w:lvlJc w:val="left"/>
      <w:pPr>
        <w:ind w:left="6784" w:hanging="360"/>
      </w:pPr>
      <w:rPr>
        <w:rFonts w:ascii="Courier New" w:hAnsi="Courier New" w:hint="default"/>
      </w:rPr>
    </w:lvl>
    <w:lvl w:ilvl="5" w:tplc="04090005" w:tentative="1">
      <w:start w:val="1"/>
      <w:numFmt w:val="bullet"/>
      <w:lvlText w:val=""/>
      <w:lvlJc w:val="left"/>
      <w:pPr>
        <w:ind w:left="7504" w:hanging="360"/>
      </w:pPr>
      <w:rPr>
        <w:rFonts w:ascii="Wingdings" w:hAnsi="Wingdings" w:hint="default"/>
      </w:rPr>
    </w:lvl>
    <w:lvl w:ilvl="6" w:tplc="04090001" w:tentative="1">
      <w:start w:val="1"/>
      <w:numFmt w:val="bullet"/>
      <w:lvlText w:val=""/>
      <w:lvlJc w:val="left"/>
      <w:pPr>
        <w:ind w:left="8224" w:hanging="360"/>
      </w:pPr>
      <w:rPr>
        <w:rFonts w:ascii="Symbol" w:hAnsi="Symbol" w:hint="default"/>
      </w:rPr>
    </w:lvl>
    <w:lvl w:ilvl="7" w:tplc="04090003" w:tentative="1">
      <w:start w:val="1"/>
      <w:numFmt w:val="bullet"/>
      <w:lvlText w:val="o"/>
      <w:lvlJc w:val="left"/>
      <w:pPr>
        <w:ind w:left="8944" w:hanging="360"/>
      </w:pPr>
      <w:rPr>
        <w:rFonts w:ascii="Courier New" w:hAnsi="Courier New" w:hint="default"/>
      </w:rPr>
    </w:lvl>
    <w:lvl w:ilvl="8" w:tplc="04090005" w:tentative="1">
      <w:start w:val="1"/>
      <w:numFmt w:val="bullet"/>
      <w:lvlText w:val=""/>
      <w:lvlJc w:val="left"/>
      <w:pPr>
        <w:ind w:left="9664" w:hanging="360"/>
      </w:pPr>
      <w:rPr>
        <w:rFonts w:ascii="Wingdings" w:hAnsi="Wingdings" w:hint="default"/>
      </w:rPr>
    </w:lvl>
  </w:abstractNum>
  <w:abstractNum w:abstractNumId="4" w15:restartNumberingAfterBreak="0">
    <w:nsid w:val="1C756E2D"/>
    <w:multiLevelType w:val="hybridMultilevel"/>
    <w:tmpl w:val="185835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556053"/>
    <w:multiLevelType w:val="multilevel"/>
    <w:tmpl w:val="3EFCD03E"/>
    <w:lvl w:ilvl="0">
      <w:start w:val="1"/>
      <w:numFmt w:val="decimal"/>
      <w:lvlText w:val="%1."/>
      <w:lvlJc w:val="left"/>
      <w:pPr>
        <w:ind w:left="357" w:hanging="357"/>
      </w:pPr>
      <w:rPr>
        <w:rFonts w:hint="default"/>
      </w:rPr>
    </w:lvl>
    <w:lvl w:ilvl="1">
      <w:start w:val="1"/>
      <w:numFmt w:val="lowerLetter"/>
      <w:lvlText w:val="%2."/>
      <w:lvlJc w:val="left"/>
      <w:pPr>
        <w:ind w:left="1077" w:hanging="720"/>
      </w:pPr>
      <w:rPr>
        <w:rFonts w:hint="default"/>
      </w:rPr>
    </w:lvl>
    <w:lvl w:ilvl="2">
      <w:start w:val="1"/>
      <w:numFmt w:val="lowerRoman"/>
      <w:lvlText w:val="%3."/>
      <w:lvlJc w:val="right"/>
      <w:pPr>
        <w:ind w:left="1979" w:hanging="902"/>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3A76C2F"/>
    <w:multiLevelType w:val="hybridMultilevel"/>
    <w:tmpl w:val="2FE2651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24AC13C0"/>
    <w:multiLevelType w:val="multilevel"/>
    <w:tmpl w:val="0D90C6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7925376"/>
    <w:multiLevelType w:val="multilevel"/>
    <w:tmpl w:val="B3729A46"/>
    <w:styleLink w:val="111111"/>
    <w:lvl w:ilvl="0">
      <w:start w:val="1"/>
      <w:numFmt w:val="decimal"/>
      <w:pStyle w:val="SectionHeading"/>
      <w:suff w:val="space"/>
      <w:lvlText w:val="%1."/>
      <w:lvlJc w:val="left"/>
      <w:pPr>
        <w:ind w:left="360" w:hanging="360"/>
      </w:pPr>
      <w:rPr>
        <w:rFonts w:hint="default"/>
      </w:rPr>
    </w:lvl>
    <w:lvl w:ilvl="1">
      <w:start w:val="1"/>
      <w:numFmt w:val="decimal"/>
      <w:pStyle w:val="SectionSubhead"/>
      <w:suff w:val="space"/>
      <w:lvlText w:val="%1.%2."/>
      <w:lvlJc w:val="left"/>
      <w:pPr>
        <w:ind w:left="357" w:firstLine="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A2F12FD"/>
    <w:multiLevelType w:val="multilevel"/>
    <w:tmpl w:val="0809001D"/>
    <w:numStyleLink w:val="OVICbullet"/>
  </w:abstractNum>
  <w:abstractNum w:abstractNumId="10" w15:restartNumberingAfterBreak="0">
    <w:nsid w:val="2D776137"/>
    <w:multiLevelType w:val="hybridMultilevel"/>
    <w:tmpl w:val="88965A6C"/>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1" w15:restartNumberingAfterBreak="0">
    <w:nsid w:val="2DC6325E"/>
    <w:multiLevelType w:val="hybridMultilevel"/>
    <w:tmpl w:val="F69C6A6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8F2FF8"/>
    <w:multiLevelType w:val="hybridMultilevel"/>
    <w:tmpl w:val="E9EA440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3" w15:restartNumberingAfterBreak="0">
    <w:nsid w:val="35053EB2"/>
    <w:multiLevelType w:val="multilevel"/>
    <w:tmpl w:val="3BA699FA"/>
    <w:styleLink w:val="1ai"/>
    <w:lvl w:ilvl="0">
      <w:start w:val="1"/>
      <w:numFmt w:val="decimal"/>
      <w:pStyle w:val="OVICList"/>
      <w:lvlText w:val="%1."/>
      <w:lvlJc w:val="left"/>
      <w:pPr>
        <w:ind w:left="360" w:hanging="360"/>
      </w:pPr>
      <w:rPr>
        <w:rFonts w:hint="default"/>
      </w:rPr>
    </w:lvl>
    <w:lvl w:ilvl="1">
      <w:start w:val="1"/>
      <w:numFmt w:val="lowerLetter"/>
      <w:lvlText w:val="%2."/>
      <w:lvlJc w:val="left"/>
      <w:pPr>
        <w:tabs>
          <w:tab w:val="num" w:pos="1077"/>
        </w:tabs>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65068B2"/>
    <w:multiLevelType w:val="multilevel"/>
    <w:tmpl w:val="B7E459C6"/>
    <w:lvl w:ilvl="0">
      <w:start w:val="1"/>
      <w:numFmt w:val="decimal"/>
      <w:lvlText w:val="%1."/>
      <w:lvlJc w:val="left"/>
      <w:pPr>
        <w:ind w:left="4471" w:hanging="360"/>
      </w:pPr>
      <w:rPr>
        <w:rFonts w:hint="default"/>
      </w:rPr>
    </w:lvl>
    <w:lvl w:ilvl="1">
      <w:start w:val="1"/>
      <w:numFmt w:val="decimal"/>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90D6E1B"/>
    <w:multiLevelType w:val="hybridMultilevel"/>
    <w:tmpl w:val="AFA25C3A"/>
    <w:lvl w:ilvl="0" w:tplc="04090001">
      <w:start w:val="1"/>
      <w:numFmt w:val="bullet"/>
      <w:lvlText w:val=""/>
      <w:lvlJc w:val="left"/>
      <w:pPr>
        <w:ind w:left="1907" w:hanging="360"/>
      </w:pPr>
      <w:rPr>
        <w:rFonts w:ascii="Symbol" w:hAnsi="Symbol" w:hint="default"/>
      </w:rPr>
    </w:lvl>
    <w:lvl w:ilvl="1" w:tplc="04090003" w:tentative="1">
      <w:start w:val="1"/>
      <w:numFmt w:val="bullet"/>
      <w:lvlText w:val="o"/>
      <w:lvlJc w:val="left"/>
      <w:pPr>
        <w:ind w:left="2627" w:hanging="360"/>
      </w:pPr>
      <w:rPr>
        <w:rFonts w:ascii="Courier New" w:hAnsi="Courier New" w:hint="default"/>
      </w:rPr>
    </w:lvl>
    <w:lvl w:ilvl="2" w:tplc="04090005" w:tentative="1">
      <w:start w:val="1"/>
      <w:numFmt w:val="bullet"/>
      <w:lvlText w:val=""/>
      <w:lvlJc w:val="left"/>
      <w:pPr>
        <w:ind w:left="3347" w:hanging="360"/>
      </w:pPr>
      <w:rPr>
        <w:rFonts w:ascii="Wingdings" w:hAnsi="Wingdings" w:hint="default"/>
      </w:rPr>
    </w:lvl>
    <w:lvl w:ilvl="3" w:tplc="04090001" w:tentative="1">
      <w:start w:val="1"/>
      <w:numFmt w:val="bullet"/>
      <w:lvlText w:val=""/>
      <w:lvlJc w:val="left"/>
      <w:pPr>
        <w:ind w:left="4067" w:hanging="360"/>
      </w:pPr>
      <w:rPr>
        <w:rFonts w:ascii="Symbol" w:hAnsi="Symbol" w:hint="default"/>
      </w:rPr>
    </w:lvl>
    <w:lvl w:ilvl="4" w:tplc="04090003" w:tentative="1">
      <w:start w:val="1"/>
      <w:numFmt w:val="bullet"/>
      <w:lvlText w:val="o"/>
      <w:lvlJc w:val="left"/>
      <w:pPr>
        <w:ind w:left="4787" w:hanging="360"/>
      </w:pPr>
      <w:rPr>
        <w:rFonts w:ascii="Courier New" w:hAnsi="Courier New" w:hint="default"/>
      </w:rPr>
    </w:lvl>
    <w:lvl w:ilvl="5" w:tplc="04090005" w:tentative="1">
      <w:start w:val="1"/>
      <w:numFmt w:val="bullet"/>
      <w:lvlText w:val=""/>
      <w:lvlJc w:val="left"/>
      <w:pPr>
        <w:ind w:left="5507" w:hanging="360"/>
      </w:pPr>
      <w:rPr>
        <w:rFonts w:ascii="Wingdings" w:hAnsi="Wingdings" w:hint="default"/>
      </w:rPr>
    </w:lvl>
    <w:lvl w:ilvl="6" w:tplc="04090001" w:tentative="1">
      <w:start w:val="1"/>
      <w:numFmt w:val="bullet"/>
      <w:lvlText w:val=""/>
      <w:lvlJc w:val="left"/>
      <w:pPr>
        <w:ind w:left="6227" w:hanging="360"/>
      </w:pPr>
      <w:rPr>
        <w:rFonts w:ascii="Symbol" w:hAnsi="Symbol" w:hint="default"/>
      </w:rPr>
    </w:lvl>
    <w:lvl w:ilvl="7" w:tplc="04090003" w:tentative="1">
      <w:start w:val="1"/>
      <w:numFmt w:val="bullet"/>
      <w:lvlText w:val="o"/>
      <w:lvlJc w:val="left"/>
      <w:pPr>
        <w:ind w:left="6947" w:hanging="360"/>
      </w:pPr>
      <w:rPr>
        <w:rFonts w:ascii="Courier New" w:hAnsi="Courier New" w:hint="default"/>
      </w:rPr>
    </w:lvl>
    <w:lvl w:ilvl="8" w:tplc="04090005" w:tentative="1">
      <w:start w:val="1"/>
      <w:numFmt w:val="bullet"/>
      <w:lvlText w:val=""/>
      <w:lvlJc w:val="left"/>
      <w:pPr>
        <w:ind w:left="7667" w:hanging="360"/>
      </w:pPr>
      <w:rPr>
        <w:rFonts w:ascii="Wingdings" w:hAnsi="Wingdings" w:hint="default"/>
      </w:rPr>
    </w:lvl>
  </w:abstractNum>
  <w:abstractNum w:abstractNumId="16" w15:restartNumberingAfterBreak="0">
    <w:nsid w:val="3B561628"/>
    <w:multiLevelType w:val="multilevel"/>
    <w:tmpl w:val="3BA699FA"/>
    <w:numStyleLink w:val="1ai"/>
  </w:abstractNum>
  <w:abstractNum w:abstractNumId="17" w15:restartNumberingAfterBreak="0">
    <w:nsid w:val="3BB01968"/>
    <w:multiLevelType w:val="multilevel"/>
    <w:tmpl w:val="5AA25120"/>
    <w:styleLink w:val="OVICHeadings"/>
    <w:lvl w:ilvl="0">
      <w:start w:val="1"/>
      <w:numFmt w:val="decimal"/>
      <w:suff w:val="space"/>
      <w:lvlText w:val="%1."/>
      <w:lvlJc w:val="left"/>
      <w:pPr>
        <w:ind w:left="360" w:hanging="360"/>
      </w:pPr>
      <w:rPr>
        <w:rFonts w:ascii="Calibri" w:hAnsi="Calibri" w:hint="default"/>
        <w:b/>
        <w:i w:val="0"/>
        <w:color w:val="430098"/>
        <w:sz w:val="22"/>
      </w:rPr>
    </w:lvl>
    <w:lvl w:ilvl="1">
      <w:start w:val="1"/>
      <w:numFmt w:val="decimal"/>
      <w:suff w:val="space"/>
      <w:lvlText w:val="%2.%1"/>
      <w:lvlJc w:val="left"/>
      <w:pPr>
        <w:ind w:left="357" w:hanging="357"/>
      </w:pPr>
      <w:rPr>
        <w:rFonts w:hint="default"/>
        <w:b/>
        <w:i w:val="0"/>
        <w:color w:val="555559"/>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1580BAA"/>
    <w:multiLevelType w:val="multilevel"/>
    <w:tmpl w:val="5B5A284C"/>
    <w:lvl w:ilvl="0">
      <w:start w:val="1"/>
      <w:numFmt w:val="decimal"/>
      <w:lvlText w:val="%1."/>
      <w:lvlJc w:val="left"/>
      <w:pPr>
        <w:ind w:left="357" w:firstLine="3"/>
      </w:pPr>
      <w:rPr>
        <w:rFonts w:hint="default"/>
      </w:rPr>
    </w:lvl>
    <w:lvl w:ilvl="1">
      <w:start w:val="1"/>
      <w:numFmt w:val="lowerLetter"/>
      <w:lvlText w:val="%2."/>
      <w:lvlJc w:val="left"/>
      <w:pPr>
        <w:ind w:left="1077" w:firstLine="3"/>
      </w:pPr>
      <w:rPr>
        <w:rFonts w:hint="default"/>
      </w:rPr>
    </w:lvl>
    <w:lvl w:ilvl="2">
      <w:start w:val="1"/>
      <w:numFmt w:val="lowerRoman"/>
      <w:lvlText w:val="%3."/>
      <w:lvlJc w:val="right"/>
      <w:pPr>
        <w:ind w:left="1979" w:firstLine="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9BA2A1F"/>
    <w:multiLevelType w:val="multilevel"/>
    <w:tmpl w:val="3BA699FA"/>
    <w:numStyleLink w:val="1ai"/>
  </w:abstractNum>
  <w:abstractNum w:abstractNumId="20" w15:restartNumberingAfterBreak="0">
    <w:nsid w:val="4CE70AFD"/>
    <w:multiLevelType w:val="hybridMultilevel"/>
    <w:tmpl w:val="9F446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9662EA"/>
    <w:multiLevelType w:val="hybridMultilevel"/>
    <w:tmpl w:val="0D90C6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AD26985"/>
    <w:multiLevelType w:val="hybridMultilevel"/>
    <w:tmpl w:val="B12A13C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C196C85"/>
    <w:multiLevelType w:val="multilevel"/>
    <w:tmpl w:val="5B5A284C"/>
    <w:lvl w:ilvl="0">
      <w:start w:val="1"/>
      <w:numFmt w:val="decimal"/>
      <w:lvlText w:val="%1."/>
      <w:lvlJc w:val="left"/>
      <w:pPr>
        <w:ind w:left="357" w:firstLine="3"/>
      </w:pPr>
      <w:rPr>
        <w:rFonts w:hint="default"/>
      </w:rPr>
    </w:lvl>
    <w:lvl w:ilvl="1">
      <w:start w:val="1"/>
      <w:numFmt w:val="lowerLetter"/>
      <w:lvlText w:val="%2."/>
      <w:lvlJc w:val="left"/>
      <w:pPr>
        <w:ind w:left="1077" w:firstLine="3"/>
      </w:pPr>
      <w:rPr>
        <w:rFonts w:hint="default"/>
      </w:rPr>
    </w:lvl>
    <w:lvl w:ilvl="2">
      <w:start w:val="1"/>
      <w:numFmt w:val="lowerRoman"/>
      <w:lvlText w:val="%3."/>
      <w:lvlJc w:val="right"/>
      <w:pPr>
        <w:ind w:left="1979" w:firstLine="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2412A2A"/>
    <w:multiLevelType w:val="multilevel"/>
    <w:tmpl w:val="3EFCD03E"/>
    <w:lvl w:ilvl="0">
      <w:start w:val="1"/>
      <w:numFmt w:val="decimal"/>
      <w:lvlText w:val="%1."/>
      <w:lvlJc w:val="left"/>
      <w:pPr>
        <w:ind w:left="357" w:hanging="357"/>
      </w:pPr>
      <w:rPr>
        <w:rFonts w:hint="default"/>
      </w:rPr>
    </w:lvl>
    <w:lvl w:ilvl="1">
      <w:start w:val="1"/>
      <w:numFmt w:val="lowerLetter"/>
      <w:lvlText w:val="%2."/>
      <w:lvlJc w:val="left"/>
      <w:pPr>
        <w:ind w:left="1077" w:hanging="720"/>
      </w:pPr>
      <w:rPr>
        <w:rFonts w:hint="default"/>
      </w:rPr>
    </w:lvl>
    <w:lvl w:ilvl="2">
      <w:start w:val="1"/>
      <w:numFmt w:val="lowerRoman"/>
      <w:lvlText w:val="%3."/>
      <w:lvlJc w:val="right"/>
      <w:pPr>
        <w:ind w:left="1979" w:hanging="902"/>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6B78340A"/>
    <w:multiLevelType w:val="hybridMultilevel"/>
    <w:tmpl w:val="B12A13C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E9A4728"/>
    <w:multiLevelType w:val="hybridMultilevel"/>
    <w:tmpl w:val="F8766D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C2788B"/>
    <w:multiLevelType w:val="hybridMultilevel"/>
    <w:tmpl w:val="B12A13C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6DA5AE6"/>
    <w:multiLevelType w:val="multilevel"/>
    <w:tmpl w:val="0809001D"/>
    <w:styleLink w:val="OVICbullet"/>
    <w:lvl w:ilvl="0">
      <w:numFmt w:val="bullet"/>
      <w:pStyle w:val="Bulletpoint"/>
      <w:lvlText w:val=""/>
      <w:lvlJc w:val="left"/>
      <w:pPr>
        <w:ind w:left="360" w:hanging="360"/>
      </w:pPr>
      <w:rPr>
        <w:rFonts w:ascii="Symbol" w:hAnsi="Symbol" w:hint="default"/>
        <w:sz w:val="15"/>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sz w:val="15"/>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8"/>
  </w:num>
  <w:num w:numId="2">
    <w:abstractNumId w:val="9"/>
  </w:num>
  <w:num w:numId="3">
    <w:abstractNumId w:val="8"/>
  </w:num>
  <w:num w:numId="4">
    <w:abstractNumId w:val="17"/>
  </w:num>
  <w:num w:numId="5">
    <w:abstractNumId w:val="14"/>
  </w:num>
  <w:num w:numId="6">
    <w:abstractNumId w:val="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3"/>
  </w:num>
  <w:num w:numId="11">
    <w:abstractNumId w:val="21"/>
  </w:num>
  <w:num w:numId="12">
    <w:abstractNumId w:val="7"/>
  </w:num>
  <w:num w:numId="13">
    <w:abstractNumId w:val="23"/>
  </w:num>
  <w:num w:numId="14">
    <w:abstractNumId w:val="18"/>
  </w:num>
  <w:num w:numId="15">
    <w:abstractNumId w:val="5"/>
  </w:num>
  <w:num w:numId="16">
    <w:abstractNumId w:val="24"/>
  </w:num>
  <w:num w:numId="17">
    <w:abstractNumId w:val="16"/>
  </w:num>
  <w:num w:numId="18">
    <w:abstractNumId w:val="19"/>
  </w:num>
  <w:num w:numId="19">
    <w:abstractNumId w:val="3"/>
  </w:num>
  <w:num w:numId="20">
    <w:abstractNumId w:val="6"/>
  </w:num>
  <w:num w:numId="21">
    <w:abstractNumId w:val="4"/>
  </w:num>
  <w:num w:numId="22">
    <w:abstractNumId w:val="15"/>
  </w:num>
  <w:num w:numId="23">
    <w:abstractNumId w:val="0"/>
  </w:num>
  <w:num w:numId="24">
    <w:abstractNumId w:val="20"/>
  </w:num>
  <w:num w:numId="25">
    <w:abstractNumId w:val="26"/>
  </w:num>
  <w:num w:numId="26">
    <w:abstractNumId w:val="27"/>
  </w:num>
  <w:num w:numId="27">
    <w:abstractNumId w:val="22"/>
  </w:num>
  <w:num w:numId="28">
    <w:abstractNumId w:val="2"/>
  </w:num>
  <w:num w:numId="29">
    <w:abstractNumId w:val="1"/>
  </w:num>
  <w:num w:numId="30">
    <w:abstractNumId w:val="25"/>
  </w:num>
  <w:num w:numId="31">
    <w:abstractNumId w:val="1"/>
  </w:num>
  <w:num w:numId="32">
    <w:abstractNumId w:val="1"/>
  </w:num>
  <w:num w:numId="33">
    <w:abstractNumId w:val="1"/>
  </w:num>
  <w:num w:numId="34">
    <w:abstractNumId w:val="1"/>
  </w:num>
  <w:num w:numId="35">
    <w:abstractNumId w:val="1"/>
  </w:num>
  <w:num w:numId="36">
    <w:abstractNumId w:val="1"/>
  </w:num>
  <w:num w:numId="37">
    <w:abstractNumId w:val="12"/>
  </w:num>
  <w:num w:numId="38">
    <w:abstractNumId w:val="1"/>
  </w:num>
  <w:num w:numId="39">
    <w:abstractNumId w:val="1"/>
  </w:num>
  <w:num w:numId="40">
    <w:abstractNumId w:val="1"/>
  </w:num>
  <w:num w:numId="41">
    <w:abstractNumId w:val="1"/>
  </w:num>
  <w:num w:numId="42">
    <w:abstractNumId w:val="1"/>
  </w:num>
  <w:num w:numId="43">
    <w:abstractNumId w:val="1"/>
  </w:num>
  <w:num w:numId="44">
    <w:abstractNumId w:val="10"/>
  </w:num>
  <w:num w:numId="45">
    <w:abstractNumId w:val="1"/>
  </w:num>
  <w:num w:numId="46">
    <w:abstractNumId w:val="1"/>
  </w:num>
  <w:num w:numId="47">
    <w:abstractNumId w:val="1"/>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rett Duke">
    <w15:presenceInfo w15:providerId="AD" w15:userId="S::ovic115@opdpc.onmicrosoft.com::67d889ef-54ac-4b98-8e56-27aa6c2732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activeWritingStyle w:appName="MSWord" w:lang="en-GB" w:vendorID="64" w:dllVersion="4096" w:nlCheck="1" w:checkStyle="0"/>
  <w:activeWritingStyle w:appName="MSWord" w:lang="en-US" w:vendorID="64" w:dllVersion="4096" w:nlCheck="1" w:checkStyle="0"/>
  <w:activeWritingStyle w:appName="MSWord" w:lang="en-AU" w:vendorID="64" w:dllVersion="4096" w:nlCheck="1" w:checkStyle="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9EB"/>
    <w:rsid w:val="00000A0D"/>
    <w:rsid w:val="00005C87"/>
    <w:rsid w:val="00006BC0"/>
    <w:rsid w:val="000073CA"/>
    <w:rsid w:val="000150F4"/>
    <w:rsid w:val="00016D7C"/>
    <w:rsid w:val="00020705"/>
    <w:rsid w:val="00043649"/>
    <w:rsid w:val="000460EB"/>
    <w:rsid w:val="000465FA"/>
    <w:rsid w:val="00052AE2"/>
    <w:rsid w:val="0006015B"/>
    <w:rsid w:val="00070249"/>
    <w:rsid w:val="0007485C"/>
    <w:rsid w:val="000833B6"/>
    <w:rsid w:val="00097344"/>
    <w:rsid w:val="000A6814"/>
    <w:rsid w:val="000B2B0E"/>
    <w:rsid w:val="000C0860"/>
    <w:rsid w:val="000C0A00"/>
    <w:rsid w:val="000C2D2B"/>
    <w:rsid w:val="000C661B"/>
    <w:rsid w:val="000C6C7C"/>
    <w:rsid w:val="000D457F"/>
    <w:rsid w:val="000E492D"/>
    <w:rsid w:val="000F0B1D"/>
    <w:rsid w:val="00106887"/>
    <w:rsid w:val="001123E1"/>
    <w:rsid w:val="00120F99"/>
    <w:rsid w:val="00144FDA"/>
    <w:rsid w:val="001471B0"/>
    <w:rsid w:val="001775A9"/>
    <w:rsid w:val="00180349"/>
    <w:rsid w:val="00185E14"/>
    <w:rsid w:val="00186BBC"/>
    <w:rsid w:val="00193164"/>
    <w:rsid w:val="001A4C9F"/>
    <w:rsid w:val="001B03B2"/>
    <w:rsid w:val="001B09F0"/>
    <w:rsid w:val="001B3B16"/>
    <w:rsid w:val="001B4887"/>
    <w:rsid w:val="001B66F3"/>
    <w:rsid w:val="001C29F8"/>
    <w:rsid w:val="001D0A54"/>
    <w:rsid w:val="001E18F7"/>
    <w:rsid w:val="001E5AB6"/>
    <w:rsid w:val="001F57CE"/>
    <w:rsid w:val="00210180"/>
    <w:rsid w:val="00214D0A"/>
    <w:rsid w:val="00222AB6"/>
    <w:rsid w:val="00231FD4"/>
    <w:rsid w:val="00250A35"/>
    <w:rsid w:val="00270719"/>
    <w:rsid w:val="00282B14"/>
    <w:rsid w:val="00284B0A"/>
    <w:rsid w:val="002914E9"/>
    <w:rsid w:val="0029386A"/>
    <w:rsid w:val="002A0B43"/>
    <w:rsid w:val="002A5E48"/>
    <w:rsid w:val="002F0A26"/>
    <w:rsid w:val="003021F9"/>
    <w:rsid w:val="003023D1"/>
    <w:rsid w:val="00304715"/>
    <w:rsid w:val="003058BB"/>
    <w:rsid w:val="00333EE4"/>
    <w:rsid w:val="003341B4"/>
    <w:rsid w:val="00336FEB"/>
    <w:rsid w:val="0034332F"/>
    <w:rsid w:val="00345787"/>
    <w:rsid w:val="00351B13"/>
    <w:rsid w:val="00356133"/>
    <w:rsid w:val="0035734B"/>
    <w:rsid w:val="00361E8E"/>
    <w:rsid w:val="00366B29"/>
    <w:rsid w:val="00366FFF"/>
    <w:rsid w:val="00374FB7"/>
    <w:rsid w:val="00375893"/>
    <w:rsid w:val="00385E67"/>
    <w:rsid w:val="003941BD"/>
    <w:rsid w:val="00395C7E"/>
    <w:rsid w:val="00397205"/>
    <w:rsid w:val="003A44AF"/>
    <w:rsid w:val="003B2268"/>
    <w:rsid w:val="003B76A2"/>
    <w:rsid w:val="003C08A8"/>
    <w:rsid w:val="003C3495"/>
    <w:rsid w:val="003C5B64"/>
    <w:rsid w:val="003E01A2"/>
    <w:rsid w:val="003F4EBA"/>
    <w:rsid w:val="00402206"/>
    <w:rsid w:val="00405932"/>
    <w:rsid w:val="004243FF"/>
    <w:rsid w:val="00432F3E"/>
    <w:rsid w:val="00437380"/>
    <w:rsid w:val="00445A00"/>
    <w:rsid w:val="004515D6"/>
    <w:rsid w:val="00453717"/>
    <w:rsid w:val="0047093A"/>
    <w:rsid w:val="004773C7"/>
    <w:rsid w:val="00480A70"/>
    <w:rsid w:val="004A489C"/>
    <w:rsid w:val="004A61B8"/>
    <w:rsid w:val="004B3FA7"/>
    <w:rsid w:val="004C1B86"/>
    <w:rsid w:val="004D4B0F"/>
    <w:rsid w:val="004E79C4"/>
    <w:rsid w:val="004F064C"/>
    <w:rsid w:val="004F1561"/>
    <w:rsid w:val="00500D67"/>
    <w:rsid w:val="005226D3"/>
    <w:rsid w:val="005237FB"/>
    <w:rsid w:val="00535A43"/>
    <w:rsid w:val="00537E5A"/>
    <w:rsid w:val="0054020F"/>
    <w:rsid w:val="005572E4"/>
    <w:rsid w:val="00593547"/>
    <w:rsid w:val="005A3494"/>
    <w:rsid w:val="005A5586"/>
    <w:rsid w:val="005A7FEE"/>
    <w:rsid w:val="005B34C8"/>
    <w:rsid w:val="005C55A5"/>
    <w:rsid w:val="005D63BD"/>
    <w:rsid w:val="005E1D6E"/>
    <w:rsid w:val="005F5065"/>
    <w:rsid w:val="0060068A"/>
    <w:rsid w:val="006023DD"/>
    <w:rsid w:val="00604ADC"/>
    <w:rsid w:val="00606158"/>
    <w:rsid w:val="00614A5A"/>
    <w:rsid w:val="00623CC5"/>
    <w:rsid w:val="0063603B"/>
    <w:rsid w:val="0063753E"/>
    <w:rsid w:val="00643549"/>
    <w:rsid w:val="0065524A"/>
    <w:rsid w:val="0066655B"/>
    <w:rsid w:val="00673A28"/>
    <w:rsid w:val="00686627"/>
    <w:rsid w:val="00692F0E"/>
    <w:rsid w:val="006A0267"/>
    <w:rsid w:val="006B45B2"/>
    <w:rsid w:val="006C16B1"/>
    <w:rsid w:val="006E7CA3"/>
    <w:rsid w:val="006F21C4"/>
    <w:rsid w:val="006F260C"/>
    <w:rsid w:val="00710E72"/>
    <w:rsid w:val="007139B9"/>
    <w:rsid w:val="00726679"/>
    <w:rsid w:val="00732947"/>
    <w:rsid w:val="0074251A"/>
    <w:rsid w:val="00752924"/>
    <w:rsid w:val="00760DDC"/>
    <w:rsid w:val="00782EEE"/>
    <w:rsid w:val="00784311"/>
    <w:rsid w:val="007935FB"/>
    <w:rsid w:val="007A02F7"/>
    <w:rsid w:val="007C67CE"/>
    <w:rsid w:val="007C68EC"/>
    <w:rsid w:val="007D20F5"/>
    <w:rsid w:val="007D4E1F"/>
    <w:rsid w:val="007D57CD"/>
    <w:rsid w:val="007E295F"/>
    <w:rsid w:val="007E7DE3"/>
    <w:rsid w:val="007F09B4"/>
    <w:rsid w:val="007F2D9D"/>
    <w:rsid w:val="007F389E"/>
    <w:rsid w:val="007F701F"/>
    <w:rsid w:val="00815D94"/>
    <w:rsid w:val="00821E19"/>
    <w:rsid w:val="00822851"/>
    <w:rsid w:val="0083010F"/>
    <w:rsid w:val="00833E89"/>
    <w:rsid w:val="00840C21"/>
    <w:rsid w:val="00844DA8"/>
    <w:rsid w:val="00856879"/>
    <w:rsid w:val="00856E13"/>
    <w:rsid w:val="00883D15"/>
    <w:rsid w:val="00887761"/>
    <w:rsid w:val="008A089D"/>
    <w:rsid w:val="008A16A4"/>
    <w:rsid w:val="008A311D"/>
    <w:rsid w:val="008A5E81"/>
    <w:rsid w:val="008C1EFF"/>
    <w:rsid w:val="008C278B"/>
    <w:rsid w:val="008D680F"/>
    <w:rsid w:val="008E2D9D"/>
    <w:rsid w:val="008E7579"/>
    <w:rsid w:val="008F5794"/>
    <w:rsid w:val="008F7318"/>
    <w:rsid w:val="00912A9C"/>
    <w:rsid w:val="00913D99"/>
    <w:rsid w:val="0091701A"/>
    <w:rsid w:val="009273DD"/>
    <w:rsid w:val="00946482"/>
    <w:rsid w:val="00950412"/>
    <w:rsid w:val="00951FBC"/>
    <w:rsid w:val="00955B84"/>
    <w:rsid w:val="00971E1B"/>
    <w:rsid w:val="009731C9"/>
    <w:rsid w:val="00986478"/>
    <w:rsid w:val="00997B0B"/>
    <w:rsid w:val="009A0F55"/>
    <w:rsid w:val="009A16C5"/>
    <w:rsid w:val="009B7A6E"/>
    <w:rsid w:val="009D1B6C"/>
    <w:rsid w:val="009D29D6"/>
    <w:rsid w:val="009E48FA"/>
    <w:rsid w:val="009F1BB9"/>
    <w:rsid w:val="00A01242"/>
    <w:rsid w:val="00A016D1"/>
    <w:rsid w:val="00A01D5A"/>
    <w:rsid w:val="00A10A31"/>
    <w:rsid w:val="00A1397D"/>
    <w:rsid w:val="00A16876"/>
    <w:rsid w:val="00A318E1"/>
    <w:rsid w:val="00A47BDA"/>
    <w:rsid w:val="00A610A9"/>
    <w:rsid w:val="00A741A2"/>
    <w:rsid w:val="00A80550"/>
    <w:rsid w:val="00A93282"/>
    <w:rsid w:val="00A96282"/>
    <w:rsid w:val="00AA0428"/>
    <w:rsid w:val="00AB6578"/>
    <w:rsid w:val="00AB7174"/>
    <w:rsid w:val="00AC08EC"/>
    <w:rsid w:val="00AC1489"/>
    <w:rsid w:val="00AC18AB"/>
    <w:rsid w:val="00AC27AE"/>
    <w:rsid w:val="00AD14C1"/>
    <w:rsid w:val="00AD2BA6"/>
    <w:rsid w:val="00AE144F"/>
    <w:rsid w:val="00AF3CC6"/>
    <w:rsid w:val="00B02F2D"/>
    <w:rsid w:val="00B17199"/>
    <w:rsid w:val="00B2040D"/>
    <w:rsid w:val="00B5407E"/>
    <w:rsid w:val="00B5612C"/>
    <w:rsid w:val="00B7491E"/>
    <w:rsid w:val="00B84066"/>
    <w:rsid w:val="00B924FE"/>
    <w:rsid w:val="00BE191C"/>
    <w:rsid w:val="00BE4C37"/>
    <w:rsid w:val="00BE6370"/>
    <w:rsid w:val="00BF1E40"/>
    <w:rsid w:val="00C07252"/>
    <w:rsid w:val="00C10770"/>
    <w:rsid w:val="00C115E0"/>
    <w:rsid w:val="00C15A8A"/>
    <w:rsid w:val="00C16AC1"/>
    <w:rsid w:val="00C20381"/>
    <w:rsid w:val="00C21837"/>
    <w:rsid w:val="00C24579"/>
    <w:rsid w:val="00C357BC"/>
    <w:rsid w:val="00C40A17"/>
    <w:rsid w:val="00C646B1"/>
    <w:rsid w:val="00C70A09"/>
    <w:rsid w:val="00C7776E"/>
    <w:rsid w:val="00C805FD"/>
    <w:rsid w:val="00C8372E"/>
    <w:rsid w:val="00C8556B"/>
    <w:rsid w:val="00CA4475"/>
    <w:rsid w:val="00CB0A50"/>
    <w:rsid w:val="00CE0BA3"/>
    <w:rsid w:val="00CF2CE4"/>
    <w:rsid w:val="00CF6A28"/>
    <w:rsid w:val="00CF6BAF"/>
    <w:rsid w:val="00D12784"/>
    <w:rsid w:val="00D168C1"/>
    <w:rsid w:val="00D300E2"/>
    <w:rsid w:val="00D37F16"/>
    <w:rsid w:val="00D45C14"/>
    <w:rsid w:val="00D534DB"/>
    <w:rsid w:val="00D8501F"/>
    <w:rsid w:val="00D87055"/>
    <w:rsid w:val="00D950DD"/>
    <w:rsid w:val="00DA1EC5"/>
    <w:rsid w:val="00DA234D"/>
    <w:rsid w:val="00DB4CEE"/>
    <w:rsid w:val="00DB6814"/>
    <w:rsid w:val="00DC700F"/>
    <w:rsid w:val="00DD17AE"/>
    <w:rsid w:val="00DD74C7"/>
    <w:rsid w:val="00DE0515"/>
    <w:rsid w:val="00DE4C9F"/>
    <w:rsid w:val="00DF0616"/>
    <w:rsid w:val="00DF4F4D"/>
    <w:rsid w:val="00DF5013"/>
    <w:rsid w:val="00E000F9"/>
    <w:rsid w:val="00E13E5A"/>
    <w:rsid w:val="00E15DC8"/>
    <w:rsid w:val="00E2346A"/>
    <w:rsid w:val="00E3422A"/>
    <w:rsid w:val="00E40956"/>
    <w:rsid w:val="00E415C4"/>
    <w:rsid w:val="00E46BC3"/>
    <w:rsid w:val="00E549EB"/>
    <w:rsid w:val="00E608B3"/>
    <w:rsid w:val="00E75592"/>
    <w:rsid w:val="00E774E9"/>
    <w:rsid w:val="00E77AFD"/>
    <w:rsid w:val="00E831D1"/>
    <w:rsid w:val="00E84371"/>
    <w:rsid w:val="00E94F82"/>
    <w:rsid w:val="00EA2DD3"/>
    <w:rsid w:val="00EA3873"/>
    <w:rsid w:val="00EB25F7"/>
    <w:rsid w:val="00EB416E"/>
    <w:rsid w:val="00EC5B52"/>
    <w:rsid w:val="00EC6DEC"/>
    <w:rsid w:val="00EE092D"/>
    <w:rsid w:val="00EE2E03"/>
    <w:rsid w:val="00EE7C9C"/>
    <w:rsid w:val="00F033FE"/>
    <w:rsid w:val="00F1168C"/>
    <w:rsid w:val="00F126EB"/>
    <w:rsid w:val="00F129FC"/>
    <w:rsid w:val="00F21C84"/>
    <w:rsid w:val="00F240BC"/>
    <w:rsid w:val="00F265B5"/>
    <w:rsid w:val="00F31DF8"/>
    <w:rsid w:val="00F3226A"/>
    <w:rsid w:val="00F36DBA"/>
    <w:rsid w:val="00F425F1"/>
    <w:rsid w:val="00F75F73"/>
    <w:rsid w:val="00F80CDE"/>
    <w:rsid w:val="00F937E5"/>
    <w:rsid w:val="00F96295"/>
    <w:rsid w:val="00FA0E38"/>
    <w:rsid w:val="00FA3204"/>
    <w:rsid w:val="00FA4DDC"/>
    <w:rsid w:val="00FA785B"/>
    <w:rsid w:val="00FA7F7B"/>
    <w:rsid w:val="00FB11A2"/>
    <w:rsid w:val="00FB6A21"/>
    <w:rsid w:val="00FB6E23"/>
    <w:rsid w:val="00FC25C0"/>
    <w:rsid w:val="00FC6092"/>
    <w:rsid w:val="00FD6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97562D"/>
  <w15:chartTrackingRefBased/>
  <w15:docId w15:val="{9DF2D4A5-E7C4-0544-B977-0F26A2AB8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GB"/>
    </w:rPr>
  </w:style>
  <w:style w:type="paragraph" w:styleId="Heading1">
    <w:name w:val="heading 1"/>
    <w:basedOn w:val="Normal"/>
    <w:next w:val="Normal"/>
    <w:link w:val="Heading1Char"/>
    <w:uiPriority w:val="9"/>
    <w:rsid w:val="00883D15"/>
    <w:pPr>
      <w:keepNext/>
      <w:keepLines/>
      <w:spacing w:before="240"/>
      <w:outlineLvl w:val="0"/>
    </w:pPr>
    <w:rPr>
      <w:rFonts w:ascii="Calibri Light" w:eastAsia="Times New Roman" w:hAnsi="Calibri Light"/>
      <w:color w:val="3F3F42"/>
      <w:sz w:val="32"/>
      <w:szCs w:val="32"/>
    </w:rPr>
  </w:style>
  <w:style w:type="paragraph" w:styleId="Heading2">
    <w:name w:val="heading 2"/>
    <w:basedOn w:val="Normal"/>
    <w:next w:val="Normal"/>
    <w:link w:val="Heading2Char"/>
    <w:uiPriority w:val="9"/>
    <w:unhideWhenUsed/>
    <w:rsid w:val="00883D15"/>
    <w:pPr>
      <w:keepNext/>
      <w:keepLines/>
      <w:spacing w:before="40"/>
      <w:outlineLvl w:val="1"/>
    </w:pPr>
    <w:rPr>
      <w:rFonts w:ascii="Calibri Light" w:eastAsia="Times New Roman" w:hAnsi="Calibri Light"/>
      <w:color w:val="3F3F42"/>
      <w:sz w:val="26"/>
      <w:szCs w:val="26"/>
    </w:rPr>
  </w:style>
  <w:style w:type="paragraph" w:styleId="Heading3">
    <w:name w:val="heading 3"/>
    <w:aliases w:val="Subhead2"/>
    <w:next w:val="Normal"/>
    <w:link w:val="Heading3Char"/>
    <w:uiPriority w:val="9"/>
    <w:unhideWhenUsed/>
    <w:rsid w:val="00883D15"/>
    <w:pPr>
      <w:numPr>
        <w:ilvl w:val="2"/>
        <w:numId w:val="5"/>
      </w:numPr>
      <w:spacing w:before="240" w:after="120"/>
      <w:outlineLvl w:val="2"/>
    </w:pPr>
    <w:rPr>
      <w:rFonts w:eastAsia="Times New Roman" w:cs="Calibri"/>
      <w:color w:val="BFBFBF"/>
      <w:sz w:val="28"/>
      <w:szCs w:val="28"/>
      <w:lang w:val="en-GB"/>
    </w:rPr>
  </w:style>
  <w:style w:type="paragraph" w:styleId="Heading4">
    <w:name w:val="heading 4"/>
    <w:basedOn w:val="Normal"/>
    <w:next w:val="Normal"/>
    <w:link w:val="Heading4Char"/>
    <w:uiPriority w:val="9"/>
    <w:unhideWhenUsed/>
    <w:rsid w:val="00883D15"/>
    <w:pPr>
      <w:keepNext/>
      <w:keepLines/>
      <w:spacing w:before="40"/>
      <w:outlineLvl w:val="3"/>
    </w:pPr>
    <w:rPr>
      <w:rFonts w:ascii="Calibri Light" w:eastAsia="Times New Roman" w:hAnsi="Calibri Light"/>
      <w:i/>
      <w:iCs/>
      <w:color w:val="3F3F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
    <w:name w:val="Body Copy"/>
    <w:basedOn w:val="Normal"/>
    <w:uiPriority w:val="99"/>
    <w:qFormat/>
    <w:rsid w:val="00C24579"/>
    <w:pPr>
      <w:widowControl w:val="0"/>
      <w:suppressAutoHyphens/>
      <w:autoSpaceDE w:val="0"/>
      <w:autoSpaceDN w:val="0"/>
      <w:adjustRightInd w:val="0"/>
      <w:spacing w:before="120" w:after="200" w:line="264" w:lineRule="auto"/>
      <w:textAlignment w:val="center"/>
    </w:pPr>
    <w:rPr>
      <w:rFonts w:cs="National-Book"/>
      <w:color w:val="55565A"/>
      <w:sz w:val="22"/>
      <w:szCs w:val="22"/>
      <w:lang w:val="en-US"/>
    </w:rPr>
  </w:style>
  <w:style w:type="paragraph" w:customStyle="1" w:styleId="Bulletpoint">
    <w:name w:val="Bullet point"/>
    <w:basedOn w:val="Normal"/>
    <w:uiPriority w:val="99"/>
    <w:qFormat/>
    <w:rsid w:val="00210180"/>
    <w:pPr>
      <w:widowControl w:val="0"/>
      <w:numPr>
        <w:numId w:val="2"/>
      </w:numPr>
      <w:suppressAutoHyphens/>
      <w:autoSpaceDE w:val="0"/>
      <w:autoSpaceDN w:val="0"/>
      <w:adjustRightInd w:val="0"/>
      <w:spacing w:line="264" w:lineRule="auto"/>
      <w:ind w:left="357" w:hanging="357"/>
      <w:textAlignment w:val="center"/>
    </w:pPr>
    <w:rPr>
      <w:rFonts w:cs="National-Book"/>
      <w:color w:val="55565A"/>
      <w:sz w:val="22"/>
      <w:szCs w:val="22"/>
      <w:lang w:val="en-US"/>
    </w:rPr>
  </w:style>
  <w:style w:type="character" w:customStyle="1" w:styleId="Bold">
    <w:name w:val="Bold"/>
    <w:uiPriority w:val="99"/>
    <w:qFormat/>
    <w:rsid w:val="006F260C"/>
    <w:rPr>
      <w:rFonts w:ascii="Calibri" w:hAnsi="Calibri"/>
      <w:b/>
      <w:color w:val="55565A"/>
    </w:rPr>
  </w:style>
  <w:style w:type="character" w:customStyle="1" w:styleId="italic">
    <w:name w:val="italic"/>
    <w:uiPriority w:val="99"/>
    <w:rsid w:val="00D37F16"/>
    <w:rPr>
      <w:i/>
      <w:iCs/>
    </w:rPr>
  </w:style>
  <w:style w:type="character" w:styleId="CommentReference">
    <w:name w:val="annotation reference"/>
    <w:uiPriority w:val="99"/>
    <w:rsid w:val="00D37F16"/>
    <w:rPr>
      <w:w w:val="100"/>
      <w:sz w:val="16"/>
      <w:szCs w:val="16"/>
    </w:rPr>
  </w:style>
  <w:style w:type="character" w:styleId="Hyperlink">
    <w:name w:val="Hyperlink"/>
    <w:uiPriority w:val="99"/>
    <w:rsid w:val="00F265B5"/>
    <w:rPr>
      <w:color w:val="430098"/>
      <w:w w:val="100"/>
      <w:u w:val="single" w:color="430098"/>
    </w:rPr>
  </w:style>
  <w:style w:type="paragraph" w:customStyle="1" w:styleId="Intro">
    <w:name w:val="Intro"/>
    <w:basedOn w:val="Normal"/>
    <w:uiPriority w:val="99"/>
    <w:qFormat/>
    <w:rsid w:val="006F260C"/>
    <w:pPr>
      <w:widowControl w:val="0"/>
      <w:suppressAutoHyphens/>
      <w:autoSpaceDE w:val="0"/>
      <w:autoSpaceDN w:val="0"/>
      <w:adjustRightInd w:val="0"/>
      <w:spacing w:after="283" w:line="288" w:lineRule="auto"/>
      <w:textAlignment w:val="center"/>
    </w:pPr>
    <w:rPr>
      <w:rFonts w:cs="National-Book"/>
      <w:color w:val="380094"/>
      <w:sz w:val="28"/>
      <w:szCs w:val="28"/>
      <w:lang w:val="en-US"/>
    </w:rPr>
  </w:style>
  <w:style w:type="paragraph" w:styleId="Header">
    <w:name w:val="header"/>
    <w:basedOn w:val="Normal"/>
    <w:link w:val="HeaderChar"/>
    <w:uiPriority w:val="99"/>
    <w:unhideWhenUsed/>
    <w:rsid w:val="00F75F73"/>
    <w:pPr>
      <w:tabs>
        <w:tab w:val="center" w:pos="4513"/>
        <w:tab w:val="right" w:pos="9026"/>
      </w:tabs>
    </w:pPr>
  </w:style>
  <w:style w:type="character" w:customStyle="1" w:styleId="HeaderChar">
    <w:name w:val="Header Char"/>
    <w:basedOn w:val="DefaultParagraphFont"/>
    <w:link w:val="Header"/>
    <w:uiPriority w:val="99"/>
    <w:rsid w:val="00F75F73"/>
  </w:style>
  <w:style w:type="paragraph" w:styleId="Footer">
    <w:name w:val="footer"/>
    <w:basedOn w:val="Normal"/>
    <w:link w:val="FooterChar"/>
    <w:uiPriority w:val="99"/>
    <w:unhideWhenUsed/>
    <w:qFormat/>
    <w:rsid w:val="00B5612C"/>
    <w:pPr>
      <w:tabs>
        <w:tab w:val="center" w:pos="4513"/>
        <w:tab w:val="right" w:pos="9026"/>
      </w:tabs>
    </w:pPr>
    <w:rPr>
      <w:color w:val="430098"/>
    </w:rPr>
  </w:style>
  <w:style w:type="character" w:customStyle="1" w:styleId="FooterChar">
    <w:name w:val="Footer Char"/>
    <w:link w:val="Footer"/>
    <w:uiPriority w:val="99"/>
    <w:rsid w:val="00B5612C"/>
    <w:rPr>
      <w:color w:val="430098"/>
    </w:rPr>
  </w:style>
  <w:style w:type="character" w:styleId="PageNumber">
    <w:name w:val="page number"/>
    <w:basedOn w:val="DefaultParagraphFont"/>
    <w:uiPriority w:val="99"/>
    <w:semiHidden/>
    <w:unhideWhenUsed/>
    <w:rsid w:val="00F75F73"/>
  </w:style>
  <w:style w:type="numbering" w:customStyle="1" w:styleId="OVICbullet">
    <w:name w:val="OVIC bullet"/>
    <w:uiPriority w:val="99"/>
    <w:rsid w:val="00F75F73"/>
    <w:pPr>
      <w:numPr>
        <w:numId w:val="1"/>
      </w:numPr>
    </w:pPr>
  </w:style>
  <w:style w:type="paragraph" w:customStyle="1" w:styleId="DocumentTitle">
    <w:name w:val="Document Title"/>
    <w:basedOn w:val="Header"/>
    <w:qFormat/>
    <w:rsid w:val="001E5AB6"/>
    <w:pPr>
      <w:tabs>
        <w:tab w:val="clear" w:pos="9026"/>
        <w:tab w:val="left" w:pos="6946"/>
      </w:tabs>
      <w:spacing w:after="120"/>
    </w:pPr>
    <w:rPr>
      <w:rFonts w:ascii="Arial" w:hAnsi="Arial" w:cs="Arial"/>
      <w:b/>
      <w:color w:val="430098"/>
      <w:sz w:val="40"/>
      <w:szCs w:val="40"/>
    </w:rPr>
  </w:style>
  <w:style w:type="paragraph" w:customStyle="1" w:styleId="CoverTitle">
    <w:name w:val="Cover Title"/>
    <w:basedOn w:val="BodyCopy"/>
    <w:qFormat/>
    <w:rsid w:val="00B5612C"/>
    <w:pPr>
      <w:spacing w:after="60"/>
    </w:pPr>
    <w:rPr>
      <w:b/>
      <w:sz w:val="64"/>
      <w:szCs w:val="64"/>
    </w:rPr>
  </w:style>
  <w:style w:type="paragraph" w:customStyle="1" w:styleId="Category">
    <w:name w:val="Category"/>
    <w:basedOn w:val="Header"/>
    <w:qFormat/>
    <w:rsid w:val="00B5612C"/>
  </w:style>
  <w:style w:type="paragraph" w:customStyle="1" w:styleId="ContentsSection1">
    <w:name w:val="Contents Section 1"/>
    <w:basedOn w:val="Normal"/>
    <w:uiPriority w:val="99"/>
    <w:rsid w:val="008E2D9D"/>
    <w:pPr>
      <w:widowControl w:val="0"/>
      <w:tabs>
        <w:tab w:val="left" w:pos="360"/>
        <w:tab w:val="right" w:pos="6340"/>
      </w:tabs>
      <w:autoSpaceDE w:val="0"/>
      <w:autoSpaceDN w:val="0"/>
      <w:adjustRightInd w:val="0"/>
      <w:spacing w:line="288" w:lineRule="auto"/>
      <w:ind w:left="360" w:hanging="360"/>
      <w:textAlignment w:val="center"/>
    </w:pPr>
    <w:rPr>
      <w:rFonts w:ascii="Calibri-Bold" w:hAnsi="Calibri-Bold" w:cs="Calibri-Bold"/>
      <w:b/>
      <w:bCs/>
      <w:color w:val="555559"/>
      <w:sz w:val="28"/>
      <w:szCs w:val="28"/>
    </w:rPr>
  </w:style>
  <w:style w:type="paragraph" w:customStyle="1" w:styleId="ContentsSubsection1">
    <w:name w:val="Contents Subsection 1"/>
    <w:basedOn w:val="Normal"/>
    <w:uiPriority w:val="99"/>
    <w:rsid w:val="008E2D9D"/>
    <w:pPr>
      <w:widowControl w:val="0"/>
      <w:tabs>
        <w:tab w:val="left" w:pos="360"/>
        <w:tab w:val="right" w:pos="6340"/>
      </w:tabs>
      <w:autoSpaceDE w:val="0"/>
      <w:autoSpaceDN w:val="0"/>
      <w:adjustRightInd w:val="0"/>
      <w:spacing w:line="288" w:lineRule="auto"/>
      <w:textAlignment w:val="center"/>
    </w:pPr>
    <w:rPr>
      <w:rFonts w:cs="Calibri"/>
      <w:color w:val="555559"/>
      <w:sz w:val="28"/>
      <w:szCs w:val="28"/>
    </w:rPr>
  </w:style>
  <w:style w:type="paragraph" w:styleId="TOC1">
    <w:name w:val="toc 1"/>
    <w:basedOn w:val="ContentsSection1"/>
    <w:next w:val="Normal"/>
    <w:autoRedefine/>
    <w:uiPriority w:val="39"/>
    <w:unhideWhenUsed/>
    <w:rsid w:val="00784311"/>
    <w:pPr>
      <w:widowControl/>
      <w:tabs>
        <w:tab w:val="clear" w:pos="360"/>
        <w:tab w:val="clear" w:pos="6340"/>
        <w:tab w:val="right" w:leader="dot" w:pos="9629"/>
      </w:tabs>
      <w:autoSpaceDE/>
      <w:autoSpaceDN/>
      <w:adjustRightInd/>
      <w:spacing w:before="120" w:line="240" w:lineRule="auto"/>
      <w:ind w:left="0" w:firstLine="0"/>
      <w:textAlignment w:val="auto"/>
    </w:pPr>
    <w:rPr>
      <w:rFonts w:asciiTheme="minorHAnsi" w:hAnsiTheme="minorHAnsi" w:cstheme="minorHAnsi"/>
      <w:i/>
      <w:iCs/>
      <w:color w:val="auto"/>
      <w:sz w:val="24"/>
      <w:szCs w:val="24"/>
    </w:rPr>
  </w:style>
  <w:style w:type="paragraph" w:styleId="TOC2">
    <w:name w:val="toc 2"/>
    <w:basedOn w:val="ContentsSubsection1"/>
    <w:next w:val="Normal"/>
    <w:autoRedefine/>
    <w:uiPriority w:val="39"/>
    <w:unhideWhenUsed/>
    <w:rsid w:val="00F265B5"/>
    <w:pPr>
      <w:widowControl/>
      <w:tabs>
        <w:tab w:val="clear" w:pos="360"/>
        <w:tab w:val="clear" w:pos="6340"/>
      </w:tabs>
      <w:autoSpaceDE/>
      <w:autoSpaceDN/>
      <w:adjustRightInd/>
      <w:spacing w:before="120" w:line="240" w:lineRule="auto"/>
      <w:ind w:left="240"/>
      <w:textAlignment w:val="auto"/>
    </w:pPr>
    <w:rPr>
      <w:rFonts w:asciiTheme="minorHAnsi" w:hAnsiTheme="minorHAnsi" w:cstheme="minorHAnsi"/>
      <w:b/>
      <w:bCs/>
      <w:color w:val="auto"/>
      <w:sz w:val="22"/>
      <w:szCs w:val="22"/>
    </w:rPr>
  </w:style>
  <w:style w:type="paragraph" w:styleId="TOC3">
    <w:name w:val="toc 3"/>
    <w:basedOn w:val="Normal"/>
    <w:next w:val="Normal"/>
    <w:autoRedefine/>
    <w:uiPriority w:val="39"/>
    <w:unhideWhenUsed/>
    <w:rsid w:val="00F265B5"/>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8E2D9D"/>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8E2D9D"/>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8E2D9D"/>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8E2D9D"/>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8E2D9D"/>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8E2D9D"/>
    <w:pPr>
      <w:ind w:left="1920"/>
    </w:pPr>
    <w:rPr>
      <w:rFonts w:asciiTheme="minorHAnsi" w:hAnsiTheme="minorHAnsi" w:cstheme="minorHAnsi"/>
      <w:sz w:val="20"/>
      <w:szCs w:val="20"/>
    </w:rPr>
  </w:style>
  <w:style w:type="numbering" w:styleId="111111">
    <w:name w:val="Outline List 2"/>
    <w:basedOn w:val="NoList"/>
    <w:uiPriority w:val="99"/>
    <w:semiHidden/>
    <w:unhideWhenUsed/>
    <w:rsid w:val="003A44AF"/>
    <w:pPr>
      <w:numPr>
        <w:numId w:val="3"/>
      </w:numPr>
    </w:pPr>
  </w:style>
  <w:style w:type="numbering" w:customStyle="1" w:styleId="OVICHeadings">
    <w:name w:val="OVIC Headings"/>
    <w:uiPriority w:val="99"/>
    <w:rsid w:val="00E415C4"/>
    <w:pPr>
      <w:numPr>
        <w:numId w:val="4"/>
      </w:numPr>
    </w:pPr>
  </w:style>
  <w:style w:type="paragraph" w:styleId="NormalWeb">
    <w:name w:val="Normal (Web)"/>
    <w:basedOn w:val="Normal"/>
    <w:uiPriority w:val="99"/>
    <w:unhideWhenUsed/>
    <w:rsid w:val="00BE6370"/>
    <w:pPr>
      <w:spacing w:before="100" w:beforeAutospacing="1" w:after="100" w:afterAutospacing="1"/>
    </w:pPr>
    <w:rPr>
      <w:rFonts w:ascii="Times New Roman" w:hAnsi="Times New Roman"/>
      <w:lang w:eastAsia="en-GB"/>
    </w:rPr>
  </w:style>
  <w:style w:type="paragraph" w:customStyle="1" w:styleId="DocumentSubtitle">
    <w:name w:val="Document Subtitle"/>
    <w:next w:val="Intro"/>
    <w:rsid w:val="00BE6370"/>
    <w:pPr>
      <w:spacing w:after="600"/>
    </w:pPr>
    <w:rPr>
      <w:color w:val="555559"/>
      <w:sz w:val="32"/>
      <w:szCs w:val="32"/>
      <w:lang w:val="en-GB"/>
    </w:rPr>
  </w:style>
  <w:style w:type="character" w:customStyle="1" w:styleId="Heading1Char">
    <w:name w:val="Heading 1 Char"/>
    <w:link w:val="Heading1"/>
    <w:uiPriority w:val="9"/>
    <w:rsid w:val="00883D15"/>
    <w:rPr>
      <w:rFonts w:ascii="Calibri Light" w:eastAsia="Times New Roman" w:hAnsi="Calibri Light" w:cs="Times New Roman"/>
      <w:color w:val="3F3F42"/>
      <w:sz w:val="32"/>
      <w:szCs w:val="32"/>
    </w:rPr>
  </w:style>
  <w:style w:type="character" w:customStyle="1" w:styleId="Heading2Char">
    <w:name w:val="Heading 2 Char"/>
    <w:link w:val="Heading2"/>
    <w:uiPriority w:val="9"/>
    <w:rsid w:val="00883D15"/>
    <w:rPr>
      <w:rFonts w:ascii="Calibri Light" w:eastAsia="Times New Roman" w:hAnsi="Calibri Light" w:cs="Times New Roman"/>
      <w:color w:val="3F3F42"/>
      <w:sz w:val="26"/>
      <w:szCs w:val="26"/>
    </w:rPr>
  </w:style>
  <w:style w:type="paragraph" w:customStyle="1" w:styleId="Body">
    <w:name w:val="Body"/>
    <w:basedOn w:val="Normal"/>
    <w:uiPriority w:val="99"/>
    <w:rsid w:val="00883D15"/>
    <w:pPr>
      <w:spacing w:after="120"/>
    </w:pPr>
    <w:rPr>
      <w:rFonts w:eastAsia="Times New Roman"/>
      <w:color w:val="000000"/>
      <w:sz w:val="22"/>
      <w:lang w:eastAsia="en-GB"/>
    </w:rPr>
  </w:style>
  <w:style w:type="character" w:customStyle="1" w:styleId="Heading3Char">
    <w:name w:val="Heading 3 Char"/>
    <w:aliases w:val="Subhead2 Char"/>
    <w:link w:val="Heading3"/>
    <w:uiPriority w:val="9"/>
    <w:rsid w:val="00883D15"/>
    <w:rPr>
      <w:rFonts w:ascii="Calibri" w:eastAsia="Times New Roman" w:hAnsi="Calibri" w:cs="Calibri"/>
      <w:color w:val="BFBFBF"/>
      <w:sz w:val="28"/>
      <w:szCs w:val="28"/>
    </w:rPr>
  </w:style>
  <w:style w:type="character" w:customStyle="1" w:styleId="Heading4Char">
    <w:name w:val="Heading 4 Char"/>
    <w:link w:val="Heading4"/>
    <w:uiPriority w:val="9"/>
    <w:rsid w:val="00883D15"/>
    <w:rPr>
      <w:rFonts w:ascii="Calibri Light" w:eastAsia="Times New Roman" w:hAnsi="Calibri Light" w:cs="Times New Roman"/>
      <w:i/>
      <w:iCs/>
      <w:color w:val="3F3F42"/>
    </w:rPr>
  </w:style>
  <w:style w:type="paragraph" w:customStyle="1" w:styleId="SectionHeading">
    <w:name w:val="Section Heading"/>
    <w:basedOn w:val="Heading1"/>
    <w:qFormat/>
    <w:rsid w:val="00210180"/>
    <w:pPr>
      <w:keepNext w:val="0"/>
      <w:keepLines w:val="0"/>
      <w:numPr>
        <w:numId w:val="6"/>
      </w:numPr>
      <w:spacing w:before="120" w:after="160" w:line="264" w:lineRule="auto"/>
    </w:pPr>
    <w:rPr>
      <w:rFonts w:ascii="Calibri" w:hAnsi="Calibri"/>
      <w:b/>
      <w:color w:val="5620A9"/>
      <w:sz w:val="22"/>
    </w:rPr>
  </w:style>
  <w:style w:type="paragraph" w:customStyle="1" w:styleId="SectionSubhead">
    <w:name w:val="Section Subhead"/>
    <w:basedOn w:val="Heading2"/>
    <w:qFormat/>
    <w:rsid w:val="00210180"/>
    <w:pPr>
      <w:keepNext w:val="0"/>
      <w:keepLines w:val="0"/>
      <w:numPr>
        <w:ilvl w:val="1"/>
        <w:numId w:val="6"/>
      </w:numPr>
      <w:spacing w:before="120" w:after="160" w:line="264" w:lineRule="auto"/>
      <w:ind w:left="0" w:firstLine="6"/>
    </w:pPr>
    <w:rPr>
      <w:rFonts w:ascii="Calibri" w:hAnsi="Calibri"/>
      <w:b/>
      <w:color w:val="55565A"/>
      <w:sz w:val="22"/>
    </w:rPr>
  </w:style>
  <w:style w:type="paragraph" w:styleId="NoSpacing">
    <w:name w:val="No Spacing"/>
    <w:uiPriority w:val="1"/>
    <w:rsid w:val="00A01242"/>
    <w:rPr>
      <w:sz w:val="24"/>
      <w:szCs w:val="24"/>
      <w:lang w:val="en-GB"/>
    </w:rPr>
  </w:style>
  <w:style w:type="table" w:styleId="TableGrid">
    <w:name w:val="Table Grid"/>
    <w:basedOn w:val="TableNormal"/>
    <w:uiPriority w:val="59"/>
    <w:rsid w:val="007D5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D57CD"/>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Figuretitle">
    <w:name w:val="Figure title"/>
    <w:rsid w:val="00366B29"/>
    <w:pPr>
      <w:framePr w:hSpace="180" w:wrap="around" w:vAnchor="text" w:hAnchor="page" w:x="1210" w:y="282"/>
    </w:pPr>
    <w:rPr>
      <w:rFonts w:cs="National-Book"/>
      <w:b/>
      <w:bCs/>
      <w:color w:val="430098"/>
      <w:sz w:val="22"/>
      <w:szCs w:val="22"/>
    </w:rPr>
  </w:style>
  <w:style w:type="table" w:customStyle="1" w:styleId="GridTable6Colorful-Accent31">
    <w:name w:val="Grid Table 6 Colorful - Accent 31"/>
    <w:basedOn w:val="TableNormal"/>
    <w:uiPriority w:val="51"/>
    <w:rsid w:val="00AC27AE"/>
    <w:rPr>
      <w:color w:val="C93910"/>
    </w:rPr>
    <w:tblPr>
      <w:tblStyleRowBandSize w:val="1"/>
      <w:tblStyleColBandSize w:val="1"/>
      <w:tblBorders>
        <w:top w:val="single" w:sz="4" w:space="0" w:color="F59E84"/>
        <w:left w:val="single" w:sz="4" w:space="0" w:color="F59E84"/>
        <w:bottom w:val="single" w:sz="4" w:space="0" w:color="F59E84"/>
        <w:right w:val="single" w:sz="4" w:space="0" w:color="F59E84"/>
        <w:insideH w:val="single" w:sz="4" w:space="0" w:color="F59E84"/>
        <w:insideV w:val="single" w:sz="4" w:space="0" w:color="F59E84"/>
      </w:tblBorders>
    </w:tblPr>
    <w:tblStylePr w:type="firstRow">
      <w:rPr>
        <w:b/>
        <w:bCs/>
      </w:rPr>
      <w:tblPr/>
      <w:tcPr>
        <w:tcBorders>
          <w:bottom w:val="single" w:sz="12" w:space="0" w:color="F59E84"/>
        </w:tcBorders>
      </w:tcPr>
    </w:tblStylePr>
    <w:tblStylePr w:type="lastRow">
      <w:rPr>
        <w:b/>
        <w:bCs/>
      </w:rPr>
      <w:tblPr/>
      <w:tcPr>
        <w:tcBorders>
          <w:top w:val="double" w:sz="4" w:space="0" w:color="F59E84"/>
        </w:tcBorders>
      </w:tcPr>
    </w:tblStylePr>
    <w:tblStylePr w:type="firstCol">
      <w:rPr>
        <w:b/>
        <w:bCs/>
      </w:rPr>
    </w:tblStylePr>
    <w:tblStylePr w:type="lastCol">
      <w:rPr>
        <w:b/>
        <w:bCs/>
      </w:rPr>
    </w:tblStylePr>
    <w:tblStylePr w:type="band1Vert">
      <w:tblPr/>
      <w:tcPr>
        <w:shd w:val="clear" w:color="auto" w:fill="FBDED6"/>
      </w:tcPr>
    </w:tblStylePr>
    <w:tblStylePr w:type="band1Horz">
      <w:tblPr/>
      <w:tcPr>
        <w:shd w:val="clear" w:color="auto" w:fill="FBDED6"/>
      </w:tcPr>
    </w:tblStylePr>
  </w:style>
  <w:style w:type="table" w:customStyle="1" w:styleId="GridTable6Colorful-Accent21">
    <w:name w:val="Grid Table 6 Colorful - Accent 21"/>
    <w:basedOn w:val="TableNormal"/>
    <w:uiPriority w:val="51"/>
    <w:rsid w:val="00623CC5"/>
    <w:rPr>
      <w:color w:val="98877A"/>
    </w:rPr>
    <w:tblPr>
      <w:tblStyleRowBandSize w:val="1"/>
      <w:tblStyleColBandSize w:val="1"/>
      <w:tblBorders>
        <w:top w:val="single" w:sz="4" w:space="0" w:color="D9D3CE"/>
        <w:left w:val="single" w:sz="4" w:space="0" w:color="D9D3CE"/>
        <w:bottom w:val="single" w:sz="4" w:space="0" w:color="D9D3CE"/>
        <w:right w:val="single" w:sz="4" w:space="0" w:color="D9D3CE"/>
        <w:insideH w:val="single" w:sz="4" w:space="0" w:color="D9D3CE"/>
        <w:insideV w:val="single" w:sz="4" w:space="0" w:color="D9D3CE"/>
      </w:tblBorders>
    </w:tblPr>
    <w:tblStylePr w:type="firstRow">
      <w:rPr>
        <w:b/>
        <w:bCs/>
      </w:rPr>
      <w:tblPr/>
      <w:tcPr>
        <w:tcBorders>
          <w:bottom w:val="single" w:sz="12" w:space="0" w:color="D9D3CE"/>
        </w:tcBorders>
      </w:tcPr>
    </w:tblStylePr>
    <w:tblStylePr w:type="lastRow">
      <w:rPr>
        <w:b/>
        <w:bCs/>
      </w:rPr>
      <w:tblPr/>
      <w:tcPr>
        <w:tcBorders>
          <w:top w:val="double" w:sz="4" w:space="0" w:color="D9D3CE"/>
        </w:tcBorders>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paragraph" w:customStyle="1" w:styleId="OVICQuote">
    <w:name w:val="OVIC Quote"/>
    <w:qFormat/>
    <w:rsid w:val="00EA2DD3"/>
    <w:rPr>
      <w:rFonts w:cs="National-Book"/>
      <w:color w:val="430098"/>
      <w:sz w:val="24"/>
      <w:szCs w:val="24"/>
    </w:rPr>
  </w:style>
  <w:style w:type="numbering" w:styleId="1ai">
    <w:name w:val="Outline List 1"/>
    <w:basedOn w:val="NoList"/>
    <w:uiPriority w:val="99"/>
    <w:semiHidden/>
    <w:unhideWhenUsed/>
    <w:rsid w:val="005226D3"/>
    <w:pPr>
      <w:numPr>
        <w:numId w:val="10"/>
      </w:numPr>
    </w:pPr>
  </w:style>
  <w:style w:type="paragraph" w:customStyle="1" w:styleId="OVICList">
    <w:name w:val="OVIC List"/>
    <w:rsid w:val="005226D3"/>
    <w:pPr>
      <w:numPr>
        <w:numId w:val="18"/>
      </w:numPr>
    </w:pPr>
    <w:rPr>
      <w:rFonts w:cs="National-Book"/>
      <w:color w:val="55565A"/>
      <w:sz w:val="22"/>
      <w:szCs w:val="22"/>
    </w:rPr>
  </w:style>
  <w:style w:type="paragraph" w:styleId="ListParagraph">
    <w:name w:val="List Paragraph"/>
    <w:basedOn w:val="Normal"/>
    <w:uiPriority w:val="34"/>
    <w:qFormat/>
    <w:rsid w:val="003B2268"/>
    <w:pPr>
      <w:spacing w:before="120" w:after="200" w:line="276" w:lineRule="auto"/>
      <w:ind w:left="720"/>
    </w:pPr>
    <w:rPr>
      <w:sz w:val="20"/>
      <w:szCs w:val="20"/>
      <w:lang w:val="en-AU"/>
    </w:rPr>
  </w:style>
  <w:style w:type="paragraph" w:styleId="TOCHeading">
    <w:name w:val="TOC Heading"/>
    <w:basedOn w:val="Heading1"/>
    <w:next w:val="Normal"/>
    <w:uiPriority w:val="39"/>
    <w:unhideWhenUsed/>
    <w:qFormat/>
    <w:rsid w:val="008E7579"/>
    <w:pPr>
      <w:spacing w:before="480" w:line="276" w:lineRule="auto"/>
      <w:outlineLvl w:val="9"/>
    </w:pPr>
    <w:rPr>
      <w:rFonts w:asciiTheme="majorHAnsi" w:eastAsiaTheme="majorEastAsia" w:hAnsiTheme="majorHAnsi" w:cstheme="majorBidi"/>
      <w:b/>
      <w:bCs/>
      <w:color w:val="2F5496" w:themeColor="accent1" w:themeShade="BF"/>
      <w:sz w:val="28"/>
      <w:szCs w:val="28"/>
      <w:lang w:val="en-US"/>
    </w:rPr>
  </w:style>
  <w:style w:type="paragraph" w:styleId="BalloonText">
    <w:name w:val="Balloon Text"/>
    <w:basedOn w:val="Normal"/>
    <w:link w:val="BalloonTextChar"/>
    <w:uiPriority w:val="99"/>
    <w:semiHidden/>
    <w:unhideWhenUsed/>
    <w:rsid w:val="00351B13"/>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351B13"/>
    <w:rPr>
      <w:rFonts w:ascii="Times New Roman" w:hAnsi="Times New Roman"/>
      <w:sz w:val="18"/>
      <w:szCs w:val="18"/>
      <w:lang w:val="en-GB"/>
    </w:rPr>
  </w:style>
  <w:style w:type="paragraph" w:styleId="Quote">
    <w:name w:val="Quote"/>
    <w:basedOn w:val="Normal"/>
    <w:next w:val="Normal"/>
    <w:link w:val="QuoteChar"/>
    <w:uiPriority w:val="29"/>
    <w:qFormat/>
    <w:rsid w:val="00B924FE"/>
    <w:rPr>
      <w:rFonts w:asciiTheme="minorHAnsi" w:eastAsiaTheme="minorEastAsia" w:hAnsiTheme="minorHAnsi" w:cstheme="minorBidi"/>
      <w:i/>
      <w:iCs/>
      <w:color w:val="000000" w:themeColor="text1"/>
      <w:lang w:val="en-AU"/>
    </w:rPr>
  </w:style>
  <w:style w:type="character" w:customStyle="1" w:styleId="QuoteChar">
    <w:name w:val="Quote Char"/>
    <w:basedOn w:val="DefaultParagraphFont"/>
    <w:link w:val="Quote"/>
    <w:uiPriority w:val="29"/>
    <w:rsid w:val="00B924FE"/>
    <w:rPr>
      <w:rFonts w:asciiTheme="minorHAnsi" w:eastAsiaTheme="minorEastAsia" w:hAnsiTheme="minorHAnsi" w:cstheme="minorBidi"/>
      <w:i/>
      <w:iCs/>
      <w:color w:val="000000" w:themeColor="text1"/>
      <w:sz w:val="24"/>
      <w:szCs w:val="24"/>
      <w:lang w:val="en-AU"/>
    </w:rPr>
  </w:style>
  <w:style w:type="table" w:styleId="ListTable7ColourfulAccent1">
    <w:name w:val="List Table 7 Colorful Accent 1"/>
    <w:basedOn w:val="TableNormal"/>
    <w:uiPriority w:val="52"/>
    <w:rsid w:val="00EE7C9C"/>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semiHidden/>
    <w:unhideWhenUsed/>
    <w:rsid w:val="00AD14C1"/>
    <w:rPr>
      <w:color w:val="605E5C"/>
      <w:shd w:val="clear" w:color="auto" w:fill="E1DFDD"/>
    </w:rPr>
  </w:style>
  <w:style w:type="character" w:styleId="FollowedHyperlink">
    <w:name w:val="FollowedHyperlink"/>
    <w:basedOn w:val="DefaultParagraphFont"/>
    <w:uiPriority w:val="99"/>
    <w:semiHidden/>
    <w:unhideWhenUsed/>
    <w:rsid w:val="005F5065"/>
    <w:rPr>
      <w:color w:val="954F72" w:themeColor="followedHyperlink"/>
      <w:u w:val="single"/>
    </w:rPr>
  </w:style>
  <w:style w:type="paragraph" w:styleId="CommentText">
    <w:name w:val="annotation text"/>
    <w:basedOn w:val="Normal"/>
    <w:link w:val="CommentTextChar"/>
    <w:uiPriority w:val="99"/>
    <w:semiHidden/>
    <w:unhideWhenUsed/>
    <w:rsid w:val="0060068A"/>
    <w:rPr>
      <w:sz w:val="20"/>
      <w:szCs w:val="20"/>
    </w:rPr>
  </w:style>
  <w:style w:type="character" w:customStyle="1" w:styleId="CommentTextChar">
    <w:name w:val="Comment Text Char"/>
    <w:basedOn w:val="DefaultParagraphFont"/>
    <w:link w:val="CommentText"/>
    <w:uiPriority w:val="99"/>
    <w:semiHidden/>
    <w:rsid w:val="0060068A"/>
    <w:rPr>
      <w:lang w:val="en-GB"/>
    </w:rPr>
  </w:style>
  <w:style w:type="paragraph" w:styleId="CommentSubject">
    <w:name w:val="annotation subject"/>
    <w:basedOn w:val="CommentText"/>
    <w:next w:val="CommentText"/>
    <w:link w:val="CommentSubjectChar"/>
    <w:uiPriority w:val="99"/>
    <w:semiHidden/>
    <w:unhideWhenUsed/>
    <w:rsid w:val="0060068A"/>
    <w:rPr>
      <w:b/>
      <w:bCs/>
    </w:rPr>
  </w:style>
  <w:style w:type="character" w:customStyle="1" w:styleId="CommentSubjectChar">
    <w:name w:val="Comment Subject Char"/>
    <w:basedOn w:val="CommentTextChar"/>
    <w:link w:val="CommentSubject"/>
    <w:uiPriority w:val="99"/>
    <w:semiHidden/>
    <w:rsid w:val="0060068A"/>
    <w:rPr>
      <w:b/>
      <w:bCs/>
      <w:lang w:val="en-GB"/>
    </w:rPr>
  </w:style>
  <w:style w:type="paragraph" w:styleId="BodyText">
    <w:name w:val="Body Text"/>
    <w:basedOn w:val="Normal"/>
    <w:link w:val="BodyTextChar"/>
    <w:uiPriority w:val="1"/>
    <w:qFormat/>
    <w:rsid w:val="005E1D6E"/>
    <w:pPr>
      <w:widowControl w:val="0"/>
      <w:autoSpaceDE w:val="0"/>
      <w:autoSpaceDN w:val="0"/>
    </w:pPr>
    <w:rPr>
      <w:rFonts w:asciiTheme="minorHAnsi" w:eastAsia="Museo Sans" w:hAnsiTheme="minorHAnsi" w:cs="Museo Sans"/>
      <w:sz w:val="18"/>
      <w:szCs w:val="18"/>
      <w:lang w:val="en-US" w:bidi="en-US"/>
    </w:rPr>
  </w:style>
  <w:style w:type="character" w:customStyle="1" w:styleId="BodyTextChar">
    <w:name w:val="Body Text Char"/>
    <w:basedOn w:val="DefaultParagraphFont"/>
    <w:link w:val="BodyText"/>
    <w:uiPriority w:val="1"/>
    <w:rsid w:val="005E1D6E"/>
    <w:rPr>
      <w:rFonts w:asciiTheme="minorHAnsi" w:eastAsia="Museo Sans" w:hAnsiTheme="minorHAnsi" w:cs="Museo Sans"/>
      <w:sz w:val="18"/>
      <w:szCs w:val="18"/>
      <w:lang w:bidi="en-US"/>
    </w:rPr>
  </w:style>
  <w:style w:type="paragraph" w:styleId="FootnoteText">
    <w:name w:val="footnote text"/>
    <w:basedOn w:val="Normal"/>
    <w:link w:val="FootnoteTextChar"/>
    <w:uiPriority w:val="99"/>
    <w:semiHidden/>
    <w:unhideWhenUsed/>
    <w:rsid w:val="00686627"/>
    <w:rPr>
      <w:sz w:val="20"/>
      <w:szCs w:val="20"/>
    </w:rPr>
  </w:style>
  <w:style w:type="character" w:customStyle="1" w:styleId="FootnoteTextChar">
    <w:name w:val="Footnote Text Char"/>
    <w:basedOn w:val="DefaultParagraphFont"/>
    <w:link w:val="FootnoteText"/>
    <w:uiPriority w:val="99"/>
    <w:semiHidden/>
    <w:rsid w:val="00686627"/>
    <w:rPr>
      <w:lang w:val="en-GB"/>
    </w:rPr>
  </w:style>
  <w:style w:type="character" w:styleId="FootnoteReference">
    <w:name w:val="footnote reference"/>
    <w:basedOn w:val="DefaultParagraphFont"/>
    <w:uiPriority w:val="99"/>
    <w:semiHidden/>
    <w:unhideWhenUsed/>
    <w:rsid w:val="0068662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078772">
      <w:bodyDiv w:val="1"/>
      <w:marLeft w:val="0"/>
      <w:marRight w:val="0"/>
      <w:marTop w:val="0"/>
      <w:marBottom w:val="0"/>
      <w:divBdr>
        <w:top w:val="none" w:sz="0" w:space="0" w:color="auto"/>
        <w:left w:val="none" w:sz="0" w:space="0" w:color="auto"/>
        <w:bottom w:val="none" w:sz="0" w:space="0" w:color="auto"/>
        <w:right w:val="none" w:sz="0" w:space="0" w:color="auto"/>
      </w:divBdr>
    </w:div>
    <w:div w:id="324170548">
      <w:bodyDiv w:val="1"/>
      <w:marLeft w:val="0"/>
      <w:marRight w:val="0"/>
      <w:marTop w:val="0"/>
      <w:marBottom w:val="0"/>
      <w:divBdr>
        <w:top w:val="none" w:sz="0" w:space="0" w:color="auto"/>
        <w:left w:val="none" w:sz="0" w:space="0" w:color="auto"/>
        <w:bottom w:val="none" w:sz="0" w:space="0" w:color="auto"/>
        <w:right w:val="none" w:sz="0" w:space="0" w:color="auto"/>
      </w:divBdr>
    </w:div>
    <w:div w:id="1369376783">
      <w:bodyDiv w:val="1"/>
      <w:marLeft w:val="0"/>
      <w:marRight w:val="0"/>
      <w:marTop w:val="0"/>
      <w:marBottom w:val="0"/>
      <w:divBdr>
        <w:top w:val="none" w:sz="0" w:space="0" w:color="auto"/>
        <w:left w:val="none" w:sz="0" w:space="0" w:color="auto"/>
        <w:bottom w:val="none" w:sz="0" w:space="0" w:color="auto"/>
        <w:right w:val="none" w:sz="0" w:space="0" w:color="auto"/>
      </w:divBdr>
    </w:div>
    <w:div w:id="200253941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21.png"/><Relationship Id="rId21" Type="http://schemas.openxmlformats.org/officeDocument/2006/relationships/image" Target="media/image8.jpeg"/><Relationship Id="rId34" Type="http://schemas.openxmlformats.org/officeDocument/2006/relationships/hyperlink" Target="https://www.protectivesecurity.gov.au/Pages/default.aspx" TargetMode="External"/><Relationship Id="rId42" Type="http://schemas.openxmlformats.org/officeDocument/2006/relationships/image" Target="media/image24.png"/><Relationship Id="rId50" Type="http://schemas.openxmlformats.org/officeDocument/2006/relationships/image" Target="media/image25.png"/><Relationship Id="rId55"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3.png"/><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2.png"/><Relationship Id="rId53" Type="http://schemas.openxmlformats.org/officeDocument/2006/relationships/image" Target="media/image29.png"/><Relationship Id="rId58" Type="http://schemas.microsoft.com/office/2011/relationships/people" Target="peop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6.png"/><Relationship Id="rId52"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ovic.vic.gov.au/wp-content/uploads/2018/07/VPDSF_Glossary_of_Protective_Data_Security_Terms_V1.0.pdf" TargetMode="External"/><Relationship Id="rId22" Type="http://schemas.openxmlformats.org/officeDocument/2006/relationships/image" Target="media/image9.jpeg"/><Relationship Id="rId27" Type="http://schemas.openxmlformats.org/officeDocument/2006/relationships/hyperlink" Target="https://ovic.vic.gov.au/resource/vpdsf-bil-table-v2-1-november-2019/" TargetMode="External"/><Relationship Id="rId30" Type="http://schemas.openxmlformats.org/officeDocument/2006/relationships/image" Target="media/image15.png"/><Relationship Id="rId35" Type="http://schemas.openxmlformats.org/officeDocument/2006/relationships/image" Target="media/image18.png"/><Relationship Id="rId56" Type="http://schemas.openxmlformats.org/officeDocument/2006/relationships/header" Target="header6.xml"/><Relationship Id="rId8" Type="http://schemas.openxmlformats.org/officeDocument/2006/relationships/header" Target="header1.xml"/><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yperlink" Target="https://ovic.vic.gov.au/wp-content/uploads/2019/06/Protective-Marking-flowchart-and-Mapping-old-to-new-June-V2.1.pdf" TargetMode="External"/><Relationship Id="rId33" Type="http://schemas.openxmlformats.org/officeDocument/2006/relationships/image" Target="media/image17.png"/><Relationship Id="rId38" Type="http://schemas.openxmlformats.org/officeDocument/2006/relationships/image" Target="media/image20.png"/><Relationship Id="rId5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3.pn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2.png"/><Relationship Id="rId36" Type="http://schemas.openxmlformats.org/officeDocument/2006/relationships/hyperlink" Target="https://www.vic.gov.au/sites/default/files/2019-01/the-cabinet-handbook.pdf" TargetMode="External"/><Relationship Id="rId49" Type="http://schemas.openxmlformats.org/officeDocument/2006/relationships/image" Target="media/image28.png"/><Relationship Id="rId57"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var/folders/qr/5c2h9q7n0xx24llct30_55dcz0nh_1/T/com.microsoft.Outlook/Outlook%20Temp/OVIC_one%20column%20report%20template%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A0ABB-B286-F946-8222-7A0995A79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OVIC_one column report template[1].dot</Template>
  <TotalTime>53</TotalTime>
  <Pages>14</Pages>
  <Words>3132</Words>
  <Characters>16791</Characters>
  <Application>Microsoft Office Word</Application>
  <DocSecurity>0</DocSecurity>
  <Lines>266</Lines>
  <Paragraphs>19</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19904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Microsoft Office User</cp:lastModifiedBy>
  <cp:revision>8</cp:revision>
  <cp:lastPrinted>2019-06-05T03:09:00Z</cp:lastPrinted>
  <dcterms:created xsi:type="dcterms:W3CDTF">2019-11-19T03:49:00Z</dcterms:created>
  <dcterms:modified xsi:type="dcterms:W3CDTF">2019-11-26T22:07:00Z</dcterms:modified>
</cp:coreProperties>
</file>