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8CF95C" w14:textId="77777777" w:rsidR="00F75F73" w:rsidRPr="00BD2F42" w:rsidRDefault="00F75F73" w:rsidP="00284B0A">
      <w:pPr>
        <w:pStyle w:val="Intro"/>
        <w:rPr>
          <w:color w:val="FF0000"/>
        </w:rPr>
      </w:pPr>
    </w:p>
    <w:p w14:paraId="01473C88" w14:textId="77777777" w:rsidR="00282B14" w:rsidRPr="00BD2F42" w:rsidRDefault="00282B14" w:rsidP="00282B14">
      <w:pPr>
        <w:rPr>
          <w:color w:val="FF0000"/>
          <w:lang w:val="en-US"/>
        </w:rPr>
      </w:pPr>
    </w:p>
    <w:p w14:paraId="24E9D57F" w14:textId="77777777" w:rsidR="00282B14" w:rsidRPr="00BD2F42" w:rsidRDefault="00282B14" w:rsidP="00282B14">
      <w:pPr>
        <w:rPr>
          <w:color w:val="FF0000"/>
          <w:lang w:val="en-US"/>
        </w:rPr>
      </w:pPr>
    </w:p>
    <w:p w14:paraId="39B0236F" w14:textId="77777777" w:rsidR="00282B14" w:rsidRPr="00BD2F42" w:rsidRDefault="00282B14" w:rsidP="00282B14">
      <w:pPr>
        <w:rPr>
          <w:color w:val="FF0000"/>
          <w:lang w:val="en-US"/>
        </w:rPr>
      </w:pPr>
    </w:p>
    <w:p w14:paraId="354C2471" w14:textId="77777777" w:rsidR="00282B14" w:rsidRPr="00BD2F42" w:rsidRDefault="00282B14" w:rsidP="00282B14">
      <w:pPr>
        <w:rPr>
          <w:color w:val="FF0000"/>
          <w:lang w:val="en-US"/>
        </w:rPr>
      </w:pPr>
    </w:p>
    <w:p w14:paraId="451ECD61" w14:textId="77777777" w:rsidR="00282B14" w:rsidRPr="00BD2F42" w:rsidRDefault="00282B14" w:rsidP="00282B14">
      <w:pPr>
        <w:rPr>
          <w:color w:val="FF0000"/>
          <w:lang w:val="en-US"/>
        </w:rPr>
      </w:pPr>
    </w:p>
    <w:p w14:paraId="49B9E345" w14:textId="77777777" w:rsidR="00282B14" w:rsidRPr="00BD2F42" w:rsidRDefault="00282B14" w:rsidP="00282B14">
      <w:pPr>
        <w:rPr>
          <w:color w:val="FF0000"/>
          <w:lang w:val="en-US"/>
        </w:rPr>
      </w:pPr>
    </w:p>
    <w:p w14:paraId="7B50B085" w14:textId="77777777" w:rsidR="00282B14" w:rsidRPr="00BD2F42" w:rsidRDefault="00282B14" w:rsidP="00282B14">
      <w:pPr>
        <w:rPr>
          <w:color w:val="FF0000"/>
          <w:lang w:val="en-US"/>
        </w:rPr>
      </w:pPr>
    </w:p>
    <w:p w14:paraId="6190D214" w14:textId="77777777" w:rsidR="00282B14" w:rsidRPr="00BD2F42" w:rsidRDefault="00282B14" w:rsidP="00282B14">
      <w:pPr>
        <w:rPr>
          <w:color w:val="FF0000"/>
          <w:lang w:val="en-US"/>
        </w:rPr>
      </w:pPr>
    </w:p>
    <w:p w14:paraId="0BD83B89" w14:textId="77777777" w:rsidR="00282B14" w:rsidRPr="00BD2F42" w:rsidRDefault="00282B14" w:rsidP="00282B14">
      <w:pPr>
        <w:rPr>
          <w:color w:val="FF0000"/>
          <w:lang w:val="en-US"/>
        </w:rPr>
      </w:pPr>
    </w:p>
    <w:p w14:paraId="0170AA53" w14:textId="77777777" w:rsidR="00282B14" w:rsidRPr="00BD2F42" w:rsidRDefault="00282B14" w:rsidP="00282B14">
      <w:pPr>
        <w:rPr>
          <w:color w:val="FF0000"/>
          <w:lang w:val="en-US"/>
        </w:rPr>
      </w:pPr>
    </w:p>
    <w:p w14:paraId="5A42E46E" w14:textId="77777777" w:rsidR="00282B14" w:rsidRPr="00BD2F42" w:rsidRDefault="00282B14" w:rsidP="00282B14">
      <w:pPr>
        <w:rPr>
          <w:color w:val="FF0000"/>
          <w:lang w:val="en-US"/>
        </w:rPr>
      </w:pPr>
    </w:p>
    <w:p w14:paraId="5342253B" w14:textId="77777777" w:rsidR="00282B14" w:rsidRPr="00BD2F42" w:rsidRDefault="00282B14" w:rsidP="00282B14">
      <w:pPr>
        <w:rPr>
          <w:color w:val="FF0000"/>
          <w:lang w:val="en-US"/>
        </w:rPr>
      </w:pPr>
    </w:p>
    <w:p w14:paraId="2B9B2280" w14:textId="77777777" w:rsidR="00282B14" w:rsidRPr="00BD2F42" w:rsidRDefault="00282B14" w:rsidP="00282B14">
      <w:pPr>
        <w:rPr>
          <w:color w:val="FF0000"/>
          <w:lang w:val="en-US"/>
        </w:rPr>
      </w:pPr>
    </w:p>
    <w:p w14:paraId="798748B6" w14:textId="77777777" w:rsidR="00282B14" w:rsidRPr="00BD2F42" w:rsidRDefault="00282B14" w:rsidP="00282B14">
      <w:pPr>
        <w:rPr>
          <w:color w:val="FF0000"/>
          <w:lang w:val="en-US"/>
        </w:rPr>
      </w:pPr>
    </w:p>
    <w:p w14:paraId="55FD6181" w14:textId="77777777" w:rsidR="00282B14" w:rsidRPr="00BD2F42" w:rsidRDefault="00282B14" w:rsidP="00282B14">
      <w:pPr>
        <w:rPr>
          <w:color w:val="FF0000"/>
          <w:lang w:val="en-US"/>
        </w:rPr>
      </w:pPr>
    </w:p>
    <w:p w14:paraId="74928793" w14:textId="77777777" w:rsidR="00282B14" w:rsidRPr="00BD2F42" w:rsidRDefault="00282B14" w:rsidP="00282B14">
      <w:pPr>
        <w:rPr>
          <w:color w:val="FF0000"/>
          <w:lang w:val="en-US"/>
        </w:rPr>
      </w:pPr>
    </w:p>
    <w:p w14:paraId="3467F9F4" w14:textId="77777777" w:rsidR="00282B14" w:rsidRPr="00BD2F42" w:rsidRDefault="00282B14" w:rsidP="00282B14">
      <w:pPr>
        <w:rPr>
          <w:color w:val="FF0000"/>
          <w:lang w:val="en-US"/>
        </w:rPr>
      </w:pPr>
    </w:p>
    <w:p w14:paraId="13ECE0AE" w14:textId="77777777" w:rsidR="00282B14" w:rsidRPr="00BD2F42" w:rsidRDefault="00282B14" w:rsidP="00282B14">
      <w:pPr>
        <w:rPr>
          <w:rFonts w:cs="National-Book"/>
          <w:color w:val="FF0000"/>
          <w:sz w:val="28"/>
          <w:szCs w:val="28"/>
          <w:lang w:val="en-US"/>
        </w:rPr>
      </w:pPr>
    </w:p>
    <w:p w14:paraId="0174414A" w14:textId="77777777" w:rsidR="00282B14" w:rsidRPr="00BD2F42" w:rsidRDefault="00282B14" w:rsidP="00282B14">
      <w:pPr>
        <w:rPr>
          <w:rFonts w:cs="National-Book"/>
          <w:color w:val="FF0000"/>
          <w:sz w:val="28"/>
          <w:szCs w:val="28"/>
          <w:lang w:val="en-US"/>
        </w:rPr>
      </w:pPr>
    </w:p>
    <w:p w14:paraId="63F971B2" w14:textId="77777777" w:rsidR="00282B14" w:rsidRPr="00BD2F42" w:rsidRDefault="00282B14" w:rsidP="00282B14">
      <w:pPr>
        <w:rPr>
          <w:color w:val="FF0000"/>
          <w:lang w:val="en-US"/>
        </w:rPr>
      </w:pPr>
    </w:p>
    <w:p w14:paraId="738BB43F" w14:textId="77777777" w:rsidR="00282B14" w:rsidRPr="00BD2F42" w:rsidRDefault="00282B14" w:rsidP="00282B14">
      <w:pPr>
        <w:rPr>
          <w:color w:val="FF0000"/>
          <w:lang w:val="en-US"/>
        </w:rPr>
        <w:sectPr w:rsidR="00282B14" w:rsidRPr="00BD2F42" w:rsidSect="00903726">
          <w:headerReference w:type="default" r:id="rId8"/>
          <w:footerReference w:type="even" r:id="rId9"/>
          <w:footerReference w:type="default" r:id="rId10"/>
          <w:headerReference w:type="first" r:id="rId11"/>
          <w:footerReference w:type="first" r:id="rId12"/>
          <w:type w:val="continuous"/>
          <w:pgSz w:w="11906" w:h="16838"/>
          <w:pgMar w:top="1134" w:right="1134" w:bottom="1134" w:left="1134" w:header="720" w:footer="510" w:gutter="0"/>
          <w:cols w:space="720"/>
          <w:noEndnote/>
          <w:titlePg/>
          <w:docGrid w:linePitch="326"/>
        </w:sectPr>
      </w:pPr>
    </w:p>
    <w:p w14:paraId="44E8A5E7" w14:textId="6B99B03C" w:rsidR="00367B0F" w:rsidRDefault="00367B0F" w:rsidP="007404ED">
      <w:pPr>
        <w:pStyle w:val="BodyCopy"/>
      </w:pPr>
      <w:r w:rsidRPr="007404ED">
        <w:lastRenderedPageBreak/>
        <w:t xml:space="preserve">Published by the Office of the Victorian Information Commissioner </w:t>
      </w:r>
      <w:r w:rsidR="007404ED" w:rsidRPr="007404ED">
        <w:br/>
      </w:r>
      <w:r w:rsidRPr="007404ED">
        <w:t>PO Box 24274</w:t>
      </w:r>
      <w:r w:rsidR="007404ED" w:rsidRPr="007404ED">
        <w:br/>
      </w:r>
      <w:r w:rsidRPr="007404ED">
        <w:t>Melbourne Victoria 3001</w:t>
      </w:r>
      <w:r w:rsidR="007404ED" w:rsidRPr="007404ED">
        <w:br/>
      </w:r>
      <w:r w:rsidRPr="007404ED">
        <w:t xml:space="preserve">First published June 2016 </w:t>
      </w:r>
      <w:r w:rsidR="007404ED" w:rsidRPr="007404ED">
        <w:br/>
      </w:r>
      <w:r w:rsidRPr="007404ED">
        <w:t xml:space="preserve">Amended </w:t>
      </w:r>
      <w:r w:rsidR="00EA4ADE">
        <w:t>November</w:t>
      </w:r>
      <w:r w:rsidRPr="007404ED">
        <w:t xml:space="preserve"> 2019</w:t>
      </w:r>
      <w:r w:rsidR="007404ED" w:rsidRPr="007404ED">
        <w:br/>
      </w:r>
      <w:r w:rsidRPr="007404ED">
        <w:t xml:space="preserve">Also published on:  </w:t>
      </w:r>
      <w:hyperlink r:id="rId13" w:history="1">
        <w:r w:rsidRPr="007404ED">
          <w:rPr>
            <w:rStyle w:val="Hyperlink"/>
          </w:rPr>
          <w:t>https://ovic.vic.gov.au</w:t>
        </w:r>
      </w:hyperlink>
      <w:r w:rsidR="007404ED" w:rsidRPr="007404ED">
        <w:rPr>
          <w:rStyle w:val="Hyperlink"/>
          <w:color w:val="55565A"/>
          <w:u w:val="none"/>
        </w:rPr>
        <w:br/>
      </w:r>
      <w:r w:rsidR="001F5717">
        <w:t xml:space="preserve">ISBN </w:t>
      </w:r>
      <w:r w:rsidR="001F5717" w:rsidRPr="001F5717">
        <w:t>978-0-6486723-5-7</w:t>
      </w:r>
    </w:p>
    <w:p w14:paraId="76A73B32" w14:textId="77777777" w:rsidR="00D215F3" w:rsidRDefault="00D215F3" w:rsidP="00D215F3">
      <w:pPr>
        <w:pStyle w:val="BodyCopy"/>
        <w:spacing w:before="0" w:after="0"/>
        <w:rPr>
          <w:sz w:val="24"/>
          <w:szCs w:val="24"/>
        </w:rPr>
      </w:pPr>
      <w:r>
        <w:rPr>
          <w:noProof/>
          <w:sz w:val="24"/>
          <w:szCs w:val="24"/>
        </w:rPr>
        <w:drawing>
          <wp:inline distT="0" distB="0" distL="0" distR="0" wp14:anchorId="2250AA10" wp14:editId="0B98EC27">
            <wp:extent cx="406400" cy="406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png"/>
                    <pic:cNvPicPr/>
                  </pic:nvPicPr>
                  <pic:blipFill>
                    <a:blip r:embed="rId14">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Pr>
          <w:sz w:val="24"/>
          <w:szCs w:val="24"/>
        </w:rPr>
        <w:t xml:space="preserve"> </w:t>
      </w:r>
      <w:r>
        <w:rPr>
          <w:noProof/>
          <w:sz w:val="24"/>
          <w:szCs w:val="24"/>
        </w:rPr>
        <w:drawing>
          <wp:inline distT="0" distB="0" distL="0" distR="0" wp14:anchorId="04A83A76" wp14:editId="44D76D60">
            <wp:extent cx="406400" cy="406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y.png"/>
                    <pic:cNvPicPr/>
                  </pic:nvPicPr>
                  <pic:blipFill>
                    <a:blip r:embed="rId1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p>
    <w:p w14:paraId="0896F564" w14:textId="77777777" w:rsidR="00D215F3" w:rsidRPr="00E80FD0" w:rsidRDefault="00D215F3" w:rsidP="00D215F3">
      <w:pPr>
        <w:pStyle w:val="BodyCopy"/>
      </w:pPr>
      <w:r w:rsidRPr="00E80FD0">
        <w:t xml:space="preserve">You are free to re-use this work under a Creative Commons Attribution 4.0 </w:t>
      </w:r>
      <w:proofErr w:type="spellStart"/>
      <w:r w:rsidRPr="00E80FD0">
        <w:t>licence</w:t>
      </w:r>
      <w:proofErr w:type="spellEnd"/>
      <w:r w:rsidRPr="00E80FD0">
        <w:t xml:space="preserve">, provided you credit the State of Victoria (Office of the Victorian Information Commissioner) as author, indicate if changes were made and comply with the other </w:t>
      </w:r>
      <w:proofErr w:type="spellStart"/>
      <w:r w:rsidRPr="00E80FD0">
        <w:t>licence</w:t>
      </w:r>
      <w:proofErr w:type="spellEnd"/>
      <w:r w:rsidRPr="00E80FD0">
        <w:t xml:space="preserve"> terms. The </w:t>
      </w:r>
      <w:proofErr w:type="spellStart"/>
      <w:r w:rsidRPr="00E80FD0">
        <w:t>licence</w:t>
      </w:r>
      <w:proofErr w:type="spellEnd"/>
      <w:r w:rsidRPr="00E80FD0">
        <w:t xml:space="preserve"> does not apply to any branding, including Government logos.</w:t>
      </w:r>
    </w:p>
    <w:p w14:paraId="020AE2B0" w14:textId="77777777" w:rsidR="00D215F3" w:rsidRPr="007404ED" w:rsidRDefault="00D215F3" w:rsidP="007404ED">
      <w:pPr>
        <w:pStyle w:val="BodyCopy"/>
      </w:pPr>
    </w:p>
    <w:p w14:paraId="0BD84C30" w14:textId="77777777" w:rsidR="00F95A8C" w:rsidRDefault="00F95A8C">
      <w:pPr>
        <w:rPr>
          <w:rFonts w:asciiTheme="minorHAnsi" w:eastAsia="Arial Unicode MS" w:hAnsiTheme="minorHAnsi" w:cstheme="minorHAnsi"/>
          <w:b/>
          <w:bCs/>
          <w:color w:val="000000" w:themeColor="text1"/>
          <w:w w:val="105"/>
          <w:sz w:val="32"/>
          <w:szCs w:val="32"/>
        </w:rPr>
      </w:pPr>
      <w:r>
        <w:rPr>
          <w:rFonts w:asciiTheme="minorHAnsi" w:eastAsia="Arial Unicode MS" w:hAnsiTheme="minorHAnsi" w:cstheme="minorHAnsi"/>
          <w:b/>
          <w:bCs/>
          <w:color w:val="000000" w:themeColor="text1"/>
          <w:w w:val="105"/>
        </w:rPr>
        <w:br w:type="page"/>
      </w:r>
    </w:p>
    <w:p w14:paraId="688C2EE9" w14:textId="5C31F552" w:rsidR="00367B0F" w:rsidRPr="000605E6" w:rsidRDefault="003043E0" w:rsidP="000605E6">
      <w:pPr>
        <w:pStyle w:val="BodyText"/>
        <w:rPr>
          <w:b/>
          <w:bCs/>
          <w:color w:val="7030A0"/>
          <w:sz w:val="24"/>
          <w:szCs w:val="24"/>
        </w:rPr>
      </w:pPr>
      <w:r w:rsidRPr="000605E6">
        <w:rPr>
          <w:b/>
          <w:bCs/>
          <w:color w:val="7030A0"/>
          <w:w w:val="105"/>
          <w:sz w:val="24"/>
          <w:szCs w:val="24"/>
        </w:rPr>
        <w:lastRenderedPageBreak/>
        <w:t xml:space="preserve">Practitioner Guide Details </w:t>
      </w:r>
    </w:p>
    <w:p w14:paraId="64F08126" w14:textId="77777777" w:rsidR="00367B0F" w:rsidRPr="003043E0" w:rsidRDefault="00367B0F" w:rsidP="00367B0F">
      <w:pPr>
        <w:pStyle w:val="BodyText"/>
        <w:spacing w:before="1"/>
        <w:rPr>
          <w:rFonts w:eastAsia="Arial Unicode MS" w:cstheme="minorHAnsi"/>
          <w:color w:val="000000" w:themeColor="text1"/>
          <w:sz w:val="25"/>
        </w:rPr>
      </w:pPr>
    </w:p>
    <w:tbl>
      <w:tblPr>
        <w:tblW w:w="8928" w:type="dxa"/>
        <w:tblInd w:w="14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819"/>
        <w:gridCol w:w="5109"/>
      </w:tblGrid>
      <w:tr w:rsidR="00617E12" w:rsidRPr="003043E0" w14:paraId="184C6239" w14:textId="77777777" w:rsidTr="007404ED">
        <w:trPr>
          <w:trHeight w:val="763"/>
        </w:trPr>
        <w:tc>
          <w:tcPr>
            <w:tcW w:w="8928" w:type="dxa"/>
            <w:gridSpan w:val="2"/>
            <w:shd w:val="clear" w:color="auto" w:fill="auto"/>
            <w:vAlign w:val="center"/>
          </w:tcPr>
          <w:p w14:paraId="3EA16584" w14:textId="77777777" w:rsidR="000605E6" w:rsidRDefault="00BD2F42" w:rsidP="007404ED">
            <w:pPr>
              <w:pStyle w:val="BodyCopy"/>
              <w:spacing w:before="0" w:after="0"/>
              <w:ind w:left="170"/>
              <w:rPr>
                <w:rStyle w:val="Bold"/>
              </w:rPr>
            </w:pPr>
            <w:r w:rsidRPr="007404ED">
              <w:rPr>
                <w:rStyle w:val="Bold"/>
              </w:rPr>
              <w:t>Protective Markings</w:t>
            </w:r>
          </w:p>
          <w:p w14:paraId="46111481" w14:textId="039D2502" w:rsidR="00367B0F" w:rsidRPr="007404ED" w:rsidRDefault="007404ED" w:rsidP="007404ED">
            <w:pPr>
              <w:pStyle w:val="BodyCopy"/>
              <w:spacing w:before="0" w:after="0"/>
              <w:ind w:left="170"/>
              <w:rPr>
                <w:i/>
                <w:iCs/>
                <w:sz w:val="20"/>
                <w:szCs w:val="20"/>
              </w:rPr>
            </w:pPr>
            <w:r>
              <w:rPr>
                <w:sz w:val="20"/>
                <w:szCs w:val="20"/>
              </w:rPr>
              <w:br/>
            </w:r>
            <w:r w:rsidR="00367B0F" w:rsidRPr="007404ED">
              <w:rPr>
                <w:i/>
                <w:iCs/>
                <w:sz w:val="20"/>
                <w:szCs w:val="20"/>
              </w:rPr>
              <w:t xml:space="preserve">(formerly Chapter </w:t>
            </w:r>
            <w:r w:rsidR="00BD2F42" w:rsidRPr="007404ED">
              <w:rPr>
                <w:i/>
                <w:iCs/>
                <w:sz w:val="20"/>
                <w:szCs w:val="20"/>
              </w:rPr>
              <w:t>3</w:t>
            </w:r>
            <w:r w:rsidR="00367B0F" w:rsidRPr="007404ED">
              <w:rPr>
                <w:i/>
                <w:iCs/>
                <w:sz w:val="20"/>
                <w:szCs w:val="20"/>
              </w:rPr>
              <w:t xml:space="preserve"> of the VPDSF Information Security Management Collection) </w:t>
            </w:r>
          </w:p>
        </w:tc>
      </w:tr>
      <w:tr w:rsidR="00617E12" w:rsidRPr="003043E0" w14:paraId="2E0F2C82" w14:textId="77777777" w:rsidTr="00441415">
        <w:trPr>
          <w:trHeight w:val="510"/>
        </w:trPr>
        <w:tc>
          <w:tcPr>
            <w:tcW w:w="3819" w:type="dxa"/>
            <w:shd w:val="clear" w:color="auto" w:fill="auto"/>
            <w:vAlign w:val="center"/>
          </w:tcPr>
          <w:p w14:paraId="4560D184" w14:textId="77777777" w:rsidR="00367B0F" w:rsidRPr="007404ED" w:rsidRDefault="00367B0F" w:rsidP="007404ED">
            <w:pPr>
              <w:pStyle w:val="BodyCopy"/>
              <w:spacing w:before="0" w:after="0"/>
              <w:ind w:left="170"/>
              <w:rPr>
                <w:sz w:val="20"/>
                <w:szCs w:val="20"/>
              </w:rPr>
            </w:pPr>
            <w:r w:rsidRPr="007404ED">
              <w:rPr>
                <w:sz w:val="20"/>
                <w:szCs w:val="20"/>
              </w:rPr>
              <w:t>Protective Marking</w:t>
            </w:r>
          </w:p>
        </w:tc>
        <w:tc>
          <w:tcPr>
            <w:tcW w:w="5109" w:type="dxa"/>
            <w:shd w:val="clear" w:color="auto" w:fill="auto"/>
            <w:vAlign w:val="center"/>
          </w:tcPr>
          <w:p w14:paraId="2E528042" w14:textId="08E56779" w:rsidR="00367B0F" w:rsidRPr="000605E6" w:rsidRDefault="00441415" w:rsidP="007404ED">
            <w:pPr>
              <w:pStyle w:val="BodyCopy"/>
              <w:spacing w:before="0" w:after="0"/>
              <w:ind w:left="170"/>
              <w:rPr>
                <w:rStyle w:val="Bold"/>
                <w:b w:val="0"/>
                <w:bCs/>
                <w:sz w:val="20"/>
                <w:szCs w:val="20"/>
              </w:rPr>
            </w:pPr>
            <w:r>
              <w:rPr>
                <w:rStyle w:val="Bold"/>
                <w:b w:val="0"/>
                <w:bCs/>
                <w:sz w:val="20"/>
                <w:szCs w:val="20"/>
              </w:rPr>
              <w:t>N/A</w:t>
            </w:r>
          </w:p>
        </w:tc>
      </w:tr>
      <w:tr w:rsidR="00441415" w:rsidRPr="003043E0" w14:paraId="5AD1B253" w14:textId="77777777" w:rsidTr="00441415">
        <w:trPr>
          <w:trHeight w:val="510"/>
        </w:trPr>
        <w:tc>
          <w:tcPr>
            <w:tcW w:w="3819" w:type="dxa"/>
            <w:shd w:val="clear" w:color="auto" w:fill="auto"/>
            <w:vAlign w:val="center"/>
          </w:tcPr>
          <w:p w14:paraId="1B124645" w14:textId="6E8594F5" w:rsidR="00441415" w:rsidRPr="007404ED" w:rsidRDefault="00441415" w:rsidP="007404ED">
            <w:pPr>
              <w:pStyle w:val="BodyCopy"/>
              <w:spacing w:before="0" w:after="0"/>
              <w:ind w:left="170"/>
              <w:rPr>
                <w:sz w:val="20"/>
                <w:szCs w:val="20"/>
              </w:rPr>
            </w:pPr>
            <w:r>
              <w:rPr>
                <w:sz w:val="20"/>
                <w:szCs w:val="20"/>
              </w:rPr>
              <w:t>Approved for unlimited public release</w:t>
            </w:r>
            <w:r>
              <w:rPr>
                <w:sz w:val="20"/>
                <w:szCs w:val="20"/>
              </w:rPr>
              <w:t>?</w:t>
            </w:r>
          </w:p>
        </w:tc>
        <w:tc>
          <w:tcPr>
            <w:tcW w:w="5109" w:type="dxa"/>
            <w:shd w:val="clear" w:color="auto" w:fill="auto"/>
            <w:vAlign w:val="center"/>
          </w:tcPr>
          <w:p w14:paraId="271E91F2" w14:textId="24E12497" w:rsidR="00441415" w:rsidRDefault="00441415" w:rsidP="007404ED">
            <w:pPr>
              <w:pStyle w:val="BodyCopy"/>
              <w:spacing w:before="0" w:after="0"/>
              <w:ind w:left="170"/>
              <w:rPr>
                <w:sz w:val="20"/>
                <w:szCs w:val="20"/>
              </w:rPr>
            </w:pPr>
            <w:r>
              <w:rPr>
                <w:i/>
                <w:iCs/>
                <w:sz w:val="20"/>
                <w:szCs w:val="20"/>
              </w:rPr>
              <w:t>Yes – Authorised for release</w:t>
            </w:r>
          </w:p>
        </w:tc>
      </w:tr>
      <w:tr w:rsidR="00617E12" w:rsidRPr="003043E0" w14:paraId="6A2B59D7" w14:textId="77777777" w:rsidTr="00441415">
        <w:trPr>
          <w:trHeight w:val="510"/>
        </w:trPr>
        <w:tc>
          <w:tcPr>
            <w:tcW w:w="3819" w:type="dxa"/>
            <w:shd w:val="clear" w:color="auto" w:fill="auto"/>
            <w:vAlign w:val="center"/>
          </w:tcPr>
          <w:p w14:paraId="172B4A7A" w14:textId="77777777" w:rsidR="00367B0F" w:rsidRPr="007404ED" w:rsidRDefault="00367B0F" w:rsidP="007404ED">
            <w:pPr>
              <w:pStyle w:val="BodyCopy"/>
              <w:spacing w:before="0" w:after="0"/>
              <w:ind w:left="170"/>
              <w:rPr>
                <w:sz w:val="20"/>
                <w:szCs w:val="20"/>
              </w:rPr>
            </w:pPr>
            <w:r w:rsidRPr="007404ED">
              <w:rPr>
                <w:sz w:val="20"/>
                <w:szCs w:val="20"/>
              </w:rPr>
              <w:t>Release Date</w:t>
            </w:r>
          </w:p>
        </w:tc>
        <w:tc>
          <w:tcPr>
            <w:tcW w:w="5109" w:type="dxa"/>
            <w:shd w:val="clear" w:color="auto" w:fill="auto"/>
            <w:vAlign w:val="center"/>
          </w:tcPr>
          <w:p w14:paraId="72D4D63A" w14:textId="3221F517" w:rsidR="00367B0F" w:rsidRPr="007404ED" w:rsidRDefault="00F82553" w:rsidP="007404ED">
            <w:pPr>
              <w:pStyle w:val="BodyCopy"/>
              <w:spacing w:before="0" w:after="0"/>
              <w:ind w:left="170"/>
              <w:rPr>
                <w:sz w:val="20"/>
                <w:szCs w:val="20"/>
              </w:rPr>
            </w:pPr>
            <w:r>
              <w:rPr>
                <w:sz w:val="20"/>
                <w:szCs w:val="20"/>
              </w:rPr>
              <w:t xml:space="preserve">November </w:t>
            </w:r>
            <w:r w:rsidR="00367B0F" w:rsidRPr="007404ED">
              <w:rPr>
                <w:sz w:val="20"/>
                <w:szCs w:val="20"/>
              </w:rPr>
              <w:t>2019</w:t>
            </w:r>
          </w:p>
        </w:tc>
      </w:tr>
      <w:tr w:rsidR="00617E12" w:rsidRPr="003043E0" w14:paraId="15ABE7DF" w14:textId="77777777" w:rsidTr="00441415">
        <w:trPr>
          <w:trHeight w:val="510"/>
        </w:trPr>
        <w:tc>
          <w:tcPr>
            <w:tcW w:w="3819" w:type="dxa"/>
            <w:shd w:val="clear" w:color="auto" w:fill="auto"/>
            <w:vAlign w:val="center"/>
          </w:tcPr>
          <w:p w14:paraId="1C22872B" w14:textId="77777777" w:rsidR="00367B0F" w:rsidRPr="007404ED" w:rsidRDefault="00367B0F" w:rsidP="007404ED">
            <w:pPr>
              <w:pStyle w:val="BodyCopy"/>
              <w:spacing w:before="0" w:after="0"/>
              <w:ind w:left="170"/>
              <w:rPr>
                <w:sz w:val="20"/>
                <w:szCs w:val="20"/>
              </w:rPr>
            </w:pPr>
            <w:r w:rsidRPr="007404ED">
              <w:rPr>
                <w:sz w:val="20"/>
                <w:szCs w:val="20"/>
              </w:rPr>
              <w:t>Review Date</w:t>
            </w:r>
          </w:p>
        </w:tc>
        <w:tc>
          <w:tcPr>
            <w:tcW w:w="5109" w:type="dxa"/>
            <w:shd w:val="clear" w:color="auto" w:fill="auto"/>
            <w:vAlign w:val="center"/>
          </w:tcPr>
          <w:p w14:paraId="73A82BF9" w14:textId="4173C928" w:rsidR="00367B0F" w:rsidRPr="007404ED" w:rsidRDefault="00F82553" w:rsidP="007404ED">
            <w:pPr>
              <w:pStyle w:val="BodyCopy"/>
              <w:spacing w:before="0" w:after="0"/>
              <w:ind w:left="170"/>
              <w:rPr>
                <w:sz w:val="20"/>
                <w:szCs w:val="20"/>
              </w:rPr>
            </w:pPr>
            <w:r>
              <w:rPr>
                <w:sz w:val="20"/>
                <w:szCs w:val="20"/>
              </w:rPr>
              <w:t xml:space="preserve">November </w:t>
            </w:r>
            <w:r w:rsidR="00367B0F" w:rsidRPr="007404ED">
              <w:rPr>
                <w:sz w:val="20"/>
                <w:szCs w:val="20"/>
              </w:rPr>
              <w:t>2020</w:t>
            </w:r>
          </w:p>
        </w:tc>
      </w:tr>
      <w:tr w:rsidR="00617E12" w:rsidRPr="003043E0" w14:paraId="2155C6DB" w14:textId="77777777" w:rsidTr="00441415">
        <w:trPr>
          <w:trHeight w:val="510"/>
        </w:trPr>
        <w:tc>
          <w:tcPr>
            <w:tcW w:w="3819" w:type="dxa"/>
            <w:shd w:val="clear" w:color="auto" w:fill="auto"/>
            <w:vAlign w:val="center"/>
          </w:tcPr>
          <w:p w14:paraId="7EEB0596" w14:textId="77777777" w:rsidR="00367B0F" w:rsidRPr="007404ED" w:rsidRDefault="00367B0F" w:rsidP="007404ED">
            <w:pPr>
              <w:pStyle w:val="BodyCopy"/>
              <w:spacing w:before="0" w:after="0"/>
              <w:ind w:left="170"/>
              <w:rPr>
                <w:sz w:val="20"/>
                <w:szCs w:val="20"/>
              </w:rPr>
            </w:pPr>
            <w:r w:rsidRPr="007404ED">
              <w:rPr>
                <w:sz w:val="20"/>
                <w:szCs w:val="20"/>
              </w:rPr>
              <w:t>Document Version</w:t>
            </w:r>
          </w:p>
        </w:tc>
        <w:tc>
          <w:tcPr>
            <w:tcW w:w="5109" w:type="dxa"/>
            <w:shd w:val="clear" w:color="auto" w:fill="auto"/>
            <w:vAlign w:val="center"/>
          </w:tcPr>
          <w:p w14:paraId="194258CF" w14:textId="77777777" w:rsidR="00367B0F" w:rsidRPr="007404ED" w:rsidRDefault="00367B0F" w:rsidP="007404ED">
            <w:pPr>
              <w:pStyle w:val="BodyCopy"/>
              <w:spacing w:before="0" w:after="0"/>
              <w:ind w:left="170"/>
              <w:rPr>
                <w:sz w:val="20"/>
                <w:szCs w:val="20"/>
              </w:rPr>
            </w:pPr>
            <w:r w:rsidRPr="007404ED">
              <w:rPr>
                <w:sz w:val="20"/>
                <w:szCs w:val="20"/>
              </w:rPr>
              <w:t>2.0</w:t>
            </w:r>
          </w:p>
        </w:tc>
      </w:tr>
      <w:tr w:rsidR="00617E12" w:rsidRPr="003043E0" w14:paraId="79B49312" w14:textId="77777777" w:rsidTr="00441415">
        <w:trPr>
          <w:trHeight w:val="510"/>
        </w:trPr>
        <w:tc>
          <w:tcPr>
            <w:tcW w:w="3819" w:type="dxa"/>
            <w:shd w:val="clear" w:color="auto" w:fill="auto"/>
            <w:vAlign w:val="center"/>
          </w:tcPr>
          <w:p w14:paraId="72BA883C" w14:textId="77777777" w:rsidR="00367B0F" w:rsidRPr="007404ED" w:rsidRDefault="00367B0F" w:rsidP="007404ED">
            <w:pPr>
              <w:pStyle w:val="BodyCopy"/>
              <w:spacing w:before="0" w:after="0"/>
              <w:ind w:left="170"/>
              <w:rPr>
                <w:sz w:val="20"/>
                <w:szCs w:val="20"/>
              </w:rPr>
            </w:pPr>
            <w:r w:rsidRPr="007404ED">
              <w:rPr>
                <w:sz w:val="20"/>
                <w:szCs w:val="20"/>
              </w:rPr>
              <w:t>Authority</w:t>
            </w:r>
          </w:p>
        </w:tc>
        <w:tc>
          <w:tcPr>
            <w:tcW w:w="5109" w:type="dxa"/>
            <w:shd w:val="clear" w:color="auto" w:fill="auto"/>
            <w:vAlign w:val="center"/>
          </w:tcPr>
          <w:p w14:paraId="79096D57" w14:textId="77777777" w:rsidR="00367B0F" w:rsidRPr="007404ED" w:rsidRDefault="00367B0F" w:rsidP="007404ED">
            <w:pPr>
              <w:pStyle w:val="BodyCopy"/>
              <w:spacing w:before="0" w:after="0"/>
              <w:ind w:left="170"/>
              <w:rPr>
                <w:sz w:val="20"/>
                <w:szCs w:val="20"/>
              </w:rPr>
            </w:pPr>
            <w:r w:rsidRPr="007404ED">
              <w:rPr>
                <w:sz w:val="20"/>
                <w:szCs w:val="20"/>
              </w:rPr>
              <w:t>Office of the Victorian Information Commissioner (OVIC)</w:t>
            </w:r>
          </w:p>
        </w:tc>
      </w:tr>
      <w:tr w:rsidR="00617E12" w:rsidRPr="003043E0" w14:paraId="7432A0D2" w14:textId="77777777" w:rsidTr="00441415">
        <w:trPr>
          <w:trHeight w:val="510"/>
        </w:trPr>
        <w:tc>
          <w:tcPr>
            <w:tcW w:w="3819" w:type="dxa"/>
            <w:shd w:val="clear" w:color="auto" w:fill="auto"/>
            <w:vAlign w:val="center"/>
          </w:tcPr>
          <w:p w14:paraId="1F7B0C1B" w14:textId="77777777" w:rsidR="00367B0F" w:rsidRPr="007404ED" w:rsidRDefault="00367B0F" w:rsidP="007404ED">
            <w:pPr>
              <w:pStyle w:val="BodyCopy"/>
              <w:spacing w:before="0" w:after="0"/>
              <w:ind w:left="170"/>
              <w:rPr>
                <w:sz w:val="20"/>
                <w:szCs w:val="20"/>
              </w:rPr>
            </w:pPr>
            <w:r w:rsidRPr="007404ED">
              <w:rPr>
                <w:sz w:val="20"/>
                <w:szCs w:val="20"/>
              </w:rPr>
              <w:t>Author</w:t>
            </w:r>
          </w:p>
        </w:tc>
        <w:tc>
          <w:tcPr>
            <w:tcW w:w="5109" w:type="dxa"/>
            <w:shd w:val="clear" w:color="auto" w:fill="auto"/>
            <w:vAlign w:val="center"/>
          </w:tcPr>
          <w:p w14:paraId="4E8C374F" w14:textId="77777777" w:rsidR="00367B0F" w:rsidRPr="007404ED" w:rsidRDefault="00367B0F" w:rsidP="007404ED">
            <w:pPr>
              <w:pStyle w:val="BodyCopy"/>
              <w:spacing w:before="0" w:after="0"/>
              <w:ind w:left="170"/>
              <w:rPr>
                <w:sz w:val="20"/>
                <w:szCs w:val="20"/>
              </w:rPr>
            </w:pPr>
            <w:r w:rsidRPr="007404ED">
              <w:rPr>
                <w:sz w:val="20"/>
                <w:szCs w:val="20"/>
              </w:rPr>
              <w:t>Information Security Unit – OVIC</w:t>
            </w:r>
          </w:p>
        </w:tc>
      </w:tr>
    </w:tbl>
    <w:p w14:paraId="6BDC14F8" w14:textId="77777777" w:rsidR="00367B0F" w:rsidRPr="003043E0" w:rsidRDefault="00367B0F" w:rsidP="00367B0F">
      <w:pPr>
        <w:pStyle w:val="ContentsSection1"/>
        <w:tabs>
          <w:tab w:val="clear" w:pos="360"/>
          <w:tab w:val="clear" w:pos="6340"/>
        </w:tabs>
        <w:ind w:left="0" w:right="-291" w:firstLine="0"/>
        <w:rPr>
          <w:rFonts w:asciiTheme="minorHAnsi" w:eastAsia="Arial Unicode MS" w:hAnsiTheme="minorHAnsi" w:cstheme="minorHAnsi"/>
          <w:color w:val="000000" w:themeColor="text1"/>
          <w:sz w:val="24"/>
          <w:szCs w:val="24"/>
        </w:rPr>
      </w:pPr>
    </w:p>
    <w:p w14:paraId="372C1E2B" w14:textId="751D6321" w:rsidR="00367B0F" w:rsidRPr="007404ED" w:rsidRDefault="00367B0F" w:rsidP="007404ED">
      <w:pPr>
        <w:pStyle w:val="BodyCopy"/>
      </w:pPr>
      <w:r w:rsidRPr="007404ED">
        <w:t xml:space="preserve">For further information, please contact the Information Security Unit on </w:t>
      </w:r>
      <w:hyperlink r:id="rId16" w:history="1">
        <w:r w:rsidRPr="007404ED">
          <w:rPr>
            <w:rStyle w:val="Hyperlink"/>
          </w:rPr>
          <w:t>security@ovic.gov.au</w:t>
        </w:r>
      </w:hyperlink>
    </w:p>
    <w:p w14:paraId="53E9A999" w14:textId="77777777" w:rsidR="00367B0F" w:rsidRPr="00BD2F42" w:rsidRDefault="00367B0F" w:rsidP="00A741A2">
      <w:pPr>
        <w:pStyle w:val="ContentsSection1"/>
        <w:rPr>
          <w:rFonts w:ascii="Calibri" w:hAnsi="Calibri"/>
          <w:b w:val="0"/>
          <w:color w:val="FF0000"/>
          <w:sz w:val="22"/>
        </w:rPr>
      </w:pPr>
    </w:p>
    <w:p w14:paraId="4BD11700" w14:textId="2A171E14" w:rsidR="00367B0F" w:rsidRPr="00BD2F42" w:rsidRDefault="00367B0F" w:rsidP="00367B0F">
      <w:pPr>
        <w:pStyle w:val="ContentsSection1"/>
        <w:ind w:left="0" w:firstLine="0"/>
        <w:rPr>
          <w:rFonts w:ascii="Calibri" w:hAnsi="Calibri"/>
          <w:b w:val="0"/>
          <w:color w:val="FF0000"/>
          <w:sz w:val="22"/>
        </w:rPr>
        <w:sectPr w:rsidR="00367B0F" w:rsidRPr="00BD2F42" w:rsidSect="00D74A1F">
          <w:pgSz w:w="11900" w:h="16840"/>
          <w:pgMar w:top="792" w:right="1134" w:bottom="1134" w:left="1134" w:header="735" w:footer="510" w:gutter="0"/>
          <w:cols w:space="708"/>
          <w:docGrid w:linePitch="360"/>
        </w:sectPr>
      </w:pPr>
    </w:p>
    <w:bookmarkStart w:id="0" w:name="_Toc24706489" w:displacedByCustomXml="next"/>
    <w:sdt>
      <w:sdtPr>
        <w:rPr>
          <w:rFonts w:eastAsia="Calibri"/>
          <w:b w:val="0"/>
          <w:color w:val="FF0000"/>
          <w:sz w:val="24"/>
          <w:szCs w:val="24"/>
        </w:rPr>
        <w:id w:val="349152495"/>
        <w:docPartObj>
          <w:docPartGallery w:val="Table of Contents"/>
          <w:docPartUnique/>
        </w:docPartObj>
      </w:sdtPr>
      <w:sdtEndPr>
        <w:rPr>
          <w:noProof/>
        </w:rPr>
      </w:sdtEndPr>
      <w:sdtContent>
        <w:p w14:paraId="2F6C3571" w14:textId="77777777" w:rsidR="008E7579" w:rsidRPr="00AA181E" w:rsidRDefault="008E7579" w:rsidP="004F1BAF">
          <w:pPr>
            <w:pStyle w:val="SectionHeading"/>
            <w:numPr>
              <w:ilvl w:val="0"/>
              <w:numId w:val="0"/>
            </w:numPr>
            <w:ind w:right="1554"/>
            <w:rPr>
              <w:bCs/>
              <w:sz w:val="28"/>
              <w:szCs w:val="28"/>
            </w:rPr>
          </w:pPr>
          <w:r w:rsidRPr="00AA181E">
            <w:rPr>
              <w:bCs/>
              <w:sz w:val="28"/>
              <w:szCs w:val="28"/>
            </w:rPr>
            <w:t>Table of Contents</w:t>
          </w:r>
          <w:bookmarkEnd w:id="0"/>
        </w:p>
        <w:p w14:paraId="39DF436B" w14:textId="293878C6" w:rsidR="00412761" w:rsidRPr="00D40B8C" w:rsidRDefault="008E7579" w:rsidP="00AA181E">
          <w:pPr>
            <w:pStyle w:val="TOC1"/>
            <w:tabs>
              <w:tab w:val="clear" w:pos="9914"/>
              <w:tab w:val="right" w:leader="dot" w:pos="9781"/>
            </w:tabs>
            <w:rPr>
              <w:rFonts w:eastAsiaTheme="minorEastAsia" w:cstheme="minorBidi"/>
              <w:b w:val="0"/>
              <w:bCs w:val="0"/>
              <w:noProof/>
              <w:lang w:val="en-AU" w:eastAsia="en-GB"/>
            </w:rPr>
          </w:pPr>
          <w:r w:rsidRPr="00AA181E">
            <w:rPr>
              <w:rFonts w:ascii="Calibri" w:hAnsi="Calibri"/>
              <w:color w:val="FF0000"/>
            </w:rPr>
            <w:fldChar w:fldCharType="begin"/>
          </w:r>
          <w:r w:rsidRPr="00AA181E">
            <w:rPr>
              <w:rFonts w:ascii="Calibri" w:hAnsi="Calibri"/>
              <w:color w:val="FF0000"/>
            </w:rPr>
            <w:instrText xml:space="preserve"> TOC \o "1-3" \h \z \u </w:instrText>
          </w:r>
          <w:r w:rsidRPr="00AA181E">
            <w:rPr>
              <w:rFonts w:ascii="Calibri" w:hAnsi="Calibri"/>
              <w:color w:val="FF0000"/>
            </w:rPr>
            <w:fldChar w:fldCharType="separate"/>
          </w:r>
          <w:hyperlink w:anchor="_Toc24706489" w:history="1">
            <w:r w:rsidR="00412761" w:rsidRPr="00D40B8C">
              <w:rPr>
                <w:rStyle w:val="Hyperlink"/>
                <w:b w:val="0"/>
                <w:bCs w:val="0"/>
                <w:noProof/>
              </w:rPr>
              <w:t>Table of Contents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_Toc24706489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4</w:t>
            </w:r>
            <w:r w:rsidR="00412761" w:rsidRPr="00D40B8C">
              <w:rPr>
                <w:b w:val="0"/>
                <w:bCs w:val="0"/>
                <w:noProof/>
                <w:webHidden/>
              </w:rPr>
              <w:fldChar w:fldCharType="end"/>
            </w:r>
          </w:hyperlink>
        </w:p>
        <w:p w14:paraId="7D068E8A" w14:textId="1D4640BE" w:rsidR="00412761" w:rsidRPr="00D40B8C" w:rsidRDefault="00C55826" w:rsidP="0046149E">
          <w:pPr>
            <w:pStyle w:val="TOC1"/>
            <w:tabs>
              <w:tab w:val="clear" w:pos="9914"/>
              <w:tab w:val="right" w:leader="dot" w:pos="9781"/>
            </w:tabs>
            <w:rPr>
              <w:rFonts w:eastAsiaTheme="minorEastAsia" w:cstheme="minorBidi"/>
              <w:b w:val="0"/>
              <w:bCs w:val="0"/>
              <w:noProof/>
              <w:lang w:val="en-AU" w:eastAsia="en-GB"/>
            </w:rPr>
          </w:pPr>
          <w:hyperlink w:anchor="_Toc24706490" w:history="1">
            <w:r w:rsidR="00412761" w:rsidRPr="00D40B8C">
              <w:rPr>
                <w:rStyle w:val="Hyperlink"/>
                <w:rFonts w:eastAsia="Arial Unicode MS"/>
                <w:b w:val="0"/>
                <w:bCs w:val="0"/>
                <w:noProof/>
              </w:rPr>
              <w:t>1. Background</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_Toc24706490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6</w:t>
            </w:r>
            <w:r w:rsidR="00412761" w:rsidRPr="00D40B8C">
              <w:rPr>
                <w:b w:val="0"/>
                <w:bCs w:val="0"/>
                <w:noProof/>
                <w:webHidden/>
              </w:rPr>
              <w:fldChar w:fldCharType="end"/>
            </w:r>
          </w:hyperlink>
        </w:p>
        <w:p w14:paraId="694AC73B" w14:textId="3DC10F79"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3" w:history="1">
            <w:r w:rsidR="00412761" w:rsidRPr="00D40B8C">
              <w:rPr>
                <w:rStyle w:val="Hyperlink"/>
                <w:rFonts w:eastAsia="Arial Unicode MS"/>
                <w:b w:val="0"/>
                <w:bCs w:val="0"/>
                <w:noProof/>
                <w:w w:val="115"/>
              </w:rPr>
              <w:t>2. Purpose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_Toc24706493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6</w:t>
            </w:r>
            <w:r w:rsidR="00412761" w:rsidRPr="00D40B8C">
              <w:rPr>
                <w:b w:val="0"/>
                <w:bCs w:val="0"/>
                <w:noProof/>
                <w:webHidden/>
              </w:rPr>
              <w:fldChar w:fldCharType="end"/>
            </w:r>
          </w:hyperlink>
        </w:p>
        <w:p w14:paraId="74CA130C" w14:textId="0F515C9D"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4" w:history="1">
            <w:r w:rsidR="00412761" w:rsidRPr="00D40B8C">
              <w:rPr>
                <w:rStyle w:val="Hyperlink"/>
                <w:rFonts w:eastAsia="Arial Unicode MS"/>
                <w:b w:val="0"/>
                <w:bCs w:val="0"/>
                <w:noProof/>
                <w:w w:val="115"/>
              </w:rPr>
              <w:t>3. Audience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_Toc24706494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6</w:t>
            </w:r>
            <w:r w:rsidR="00412761" w:rsidRPr="00D40B8C">
              <w:rPr>
                <w:b w:val="0"/>
                <w:bCs w:val="0"/>
                <w:noProof/>
                <w:webHidden/>
              </w:rPr>
              <w:fldChar w:fldCharType="end"/>
            </w:r>
          </w:hyperlink>
        </w:p>
        <w:p w14:paraId="0749B3CA" w14:textId="583DFDDC"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5" w:history="1">
            <w:r w:rsidR="00412761" w:rsidRPr="00D40B8C">
              <w:rPr>
                <w:rStyle w:val="Hyperlink"/>
                <w:rFonts w:eastAsia="Arial Unicode MS"/>
                <w:b w:val="0"/>
                <w:bCs w:val="0"/>
                <w:noProof/>
                <w:w w:val="115"/>
              </w:rPr>
              <w:t>4. Use of specific terms in this document</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_Toc24706495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6</w:t>
            </w:r>
            <w:r w:rsidR="00412761" w:rsidRPr="00D40B8C">
              <w:rPr>
                <w:b w:val="0"/>
                <w:bCs w:val="0"/>
                <w:noProof/>
                <w:webHidden/>
              </w:rPr>
              <w:fldChar w:fldCharType="end"/>
            </w:r>
          </w:hyperlink>
        </w:p>
        <w:p w14:paraId="31830CBF" w14:textId="71F4AA54"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6" w:history="1">
            <w:r w:rsidR="00412761" w:rsidRPr="00D40B8C">
              <w:rPr>
                <w:rStyle w:val="Hyperlink"/>
                <w:rFonts w:eastAsia="Arial Unicode MS"/>
                <w:b w:val="0"/>
                <w:bCs w:val="0"/>
                <w:noProof/>
                <w:w w:val="115"/>
              </w:rPr>
              <w:t>5. Scope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_Toc24706496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6</w:t>
            </w:r>
            <w:r w:rsidR="00412761" w:rsidRPr="00D40B8C">
              <w:rPr>
                <w:b w:val="0"/>
                <w:bCs w:val="0"/>
                <w:noProof/>
                <w:webHidden/>
              </w:rPr>
              <w:fldChar w:fldCharType="end"/>
            </w:r>
          </w:hyperlink>
        </w:p>
        <w:p w14:paraId="0B8CD65A" w14:textId="1A056C25"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7" w:history="1">
            <w:r w:rsidR="00412761" w:rsidRPr="00D40B8C">
              <w:rPr>
                <w:rStyle w:val="Hyperlink"/>
                <w:rFonts w:eastAsia="Arial Unicode MS"/>
                <w:b w:val="0"/>
                <w:bCs w:val="0"/>
                <w:noProof/>
              </w:rPr>
              <w:t>6. What are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_Toc24706497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7</w:t>
            </w:r>
            <w:r w:rsidR="00412761" w:rsidRPr="00D40B8C">
              <w:rPr>
                <w:b w:val="0"/>
                <w:bCs w:val="0"/>
                <w:noProof/>
                <w:webHidden/>
              </w:rPr>
              <w:fldChar w:fldCharType="end"/>
            </w:r>
          </w:hyperlink>
        </w:p>
        <w:p w14:paraId="350801CE" w14:textId="08C50148"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8" w:history="1">
            <w:r w:rsidR="00412761" w:rsidRPr="00D40B8C">
              <w:rPr>
                <w:rStyle w:val="Hyperlink"/>
                <w:rFonts w:eastAsia="Arial Unicode MS"/>
                <w:b w:val="0"/>
                <w:bCs w:val="0"/>
                <w:noProof/>
              </w:rPr>
              <w:t>7.</w:t>
            </w:r>
            <w:r w:rsidR="00412761" w:rsidRPr="00D40B8C">
              <w:rPr>
                <w:rStyle w:val="Hyperlink"/>
                <w:rFonts w:eastAsia="Arial Unicode MS"/>
                <w:b w:val="0"/>
                <w:bCs w:val="0"/>
                <w:noProof/>
                <w:w w:val="115"/>
              </w:rPr>
              <w:t xml:space="preserve"> What</w:t>
            </w:r>
            <w:r w:rsidR="00412761" w:rsidRPr="00D40B8C">
              <w:rPr>
                <w:rStyle w:val="Hyperlink"/>
                <w:rFonts w:eastAsia="Arial Unicode MS"/>
                <w:b w:val="0"/>
                <w:bCs w:val="0"/>
                <w:noProof/>
                <w:spacing w:val="-18"/>
                <w:w w:val="115"/>
              </w:rPr>
              <w:t xml:space="preserve"> </w:t>
            </w:r>
            <w:r w:rsidR="00412761" w:rsidRPr="00D40B8C">
              <w:rPr>
                <w:rStyle w:val="Hyperlink"/>
                <w:rFonts w:eastAsia="Arial Unicode MS"/>
                <w:b w:val="0"/>
                <w:bCs w:val="0"/>
                <w:noProof/>
                <w:w w:val="115"/>
              </w:rPr>
              <w:t>information</w:t>
            </w:r>
            <w:r w:rsidR="00412761" w:rsidRPr="00D40B8C">
              <w:rPr>
                <w:rStyle w:val="Hyperlink"/>
                <w:rFonts w:eastAsia="Arial Unicode MS"/>
                <w:b w:val="0"/>
                <w:bCs w:val="0"/>
                <w:noProof/>
                <w:spacing w:val="-17"/>
                <w:w w:val="115"/>
              </w:rPr>
              <w:t xml:space="preserve"> </w:t>
            </w:r>
            <w:r w:rsidR="00412761" w:rsidRPr="00D40B8C">
              <w:rPr>
                <w:rStyle w:val="Hyperlink"/>
                <w:rFonts w:eastAsia="Arial Unicode MS"/>
                <w:b w:val="0"/>
                <w:bCs w:val="0"/>
                <w:noProof/>
                <w:w w:val="115"/>
              </w:rPr>
              <w:t>requires</w:t>
            </w:r>
            <w:r w:rsidR="00412761" w:rsidRPr="00D40B8C">
              <w:rPr>
                <w:rStyle w:val="Hyperlink"/>
                <w:rFonts w:eastAsia="Arial Unicode MS"/>
                <w:b w:val="0"/>
                <w:bCs w:val="0"/>
                <w:noProof/>
                <w:spacing w:val="-18"/>
                <w:w w:val="115"/>
              </w:rPr>
              <w:t xml:space="preserve"> </w:t>
            </w:r>
            <w:r w:rsidR="00412761" w:rsidRPr="00D40B8C">
              <w:rPr>
                <w:rStyle w:val="Hyperlink"/>
                <w:rFonts w:eastAsia="Arial Unicode MS"/>
                <w:b w:val="0"/>
                <w:bCs w:val="0"/>
                <w:noProof/>
                <w:w w:val="115"/>
              </w:rPr>
              <w:t>a</w:t>
            </w:r>
            <w:r w:rsidR="00412761" w:rsidRPr="00D40B8C">
              <w:rPr>
                <w:rStyle w:val="Hyperlink"/>
                <w:rFonts w:eastAsia="Arial Unicode MS"/>
                <w:b w:val="0"/>
                <w:bCs w:val="0"/>
                <w:noProof/>
                <w:spacing w:val="-17"/>
                <w:w w:val="115"/>
              </w:rPr>
              <w:t xml:space="preserve"> </w:t>
            </w:r>
            <w:r w:rsidR="00412761" w:rsidRPr="00D40B8C">
              <w:rPr>
                <w:rStyle w:val="Hyperlink"/>
                <w:rFonts w:eastAsia="Arial Unicode MS"/>
                <w:b w:val="0"/>
                <w:bCs w:val="0"/>
                <w:noProof/>
                <w:w w:val="115"/>
              </w:rPr>
              <w:t>protective</w:t>
            </w:r>
            <w:r w:rsidR="00412761" w:rsidRPr="00D40B8C">
              <w:rPr>
                <w:rStyle w:val="Hyperlink"/>
                <w:rFonts w:eastAsia="Arial Unicode MS"/>
                <w:b w:val="0"/>
                <w:bCs w:val="0"/>
                <w:noProof/>
                <w:spacing w:val="-17"/>
                <w:w w:val="115"/>
              </w:rPr>
              <w:t xml:space="preserve"> </w:t>
            </w:r>
            <w:r w:rsidR="00412761" w:rsidRPr="00D40B8C">
              <w:rPr>
                <w:rStyle w:val="Hyperlink"/>
                <w:rFonts w:eastAsia="Arial Unicode MS"/>
                <w:b w:val="0"/>
                <w:bCs w:val="0"/>
                <w:noProof/>
                <w:w w:val="115"/>
              </w:rPr>
              <w:t>marking?</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_Toc24706498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7</w:t>
            </w:r>
            <w:r w:rsidR="00412761" w:rsidRPr="00D40B8C">
              <w:rPr>
                <w:b w:val="0"/>
                <w:bCs w:val="0"/>
                <w:noProof/>
                <w:webHidden/>
              </w:rPr>
              <w:fldChar w:fldCharType="end"/>
            </w:r>
          </w:hyperlink>
        </w:p>
        <w:p w14:paraId="0F39FDC7" w14:textId="2663B83A"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499" w:history="1">
            <w:r w:rsidR="00412761" w:rsidRPr="00D40B8C">
              <w:rPr>
                <w:rStyle w:val="Hyperlink"/>
                <w:rFonts w:eastAsia="Arial Unicode MS"/>
                <w:b w:val="0"/>
                <w:bCs w:val="0"/>
                <w:noProof/>
                <w:w w:val="115"/>
              </w:rPr>
              <w:t>8. What are the benefits of using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_Toc24706499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7</w:t>
            </w:r>
            <w:r w:rsidR="00412761" w:rsidRPr="00D40B8C">
              <w:rPr>
                <w:b w:val="0"/>
                <w:bCs w:val="0"/>
                <w:noProof/>
                <w:webHidden/>
              </w:rPr>
              <w:fldChar w:fldCharType="end"/>
            </w:r>
          </w:hyperlink>
        </w:p>
        <w:p w14:paraId="3EC968C6" w14:textId="0430D12C"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0" w:history="1">
            <w:r w:rsidR="00412761" w:rsidRPr="00D40B8C">
              <w:rPr>
                <w:rStyle w:val="Hyperlink"/>
                <w:rFonts w:eastAsia="Arial Unicode MS"/>
                <w:b w:val="0"/>
                <w:bCs w:val="0"/>
                <w:noProof/>
                <w:w w:val="115"/>
              </w:rPr>
              <w:t>9. Protective markings scheme (Victoria)</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_Toc24706500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8</w:t>
            </w:r>
            <w:r w:rsidR="00412761" w:rsidRPr="00D40B8C">
              <w:rPr>
                <w:b w:val="0"/>
                <w:bCs w:val="0"/>
                <w:noProof/>
                <w:webHidden/>
              </w:rPr>
              <w:fldChar w:fldCharType="end"/>
            </w:r>
          </w:hyperlink>
        </w:p>
        <w:p w14:paraId="4FC55795" w14:textId="3DD8D58F"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1" w:history="1">
            <w:r w:rsidR="00412761" w:rsidRPr="00D40B8C">
              <w:rPr>
                <w:rStyle w:val="Hyperlink"/>
                <w:rFonts w:eastAsia="Arial Unicode MS"/>
                <w:b w:val="0"/>
                <w:bCs w:val="0"/>
                <w:noProof/>
                <w:w w:val="115"/>
              </w:rPr>
              <w:t>10. Unofficial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_Toc24706501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10</w:t>
            </w:r>
            <w:r w:rsidR="00412761" w:rsidRPr="00D40B8C">
              <w:rPr>
                <w:b w:val="0"/>
                <w:bCs w:val="0"/>
                <w:noProof/>
                <w:webHidden/>
              </w:rPr>
              <w:fldChar w:fldCharType="end"/>
            </w:r>
          </w:hyperlink>
        </w:p>
        <w:p w14:paraId="60BDDF4B" w14:textId="4072214B"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2" w:history="1">
            <w:r w:rsidR="00412761" w:rsidRPr="00D40B8C">
              <w:rPr>
                <w:rStyle w:val="Hyperlink"/>
                <w:rFonts w:eastAsia="Arial Unicode MS"/>
                <w:b w:val="0"/>
                <w:bCs w:val="0"/>
                <w:noProof/>
                <w:w w:val="115"/>
              </w:rPr>
              <w:t>11. Information marked as OFFICIAL</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_Toc24706502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10</w:t>
            </w:r>
            <w:r w:rsidR="00412761" w:rsidRPr="00D40B8C">
              <w:rPr>
                <w:b w:val="0"/>
                <w:bCs w:val="0"/>
                <w:noProof/>
                <w:webHidden/>
              </w:rPr>
              <w:fldChar w:fldCharType="end"/>
            </w:r>
          </w:hyperlink>
        </w:p>
        <w:p w14:paraId="0F35B303" w14:textId="5A23D391"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4" w:history="1">
            <w:r w:rsidR="00412761" w:rsidRPr="00D40B8C">
              <w:rPr>
                <w:rStyle w:val="Hyperlink"/>
                <w:rFonts w:eastAsia="Arial Unicode MS"/>
                <w:b w:val="0"/>
                <w:bCs w:val="0"/>
                <w:noProof/>
                <w:w w:val="115"/>
              </w:rPr>
              <w:t>12. Information marked as OFFICIAL Sensitive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_Toc24706504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10</w:t>
            </w:r>
            <w:r w:rsidR="00412761" w:rsidRPr="00D40B8C">
              <w:rPr>
                <w:b w:val="0"/>
                <w:bCs w:val="0"/>
                <w:noProof/>
                <w:webHidden/>
              </w:rPr>
              <w:fldChar w:fldCharType="end"/>
            </w:r>
          </w:hyperlink>
        </w:p>
        <w:p w14:paraId="1A2144F2" w14:textId="690B8C0D"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5" w:history="1">
            <w:r w:rsidR="00412761" w:rsidRPr="00D40B8C">
              <w:rPr>
                <w:rStyle w:val="Hyperlink"/>
                <w:rFonts w:eastAsia="Arial Unicode MS"/>
                <w:b w:val="0"/>
                <w:bCs w:val="0"/>
                <w:noProof/>
                <w:w w:val="115"/>
              </w:rPr>
              <w:t>13. Security classifications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_Toc24706505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10</w:t>
            </w:r>
            <w:r w:rsidR="00412761" w:rsidRPr="00D40B8C">
              <w:rPr>
                <w:b w:val="0"/>
                <w:bCs w:val="0"/>
                <w:noProof/>
                <w:webHidden/>
              </w:rPr>
              <w:fldChar w:fldCharType="end"/>
            </w:r>
          </w:hyperlink>
        </w:p>
        <w:p w14:paraId="095EBD00" w14:textId="378E0A51"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6" w:history="1">
            <w:r w:rsidR="00412761" w:rsidRPr="00D40B8C">
              <w:rPr>
                <w:rStyle w:val="Hyperlink"/>
                <w:rFonts w:eastAsia="Arial Unicode MS"/>
                <w:b w:val="0"/>
                <w:bCs w:val="0"/>
                <w:noProof/>
              </w:rPr>
              <w:t>14.</w:t>
            </w:r>
            <w:r w:rsidR="00412761" w:rsidRPr="00D40B8C">
              <w:rPr>
                <w:rStyle w:val="Hyperlink"/>
                <w:rFonts w:eastAsia="Arial Unicode MS"/>
                <w:b w:val="0"/>
                <w:bCs w:val="0"/>
                <w:noProof/>
                <w:w w:val="115"/>
              </w:rPr>
              <w:t xml:space="preserve"> Information Management Markers </w:t>
            </w:r>
            <w:r w:rsidR="00412761" w:rsidRPr="00D40B8C">
              <w:rPr>
                <w:rStyle w:val="Hyperlink"/>
                <w:rFonts w:eastAsia="Arial Unicode MS"/>
                <w:b w:val="0"/>
                <w:bCs w:val="0"/>
                <w:noProof/>
                <w:spacing w:val="-54"/>
                <w:w w:val="115"/>
              </w:rPr>
              <w:t xml:space="preserve"> </w:t>
            </w:r>
            <w:r w:rsidR="00412761" w:rsidRPr="00D40B8C">
              <w:rPr>
                <w:rStyle w:val="Hyperlink"/>
                <w:rFonts w:eastAsia="Arial Unicode MS"/>
                <w:b w:val="0"/>
                <w:bCs w:val="0"/>
                <w:noProof/>
                <w:w w:val="115"/>
              </w:rPr>
              <w:t>(IMMs)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_Toc24706506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10</w:t>
            </w:r>
            <w:r w:rsidR="00412761" w:rsidRPr="00D40B8C">
              <w:rPr>
                <w:b w:val="0"/>
                <w:bCs w:val="0"/>
                <w:noProof/>
                <w:webHidden/>
              </w:rPr>
              <w:fldChar w:fldCharType="end"/>
            </w:r>
          </w:hyperlink>
        </w:p>
        <w:p w14:paraId="12856E9D" w14:textId="56607367"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07" w:history="1">
            <w:r w:rsidR="00412761" w:rsidRPr="00D40B8C">
              <w:rPr>
                <w:rStyle w:val="Hyperlink"/>
                <w:rFonts w:eastAsia="Arial Unicode MS"/>
                <w:b w:val="0"/>
                <w:bCs w:val="0"/>
                <w:noProof/>
                <w:w w:val="115"/>
              </w:rPr>
              <w:t>15. Caveats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_Toc24706507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11</w:t>
            </w:r>
            <w:r w:rsidR="00412761" w:rsidRPr="00D40B8C">
              <w:rPr>
                <w:b w:val="0"/>
                <w:bCs w:val="0"/>
                <w:noProof/>
                <w:webHidden/>
              </w:rPr>
              <w:fldChar w:fldCharType="end"/>
            </w:r>
          </w:hyperlink>
        </w:p>
        <w:p w14:paraId="23F126B3" w14:textId="18596CA3" w:rsidR="00412761" w:rsidRPr="00D40B8C" w:rsidRDefault="00C55826"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08" w:history="1">
            <w:r w:rsidR="00412761" w:rsidRPr="00D40B8C">
              <w:rPr>
                <w:rStyle w:val="Hyperlink"/>
                <w:rFonts w:eastAsia="Arial Unicode MS"/>
                <w:b w:val="0"/>
                <w:bCs w:val="0"/>
                <w:i/>
                <w:iCs/>
                <w:noProof/>
                <w:w w:val="115"/>
                <w:sz w:val="24"/>
                <w:szCs w:val="24"/>
              </w:rPr>
              <w:t>15.1. Different Levels of Caveats</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_Toc24706508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sidR="00412761" w:rsidRPr="00D40B8C">
              <w:rPr>
                <w:b w:val="0"/>
                <w:bCs w:val="0"/>
                <w:i/>
                <w:iCs/>
                <w:noProof/>
                <w:webHidden/>
                <w:sz w:val="24"/>
                <w:szCs w:val="24"/>
              </w:rPr>
              <w:t>11</w:t>
            </w:r>
            <w:r w:rsidR="00412761" w:rsidRPr="00D40B8C">
              <w:rPr>
                <w:b w:val="0"/>
                <w:bCs w:val="0"/>
                <w:i/>
                <w:iCs/>
                <w:noProof/>
                <w:webHidden/>
                <w:sz w:val="24"/>
                <w:szCs w:val="24"/>
              </w:rPr>
              <w:fldChar w:fldCharType="end"/>
            </w:r>
          </w:hyperlink>
        </w:p>
        <w:p w14:paraId="75665433" w14:textId="4A54D5B6" w:rsidR="00412761" w:rsidRPr="00D40B8C" w:rsidRDefault="00C55826"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09" w:history="1">
            <w:r w:rsidR="00412761" w:rsidRPr="00D40B8C">
              <w:rPr>
                <w:rStyle w:val="Hyperlink"/>
                <w:rFonts w:eastAsia="Arial Unicode MS"/>
                <w:b w:val="0"/>
                <w:bCs w:val="0"/>
                <w:i/>
                <w:iCs/>
                <w:noProof/>
                <w:w w:val="115"/>
                <w:sz w:val="24"/>
                <w:szCs w:val="24"/>
              </w:rPr>
              <w:t>15.2. Caveats for use across Victorian Government</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_Toc24706509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sidR="00412761" w:rsidRPr="00D40B8C">
              <w:rPr>
                <w:b w:val="0"/>
                <w:bCs w:val="0"/>
                <w:i/>
                <w:iCs/>
                <w:noProof/>
                <w:webHidden/>
                <w:sz w:val="24"/>
                <w:szCs w:val="24"/>
              </w:rPr>
              <w:t>11</w:t>
            </w:r>
            <w:r w:rsidR="00412761" w:rsidRPr="00D40B8C">
              <w:rPr>
                <w:b w:val="0"/>
                <w:bCs w:val="0"/>
                <w:i/>
                <w:iCs/>
                <w:noProof/>
                <w:webHidden/>
                <w:sz w:val="24"/>
                <w:szCs w:val="24"/>
              </w:rPr>
              <w:fldChar w:fldCharType="end"/>
            </w:r>
          </w:hyperlink>
        </w:p>
        <w:p w14:paraId="71B92B0D" w14:textId="0B22C502" w:rsidR="00412761" w:rsidRPr="00D40B8C" w:rsidRDefault="00C55826"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0" w:history="1">
            <w:r w:rsidR="00412761" w:rsidRPr="00D40B8C">
              <w:rPr>
                <w:rStyle w:val="Hyperlink"/>
                <w:rFonts w:eastAsia="Arial Unicode MS"/>
                <w:b w:val="0"/>
                <w:bCs w:val="0"/>
                <w:i/>
                <w:iCs/>
                <w:noProof/>
                <w:w w:val="115"/>
                <w:sz w:val="24"/>
                <w:szCs w:val="24"/>
              </w:rPr>
              <w:t>15.3. Access to Caveat information</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_Toc24706510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sidR="00412761" w:rsidRPr="00D40B8C">
              <w:rPr>
                <w:b w:val="0"/>
                <w:bCs w:val="0"/>
                <w:i/>
                <w:iCs/>
                <w:noProof/>
                <w:webHidden/>
                <w:sz w:val="24"/>
                <w:szCs w:val="24"/>
              </w:rPr>
              <w:t>12</w:t>
            </w:r>
            <w:r w:rsidR="00412761" w:rsidRPr="00D40B8C">
              <w:rPr>
                <w:b w:val="0"/>
                <w:bCs w:val="0"/>
                <w:i/>
                <w:iCs/>
                <w:noProof/>
                <w:webHidden/>
                <w:sz w:val="24"/>
                <w:szCs w:val="24"/>
              </w:rPr>
              <w:fldChar w:fldCharType="end"/>
            </w:r>
          </w:hyperlink>
        </w:p>
        <w:p w14:paraId="67B57BBE" w14:textId="5F67E278" w:rsidR="00412761" w:rsidRPr="00D40B8C" w:rsidRDefault="00C55826"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1" w:history="1">
            <w:r w:rsidR="00412761" w:rsidRPr="00D40B8C">
              <w:rPr>
                <w:rStyle w:val="Hyperlink"/>
                <w:rFonts w:eastAsia="Arial Unicode MS"/>
                <w:b w:val="0"/>
                <w:bCs w:val="0"/>
                <w:i/>
                <w:iCs/>
                <w:noProof/>
                <w:w w:val="115"/>
                <w:sz w:val="24"/>
                <w:szCs w:val="24"/>
              </w:rPr>
              <w:t>15.4. Four types of Caveats</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_Toc24706511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sidR="00412761" w:rsidRPr="00D40B8C">
              <w:rPr>
                <w:b w:val="0"/>
                <w:bCs w:val="0"/>
                <w:i/>
                <w:iCs/>
                <w:noProof/>
                <w:webHidden/>
                <w:sz w:val="24"/>
                <w:szCs w:val="24"/>
              </w:rPr>
              <w:t>12</w:t>
            </w:r>
            <w:r w:rsidR="00412761" w:rsidRPr="00D40B8C">
              <w:rPr>
                <w:b w:val="0"/>
                <w:bCs w:val="0"/>
                <w:i/>
                <w:iCs/>
                <w:noProof/>
                <w:webHidden/>
                <w:sz w:val="24"/>
                <w:szCs w:val="24"/>
              </w:rPr>
              <w:fldChar w:fldCharType="end"/>
            </w:r>
          </w:hyperlink>
        </w:p>
        <w:p w14:paraId="38592920" w14:textId="2C678EF9"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12" w:history="1">
            <w:r w:rsidR="00412761" w:rsidRPr="00D40B8C">
              <w:rPr>
                <w:rStyle w:val="Hyperlink"/>
                <w:rFonts w:eastAsia="Arial Unicode MS"/>
                <w:b w:val="0"/>
                <w:bCs w:val="0"/>
                <w:noProof/>
                <w:w w:val="115"/>
              </w:rPr>
              <w:t>16. Victorian Cabinet documentation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_Toc24706512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13</w:t>
            </w:r>
            <w:r w:rsidR="00412761" w:rsidRPr="00D40B8C">
              <w:rPr>
                <w:b w:val="0"/>
                <w:bCs w:val="0"/>
                <w:noProof/>
                <w:webHidden/>
              </w:rPr>
              <w:fldChar w:fldCharType="end"/>
            </w:r>
          </w:hyperlink>
        </w:p>
        <w:p w14:paraId="4F8B8931" w14:textId="491FFFAC" w:rsidR="00412761" w:rsidRPr="00D40B8C" w:rsidRDefault="00C55826"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3" w:history="1">
            <w:r w:rsidR="00412761" w:rsidRPr="00D40B8C">
              <w:rPr>
                <w:rStyle w:val="Hyperlink"/>
                <w:rFonts w:eastAsia="Arial Unicode MS"/>
                <w:b w:val="0"/>
                <w:bCs w:val="0"/>
                <w:i/>
                <w:iCs/>
                <w:noProof/>
                <w:w w:val="115"/>
                <w:sz w:val="24"/>
                <w:szCs w:val="24"/>
              </w:rPr>
              <w:t>16.1. Victorian Cabinet Handbook</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_Toc24706513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sidR="00412761" w:rsidRPr="00D40B8C">
              <w:rPr>
                <w:b w:val="0"/>
                <w:bCs w:val="0"/>
                <w:i/>
                <w:iCs/>
                <w:noProof/>
                <w:webHidden/>
                <w:sz w:val="24"/>
                <w:szCs w:val="24"/>
              </w:rPr>
              <w:t>13</w:t>
            </w:r>
            <w:r w:rsidR="00412761" w:rsidRPr="00D40B8C">
              <w:rPr>
                <w:b w:val="0"/>
                <w:bCs w:val="0"/>
                <w:i/>
                <w:iCs/>
                <w:noProof/>
                <w:webHidden/>
                <w:sz w:val="24"/>
                <w:szCs w:val="24"/>
              </w:rPr>
              <w:fldChar w:fldCharType="end"/>
            </w:r>
          </w:hyperlink>
        </w:p>
        <w:p w14:paraId="371AEB1A" w14:textId="539334BD" w:rsidR="00412761" w:rsidRPr="00D40B8C" w:rsidRDefault="00C55826" w:rsidP="00AA181E">
          <w:pPr>
            <w:pStyle w:val="TOC2"/>
            <w:tabs>
              <w:tab w:val="clear" w:pos="10900"/>
              <w:tab w:val="right" w:leader="dot" w:pos="9781"/>
            </w:tabs>
            <w:rPr>
              <w:rFonts w:eastAsiaTheme="minorEastAsia" w:cstheme="minorBidi"/>
              <w:b w:val="0"/>
              <w:bCs w:val="0"/>
              <w:i/>
              <w:iCs/>
              <w:noProof/>
              <w:sz w:val="24"/>
              <w:szCs w:val="24"/>
              <w:lang w:val="en-AU" w:eastAsia="en-GB"/>
            </w:rPr>
          </w:pPr>
          <w:hyperlink w:anchor="_Toc24706514" w:history="1">
            <w:r w:rsidR="00412761" w:rsidRPr="00D40B8C">
              <w:rPr>
                <w:rStyle w:val="Hyperlink"/>
                <w:rFonts w:eastAsia="Arial Unicode MS"/>
                <w:b w:val="0"/>
                <w:bCs w:val="0"/>
                <w:i/>
                <w:iCs/>
                <w:noProof/>
                <w:w w:val="115"/>
                <w:sz w:val="24"/>
                <w:szCs w:val="24"/>
              </w:rPr>
              <w:t>16.2. ‘Cabinet-In-Confidence’</w:t>
            </w:r>
            <w:r w:rsidR="00412761" w:rsidRPr="00D40B8C">
              <w:rPr>
                <w:b w:val="0"/>
                <w:bCs w:val="0"/>
                <w:i/>
                <w:iCs/>
                <w:noProof/>
                <w:webHidden/>
                <w:sz w:val="24"/>
                <w:szCs w:val="24"/>
              </w:rPr>
              <w:tab/>
            </w:r>
            <w:r w:rsidR="00412761" w:rsidRPr="00D40B8C">
              <w:rPr>
                <w:b w:val="0"/>
                <w:bCs w:val="0"/>
                <w:i/>
                <w:iCs/>
                <w:noProof/>
                <w:webHidden/>
                <w:sz w:val="24"/>
                <w:szCs w:val="24"/>
              </w:rPr>
              <w:fldChar w:fldCharType="begin"/>
            </w:r>
            <w:r w:rsidR="00412761" w:rsidRPr="00D40B8C">
              <w:rPr>
                <w:b w:val="0"/>
                <w:bCs w:val="0"/>
                <w:i/>
                <w:iCs/>
                <w:noProof/>
                <w:webHidden/>
                <w:sz w:val="24"/>
                <w:szCs w:val="24"/>
              </w:rPr>
              <w:instrText xml:space="preserve"> PAGEREF _Toc24706514 \h </w:instrText>
            </w:r>
            <w:r w:rsidR="00412761" w:rsidRPr="00D40B8C">
              <w:rPr>
                <w:b w:val="0"/>
                <w:bCs w:val="0"/>
                <w:i/>
                <w:iCs/>
                <w:noProof/>
                <w:webHidden/>
                <w:sz w:val="24"/>
                <w:szCs w:val="24"/>
              </w:rPr>
            </w:r>
            <w:r w:rsidR="00412761" w:rsidRPr="00D40B8C">
              <w:rPr>
                <w:b w:val="0"/>
                <w:bCs w:val="0"/>
                <w:i/>
                <w:iCs/>
                <w:noProof/>
                <w:webHidden/>
                <w:sz w:val="24"/>
                <w:szCs w:val="24"/>
              </w:rPr>
              <w:fldChar w:fldCharType="separate"/>
            </w:r>
            <w:r w:rsidR="00412761" w:rsidRPr="00D40B8C">
              <w:rPr>
                <w:b w:val="0"/>
                <w:bCs w:val="0"/>
                <w:i/>
                <w:iCs/>
                <w:noProof/>
                <w:webHidden/>
                <w:sz w:val="24"/>
                <w:szCs w:val="24"/>
              </w:rPr>
              <w:t>13</w:t>
            </w:r>
            <w:r w:rsidR="00412761" w:rsidRPr="00D40B8C">
              <w:rPr>
                <w:b w:val="0"/>
                <w:bCs w:val="0"/>
                <w:i/>
                <w:iCs/>
                <w:noProof/>
                <w:webHidden/>
                <w:sz w:val="24"/>
                <w:szCs w:val="24"/>
              </w:rPr>
              <w:fldChar w:fldCharType="end"/>
            </w:r>
          </w:hyperlink>
        </w:p>
        <w:p w14:paraId="1EBA172B" w14:textId="7CF36CD3"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15" w:history="1">
            <w:r w:rsidR="00412761" w:rsidRPr="00D40B8C">
              <w:rPr>
                <w:rStyle w:val="Hyperlink"/>
                <w:rFonts w:eastAsia="Arial Unicode MS"/>
                <w:b w:val="0"/>
                <w:bCs w:val="0"/>
                <w:noProof/>
                <w:w w:val="115"/>
              </w:rPr>
              <w:t>17. Organisation specific markings (non-standard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_Toc24706515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14</w:t>
            </w:r>
            <w:r w:rsidR="00412761" w:rsidRPr="00D40B8C">
              <w:rPr>
                <w:b w:val="0"/>
                <w:bCs w:val="0"/>
                <w:noProof/>
                <w:webHidden/>
              </w:rPr>
              <w:fldChar w:fldCharType="end"/>
            </w:r>
          </w:hyperlink>
        </w:p>
        <w:p w14:paraId="6417947A" w14:textId="60B8CB47"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16" w:history="1">
            <w:r w:rsidR="00412761" w:rsidRPr="00D40B8C">
              <w:rPr>
                <w:rStyle w:val="Hyperlink"/>
                <w:rFonts w:eastAsia="Arial Unicode MS"/>
                <w:b w:val="0"/>
                <w:bCs w:val="0"/>
                <w:noProof/>
                <w:w w:val="115"/>
              </w:rPr>
              <w:t>18. Public releasable content</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_Toc24706516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14</w:t>
            </w:r>
            <w:r w:rsidR="00412761" w:rsidRPr="00D40B8C">
              <w:rPr>
                <w:b w:val="0"/>
                <w:bCs w:val="0"/>
                <w:noProof/>
                <w:webHidden/>
              </w:rPr>
              <w:fldChar w:fldCharType="end"/>
            </w:r>
          </w:hyperlink>
        </w:p>
        <w:p w14:paraId="77A7ED93" w14:textId="40FAF937"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17" w:history="1">
            <w:r w:rsidR="00412761" w:rsidRPr="00D40B8C">
              <w:rPr>
                <w:rStyle w:val="Hyperlink"/>
                <w:rFonts w:eastAsia="Arial Unicode MS"/>
                <w:b w:val="0"/>
                <w:bCs w:val="0"/>
                <w:noProof/>
                <w:w w:val="115"/>
              </w:rPr>
              <w:t>19. Protectively marked information from another organisation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_Toc24706517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14</w:t>
            </w:r>
            <w:r w:rsidR="00412761" w:rsidRPr="00D40B8C">
              <w:rPr>
                <w:b w:val="0"/>
                <w:bCs w:val="0"/>
                <w:noProof/>
                <w:webHidden/>
              </w:rPr>
              <w:fldChar w:fldCharType="end"/>
            </w:r>
          </w:hyperlink>
        </w:p>
        <w:p w14:paraId="005217C4" w14:textId="13CF08CE"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18" w:history="1">
            <w:r w:rsidR="00412761" w:rsidRPr="00D40B8C">
              <w:rPr>
                <w:rStyle w:val="Hyperlink"/>
                <w:rFonts w:eastAsia="Arial Unicode MS"/>
                <w:b w:val="0"/>
                <w:bCs w:val="0"/>
                <w:noProof/>
                <w:w w:val="115"/>
              </w:rPr>
              <w:t>20. Commonwealth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_Toc24706518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14</w:t>
            </w:r>
            <w:r w:rsidR="00412761" w:rsidRPr="00D40B8C">
              <w:rPr>
                <w:b w:val="0"/>
                <w:bCs w:val="0"/>
                <w:noProof/>
                <w:webHidden/>
              </w:rPr>
              <w:fldChar w:fldCharType="end"/>
            </w:r>
          </w:hyperlink>
        </w:p>
        <w:p w14:paraId="68667B50" w14:textId="2982A39E"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19" w:history="1">
            <w:r w:rsidR="00412761" w:rsidRPr="00D40B8C">
              <w:rPr>
                <w:rStyle w:val="Hyperlink"/>
                <w:rFonts w:eastAsia="Arial Unicode MS"/>
                <w:b w:val="0"/>
                <w:bCs w:val="0"/>
                <w:noProof/>
                <w:w w:val="115"/>
              </w:rPr>
              <w:t>21. Other State or Territory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_Toc24706519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14</w:t>
            </w:r>
            <w:r w:rsidR="00412761" w:rsidRPr="00D40B8C">
              <w:rPr>
                <w:b w:val="0"/>
                <w:bCs w:val="0"/>
                <w:noProof/>
                <w:webHidden/>
              </w:rPr>
              <w:fldChar w:fldCharType="end"/>
            </w:r>
          </w:hyperlink>
        </w:p>
        <w:p w14:paraId="3E95A659" w14:textId="383DBB15"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0" w:history="1">
            <w:r w:rsidR="00412761" w:rsidRPr="00D40B8C">
              <w:rPr>
                <w:rStyle w:val="Hyperlink"/>
                <w:rFonts w:eastAsia="Arial Unicode MS"/>
                <w:b w:val="0"/>
                <w:bCs w:val="0"/>
                <w:noProof/>
                <w:w w:val="115"/>
              </w:rPr>
              <w:t>22. Foreign Government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_Toc24706520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15</w:t>
            </w:r>
            <w:r w:rsidR="00412761" w:rsidRPr="00D40B8C">
              <w:rPr>
                <w:b w:val="0"/>
                <w:bCs w:val="0"/>
                <w:noProof/>
                <w:webHidden/>
              </w:rPr>
              <w:fldChar w:fldCharType="end"/>
            </w:r>
          </w:hyperlink>
        </w:p>
        <w:p w14:paraId="0E1B76FB" w14:textId="0A61AAF7"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1" w:history="1">
            <w:r w:rsidR="00412761" w:rsidRPr="00D40B8C">
              <w:rPr>
                <w:rStyle w:val="Hyperlink"/>
                <w:rFonts w:eastAsia="Arial Unicode MS"/>
                <w:b w:val="0"/>
                <w:bCs w:val="0"/>
                <w:noProof/>
                <w:w w:val="115"/>
              </w:rPr>
              <w:t>23. Private industry body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_Toc24706521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15</w:t>
            </w:r>
            <w:r w:rsidR="00412761" w:rsidRPr="00D40B8C">
              <w:rPr>
                <w:b w:val="0"/>
                <w:bCs w:val="0"/>
                <w:noProof/>
                <w:webHidden/>
              </w:rPr>
              <w:fldChar w:fldCharType="end"/>
            </w:r>
          </w:hyperlink>
        </w:p>
        <w:p w14:paraId="4EB03C12" w14:textId="48588642"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2" w:history="1">
            <w:r w:rsidR="00412761" w:rsidRPr="00D40B8C">
              <w:rPr>
                <w:rStyle w:val="Hyperlink"/>
                <w:rFonts w:eastAsia="Arial Unicode MS"/>
                <w:b w:val="0"/>
                <w:bCs w:val="0"/>
                <w:noProof/>
                <w:w w:val="115"/>
              </w:rPr>
              <w:t>24. Unfamiliar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_Toc24706522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15</w:t>
            </w:r>
            <w:r w:rsidR="00412761" w:rsidRPr="00D40B8C">
              <w:rPr>
                <w:b w:val="0"/>
                <w:bCs w:val="0"/>
                <w:noProof/>
                <w:webHidden/>
              </w:rPr>
              <w:fldChar w:fldCharType="end"/>
            </w:r>
          </w:hyperlink>
        </w:p>
        <w:p w14:paraId="59FD63EA" w14:textId="6593F0A8"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3" w:history="1">
            <w:r w:rsidR="00412761" w:rsidRPr="00D40B8C">
              <w:rPr>
                <w:rStyle w:val="Hyperlink"/>
                <w:rFonts w:eastAsia="Arial Unicode MS"/>
                <w:b w:val="0"/>
                <w:bCs w:val="0"/>
                <w:noProof/>
              </w:rPr>
              <w:t>25.</w:t>
            </w:r>
            <w:r w:rsidR="00412761" w:rsidRPr="00D40B8C">
              <w:rPr>
                <w:rStyle w:val="Hyperlink"/>
                <w:rFonts w:eastAsia="Arial Unicode MS"/>
                <w:b w:val="0"/>
                <w:bCs w:val="0"/>
                <w:noProof/>
                <w:w w:val="115"/>
              </w:rPr>
              <w:t xml:space="preserve"> Information protectively marked under a former scheme</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_Toc24706523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15</w:t>
            </w:r>
            <w:r w:rsidR="00412761" w:rsidRPr="00D40B8C">
              <w:rPr>
                <w:b w:val="0"/>
                <w:bCs w:val="0"/>
                <w:noProof/>
                <w:webHidden/>
              </w:rPr>
              <w:fldChar w:fldCharType="end"/>
            </w:r>
          </w:hyperlink>
        </w:p>
        <w:p w14:paraId="68EEFEFE" w14:textId="63186C0A"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4" w:history="1">
            <w:r w:rsidR="00412761" w:rsidRPr="00D40B8C">
              <w:rPr>
                <w:rStyle w:val="Hyperlink"/>
                <w:rFonts w:eastAsia="Arial Unicode MS"/>
                <w:b w:val="0"/>
                <w:bCs w:val="0"/>
                <w:noProof/>
                <w:w w:val="115"/>
              </w:rPr>
              <w:t>26. Indicative mapping from old to new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_Toc24706524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16</w:t>
            </w:r>
            <w:r w:rsidR="00412761" w:rsidRPr="00D40B8C">
              <w:rPr>
                <w:b w:val="0"/>
                <w:bCs w:val="0"/>
                <w:noProof/>
                <w:webHidden/>
              </w:rPr>
              <w:fldChar w:fldCharType="end"/>
            </w:r>
          </w:hyperlink>
        </w:p>
        <w:p w14:paraId="33B94132" w14:textId="79194AE6"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5" w:history="1">
            <w:r w:rsidR="00412761" w:rsidRPr="00D40B8C">
              <w:rPr>
                <w:rStyle w:val="Hyperlink"/>
                <w:rFonts w:eastAsia="Arial Unicode MS"/>
                <w:b w:val="0"/>
                <w:bCs w:val="0"/>
                <w:noProof/>
                <w:w w:val="115"/>
              </w:rPr>
              <w:t xml:space="preserve">Appendix </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A</w:t>
            </w:r>
            <w:r w:rsidR="00D40B8C" w:rsidRPr="00D40B8C">
              <w:rPr>
                <w:rStyle w:val="Hyperlink"/>
                <w:rFonts w:eastAsia="Arial Unicode MS"/>
                <w:b w:val="0"/>
                <w:bCs w:val="0"/>
                <w:noProof/>
                <w:w w:val="115"/>
              </w:rPr>
              <w:br/>
            </w:r>
            <w:r w:rsidR="00412761" w:rsidRPr="00D40B8C">
              <w:rPr>
                <w:rStyle w:val="Hyperlink"/>
                <w:rFonts w:eastAsia="Arial Unicode MS"/>
                <w:b w:val="0"/>
                <w:bCs w:val="0"/>
                <w:noProof/>
                <w:w w:val="115"/>
              </w:rPr>
              <w:t>Ready</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reckoner:</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Selecting a protective</w:t>
            </w:r>
            <w:r w:rsidR="00412761" w:rsidRPr="00D40B8C">
              <w:rPr>
                <w:rStyle w:val="Hyperlink"/>
                <w:rFonts w:eastAsia="Arial Unicode MS"/>
                <w:b w:val="0"/>
                <w:bCs w:val="0"/>
                <w:noProof/>
                <w:spacing w:val="-35"/>
                <w:w w:val="115"/>
              </w:rPr>
              <w:t xml:space="preserve"> </w:t>
            </w:r>
            <w:r w:rsidR="00412761" w:rsidRPr="00D40B8C">
              <w:rPr>
                <w:rStyle w:val="Hyperlink"/>
                <w:rFonts w:eastAsia="Arial Unicode MS"/>
                <w:b w:val="0"/>
                <w:bCs w:val="0"/>
                <w:noProof/>
                <w:w w:val="115"/>
              </w:rPr>
              <w:t>marking under the VPDSF</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_Toc24706525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17</w:t>
            </w:r>
            <w:r w:rsidR="00412761" w:rsidRPr="00D40B8C">
              <w:rPr>
                <w:b w:val="0"/>
                <w:bCs w:val="0"/>
                <w:noProof/>
                <w:webHidden/>
              </w:rPr>
              <w:fldChar w:fldCharType="end"/>
            </w:r>
          </w:hyperlink>
        </w:p>
        <w:p w14:paraId="6506FCB8" w14:textId="0C7ED761"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6" w:history="1">
            <w:r w:rsidR="00412761" w:rsidRPr="00D40B8C">
              <w:rPr>
                <w:rStyle w:val="Hyperlink"/>
                <w:rFonts w:eastAsia="Arial Unicode MS"/>
                <w:b w:val="0"/>
                <w:bCs w:val="0"/>
                <w:noProof/>
                <w:w w:val="115"/>
              </w:rPr>
              <w:t>Appendix</w:t>
            </w:r>
            <w:r w:rsidR="00412761" w:rsidRPr="00D40B8C">
              <w:rPr>
                <w:rStyle w:val="Hyperlink"/>
                <w:rFonts w:eastAsia="Arial Unicode MS"/>
                <w:b w:val="0"/>
                <w:bCs w:val="0"/>
                <w:noProof/>
                <w:spacing w:val="-34"/>
                <w:w w:val="115"/>
              </w:rPr>
              <w:t xml:space="preserve">  </w:t>
            </w:r>
            <w:r w:rsidR="00412761" w:rsidRPr="00D40B8C">
              <w:rPr>
                <w:rStyle w:val="Hyperlink"/>
                <w:b w:val="0"/>
                <w:bCs w:val="0"/>
                <w:noProof/>
                <w:w w:val="115"/>
              </w:rPr>
              <w:t>B</w:t>
            </w:r>
            <w:r w:rsidR="00D40B8C" w:rsidRPr="00D40B8C">
              <w:rPr>
                <w:rStyle w:val="Hyperlink"/>
                <w:b w:val="0"/>
                <w:bCs w:val="0"/>
                <w:noProof/>
                <w:w w:val="115"/>
              </w:rPr>
              <w:br/>
            </w:r>
            <w:r w:rsidR="00412761" w:rsidRPr="00D40B8C">
              <w:rPr>
                <w:rStyle w:val="Hyperlink"/>
                <w:b w:val="0"/>
                <w:bCs w:val="0"/>
                <w:noProof/>
                <w:w w:val="115"/>
              </w:rPr>
              <w:t>Indicating Mapping from old to new – protective markings</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_Toc24706526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18</w:t>
            </w:r>
            <w:r w:rsidR="00412761" w:rsidRPr="00D40B8C">
              <w:rPr>
                <w:b w:val="0"/>
                <w:bCs w:val="0"/>
                <w:noProof/>
                <w:webHidden/>
              </w:rPr>
              <w:fldChar w:fldCharType="end"/>
            </w:r>
          </w:hyperlink>
        </w:p>
        <w:p w14:paraId="581A0BB7" w14:textId="0CB38497" w:rsidR="00412761" w:rsidRPr="00D40B8C" w:rsidRDefault="00C55826" w:rsidP="00AA181E">
          <w:pPr>
            <w:pStyle w:val="TOC1"/>
            <w:tabs>
              <w:tab w:val="clear" w:pos="9914"/>
              <w:tab w:val="right" w:leader="dot" w:pos="9781"/>
            </w:tabs>
            <w:rPr>
              <w:rFonts w:eastAsiaTheme="minorEastAsia" w:cstheme="minorBidi"/>
              <w:b w:val="0"/>
              <w:bCs w:val="0"/>
              <w:noProof/>
              <w:lang w:val="en-AU" w:eastAsia="en-GB"/>
            </w:rPr>
          </w:pPr>
          <w:hyperlink w:anchor="_Toc24706527" w:history="1">
            <w:r w:rsidR="00412761" w:rsidRPr="00D40B8C">
              <w:rPr>
                <w:rStyle w:val="Hyperlink"/>
                <w:rFonts w:eastAsia="Arial Unicode MS"/>
                <w:b w:val="0"/>
                <w:bCs w:val="0"/>
                <w:noProof/>
                <w:w w:val="115"/>
              </w:rPr>
              <w:t xml:space="preserve">Appendix </w:t>
            </w:r>
            <w:r w:rsidR="00412761" w:rsidRPr="00D40B8C">
              <w:rPr>
                <w:rStyle w:val="Hyperlink"/>
                <w:rFonts w:eastAsia="Arial Unicode MS"/>
                <w:b w:val="0"/>
                <w:bCs w:val="0"/>
                <w:noProof/>
                <w:spacing w:val="-34"/>
                <w:w w:val="115"/>
              </w:rPr>
              <w:t xml:space="preserve"> </w:t>
            </w:r>
            <w:r w:rsidR="00412761" w:rsidRPr="00D40B8C">
              <w:rPr>
                <w:rStyle w:val="Hyperlink"/>
                <w:rFonts w:eastAsia="Arial Unicode MS"/>
                <w:b w:val="0"/>
                <w:bCs w:val="0"/>
                <w:noProof/>
                <w:w w:val="115"/>
              </w:rPr>
              <w:t>C</w:t>
            </w:r>
            <w:r w:rsidR="00D40B8C" w:rsidRPr="00D40B8C">
              <w:rPr>
                <w:rStyle w:val="Hyperlink"/>
                <w:rFonts w:eastAsia="Arial Unicode MS"/>
                <w:b w:val="0"/>
                <w:bCs w:val="0"/>
                <w:noProof/>
                <w:w w:val="115"/>
              </w:rPr>
              <w:br/>
            </w:r>
            <w:r w:rsidR="00412761" w:rsidRPr="00D40B8C">
              <w:rPr>
                <w:rStyle w:val="Hyperlink"/>
                <w:rFonts w:eastAsia="Arial Unicode MS"/>
                <w:b w:val="0"/>
                <w:bCs w:val="0"/>
                <w:noProof/>
                <w:w w:val="115"/>
              </w:rPr>
              <w:t>User Guide – Labelling and Handling Protectively Marked Information</w:t>
            </w:r>
            <w:r w:rsidR="00412761" w:rsidRPr="00D40B8C">
              <w:rPr>
                <w:b w:val="0"/>
                <w:bCs w:val="0"/>
                <w:noProof/>
                <w:webHidden/>
              </w:rPr>
              <w:tab/>
            </w:r>
            <w:r w:rsidR="00412761" w:rsidRPr="00D40B8C">
              <w:rPr>
                <w:b w:val="0"/>
                <w:bCs w:val="0"/>
                <w:noProof/>
                <w:webHidden/>
              </w:rPr>
              <w:fldChar w:fldCharType="begin"/>
            </w:r>
            <w:r w:rsidR="00412761" w:rsidRPr="00D40B8C">
              <w:rPr>
                <w:b w:val="0"/>
                <w:bCs w:val="0"/>
                <w:noProof/>
                <w:webHidden/>
              </w:rPr>
              <w:instrText xml:space="preserve"> PAGEREF _Toc24706527 \h </w:instrText>
            </w:r>
            <w:r w:rsidR="00412761" w:rsidRPr="00D40B8C">
              <w:rPr>
                <w:b w:val="0"/>
                <w:bCs w:val="0"/>
                <w:noProof/>
                <w:webHidden/>
              </w:rPr>
            </w:r>
            <w:r w:rsidR="00412761" w:rsidRPr="00D40B8C">
              <w:rPr>
                <w:b w:val="0"/>
                <w:bCs w:val="0"/>
                <w:noProof/>
                <w:webHidden/>
              </w:rPr>
              <w:fldChar w:fldCharType="separate"/>
            </w:r>
            <w:r w:rsidR="00412761" w:rsidRPr="00D40B8C">
              <w:rPr>
                <w:b w:val="0"/>
                <w:bCs w:val="0"/>
                <w:noProof/>
                <w:webHidden/>
              </w:rPr>
              <w:t>19</w:t>
            </w:r>
            <w:r w:rsidR="00412761" w:rsidRPr="00D40B8C">
              <w:rPr>
                <w:b w:val="0"/>
                <w:bCs w:val="0"/>
                <w:noProof/>
                <w:webHidden/>
              </w:rPr>
              <w:fldChar w:fldCharType="end"/>
            </w:r>
          </w:hyperlink>
        </w:p>
        <w:p w14:paraId="7FAADB4C" w14:textId="7A404265" w:rsidR="008E7579" w:rsidRPr="0012286A" w:rsidRDefault="008E7579" w:rsidP="00AA181E">
          <w:pPr>
            <w:tabs>
              <w:tab w:val="right" w:leader="dot" w:pos="9781"/>
            </w:tabs>
            <w:ind w:right="1554"/>
            <w:rPr>
              <w:color w:val="FF0000"/>
            </w:rPr>
          </w:pPr>
          <w:r w:rsidRPr="00AA181E">
            <w:rPr>
              <w:noProof/>
              <w:color w:val="FF0000"/>
            </w:rPr>
            <w:fldChar w:fldCharType="end"/>
          </w:r>
        </w:p>
      </w:sdtContent>
    </w:sdt>
    <w:p w14:paraId="551C4380" w14:textId="77777777" w:rsidR="008E7579" w:rsidRPr="0012286A" w:rsidRDefault="008E7579" w:rsidP="00412761">
      <w:pPr>
        <w:tabs>
          <w:tab w:val="right" w:leader="dot" w:pos="9356"/>
        </w:tabs>
        <w:ind w:right="1554"/>
        <w:rPr>
          <w:color w:val="FF0000"/>
        </w:rPr>
      </w:pPr>
    </w:p>
    <w:p w14:paraId="764E34B0" w14:textId="77777777" w:rsidR="00367B0F" w:rsidRPr="00D74A1F" w:rsidRDefault="008E7579" w:rsidP="00412761">
      <w:pPr>
        <w:pStyle w:val="SectionHeading"/>
        <w:ind w:left="0" w:right="1554" w:firstLine="0"/>
        <w:jc w:val="both"/>
        <w:rPr>
          <w:rFonts w:eastAsia="Arial Unicode MS"/>
        </w:rPr>
      </w:pPr>
      <w:r w:rsidRPr="0012286A">
        <w:rPr>
          <w:b w:val="0"/>
          <w:color w:val="FF0000"/>
        </w:rPr>
        <w:br w:type="page"/>
      </w:r>
      <w:bookmarkStart w:id="1" w:name="_Toc24706490"/>
      <w:r w:rsidR="00367B0F" w:rsidRPr="00D74A1F">
        <w:rPr>
          <w:rFonts w:eastAsia="Arial Unicode MS"/>
        </w:rPr>
        <w:lastRenderedPageBreak/>
        <w:t>Background</w:t>
      </w:r>
      <w:bookmarkEnd w:id="1"/>
    </w:p>
    <w:p w14:paraId="5E555DCA" w14:textId="16B9E34E" w:rsidR="000605E6" w:rsidRPr="0046149E" w:rsidRDefault="000605E6" w:rsidP="0046149E">
      <w:pPr>
        <w:pStyle w:val="BodyCopy"/>
      </w:pPr>
      <w:bookmarkStart w:id="2" w:name="_Toc24706491"/>
      <w:r w:rsidRPr="0046149E">
        <w:t>The Office of the Victorian Information Commissioner (OVIC) issues security guides to support the Victorian Protective Data Security Standards (VPDSS). All guidance documents and references are inter-linked and should not be read in isolation.</w:t>
      </w:r>
      <w:bookmarkEnd w:id="2"/>
      <w:r w:rsidRPr="0046149E">
        <w:t xml:space="preserve"> </w:t>
      </w:r>
    </w:p>
    <w:p w14:paraId="6DD68CB5" w14:textId="5FF89412" w:rsidR="000605E6" w:rsidRPr="0046149E" w:rsidRDefault="000605E6" w:rsidP="0046149E">
      <w:pPr>
        <w:pStyle w:val="BodyCopy"/>
      </w:pPr>
      <w:bookmarkStart w:id="3" w:name="_Toc24706492"/>
      <w:r w:rsidRPr="0046149E">
        <w:t>This document forms part of a suite of supporting security guides of the VPDSS.</w:t>
      </w:r>
      <w:bookmarkEnd w:id="3"/>
    </w:p>
    <w:p w14:paraId="47FF0033" w14:textId="77777777" w:rsidR="00E470EE" w:rsidRPr="00CF0BE8" w:rsidRDefault="00367B0F" w:rsidP="000C3191">
      <w:pPr>
        <w:pStyle w:val="SectionHeading"/>
        <w:ind w:hanging="3904"/>
        <w:rPr>
          <w:rFonts w:eastAsia="Arial Unicode MS"/>
          <w:w w:val="115"/>
        </w:rPr>
      </w:pPr>
      <w:bookmarkStart w:id="4" w:name="_Toc24706493"/>
      <w:r w:rsidRPr="00CF0BE8">
        <w:rPr>
          <w:rFonts w:eastAsia="Arial Unicode MS"/>
          <w:w w:val="115"/>
        </w:rPr>
        <w:t>Purpose</w:t>
      </w:r>
      <w:bookmarkEnd w:id="4"/>
      <w:r w:rsidRPr="00CF0BE8">
        <w:rPr>
          <w:rFonts w:eastAsia="Arial Unicode MS"/>
          <w:w w:val="115"/>
        </w:rPr>
        <w:t xml:space="preserve"> </w:t>
      </w:r>
    </w:p>
    <w:p w14:paraId="37E6D112" w14:textId="673ADCE6" w:rsidR="00DC6ADC" w:rsidRPr="0046149E" w:rsidRDefault="00DC6ADC" w:rsidP="0046149E">
      <w:pPr>
        <w:pStyle w:val="BodyCopy"/>
      </w:pPr>
      <w:r w:rsidRPr="0046149E">
        <w:t>Everyone who works with public sector information has an obligation to respect the information that they create, access and use, and are personally accountable for safeguarding this material. In order to do this, all persons need to have an understanding of the security value of public sector information, and the security measures designed to protect the confidentiality, integrity and availability of public sector information.</w:t>
      </w:r>
    </w:p>
    <w:p w14:paraId="0C0DAF95" w14:textId="46EA3D7B" w:rsidR="00CF0BE8" w:rsidRPr="0046149E" w:rsidRDefault="00CF0BE8" w:rsidP="0046149E">
      <w:pPr>
        <w:pStyle w:val="BodyCopy"/>
      </w:pPr>
      <w:r w:rsidRPr="0046149E">
        <w:t>This document aims to assist Victorian public sector organisations in understanding:</w:t>
      </w:r>
    </w:p>
    <w:p w14:paraId="0415979D" w14:textId="58393F0A" w:rsidR="00CF0BE8" w:rsidRPr="00D74A1F" w:rsidRDefault="00CF0BE8" w:rsidP="00D74A1F">
      <w:pPr>
        <w:pStyle w:val="Bulletpoint"/>
      </w:pPr>
      <w:r w:rsidRPr="00D74A1F">
        <w:t>what information requires a protective marking</w:t>
      </w:r>
      <w:r w:rsidR="00BB4435" w:rsidRPr="00D74A1F">
        <w:t>;</w:t>
      </w:r>
    </w:p>
    <w:p w14:paraId="4B660327" w14:textId="27345A85" w:rsidR="00CF0BE8" w:rsidRPr="00D74A1F" w:rsidRDefault="00CF0BE8" w:rsidP="00D74A1F">
      <w:pPr>
        <w:pStyle w:val="Bulletpoint"/>
      </w:pPr>
      <w:r w:rsidRPr="00D74A1F">
        <w:t>what are protective markings</w:t>
      </w:r>
      <w:r w:rsidR="00BB4435" w:rsidRPr="00D74A1F">
        <w:t>;</w:t>
      </w:r>
    </w:p>
    <w:p w14:paraId="2393D3F3" w14:textId="1E816BC6" w:rsidR="00CF0BE8" w:rsidRPr="00D74A1F" w:rsidRDefault="00CF0BE8" w:rsidP="00D74A1F">
      <w:pPr>
        <w:pStyle w:val="Bulletpoint"/>
      </w:pPr>
      <w:r w:rsidRPr="00D74A1F">
        <w:t>the definitions that underpin each protective marking</w:t>
      </w:r>
      <w:r w:rsidR="00BB4435" w:rsidRPr="00D74A1F">
        <w:t xml:space="preserve">; </w:t>
      </w:r>
      <w:r w:rsidRPr="00D74A1F">
        <w:t>and</w:t>
      </w:r>
    </w:p>
    <w:p w14:paraId="7936D083" w14:textId="77777777" w:rsidR="00CF0BE8" w:rsidRPr="00D74A1F" w:rsidRDefault="00CF0BE8" w:rsidP="00D74A1F">
      <w:pPr>
        <w:pStyle w:val="Bulletpoint"/>
      </w:pPr>
      <w:r w:rsidRPr="00D74A1F">
        <w:t>the benefits of using protective markings.</w:t>
      </w:r>
    </w:p>
    <w:p w14:paraId="3B6A9453" w14:textId="77777777" w:rsidR="00367B0F" w:rsidRPr="00CF0BE8" w:rsidRDefault="00367B0F" w:rsidP="000C3191">
      <w:pPr>
        <w:pStyle w:val="SectionHeading"/>
        <w:ind w:hanging="3904"/>
        <w:rPr>
          <w:rFonts w:eastAsia="Arial Unicode MS"/>
          <w:w w:val="115"/>
        </w:rPr>
      </w:pPr>
      <w:bookmarkStart w:id="5" w:name="_Toc24706494"/>
      <w:r w:rsidRPr="00CF0BE8">
        <w:rPr>
          <w:rFonts w:eastAsia="Arial Unicode MS"/>
          <w:w w:val="115"/>
        </w:rPr>
        <w:t>Audience</w:t>
      </w:r>
      <w:bookmarkEnd w:id="5"/>
    </w:p>
    <w:p w14:paraId="02C90454" w14:textId="6E688BF0" w:rsidR="00367B0F" w:rsidRDefault="00367B0F" w:rsidP="00D74A1F">
      <w:pPr>
        <w:pStyle w:val="BodyCopy"/>
      </w:pPr>
      <w:r w:rsidRPr="00CF0BE8">
        <w:t>This document is intended for Victorian public sector organisations (including employees, contractors and external parties) that are subject to the protective data security provisions under Part Four of Victoria’s Privacy and Data Protection Act (2014).</w:t>
      </w:r>
    </w:p>
    <w:p w14:paraId="3BCD6335" w14:textId="5EA92427" w:rsidR="000605E6" w:rsidRPr="00CF0BE8" w:rsidRDefault="000605E6" w:rsidP="00D74A1F">
      <w:pPr>
        <w:pStyle w:val="BodyCopy"/>
      </w:pPr>
      <w:r>
        <w:t>This guide is designed to support practitioners and information security leads.</w:t>
      </w:r>
    </w:p>
    <w:p w14:paraId="4A0BB369" w14:textId="64C44294" w:rsidR="00367B0F" w:rsidRPr="00CF0BE8" w:rsidRDefault="00367B0F" w:rsidP="000C3191">
      <w:pPr>
        <w:pStyle w:val="SectionHeading"/>
        <w:ind w:hanging="3904"/>
        <w:rPr>
          <w:rFonts w:eastAsia="Arial Unicode MS"/>
          <w:w w:val="115"/>
        </w:rPr>
      </w:pPr>
      <w:bookmarkStart w:id="6" w:name="_Toc24706495"/>
      <w:r w:rsidRPr="00CF0BE8">
        <w:rPr>
          <w:rFonts w:eastAsia="Arial Unicode MS"/>
          <w:w w:val="115"/>
        </w:rPr>
        <w:t xml:space="preserve">Use of specific terms in this </w:t>
      </w:r>
      <w:r w:rsidR="00380E78">
        <w:rPr>
          <w:rFonts w:eastAsia="Arial Unicode MS"/>
          <w:w w:val="115"/>
        </w:rPr>
        <w:t>document</w:t>
      </w:r>
      <w:bookmarkEnd w:id="6"/>
    </w:p>
    <w:p w14:paraId="2301A191" w14:textId="77777777" w:rsidR="000605E6" w:rsidRPr="000605E6" w:rsidRDefault="000605E6" w:rsidP="000605E6">
      <w:pPr>
        <w:pStyle w:val="BodyText"/>
        <w:rPr>
          <w:rFonts w:ascii="Calibri" w:eastAsia="Calibri" w:hAnsi="Calibri" w:cs="National-Book"/>
          <w:color w:val="55565A"/>
          <w:sz w:val="22"/>
          <w:szCs w:val="22"/>
          <w:lang w:bidi="ar-SA"/>
        </w:rPr>
      </w:pPr>
      <w:r w:rsidRPr="000605E6">
        <w:rPr>
          <w:rFonts w:ascii="Calibri" w:eastAsia="Calibri" w:hAnsi="Calibri" w:cs="National-Book"/>
          <w:color w:val="55565A"/>
          <w:sz w:val="22"/>
          <w:szCs w:val="22"/>
          <w:lang w:bidi="ar-SA"/>
        </w:rPr>
        <w:t xml:space="preserve">Please refer to the </w:t>
      </w:r>
      <w:r w:rsidRPr="000605E6">
        <w:rPr>
          <w:rFonts w:ascii="Calibri" w:eastAsia="Calibri" w:hAnsi="Calibri" w:cs="National-Book"/>
          <w:i/>
          <w:iCs/>
          <w:color w:val="7030A0"/>
          <w:sz w:val="22"/>
          <w:szCs w:val="22"/>
          <w:lang w:bidi="ar-SA"/>
        </w:rPr>
        <w:t>VPDSF Glossary of Protective Data Security Terms</w:t>
      </w:r>
      <w:r w:rsidRPr="000605E6">
        <w:rPr>
          <w:rFonts w:ascii="Calibri" w:eastAsia="Calibri" w:hAnsi="Calibri" w:cs="National-Book"/>
          <w:color w:val="7030A0"/>
          <w:sz w:val="22"/>
          <w:szCs w:val="22"/>
          <w:lang w:bidi="ar-SA"/>
        </w:rPr>
        <w:t xml:space="preserve"> </w:t>
      </w:r>
      <w:r w:rsidRPr="000605E6">
        <w:rPr>
          <w:rFonts w:ascii="Calibri" w:eastAsia="Calibri" w:hAnsi="Calibri" w:cs="National-Book"/>
          <w:color w:val="55565A"/>
          <w:sz w:val="22"/>
          <w:szCs w:val="22"/>
          <w:lang w:bidi="ar-SA"/>
        </w:rPr>
        <w:t xml:space="preserve">for an outline of terms and associated definitions. For a current copy of this document, please refer to the VPDSF Resources section of the OVIC website. </w:t>
      </w:r>
    </w:p>
    <w:p w14:paraId="3E3E7404" w14:textId="77777777" w:rsidR="0094563D" w:rsidRPr="00CF0BE8" w:rsidRDefault="0094563D" w:rsidP="000C3191">
      <w:pPr>
        <w:pStyle w:val="SectionHeading"/>
        <w:ind w:hanging="3904"/>
        <w:rPr>
          <w:rFonts w:eastAsia="Arial Unicode MS"/>
          <w:w w:val="115"/>
        </w:rPr>
      </w:pPr>
      <w:bookmarkStart w:id="7" w:name="_Toc24706496"/>
      <w:r w:rsidRPr="00CF0BE8">
        <w:rPr>
          <w:rFonts w:eastAsia="Arial Unicode MS"/>
          <w:w w:val="115"/>
        </w:rPr>
        <w:t>Scope</w:t>
      </w:r>
      <w:bookmarkEnd w:id="7"/>
    </w:p>
    <w:p w14:paraId="7E1CD446" w14:textId="647E714A" w:rsidR="00D74A1F" w:rsidRDefault="000605E6" w:rsidP="00D74A1F">
      <w:pPr>
        <w:pStyle w:val="BodyText"/>
        <w:spacing w:before="132" w:line="266" w:lineRule="auto"/>
        <w:ind w:right="1271"/>
        <w:rPr>
          <w:rFonts w:cstheme="minorHAnsi"/>
          <w:color w:val="000000" w:themeColor="text1"/>
        </w:rPr>
      </w:pPr>
      <w:r w:rsidRPr="000605E6">
        <w:rPr>
          <w:rFonts w:ascii="Calibri" w:eastAsia="Calibri" w:hAnsi="Calibri" w:cs="National-Book"/>
          <w:color w:val="55565A"/>
          <w:sz w:val="22"/>
          <w:szCs w:val="22"/>
          <w:lang w:bidi="ar-SA"/>
        </w:rPr>
        <w:t>This document directly supports the Victorian Protective Data Security Standards (VPDSS</w:t>
      </w:r>
      <w:r w:rsidR="003F1880" w:rsidRPr="000605E6">
        <w:rPr>
          <w:rFonts w:ascii="Calibri" w:eastAsia="Calibri" w:hAnsi="Calibri" w:cs="National-Book"/>
          <w:color w:val="55565A"/>
          <w:sz w:val="22"/>
          <w:szCs w:val="22"/>
          <w:lang w:bidi="ar-SA"/>
        </w:rPr>
        <w:t>) and</w:t>
      </w:r>
      <w:r w:rsidRPr="000605E6">
        <w:rPr>
          <w:rFonts w:ascii="Calibri" w:eastAsia="Calibri" w:hAnsi="Calibri" w:cs="National-Book"/>
          <w:color w:val="55565A"/>
          <w:sz w:val="22"/>
          <w:szCs w:val="22"/>
          <w:lang w:bidi="ar-SA"/>
        </w:rPr>
        <w:t xml:space="preserve"> informs </w:t>
      </w:r>
      <w:r w:rsidR="0094563D" w:rsidRPr="000605E6">
        <w:rPr>
          <w:rFonts w:ascii="Calibri" w:eastAsia="Calibri" w:hAnsi="Calibri" w:cs="National-Book"/>
          <w:color w:val="55565A"/>
          <w:sz w:val="22"/>
          <w:szCs w:val="22"/>
          <w:lang w:bidi="ar-SA"/>
        </w:rPr>
        <w:t>the foundational steps for the VPDS</w:t>
      </w:r>
      <w:r>
        <w:rPr>
          <w:rFonts w:ascii="Calibri" w:eastAsia="Calibri" w:hAnsi="Calibri" w:cs="National-Book"/>
          <w:color w:val="55565A"/>
          <w:sz w:val="22"/>
          <w:szCs w:val="22"/>
          <w:lang w:bidi="ar-SA"/>
        </w:rPr>
        <w:t>S</w:t>
      </w:r>
      <w:r w:rsidR="0094563D" w:rsidRPr="000605E6">
        <w:rPr>
          <w:rFonts w:ascii="Calibri" w:eastAsia="Calibri" w:hAnsi="Calibri" w:cs="National-Book"/>
          <w:color w:val="55565A"/>
          <w:sz w:val="22"/>
          <w:szCs w:val="22"/>
          <w:lang w:bidi="ar-SA"/>
        </w:rPr>
        <w:t xml:space="preserve"> Five Step Action Plan</w:t>
      </w:r>
      <w:r w:rsidR="0094563D" w:rsidRPr="00D74A1F">
        <w:rPr>
          <w:rFonts w:cstheme="minorHAnsi"/>
          <w:color w:val="000000" w:themeColor="text1"/>
          <w:vertAlign w:val="superscript"/>
        </w:rPr>
        <w:footnoteReference w:id="1"/>
      </w:r>
      <w:r w:rsidR="0094563D" w:rsidRPr="00CF0BE8">
        <w:rPr>
          <w:rFonts w:cstheme="minorHAnsi"/>
          <w:color w:val="000000" w:themeColor="text1"/>
        </w:rPr>
        <w:t>.</w:t>
      </w:r>
      <w:bookmarkStart w:id="8" w:name="6._Assumptions"/>
      <w:bookmarkStart w:id="9" w:name="_bookmark3"/>
      <w:bookmarkStart w:id="10" w:name="8._Information_Review_"/>
      <w:bookmarkStart w:id="11" w:name="_bookmark5"/>
      <w:bookmarkEnd w:id="8"/>
      <w:bookmarkEnd w:id="9"/>
      <w:bookmarkEnd w:id="10"/>
      <w:bookmarkEnd w:id="11"/>
    </w:p>
    <w:p w14:paraId="7EA5255B" w14:textId="0318E866" w:rsidR="000605E6" w:rsidRPr="00B05CAB" w:rsidRDefault="00B05CAB" w:rsidP="00B05CAB">
      <w:pPr>
        <w:rPr>
          <w:rFonts w:cs="National-Book"/>
          <w:color w:val="55565A"/>
          <w:sz w:val="22"/>
          <w:szCs w:val="22"/>
          <w:lang w:val="en-US"/>
        </w:rPr>
      </w:pPr>
      <w:r>
        <w:br w:type="page"/>
      </w:r>
    </w:p>
    <w:p w14:paraId="7AFAF499" w14:textId="33087BCA" w:rsidR="00617E12" w:rsidRPr="00D74A1F" w:rsidRDefault="00617E12" w:rsidP="00D74A1F">
      <w:pPr>
        <w:pStyle w:val="SectionHeading"/>
        <w:ind w:left="0" w:firstLine="0"/>
        <w:rPr>
          <w:rFonts w:eastAsia="Arial Unicode MS"/>
        </w:rPr>
      </w:pPr>
      <w:bookmarkStart w:id="12" w:name="_Toc24706497"/>
      <w:r w:rsidRPr="00D74A1F">
        <w:rPr>
          <w:rFonts w:eastAsia="Arial Unicode MS"/>
        </w:rPr>
        <w:lastRenderedPageBreak/>
        <w:t>What are protective markings?</w:t>
      </w:r>
      <w:bookmarkEnd w:id="12"/>
    </w:p>
    <w:p w14:paraId="08868A25" w14:textId="2F6FBC0F" w:rsidR="00D74A1F" w:rsidRDefault="00617E12" w:rsidP="00D74A1F">
      <w:pPr>
        <w:pStyle w:val="BodyCopy"/>
      </w:pPr>
      <w:r w:rsidRPr="00CF0BE8">
        <w:t>Protective markings are security labels assigned to public sector information. They signify the confidentiality requirements of public sector information, determined via</w:t>
      </w:r>
      <w:r w:rsidR="00B05CAB">
        <w:t xml:space="preserve"> an information</w:t>
      </w:r>
      <w:r w:rsidRPr="00CF0BE8">
        <w:t xml:space="preserve"> security value assessment </w:t>
      </w:r>
      <w:r w:rsidR="00DC35F7">
        <w:t>based on</w:t>
      </w:r>
      <w:r w:rsidRPr="00CF0BE8">
        <w:t xml:space="preserve"> the VPDSF </w:t>
      </w:r>
      <w:r w:rsidR="00904428">
        <w:t>Business Impact Level</w:t>
      </w:r>
      <w:r w:rsidR="00492C63">
        <w:rPr>
          <w:rStyle w:val="FootnoteReference"/>
        </w:rPr>
        <w:footnoteReference w:id="2"/>
      </w:r>
      <w:r w:rsidR="00904428">
        <w:t xml:space="preserve"> (BIL)</w:t>
      </w:r>
      <w:r w:rsidRPr="00CF0BE8">
        <w:t xml:space="preserve"> table. Protective markings inform the minimum level of protection to be provided throughout the information lifecycle (e.g. during the use, storage, transmission/transfer and disposal).</w:t>
      </w:r>
    </w:p>
    <w:p w14:paraId="230A17B7" w14:textId="77777777" w:rsidR="00617E12" w:rsidRPr="003724AD" w:rsidRDefault="00617E12" w:rsidP="00D74A1F">
      <w:pPr>
        <w:pStyle w:val="SectionHeading"/>
        <w:ind w:left="0" w:firstLine="0"/>
        <w:rPr>
          <w:rFonts w:eastAsia="Arial Unicode MS"/>
        </w:rPr>
      </w:pPr>
      <w:bookmarkStart w:id="13" w:name="_Toc24706498"/>
      <w:r w:rsidRPr="003724AD">
        <w:rPr>
          <w:rFonts w:eastAsia="Arial Unicode MS"/>
          <w:w w:val="115"/>
        </w:rPr>
        <w:t>What</w:t>
      </w:r>
      <w:r w:rsidRPr="003724AD">
        <w:rPr>
          <w:rFonts w:eastAsia="Arial Unicode MS"/>
          <w:spacing w:val="-18"/>
          <w:w w:val="115"/>
        </w:rPr>
        <w:t xml:space="preserve"> </w:t>
      </w:r>
      <w:r w:rsidRPr="003724AD">
        <w:rPr>
          <w:rFonts w:eastAsia="Arial Unicode MS"/>
          <w:w w:val="115"/>
        </w:rPr>
        <w:t>information</w:t>
      </w:r>
      <w:r w:rsidRPr="003724AD">
        <w:rPr>
          <w:rFonts w:eastAsia="Arial Unicode MS"/>
          <w:spacing w:val="-17"/>
          <w:w w:val="115"/>
        </w:rPr>
        <w:t xml:space="preserve"> </w:t>
      </w:r>
      <w:r w:rsidRPr="003724AD">
        <w:rPr>
          <w:rFonts w:eastAsia="Arial Unicode MS"/>
          <w:w w:val="115"/>
        </w:rPr>
        <w:t>requires</w:t>
      </w:r>
      <w:r w:rsidRPr="003724AD">
        <w:rPr>
          <w:rFonts w:eastAsia="Arial Unicode MS"/>
          <w:spacing w:val="-18"/>
          <w:w w:val="115"/>
        </w:rPr>
        <w:t xml:space="preserve"> </w:t>
      </w:r>
      <w:r w:rsidRPr="003724AD">
        <w:rPr>
          <w:rFonts w:eastAsia="Arial Unicode MS"/>
          <w:w w:val="115"/>
        </w:rPr>
        <w:t>a</w:t>
      </w:r>
      <w:r w:rsidRPr="003724AD">
        <w:rPr>
          <w:rFonts w:eastAsia="Arial Unicode MS"/>
          <w:spacing w:val="-17"/>
          <w:w w:val="115"/>
        </w:rPr>
        <w:t xml:space="preserve"> </w:t>
      </w:r>
      <w:r w:rsidRPr="003724AD">
        <w:rPr>
          <w:rFonts w:eastAsia="Arial Unicode MS"/>
          <w:w w:val="115"/>
        </w:rPr>
        <w:t>protective</w:t>
      </w:r>
      <w:r w:rsidRPr="003724AD">
        <w:rPr>
          <w:rFonts w:eastAsia="Arial Unicode MS"/>
          <w:spacing w:val="-17"/>
          <w:w w:val="115"/>
        </w:rPr>
        <w:t xml:space="preserve"> </w:t>
      </w:r>
      <w:r w:rsidRPr="003724AD">
        <w:rPr>
          <w:rFonts w:eastAsia="Arial Unicode MS"/>
          <w:w w:val="115"/>
        </w:rPr>
        <w:t>marking?</w:t>
      </w:r>
      <w:bookmarkEnd w:id="13"/>
    </w:p>
    <w:p w14:paraId="553C91BC" w14:textId="373FCCEE" w:rsidR="00617E12" w:rsidRPr="00D74A1F" w:rsidRDefault="00617E12" w:rsidP="00D74A1F">
      <w:pPr>
        <w:pStyle w:val="BodyCopy"/>
      </w:pPr>
      <w:r w:rsidRPr="00D74A1F">
        <w:rPr>
          <w:noProof/>
        </w:rPr>
        <mc:AlternateContent>
          <mc:Choice Requires="wps">
            <w:drawing>
              <wp:anchor distT="0" distB="0" distL="114300" distR="114300" simplePos="0" relativeHeight="251668480" behindDoc="0" locked="1" layoutInCell="1" allowOverlap="1" wp14:anchorId="2C2E5FC5" wp14:editId="72AE8D3F">
                <wp:simplePos x="0" y="0"/>
                <wp:positionH relativeFrom="page">
                  <wp:posOffset>5817870</wp:posOffset>
                </wp:positionH>
                <wp:positionV relativeFrom="page">
                  <wp:posOffset>6276975</wp:posOffset>
                </wp:positionV>
                <wp:extent cx="374015" cy="374015"/>
                <wp:effectExtent l="0" t="0" r="0" b="0"/>
                <wp:wrapNone/>
                <wp:docPr id="22235" name="AutoShape 20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374015"/>
                        </a:xfrm>
                        <a:custGeom>
                          <a:avLst/>
                          <a:gdLst>
                            <a:gd name="T0" fmla="*/ 2147483646 w 589"/>
                            <a:gd name="T1" fmla="*/ 2147483646 h 589"/>
                            <a:gd name="T2" fmla="*/ 2147483646 w 589"/>
                            <a:gd name="T3" fmla="*/ 2147483646 h 589"/>
                            <a:gd name="T4" fmla="*/ 2147483646 w 589"/>
                            <a:gd name="T5" fmla="*/ 2147483646 h 589"/>
                            <a:gd name="T6" fmla="*/ 2147483646 w 589"/>
                            <a:gd name="T7" fmla="*/ 2147483646 h 589"/>
                            <a:gd name="T8" fmla="*/ 2147483646 w 589"/>
                            <a:gd name="T9" fmla="*/ 2147483646 h 589"/>
                            <a:gd name="T10" fmla="*/ 2147483646 w 589"/>
                            <a:gd name="T11" fmla="*/ 2147483646 h 589"/>
                            <a:gd name="T12" fmla="*/ 0 w 589"/>
                            <a:gd name="T13" fmla="*/ 2147483646 h 589"/>
                            <a:gd name="T14" fmla="*/ 2147483646 w 589"/>
                            <a:gd name="T15" fmla="*/ 2147483646 h 589"/>
                            <a:gd name="T16" fmla="*/ 2147483646 w 589"/>
                            <a:gd name="T17" fmla="*/ 2147483646 h 589"/>
                            <a:gd name="T18" fmla="*/ 2147483646 w 589"/>
                            <a:gd name="T19" fmla="*/ 2147483646 h 589"/>
                            <a:gd name="T20" fmla="*/ 2147483646 w 589"/>
                            <a:gd name="T21" fmla="*/ 2147483646 h 589"/>
                            <a:gd name="T22" fmla="*/ 2147483646 w 589"/>
                            <a:gd name="T23" fmla="*/ 2147483646 h 589"/>
                            <a:gd name="T24" fmla="*/ 2147483646 w 589"/>
                            <a:gd name="T25" fmla="*/ 2147483646 h 589"/>
                            <a:gd name="T26" fmla="*/ 2147483646 w 589"/>
                            <a:gd name="T27" fmla="*/ 2147483646 h 589"/>
                            <a:gd name="T28" fmla="*/ 2147483646 w 589"/>
                            <a:gd name="T29" fmla="*/ 2147483646 h 589"/>
                            <a:gd name="T30" fmla="*/ 2147483646 w 589"/>
                            <a:gd name="T31" fmla="*/ 2147483646 h 589"/>
                            <a:gd name="T32" fmla="*/ 2147483646 w 589"/>
                            <a:gd name="T33" fmla="*/ 2147483646 h 589"/>
                            <a:gd name="T34" fmla="*/ 2147483646 w 589"/>
                            <a:gd name="T35" fmla="*/ 2147483646 h 589"/>
                            <a:gd name="T36" fmla="*/ 2147483646 w 589"/>
                            <a:gd name="T37" fmla="*/ 2147483646 h 589"/>
                            <a:gd name="T38" fmla="*/ 2147483646 w 589"/>
                            <a:gd name="T39" fmla="*/ 2147483646 h 589"/>
                            <a:gd name="T40" fmla="*/ 2147483646 w 589"/>
                            <a:gd name="T41" fmla="*/ 2147483646 h 589"/>
                            <a:gd name="T42" fmla="*/ 2147483646 w 589"/>
                            <a:gd name="T43" fmla="*/ 2147483646 h 589"/>
                            <a:gd name="T44" fmla="*/ 2147483646 w 589"/>
                            <a:gd name="T45" fmla="*/ 2147483646 h 589"/>
                            <a:gd name="T46" fmla="*/ 2147483646 w 589"/>
                            <a:gd name="T47" fmla="*/ 2147483646 h 589"/>
                            <a:gd name="T48" fmla="*/ 2147483646 w 589"/>
                            <a:gd name="T49" fmla="*/ 2147483646 h 589"/>
                            <a:gd name="T50" fmla="*/ 2147483646 w 589"/>
                            <a:gd name="T51" fmla="*/ 2147483646 h 589"/>
                            <a:gd name="T52" fmla="*/ 2147483646 w 589"/>
                            <a:gd name="T53" fmla="*/ 2147483646 h 589"/>
                            <a:gd name="T54" fmla="*/ 2147483646 w 589"/>
                            <a:gd name="T55" fmla="*/ 2147483646 h 589"/>
                            <a:gd name="T56" fmla="*/ 2147483646 w 589"/>
                            <a:gd name="T57" fmla="*/ 2147483646 h 589"/>
                            <a:gd name="T58" fmla="*/ 2147483646 w 589"/>
                            <a:gd name="T59" fmla="*/ 2147483646 h 589"/>
                            <a:gd name="T60" fmla="*/ 2147483646 w 589"/>
                            <a:gd name="T61" fmla="*/ 2147483646 h 589"/>
                            <a:gd name="T62" fmla="*/ 2147483646 w 589"/>
                            <a:gd name="T63" fmla="*/ 2147483646 h 589"/>
                            <a:gd name="T64" fmla="*/ 2147483646 w 589"/>
                            <a:gd name="T65" fmla="*/ 2147483646 h 589"/>
                            <a:gd name="T66" fmla="*/ 2147483646 w 589"/>
                            <a:gd name="T67" fmla="*/ 2147483646 h 589"/>
                            <a:gd name="T68" fmla="*/ 2147483646 w 589"/>
                            <a:gd name="T69" fmla="*/ 2147483646 h 589"/>
                            <a:gd name="T70" fmla="*/ 2147483646 w 589"/>
                            <a:gd name="T71" fmla="*/ 2147483646 h 589"/>
                            <a:gd name="T72" fmla="*/ 2147483646 w 589"/>
                            <a:gd name="T73" fmla="*/ 2147483646 h 589"/>
                            <a:gd name="T74" fmla="*/ 2147483646 w 589"/>
                            <a:gd name="T75" fmla="*/ 2147483646 h 589"/>
                            <a:gd name="T76" fmla="*/ 2147483646 w 589"/>
                            <a:gd name="T77" fmla="*/ 2147483646 h 589"/>
                            <a:gd name="T78" fmla="*/ 2147483646 w 589"/>
                            <a:gd name="T79" fmla="*/ 2147483646 h 589"/>
                            <a:gd name="T80" fmla="*/ 2147483646 w 589"/>
                            <a:gd name="T81" fmla="*/ 2147483646 h 589"/>
                            <a:gd name="T82" fmla="*/ 2147483646 w 589"/>
                            <a:gd name="T83" fmla="*/ 2147483646 h 589"/>
                            <a:gd name="T84" fmla="*/ 2147483646 w 589"/>
                            <a:gd name="T85" fmla="*/ 2147483646 h 589"/>
                            <a:gd name="T86" fmla="*/ 2147483646 w 589"/>
                            <a:gd name="T87" fmla="*/ 2147483646 h 589"/>
                            <a:gd name="T88" fmla="*/ 2147483646 w 589"/>
                            <a:gd name="T89" fmla="*/ 2147483646 h 589"/>
                            <a:gd name="T90" fmla="*/ 2147483646 w 589"/>
                            <a:gd name="T91" fmla="*/ 2147483646 h 589"/>
                            <a:gd name="T92" fmla="*/ 2147483646 w 589"/>
                            <a:gd name="T93" fmla="*/ 2147483646 h 589"/>
                            <a:gd name="T94" fmla="*/ 2147483646 w 589"/>
                            <a:gd name="T95" fmla="*/ 2147483646 h 58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9" h="589">
                              <a:moveTo>
                                <a:pt x="295" y="0"/>
                              </a:moveTo>
                              <a:lnTo>
                                <a:pt x="216" y="11"/>
                              </a:lnTo>
                              <a:lnTo>
                                <a:pt x="146" y="41"/>
                              </a:lnTo>
                              <a:lnTo>
                                <a:pt x="87" y="87"/>
                              </a:lnTo>
                              <a:lnTo>
                                <a:pt x="41" y="146"/>
                              </a:lnTo>
                              <a:lnTo>
                                <a:pt x="11" y="217"/>
                              </a:lnTo>
                              <a:lnTo>
                                <a:pt x="0" y="295"/>
                              </a:lnTo>
                              <a:lnTo>
                                <a:pt x="11" y="373"/>
                              </a:lnTo>
                              <a:lnTo>
                                <a:pt x="41" y="443"/>
                              </a:lnTo>
                              <a:lnTo>
                                <a:pt x="87" y="503"/>
                              </a:lnTo>
                              <a:lnTo>
                                <a:pt x="146" y="549"/>
                              </a:lnTo>
                              <a:lnTo>
                                <a:pt x="216" y="579"/>
                              </a:lnTo>
                              <a:lnTo>
                                <a:pt x="295" y="589"/>
                              </a:lnTo>
                              <a:lnTo>
                                <a:pt x="373" y="579"/>
                              </a:lnTo>
                              <a:lnTo>
                                <a:pt x="443" y="549"/>
                              </a:lnTo>
                              <a:lnTo>
                                <a:pt x="503" y="503"/>
                              </a:lnTo>
                              <a:lnTo>
                                <a:pt x="549" y="443"/>
                              </a:lnTo>
                              <a:lnTo>
                                <a:pt x="559" y="420"/>
                              </a:lnTo>
                              <a:lnTo>
                                <a:pt x="221" y="420"/>
                              </a:lnTo>
                              <a:lnTo>
                                <a:pt x="169" y="368"/>
                              </a:lnTo>
                              <a:lnTo>
                                <a:pt x="243" y="295"/>
                              </a:lnTo>
                              <a:lnTo>
                                <a:pt x="169" y="221"/>
                              </a:lnTo>
                              <a:lnTo>
                                <a:pt x="221" y="169"/>
                              </a:lnTo>
                              <a:lnTo>
                                <a:pt x="559" y="169"/>
                              </a:lnTo>
                              <a:lnTo>
                                <a:pt x="549" y="146"/>
                              </a:lnTo>
                              <a:lnTo>
                                <a:pt x="503" y="87"/>
                              </a:lnTo>
                              <a:lnTo>
                                <a:pt x="443" y="41"/>
                              </a:lnTo>
                              <a:lnTo>
                                <a:pt x="373" y="11"/>
                              </a:lnTo>
                              <a:lnTo>
                                <a:pt x="295" y="0"/>
                              </a:lnTo>
                              <a:close/>
                              <a:moveTo>
                                <a:pt x="295" y="347"/>
                              </a:moveTo>
                              <a:lnTo>
                                <a:pt x="221" y="420"/>
                              </a:lnTo>
                              <a:lnTo>
                                <a:pt x="368" y="420"/>
                              </a:lnTo>
                              <a:lnTo>
                                <a:pt x="295" y="347"/>
                              </a:lnTo>
                              <a:close/>
                              <a:moveTo>
                                <a:pt x="559" y="169"/>
                              </a:moveTo>
                              <a:lnTo>
                                <a:pt x="368" y="169"/>
                              </a:lnTo>
                              <a:lnTo>
                                <a:pt x="420" y="221"/>
                              </a:lnTo>
                              <a:lnTo>
                                <a:pt x="346" y="295"/>
                              </a:lnTo>
                              <a:lnTo>
                                <a:pt x="420" y="368"/>
                              </a:lnTo>
                              <a:lnTo>
                                <a:pt x="368" y="420"/>
                              </a:lnTo>
                              <a:lnTo>
                                <a:pt x="559" y="420"/>
                              </a:lnTo>
                              <a:lnTo>
                                <a:pt x="579" y="373"/>
                              </a:lnTo>
                              <a:lnTo>
                                <a:pt x="589" y="295"/>
                              </a:lnTo>
                              <a:lnTo>
                                <a:pt x="579" y="217"/>
                              </a:lnTo>
                              <a:lnTo>
                                <a:pt x="559" y="169"/>
                              </a:lnTo>
                              <a:close/>
                              <a:moveTo>
                                <a:pt x="368" y="169"/>
                              </a:moveTo>
                              <a:lnTo>
                                <a:pt x="221" y="169"/>
                              </a:lnTo>
                              <a:lnTo>
                                <a:pt x="295" y="243"/>
                              </a:lnTo>
                              <a:lnTo>
                                <a:pt x="368" y="169"/>
                              </a:lnTo>
                              <a:close/>
                            </a:path>
                          </a:pathLst>
                        </a:custGeom>
                        <a:solidFill>
                          <a:srgbClr val="CD17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0E29" id="AutoShape 20233" o:spid="_x0000_s1026" style="position:absolute;margin-left:458.1pt;margin-top:494.25pt;width:29.45pt;height:29.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" path="m295,l216,11,146,41,87,87,41,146,11,217,,295r11,78l41,443r46,60l146,549r70,30l295,589r78,-10l443,549r60,-46l549,443r10,-23l221,420,169,368r74,-73l169,221r52,-52l559,169,549,146,503,87,443,41,373,11,295,xm295,347r-74,73l368,420,295,347xm559,169r-191,l420,221r-74,74l420,368r-52,52l559,420r20,-47l589,295,579,217,559,169xm368,169r-147,l295,243r73,-74xe" fillcolor="#cd1718"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
                <w10:wrap anchorx="page" anchory="page"/>
                <w10:anchorlock/>
              </v:shape>
            </w:pict>
          </mc:Fallback>
        </mc:AlternateContent>
      </w:r>
      <w:r w:rsidRPr="00D74A1F">
        <w:rPr>
          <w:noProof/>
        </w:rPr>
        <mc:AlternateContent>
          <mc:Choice Requires="wps">
            <w:drawing>
              <wp:anchor distT="0" distB="0" distL="114300" distR="114300" simplePos="0" relativeHeight="251667456" behindDoc="0" locked="1" layoutInCell="1" allowOverlap="1" wp14:anchorId="0EA57E4C" wp14:editId="2D6DA05A">
                <wp:simplePos x="0" y="0"/>
                <wp:positionH relativeFrom="page">
                  <wp:posOffset>3031490</wp:posOffset>
                </wp:positionH>
                <wp:positionV relativeFrom="page">
                  <wp:posOffset>6277610</wp:posOffset>
                </wp:positionV>
                <wp:extent cx="374015" cy="374015"/>
                <wp:effectExtent l="0" t="0" r="0" b="0"/>
                <wp:wrapNone/>
                <wp:docPr id="20315" name="AutoShape 20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374015"/>
                        </a:xfrm>
                        <a:custGeom>
                          <a:avLst/>
                          <a:gdLst>
                            <a:gd name="T0" fmla="*/ 2147483646 w 589"/>
                            <a:gd name="T1" fmla="*/ 2147483646 h 589"/>
                            <a:gd name="T2" fmla="*/ 2147483646 w 589"/>
                            <a:gd name="T3" fmla="*/ 2147483646 h 589"/>
                            <a:gd name="T4" fmla="*/ 2147483646 w 589"/>
                            <a:gd name="T5" fmla="*/ 2147483646 h 589"/>
                            <a:gd name="T6" fmla="*/ 2147483646 w 589"/>
                            <a:gd name="T7" fmla="*/ 2147483646 h 589"/>
                            <a:gd name="T8" fmla="*/ 2147483646 w 589"/>
                            <a:gd name="T9" fmla="*/ 2147483646 h 589"/>
                            <a:gd name="T10" fmla="*/ 2147483646 w 589"/>
                            <a:gd name="T11" fmla="*/ 2147483646 h 589"/>
                            <a:gd name="T12" fmla="*/ 0 w 589"/>
                            <a:gd name="T13" fmla="*/ 2147483646 h 589"/>
                            <a:gd name="T14" fmla="*/ 2147483646 w 589"/>
                            <a:gd name="T15" fmla="*/ 2147483646 h 589"/>
                            <a:gd name="T16" fmla="*/ 2147483646 w 589"/>
                            <a:gd name="T17" fmla="*/ 2147483646 h 589"/>
                            <a:gd name="T18" fmla="*/ 2147483646 w 589"/>
                            <a:gd name="T19" fmla="*/ 2147483646 h 589"/>
                            <a:gd name="T20" fmla="*/ 2147483646 w 589"/>
                            <a:gd name="T21" fmla="*/ 2147483646 h 589"/>
                            <a:gd name="T22" fmla="*/ 2147483646 w 589"/>
                            <a:gd name="T23" fmla="*/ 2147483646 h 589"/>
                            <a:gd name="T24" fmla="*/ 2147483646 w 589"/>
                            <a:gd name="T25" fmla="*/ 2147483646 h 589"/>
                            <a:gd name="T26" fmla="*/ 2147483646 w 589"/>
                            <a:gd name="T27" fmla="*/ 2147483646 h 589"/>
                            <a:gd name="T28" fmla="*/ 2147483646 w 589"/>
                            <a:gd name="T29" fmla="*/ 2147483646 h 589"/>
                            <a:gd name="T30" fmla="*/ 2147483646 w 589"/>
                            <a:gd name="T31" fmla="*/ 2147483646 h 589"/>
                            <a:gd name="T32" fmla="*/ 2147483646 w 589"/>
                            <a:gd name="T33" fmla="*/ 2147483646 h 589"/>
                            <a:gd name="T34" fmla="*/ 2147483646 w 589"/>
                            <a:gd name="T35" fmla="*/ 2147483646 h 589"/>
                            <a:gd name="T36" fmla="*/ 2147483646 w 589"/>
                            <a:gd name="T37" fmla="*/ 2147483646 h 589"/>
                            <a:gd name="T38" fmla="*/ 2147483646 w 589"/>
                            <a:gd name="T39" fmla="*/ 2147483646 h 589"/>
                            <a:gd name="T40" fmla="*/ 2147483646 w 589"/>
                            <a:gd name="T41" fmla="*/ 2147483646 h 589"/>
                            <a:gd name="T42" fmla="*/ 2147483646 w 589"/>
                            <a:gd name="T43" fmla="*/ 2147483646 h 589"/>
                            <a:gd name="T44" fmla="*/ 2147483646 w 589"/>
                            <a:gd name="T45" fmla="*/ 2147483646 h 589"/>
                            <a:gd name="T46" fmla="*/ 2147483646 w 589"/>
                            <a:gd name="T47" fmla="*/ 2147483646 h 589"/>
                            <a:gd name="T48" fmla="*/ 2147483646 w 589"/>
                            <a:gd name="T49" fmla="*/ 2147483646 h 589"/>
                            <a:gd name="T50" fmla="*/ 2147483646 w 589"/>
                            <a:gd name="T51" fmla="*/ 2147483646 h 589"/>
                            <a:gd name="T52" fmla="*/ 2147483646 w 589"/>
                            <a:gd name="T53" fmla="*/ 2147483646 h 589"/>
                            <a:gd name="T54" fmla="*/ 2147483646 w 589"/>
                            <a:gd name="T55" fmla="*/ 2147483646 h 589"/>
                            <a:gd name="T56" fmla="*/ 2147483646 w 589"/>
                            <a:gd name="T57" fmla="*/ 2147483646 h 589"/>
                            <a:gd name="T58" fmla="*/ 2147483646 w 589"/>
                            <a:gd name="T59" fmla="*/ 2147483646 h 589"/>
                            <a:gd name="T60" fmla="*/ 2147483646 w 589"/>
                            <a:gd name="T61" fmla="*/ 2147483646 h 589"/>
                            <a:gd name="T62" fmla="*/ 2147483646 w 589"/>
                            <a:gd name="T63" fmla="*/ 2147483646 h 589"/>
                            <a:gd name="T64" fmla="*/ 2147483646 w 589"/>
                            <a:gd name="T65" fmla="*/ 2147483646 h 589"/>
                            <a:gd name="T66" fmla="*/ 2147483646 w 589"/>
                            <a:gd name="T67" fmla="*/ 2147483646 h 589"/>
                            <a:gd name="T68" fmla="*/ 2147483646 w 589"/>
                            <a:gd name="T69" fmla="*/ 2147483646 h 589"/>
                            <a:gd name="T70" fmla="*/ 2147483646 w 589"/>
                            <a:gd name="T71" fmla="*/ 2147483646 h 589"/>
                            <a:gd name="T72" fmla="*/ 2147483646 w 589"/>
                            <a:gd name="T73" fmla="*/ 2147483646 h 589"/>
                            <a:gd name="T74" fmla="*/ 2147483646 w 589"/>
                            <a:gd name="T75" fmla="*/ 2147483646 h 589"/>
                            <a:gd name="T76" fmla="*/ 2147483646 w 589"/>
                            <a:gd name="T77" fmla="*/ 2147483646 h 589"/>
                            <a:gd name="T78" fmla="*/ 2147483646 w 589"/>
                            <a:gd name="T79" fmla="*/ 2147483646 h 589"/>
                            <a:gd name="T80" fmla="*/ 2147483646 w 589"/>
                            <a:gd name="T81" fmla="*/ 2147483646 h 589"/>
                            <a:gd name="T82" fmla="*/ 2147483646 w 589"/>
                            <a:gd name="T83" fmla="*/ 2147483646 h 58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89" h="589">
                              <a:moveTo>
                                <a:pt x="295" y="0"/>
                              </a:moveTo>
                              <a:lnTo>
                                <a:pt x="216" y="11"/>
                              </a:lnTo>
                              <a:lnTo>
                                <a:pt x="146" y="41"/>
                              </a:lnTo>
                              <a:lnTo>
                                <a:pt x="86" y="87"/>
                              </a:lnTo>
                              <a:lnTo>
                                <a:pt x="40" y="146"/>
                              </a:lnTo>
                              <a:lnTo>
                                <a:pt x="11" y="217"/>
                              </a:lnTo>
                              <a:lnTo>
                                <a:pt x="0" y="295"/>
                              </a:lnTo>
                              <a:lnTo>
                                <a:pt x="11" y="373"/>
                              </a:lnTo>
                              <a:lnTo>
                                <a:pt x="40" y="443"/>
                              </a:lnTo>
                              <a:lnTo>
                                <a:pt x="86" y="503"/>
                              </a:lnTo>
                              <a:lnTo>
                                <a:pt x="146" y="549"/>
                              </a:lnTo>
                              <a:lnTo>
                                <a:pt x="216" y="579"/>
                              </a:lnTo>
                              <a:lnTo>
                                <a:pt x="295" y="589"/>
                              </a:lnTo>
                              <a:lnTo>
                                <a:pt x="373" y="579"/>
                              </a:lnTo>
                              <a:lnTo>
                                <a:pt x="443" y="549"/>
                              </a:lnTo>
                              <a:lnTo>
                                <a:pt x="503" y="503"/>
                              </a:lnTo>
                              <a:lnTo>
                                <a:pt x="549" y="443"/>
                              </a:lnTo>
                              <a:lnTo>
                                <a:pt x="554" y="431"/>
                              </a:lnTo>
                              <a:lnTo>
                                <a:pt x="249" y="431"/>
                              </a:lnTo>
                              <a:lnTo>
                                <a:pt x="114" y="295"/>
                              </a:lnTo>
                              <a:lnTo>
                                <a:pt x="166" y="243"/>
                              </a:lnTo>
                              <a:lnTo>
                                <a:pt x="332" y="243"/>
                              </a:lnTo>
                              <a:lnTo>
                                <a:pt x="426" y="150"/>
                              </a:lnTo>
                              <a:lnTo>
                                <a:pt x="550" y="150"/>
                              </a:lnTo>
                              <a:lnTo>
                                <a:pt x="549" y="146"/>
                              </a:lnTo>
                              <a:lnTo>
                                <a:pt x="503" y="87"/>
                              </a:lnTo>
                              <a:lnTo>
                                <a:pt x="443" y="41"/>
                              </a:lnTo>
                              <a:lnTo>
                                <a:pt x="373" y="11"/>
                              </a:lnTo>
                              <a:lnTo>
                                <a:pt x="295" y="0"/>
                              </a:lnTo>
                              <a:close/>
                              <a:moveTo>
                                <a:pt x="550" y="150"/>
                              </a:moveTo>
                              <a:lnTo>
                                <a:pt x="426" y="150"/>
                              </a:lnTo>
                              <a:lnTo>
                                <a:pt x="478" y="202"/>
                              </a:lnTo>
                              <a:lnTo>
                                <a:pt x="249" y="431"/>
                              </a:lnTo>
                              <a:lnTo>
                                <a:pt x="554" y="431"/>
                              </a:lnTo>
                              <a:lnTo>
                                <a:pt x="579" y="373"/>
                              </a:lnTo>
                              <a:lnTo>
                                <a:pt x="589" y="295"/>
                              </a:lnTo>
                              <a:lnTo>
                                <a:pt x="579" y="217"/>
                              </a:lnTo>
                              <a:lnTo>
                                <a:pt x="550" y="150"/>
                              </a:lnTo>
                              <a:close/>
                              <a:moveTo>
                                <a:pt x="332" y="243"/>
                              </a:moveTo>
                              <a:lnTo>
                                <a:pt x="166" y="243"/>
                              </a:lnTo>
                              <a:lnTo>
                                <a:pt x="249" y="327"/>
                              </a:lnTo>
                              <a:lnTo>
                                <a:pt x="332" y="243"/>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EF2AB" id="AutoShape 20234" o:spid="_x0000_s1026" style="position:absolute;margin-left:238.7pt;margin-top:494.3pt;width:29.45pt;height:29.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5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" path="m295,l216,11,146,41,86,87,40,146,11,217,,295r11,78l40,443r46,60l146,549r70,30l295,589r78,-10l443,549r60,-46l549,443r5,-12l249,431,114,295r52,-52l332,243r94,-93l550,150r-1,-4l503,87,443,41,373,11,295,xm550,150r-124,l478,202,249,431r305,l579,373r10,-78l579,217,550,150xm332,243r-166,l249,327r83,-84xe" fillcolor="#3dad59" stroked="f">
                <v:path arrowok="t" o:connecttype="custom" o:connectlocs="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
                <w10:wrap anchorx="page" anchory="page"/>
                <w10:anchorlock/>
              </v:shape>
            </w:pict>
          </mc:Fallback>
        </mc:AlternateContent>
      </w:r>
      <w:r w:rsidRPr="00D74A1F">
        <w:rPr>
          <w:noProof/>
        </w:rPr>
        <mc:AlternateContent>
          <mc:Choice Requires="wps">
            <w:drawing>
              <wp:anchor distT="0" distB="0" distL="0" distR="0" simplePos="0" relativeHeight="251660288" behindDoc="1" locked="0" layoutInCell="1" allowOverlap="1" wp14:anchorId="35DD0A6A" wp14:editId="61AD56EA">
                <wp:simplePos x="0" y="0"/>
                <wp:positionH relativeFrom="page">
                  <wp:posOffset>1031240</wp:posOffset>
                </wp:positionH>
                <wp:positionV relativeFrom="paragraph">
                  <wp:posOffset>328930</wp:posOffset>
                </wp:positionV>
                <wp:extent cx="2590800" cy="3738880"/>
                <wp:effectExtent l="0" t="0" r="0" b="7620"/>
                <wp:wrapTopAndBottom/>
                <wp:docPr id="22234" name="Text Box 20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373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1A0209B5" w14:textId="77777777" w:rsidTr="00865D81">
                              <w:trPr>
                                <w:trHeight w:val="714"/>
                              </w:trPr>
                              <w:tc>
                                <w:tcPr>
                                  <w:tcW w:w="4080" w:type="dxa"/>
                                  <w:tcBorders>
                                    <w:bottom w:val="single" w:sz="34" w:space="0" w:color="FFFFFF"/>
                                  </w:tcBorders>
                                  <w:shd w:val="clear" w:color="auto" w:fill="5620A9"/>
                                  <w:vAlign w:val="center"/>
                                </w:tcPr>
                                <w:p w14:paraId="0D553C96"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color w:val="FFFFFF"/>
                                      <w:sz w:val="16"/>
                                      <w:szCs w:val="16"/>
                                    </w:rPr>
                                    <w:t>PUBLIC SECTOR INFORMATION</w:t>
                                  </w:r>
                                </w:p>
                              </w:tc>
                            </w:tr>
                            <w:tr w:rsidR="00AA181E" w:rsidRPr="00086103" w14:paraId="45FB91E6" w14:textId="77777777" w:rsidTr="00865D81">
                              <w:trPr>
                                <w:trHeight w:val="4142"/>
                              </w:trPr>
                              <w:tc>
                                <w:tcPr>
                                  <w:tcW w:w="4080" w:type="dxa"/>
                                  <w:tcBorders>
                                    <w:top w:val="single" w:sz="34" w:space="0" w:color="FFFFFF"/>
                                    <w:bottom w:val="single" w:sz="24" w:space="0" w:color="FFFFFF"/>
                                  </w:tcBorders>
                                  <w:shd w:val="clear" w:color="auto" w:fill="E9E5E2"/>
                                </w:tcPr>
                                <w:p w14:paraId="04B8C5A3" w14:textId="77777777" w:rsidR="00AA181E" w:rsidRPr="00B05CAB" w:rsidRDefault="00AA181E" w:rsidP="00865D81">
                                  <w:pPr>
                                    <w:pStyle w:val="TableParagraph"/>
                                    <w:spacing w:before="240"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Public sector information means any information (including personal information) obtained, generated, </w:t>
                                  </w:r>
                                  <w:r w:rsidRPr="00B05CAB">
                                    <w:rPr>
                                      <w:rFonts w:asciiTheme="minorHAnsi" w:eastAsia="Arial Unicode MS" w:hAnsiTheme="minorHAnsi" w:cstheme="minorHAnsi"/>
                                      <w:color w:val="1D1D1B"/>
                                      <w:spacing w:val="-3"/>
                                      <w:sz w:val="19"/>
                                      <w:szCs w:val="19"/>
                                    </w:rPr>
                                    <w:t xml:space="preserve">received </w:t>
                                  </w:r>
                                  <w:r w:rsidRPr="00B05CAB">
                                    <w:rPr>
                                      <w:rFonts w:asciiTheme="minorHAnsi" w:eastAsia="Arial Unicode MS" w:hAnsiTheme="minorHAnsi" w:cstheme="minorHAnsi"/>
                                      <w:color w:val="1D1D1B"/>
                                      <w:sz w:val="19"/>
                                      <w:szCs w:val="19"/>
                                    </w:rPr>
                                    <w:t>or held by or for a Victorian public sector organisation for an official purpose or supporting official</w:t>
                                  </w:r>
                                  <w:r w:rsidRPr="00B05CAB">
                                    <w:rPr>
                                      <w:rFonts w:asciiTheme="minorHAnsi" w:eastAsia="Arial Unicode MS" w:hAnsiTheme="minorHAnsi" w:cstheme="minorHAnsi"/>
                                      <w:color w:val="1D1D1B"/>
                                      <w:spacing w:val="-1"/>
                                      <w:sz w:val="19"/>
                                      <w:szCs w:val="19"/>
                                    </w:rPr>
                                    <w:t xml:space="preserve"> </w:t>
                                  </w:r>
                                  <w:r w:rsidRPr="00B05CAB">
                                    <w:rPr>
                                      <w:rFonts w:asciiTheme="minorHAnsi" w:eastAsia="Arial Unicode MS" w:hAnsiTheme="minorHAnsi" w:cstheme="minorHAnsi"/>
                                      <w:color w:val="1D1D1B"/>
                                      <w:sz w:val="19"/>
                                      <w:szCs w:val="19"/>
                                    </w:rPr>
                                    <w:t>activities.</w:t>
                                  </w:r>
                                </w:p>
                                <w:p w14:paraId="3F82A806" w14:textId="77777777" w:rsidR="00AA181E" w:rsidRPr="00B05CAB" w:rsidRDefault="00AA181E" w:rsidP="00CF0BE8">
                                  <w:pPr>
                                    <w:pStyle w:val="TableParagraph"/>
                                    <w:spacing w:before="122"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This includes both hard and soft copy information, regardless of media or format.</w:t>
                                  </w:r>
                                </w:p>
                                <w:p w14:paraId="273561F4" w14:textId="3453DDAF" w:rsidR="00AA181E" w:rsidRPr="00CF0BE8" w:rsidRDefault="00AA181E" w:rsidP="00CF0BE8">
                                  <w:pPr>
                                    <w:pStyle w:val="TableParagraph"/>
                                    <w:spacing w:before="120" w:line="266" w:lineRule="auto"/>
                                    <w:ind w:left="283" w:right="255"/>
                                    <w:rPr>
                                      <w:rFonts w:asciiTheme="minorHAnsi" w:eastAsia="Arial Unicode MS" w:hAnsiTheme="minorHAnsi" w:cstheme="minorHAnsi"/>
                                      <w:sz w:val="18"/>
                                      <w:szCs w:val="18"/>
                                    </w:rPr>
                                  </w:pPr>
                                  <w:r w:rsidRPr="00B05CAB">
                                    <w:rPr>
                                      <w:rFonts w:asciiTheme="minorHAnsi" w:eastAsia="Arial Unicode MS" w:hAnsiTheme="minorHAnsi" w:cstheme="minorHAnsi"/>
                                      <w:color w:val="1D1D1B"/>
                                      <w:sz w:val="19"/>
                                      <w:szCs w:val="19"/>
                                    </w:rPr>
                                    <w:t>Not all public sector information will require a protective marking, however other</w:t>
                                  </w:r>
                                  <w:r w:rsidRPr="00B05CAB">
                                    <w:rPr>
                                      <w:rFonts w:asciiTheme="minorHAnsi" w:eastAsia="Arial Unicode MS" w:hAnsiTheme="minorHAnsi" w:cstheme="minorHAnsi"/>
                                      <w:sz w:val="19"/>
                                      <w:szCs w:val="19"/>
                                    </w:rPr>
                                    <w:t xml:space="preserve"> </w:t>
                                  </w:r>
                                  <w:r w:rsidRPr="00B05CAB">
                                    <w:rPr>
                                      <w:rFonts w:asciiTheme="minorHAnsi" w:eastAsia="Arial Unicode MS" w:hAnsiTheme="minorHAnsi" w:cstheme="minorHAnsi"/>
                                      <w:color w:val="1D1D1B"/>
                                      <w:sz w:val="19"/>
                                      <w:szCs w:val="19"/>
                                    </w:rPr>
                                    <w:t>security measures may still be required to protect the integrity and availability of this material.</w:t>
                                  </w:r>
                                </w:p>
                              </w:tc>
                            </w:tr>
                            <w:tr w:rsidR="00AA181E" w:rsidRPr="00086103" w14:paraId="67765E9B" w14:textId="77777777" w:rsidTr="00865D81">
                              <w:trPr>
                                <w:trHeight w:val="1738"/>
                              </w:trPr>
                              <w:tc>
                                <w:tcPr>
                                  <w:tcW w:w="4080" w:type="dxa"/>
                                  <w:tcBorders>
                                    <w:top w:val="single" w:sz="24" w:space="0" w:color="FFFFFF"/>
                                    <w:bottom w:val="single" w:sz="24" w:space="0" w:color="FFFFFF"/>
                                  </w:tcBorders>
                                  <w:shd w:val="clear" w:color="auto" w:fill="E9E5E2"/>
                                </w:tcPr>
                                <w:p w14:paraId="5F9EBAEF" w14:textId="77777777" w:rsidR="00AA181E" w:rsidRPr="00CF0BE8" w:rsidRDefault="00AA181E" w:rsidP="00865D81">
                                  <w:pPr>
                                    <w:pStyle w:val="TableParagraph"/>
                                    <w:spacing w:before="120" w:line="266" w:lineRule="auto"/>
                                    <w:ind w:left="284" w:right="131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May require a protective marking</w:t>
                                  </w:r>
                                </w:p>
                              </w:tc>
                            </w:tr>
                          </w:tbl>
                          <w:p w14:paraId="43183CD8" w14:textId="77777777" w:rsidR="00AA181E" w:rsidRPr="003724AD" w:rsidRDefault="00AA181E" w:rsidP="00617E12">
                            <w:pPr>
                              <w:pStyle w:val="BodyText"/>
                              <w:rPr>
                                <w:rFonts w:ascii="Arial Unicode MS" w:eastAsia="Arial Unicode MS" w:hAnsi="Arial Unicode MS" w:cs="Arial Unicode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D0A6A" id="_x0000_t202" coordsize="21600,21600" o:spt="202" path="m,l,21600r21600,l21600,xe">
                <v:stroke joinstyle="miter"/>
                <v:path gradientshapeok="t" o:connecttype="rect"/>
              </v:shapetype>
              <v:shape id="Text Box 20232" o:spid="_x0000_s1026" type="#_x0000_t202" style="position:absolute;margin-left:81.2pt;margin-top:25.9pt;width:204pt;height:294.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1A0209B5" w14:textId="77777777" w:rsidTr="00865D81">
                        <w:trPr>
                          <w:trHeight w:val="714"/>
                        </w:trPr>
                        <w:tc>
                          <w:tcPr>
                            <w:tcW w:w="4080" w:type="dxa"/>
                            <w:tcBorders>
                              <w:bottom w:val="single" w:sz="34" w:space="0" w:color="FFFFFF"/>
                            </w:tcBorders>
                            <w:shd w:val="clear" w:color="auto" w:fill="5620A9"/>
                            <w:vAlign w:val="center"/>
                          </w:tcPr>
                          <w:p w14:paraId="0D553C96"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color w:val="FFFFFF"/>
                                <w:sz w:val="16"/>
                                <w:szCs w:val="16"/>
                              </w:rPr>
                              <w:t>PUBLIC SECTOR INFORMATION</w:t>
                            </w:r>
                          </w:p>
                        </w:tc>
                      </w:tr>
                      <w:tr w:rsidR="00AA181E" w:rsidRPr="00086103" w14:paraId="45FB91E6" w14:textId="77777777" w:rsidTr="00865D81">
                        <w:trPr>
                          <w:trHeight w:val="4142"/>
                        </w:trPr>
                        <w:tc>
                          <w:tcPr>
                            <w:tcW w:w="4080" w:type="dxa"/>
                            <w:tcBorders>
                              <w:top w:val="single" w:sz="34" w:space="0" w:color="FFFFFF"/>
                              <w:bottom w:val="single" w:sz="24" w:space="0" w:color="FFFFFF"/>
                            </w:tcBorders>
                            <w:shd w:val="clear" w:color="auto" w:fill="E9E5E2"/>
                          </w:tcPr>
                          <w:p w14:paraId="04B8C5A3" w14:textId="77777777" w:rsidR="00AA181E" w:rsidRPr="00B05CAB" w:rsidRDefault="00AA181E" w:rsidP="00865D81">
                            <w:pPr>
                              <w:pStyle w:val="TableParagraph"/>
                              <w:spacing w:before="240"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Public sector information means any information (including personal information) obtained, generated, </w:t>
                            </w:r>
                            <w:r w:rsidRPr="00B05CAB">
                              <w:rPr>
                                <w:rFonts w:asciiTheme="minorHAnsi" w:eastAsia="Arial Unicode MS" w:hAnsiTheme="minorHAnsi" w:cstheme="minorHAnsi"/>
                                <w:color w:val="1D1D1B"/>
                                <w:spacing w:val="-3"/>
                                <w:sz w:val="19"/>
                                <w:szCs w:val="19"/>
                              </w:rPr>
                              <w:t xml:space="preserve">received </w:t>
                            </w:r>
                            <w:r w:rsidRPr="00B05CAB">
                              <w:rPr>
                                <w:rFonts w:asciiTheme="minorHAnsi" w:eastAsia="Arial Unicode MS" w:hAnsiTheme="minorHAnsi" w:cstheme="minorHAnsi"/>
                                <w:color w:val="1D1D1B"/>
                                <w:sz w:val="19"/>
                                <w:szCs w:val="19"/>
                              </w:rPr>
                              <w:t>or held by or for a Victorian public sector organisation for an official purpose or supporting official</w:t>
                            </w:r>
                            <w:r w:rsidRPr="00B05CAB">
                              <w:rPr>
                                <w:rFonts w:asciiTheme="minorHAnsi" w:eastAsia="Arial Unicode MS" w:hAnsiTheme="minorHAnsi" w:cstheme="minorHAnsi"/>
                                <w:color w:val="1D1D1B"/>
                                <w:spacing w:val="-1"/>
                                <w:sz w:val="19"/>
                                <w:szCs w:val="19"/>
                              </w:rPr>
                              <w:t xml:space="preserve"> </w:t>
                            </w:r>
                            <w:r w:rsidRPr="00B05CAB">
                              <w:rPr>
                                <w:rFonts w:asciiTheme="minorHAnsi" w:eastAsia="Arial Unicode MS" w:hAnsiTheme="minorHAnsi" w:cstheme="minorHAnsi"/>
                                <w:color w:val="1D1D1B"/>
                                <w:sz w:val="19"/>
                                <w:szCs w:val="19"/>
                              </w:rPr>
                              <w:t>activities.</w:t>
                            </w:r>
                          </w:p>
                          <w:p w14:paraId="3F82A806" w14:textId="77777777" w:rsidR="00AA181E" w:rsidRPr="00B05CAB" w:rsidRDefault="00AA181E" w:rsidP="00CF0BE8">
                            <w:pPr>
                              <w:pStyle w:val="TableParagraph"/>
                              <w:spacing w:before="122" w:line="266" w:lineRule="auto"/>
                              <w:ind w:left="283" w:right="255"/>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This includes both hard and soft copy information, regardless of media or format.</w:t>
                            </w:r>
                          </w:p>
                          <w:p w14:paraId="273561F4" w14:textId="3453DDAF" w:rsidR="00AA181E" w:rsidRPr="00CF0BE8" w:rsidRDefault="00AA181E" w:rsidP="00CF0BE8">
                            <w:pPr>
                              <w:pStyle w:val="TableParagraph"/>
                              <w:spacing w:before="120" w:line="266" w:lineRule="auto"/>
                              <w:ind w:left="283" w:right="255"/>
                              <w:rPr>
                                <w:rFonts w:asciiTheme="minorHAnsi" w:eastAsia="Arial Unicode MS" w:hAnsiTheme="minorHAnsi" w:cstheme="minorHAnsi"/>
                                <w:sz w:val="18"/>
                                <w:szCs w:val="18"/>
                              </w:rPr>
                            </w:pPr>
                            <w:r w:rsidRPr="00B05CAB">
                              <w:rPr>
                                <w:rFonts w:asciiTheme="minorHAnsi" w:eastAsia="Arial Unicode MS" w:hAnsiTheme="minorHAnsi" w:cstheme="minorHAnsi"/>
                                <w:color w:val="1D1D1B"/>
                                <w:sz w:val="19"/>
                                <w:szCs w:val="19"/>
                              </w:rPr>
                              <w:t>Not all public sector information will require a protective marking, however other</w:t>
                            </w:r>
                            <w:r w:rsidRPr="00B05CAB">
                              <w:rPr>
                                <w:rFonts w:asciiTheme="minorHAnsi" w:eastAsia="Arial Unicode MS" w:hAnsiTheme="minorHAnsi" w:cstheme="minorHAnsi"/>
                                <w:sz w:val="19"/>
                                <w:szCs w:val="19"/>
                              </w:rPr>
                              <w:t xml:space="preserve"> </w:t>
                            </w:r>
                            <w:r w:rsidRPr="00B05CAB">
                              <w:rPr>
                                <w:rFonts w:asciiTheme="minorHAnsi" w:eastAsia="Arial Unicode MS" w:hAnsiTheme="minorHAnsi" w:cstheme="minorHAnsi"/>
                                <w:color w:val="1D1D1B"/>
                                <w:sz w:val="19"/>
                                <w:szCs w:val="19"/>
                              </w:rPr>
                              <w:t>security measures may still be required to protect the integrity and availability of this material.</w:t>
                            </w:r>
                          </w:p>
                        </w:tc>
                      </w:tr>
                      <w:tr w:rsidR="00AA181E" w:rsidRPr="00086103" w14:paraId="67765E9B" w14:textId="77777777" w:rsidTr="00865D81">
                        <w:trPr>
                          <w:trHeight w:val="1738"/>
                        </w:trPr>
                        <w:tc>
                          <w:tcPr>
                            <w:tcW w:w="4080" w:type="dxa"/>
                            <w:tcBorders>
                              <w:top w:val="single" w:sz="24" w:space="0" w:color="FFFFFF"/>
                              <w:bottom w:val="single" w:sz="24" w:space="0" w:color="FFFFFF"/>
                            </w:tcBorders>
                            <w:shd w:val="clear" w:color="auto" w:fill="E9E5E2"/>
                          </w:tcPr>
                          <w:p w14:paraId="5F9EBAEF" w14:textId="77777777" w:rsidR="00AA181E" w:rsidRPr="00CF0BE8" w:rsidRDefault="00AA181E" w:rsidP="00865D81">
                            <w:pPr>
                              <w:pStyle w:val="TableParagraph"/>
                              <w:spacing w:before="120" w:line="266" w:lineRule="auto"/>
                              <w:ind w:left="284" w:right="131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May require a protective marking</w:t>
                            </w:r>
                          </w:p>
                        </w:tc>
                      </w:tr>
                    </w:tbl>
                    <w:p w14:paraId="43183CD8" w14:textId="77777777" w:rsidR="00AA181E" w:rsidRPr="003724AD" w:rsidRDefault="00AA181E" w:rsidP="00617E12">
                      <w:pPr>
                        <w:pStyle w:val="BodyText"/>
                        <w:rPr>
                          <w:rFonts w:ascii="Arial Unicode MS" w:eastAsia="Arial Unicode MS" w:hAnsi="Arial Unicode MS" w:cs="Arial Unicode MS"/>
                          <w:sz w:val="16"/>
                          <w:szCs w:val="16"/>
                        </w:rPr>
                      </w:pPr>
                    </w:p>
                  </w:txbxContent>
                </v:textbox>
                <w10:wrap type="topAndBottom" anchorx="page"/>
              </v:shape>
            </w:pict>
          </mc:Fallback>
        </mc:AlternateContent>
      </w:r>
      <w:r w:rsidRPr="00D74A1F">
        <w:rPr>
          <w:noProof/>
        </w:rPr>
        <mc:AlternateContent>
          <mc:Choice Requires="wps">
            <w:drawing>
              <wp:anchor distT="0" distB="0" distL="0" distR="0" simplePos="0" relativeHeight="251661312" behindDoc="1" locked="0" layoutInCell="1" allowOverlap="1" wp14:anchorId="29FC8706" wp14:editId="51EC2E04">
                <wp:simplePos x="0" y="0"/>
                <wp:positionH relativeFrom="page">
                  <wp:posOffset>3774440</wp:posOffset>
                </wp:positionH>
                <wp:positionV relativeFrom="paragraph">
                  <wp:posOffset>328930</wp:posOffset>
                </wp:positionV>
                <wp:extent cx="2590800" cy="3740400"/>
                <wp:effectExtent l="0" t="0" r="0" b="6350"/>
                <wp:wrapTopAndBottom/>
                <wp:docPr id="22233" name="Text Box 20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90800" cy="37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3F2155A4" w14:textId="77777777" w:rsidTr="00865D81">
                              <w:trPr>
                                <w:trHeight w:val="714"/>
                              </w:trPr>
                              <w:tc>
                                <w:tcPr>
                                  <w:tcW w:w="4080" w:type="dxa"/>
                                  <w:tcBorders>
                                    <w:bottom w:val="single" w:sz="34" w:space="0" w:color="FFFFFF"/>
                                  </w:tcBorders>
                                  <w:shd w:val="clear" w:color="auto" w:fill="5620A9"/>
                                  <w:vAlign w:val="center"/>
                                </w:tcPr>
                                <w:p w14:paraId="090926C7"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i/>
                                      <w:iCs/>
                                      <w:color w:val="FFFFFF"/>
                                      <w:sz w:val="16"/>
                                      <w:szCs w:val="16"/>
                                    </w:rPr>
                                    <w:t>UNOFFICIAL</w:t>
                                  </w:r>
                                  <w:r w:rsidRPr="003724AD">
                                    <w:rPr>
                                      <w:rFonts w:ascii="Arial Unicode MS" w:eastAsia="Arial Unicode MS" w:hAnsi="Arial Unicode MS" w:cs="Arial Unicode MS"/>
                                      <w:color w:val="FFFFFF"/>
                                      <w:sz w:val="16"/>
                                      <w:szCs w:val="16"/>
                                    </w:rPr>
                                    <w:t xml:space="preserve"> INFORMATION</w:t>
                                  </w:r>
                                </w:p>
                              </w:tc>
                            </w:tr>
                            <w:tr w:rsidR="00AA181E" w:rsidRPr="00086103" w14:paraId="2C2A8AD4" w14:textId="77777777" w:rsidTr="00865D81">
                              <w:trPr>
                                <w:trHeight w:val="4142"/>
                              </w:trPr>
                              <w:tc>
                                <w:tcPr>
                                  <w:tcW w:w="4080" w:type="dxa"/>
                                  <w:tcBorders>
                                    <w:top w:val="single" w:sz="34" w:space="0" w:color="FFFFFF"/>
                                    <w:bottom w:val="single" w:sz="24" w:space="0" w:color="FFFFFF"/>
                                  </w:tcBorders>
                                  <w:shd w:val="clear" w:color="auto" w:fill="E9E5E2"/>
                                </w:tcPr>
                                <w:p w14:paraId="1FB31AD2" w14:textId="77777777" w:rsidR="00AA181E" w:rsidRPr="00B05CAB" w:rsidRDefault="00AA181E" w:rsidP="00865D81">
                                  <w:pPr>
                                    <w:pStyle w:val="TableParagraph"/>
                                    <w:spacing w:before="240" w:line="266" w:lineRule="auto"/>
                                    <w:ind w:left="283" w:right="264"/>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In contrast, </w:t>
                                  </w:r>
                                  <w:r w:rsidRPr="00B05CAB">
                                    <w:rPr>
                                      <w:rFonts w:asciiTheme="minorHAnsi" w:eastAsia="Arial Unicode MS" w:hAnsiTheme="minorHAnsi" w:cstheme="minorHAnsi"/>
                                      <w:i/>
                                      <w:iCs/>
                                      <w:color w:val="1D1D1B"/>
                                      <w:sz w:val="19"/>
                                      <w:szCs w:val="19"/>
                                    </w:rPr>
                                    <w:t>unofficial</w:t>
                                  </w:r>
                                  <w:r w:rsidRPr="00B05CAB">
                                    <w:rPr>
                                      <w:rFonts w:asciiTheme="minorHAnsi" w:eastAsia="Arial Unicode MS" w:hAnsiTheme="minorHAnsi" w:cstheme="minorHAnsi"/>
                                      <w:color w:val="1D1D1B"/>
                                      <w:sz w:val="19"/>
                                      <w:szCs w:val="19"/>
                                    </w:rPr>
                                    <w:t xml:space="preserve"> information is any information that has no relation to official activities, such as a </w:t>
                                  </w:r>
                                  <w:r w:rsidRPr="00B05CAB">
                                    <w:rPr>
                                      <w:rFonts w:asciiTheme="minorHAnsi" w:eastAsia="Arial Unicode MS" w:hAnsiTheme="minorHAnsi" w:cstheme="minorHAnsi"/>
                                      <w:color w:val="1D1D1B"/>
                                      <w:spacing w:val="-3"/>
                                      <w:sz w:val="19"/>
                                      <w:szCs w:val="19"/>
                                    </w:rPr>
                                    <w:t xml:space="preserve">personal </w:t>
                                  </w:r>
                                  <w:r w:rsidRPr="00B05CAB">
                                    <w:rPr>
                                      <w:rFonts w:asciiTheme="minorHAnsi" w:eastAsia="Arial Unicode MS" w:hAnsiTheme="minorHAnsi" w:cstheme="minorHAnsi"/>
                                      <w:color w:val="1D1D1B"/>
                                      <w:sz w:val="19"/>
                                      <w:szCs w:val="19"/>
                                    </w:rPr>
                                    <w:t>correspondence.</w:t>
                                  </w:r>
                                </w:p>
                                <w:p w14:paraId="76FB4AE5" w14:textId="77777777" w:rsidR="00AA181E"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sidRPr="00B05CAB">
                                    <w:rPr>
                                      <w:rFonts w:asciiTheme="minorHAnsi" w:eastAsia="Arial Unicode MS" w:hAnsiTheme="minorHAnsi" w:cstheme="minorHAnsi"/>
                                      <w:color w:val="1D1D1B"/>
                                      <w:sz w:val="19"/>
                                      <w:szCs w:val="19"/>
                                    </w:rPr>
                                    <w:t>Unofficial information does not need to undergo a</w:t>
                                  </w:r>
                                  <w:r>
                                    <w:rPr>
                                      <w:rFonts w:asciiTheme="minorHAnsi" w:eastAsia="Arial Unicode MS" w:hAnsiTheme="minorHAnsi" w:cstheme="minorHAnsi"/>
                                      <w:color w:val="1D1D1B"/>
                                      <w:sz w:val="19"/>
                                      <w:szCs w:val="19"/>
                                    </w:rPr>
                                    <w:t xml:space="preserve"> security value </w:t>
                                  </w:r>
                                  <w:r w:rsidRPr="00B05CAB">
                                    <w:rPr>
                                      <w:rFonts w:asciiTheme="minorHAnsi" w:eastAsia="Arial Unicode MS" w:hAnsiTheme="minorHAnsi" w:cstheme="minorHAnsi"/>
                                      <w:color w:val="1D1D1B"/>
                                      <w:sz w:val="19"/>
                                      <w:szCs w:val="19"/>
                                    </w:rPr>
                                    <w:t>assessment</w:t>
                                  </w:r>
                                  <w:r>
                                    <w:rPr>
                                      <w:rFonts w:asciiTheme="minorHAnsi" w:eastAsia="Arial Unicode MS" w:hAnsiTheme="minorHAnsi" w:cstheme="minorHAnsi"/>
                                      <w:color w:val="1D1D1B"/>
                                      <w:sz w:val="19"/>
                                      <w:szCs w:val="19"/>
                                    </w:rPr>
                                    <w:t xml:space="preserve">. </w:t>
                                  </w:r>
                                </w:p>
                                <w:p w14:paraId="35189BAB" w14:textId="1FF542F9" w:rsidR="00AA181E" w:rsidRPr="00B05CAB"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Pr>
                                      <w:rFonts w:asciiTheme="minorHAnsi" w:eastAsia="Arial Unicode MS" w:hAnsiTheme="minorHAnsi" w:cstheme="minorHAnsi"/>
                                      <w:i/>
                                      <w:iCs/>
                                      <w:color w:val="1D1D1B"/>
                                      <w:sz w:val="19"/>
                                      <w:szCs w:val="19"/>
                                    </w:rPr>
                                    <w:t>‘U</w:t>
                                  </w:r>
                                  <w:r w:rsidRPr="00B05CAB">
                                    <w:rPr>
                                      <w:rFonts w:asciiTheme="minorHAnsi" w:eastAsia="Arial Unicode MS" w:hAnsiTheme="minorHAnsi" w:cstheme="minorHAnsi"/>
                                      <w:i/>
                                      <w:iCs/>
                                      <w:color w:val="1D1D1B"/>
                                      <w:sz w:val="19"/>
                                      <w:szCs w:val="19"/>
                                    </w:rPr>
                                    <w:t>nofficial</w:t>
                                  </w:r>
                                  <w:r>
                                    <w:rPr>
                                      <w:rFonts w:asciiTheme="minorHAnsi" w:eastAsia="Arial Unicode MS" w:hAnsiTheme="minorHAnsi" w:cstheme="minorHAnsi"/>
                                      <w:i/>
                                      <w:iCs/>
                                      <w:color w:val="1D1D1B"/>
                                      <w:sz w:val="19"/>
                                      <w:szCs w:val="19"/>
                                    </w:rPr>
                                    <w:t xml:space="preserve">’ </w:t>
                                  </w:r>
                                  <w:r w:rsidRPr="00B05CAB">
                                    <w:rPr>
                                      <w:rFonts w:asciiTheme="minorHAnsi" w:eastAsia="Arial Unicode MS" w:hAnsiTheme="minorHAnsi" w:cstheme="minorHAnsi"/>
                                      <w:color w:val="1D1D1B"/>
                                      <w:sz w:val="19"/>
                                      <w:szCs w:val="19"/>
                                    </w:rPr>
                                    <w:t xml:space="preserve">information </w:t>
                                  </w:r>
                                  <w:r>
                                    <w:rPr>
                                      <w:rFonts w:asciiTheme="minorHAnsi" w:eastAsia="Arial Unicode MS" w:hAnsiTheme="minorHAnsi" w:cstheme="minorHAnsi"/>
                                      <w:color w:val="1D1D1B"/>
                                      <w:sz w:val="19"/>
                                      <w:szCs w:val="19"/>
                                    </w:rPr>
                                    <w:t>has no bearing on official functions and, as such, must not have a</w:t>
                                  </w:r>
                                  <w:r w:rsidRPr="00B05CAB">
                                    <w:rPr>
                                      <w:rFonts w:asciiTheme="minorHAnsi" w:eastAsia="Arial Unicode MS" w:hAnsiTheme="minorHAnsi" w:cstheme="minorHAnsi"/>
                                      <w:color w:val="1D1D1B"/>
                                      <w:sz w:val="19"/>
                                      <w:szCs w:val="19"/>
                                    </w:rPr>
                                    <w:t xml:space="preserve"> protective marking</w:t>
                                  </w:r>
                                  <w:r>
                                    <w:rPr>
                                      <w:rFonts w:asciiTheme="minorHAnsi" w:eastAsia="Arial Unicode MS" w:hAnsiTheme="minorHAnsi" w:cstheme="minorHAnsi"/>
                                      <w:color w:val="1D1D1B"/>
                                      <w:sz w:val="19"/>
                                      <w:szCs w:val="19"/>
                                    </w:rPr>
                                    <w:t>. Applied to it.</w:t>
                                  </w:r>
                                </w:p>
                                <w:p w14:paraId="0C18BD80" w14:textId="1DDA7005" w:rsidR="00AA181E" w:rsidRPr="003724AD" w:rsidRDefault="00AA181E">
                                  <w:pPr>
                                    <w:pStyle w:val="TableParagraph"/>
                                    <w:spacing w:before="121" w:line="266" w:lineRule="auto"/>
                                    <w:ind w:left="283" w:right="213"/>
                                    <w:rPr>
                                      <w:rFonts w:ascii="Arial Unicode MS" w:eastAsia="Arial Unicode MS" w:hAnsi="Arial Unicode MS" w:cs="Arial Unicode MS"/>
                                      <w:sz w:val="16"/>
                                      <w:szCs w:val="16"/>
                                    </w:rPr>
                                  </w:pPr>
                                  <w:r>
                                    <w:rPr>
                                      <w:rFonts w:asciiTheme="minorHAnsi" w:eastAsia="Arial Unicode MS" w:hAnsiTheme="minorHAnsi" w:cstheme="minorHAnsi"/>
                                      <w:color w:val="1D1D1B"/>
                                      <w:sz w:val="19"/>
                                      <w:szCs w:val="19"/>
                                    </w:rPr>
                                    <w:t xml:space="preserve">N.B. </w:t>
                                  </w:r>
                                  <w:r w:rsidRPr="00B05CAB">
                                    <w:rPr>
                                      <w:rFonts w:asciiTheme="minorHAnsi" w:eastAsia="Arial Unicode MS" w:hAnsiTheme="minorHAnsi" w:cstheme="minorHAnsi"/>
                                      <w:color w:val="1D1D1B"/>
                                      <w:sz w:val="19"/>
                                      <w:szCs w:val="19"/>
                                    </w:rPr>
                                    <w:t>Users may see the label of ‘</w:t>
                                  </w:r>
                                  <w:r w:rsidRPr="00B05CAB">
                                    <w:rPr>
                                      <w:rFonts w:asciiTheme="minorHAnsi" w:eastAsia="Arial Unicode MS" w:hAnsiTheme="minorHAnsi" w:cstheme="minorHAnsi"/>
                                      <w:i/>
                                      <w:iCs/>
                                      <w:color w:val="1D1D1B"/>
                                      <w:sz w:val="19"/>
                                      <w:szCs w:val="19"/>
                                    </w:rPr>
                                    <w:t xml:space="preserve">unofficial’ </w:t>
                                  </w:r>
                                  <w:r w:rsidRPr="00B05CAB">
                                    <w:rPr>
                                      <w:rFonts w:asciiTheme="minorHAnsi" w:eastAsia="Arial Unicode MS" w:hAnsiTheme="minorHAnsi" w:cstheme="minorHAnsi"/>
                                      <w:color w:val="1D1D1B"/>
                                      <w:sz w:val="19"/>
                                      <w:szCs w:val="19"/>
                                    </w:rPr>
                                    <w:t>applied to emails, to assist with transmission requirements.</w:t>
                                  </w:r>
                                </w:p>
                              </w:tc>
                            </w:tr>
                            <w:tr w:rsidR="00AA181E" w:rsidRPr="00086103" w14:paraId="21CF6962" w14:textId="77777777" w:rsidTr="00865D81">
                              <w:trPr>
                                <w:trHeight w:val="1738"/>
                              </w:trPr>
                              <w:tc>
                                <w:tcPr>
                                  <w:tcW w:w="4080" w:type="dxa"/>
                                  <w:tcBorders>
                                    <w:top w:val="single" w:sz="24" w:space="0" w:color="FFFFFF"/>
                                    <w:bottom w:val="single" w:sz="24" w:space="0" w:color="FFFFFF"/>
                                  </w:tcBorders>
                                  <w:shd w:val="clear" w:color="auto" w:fill="E9E5E2"/>
                                </w:tcPr>
                                <w:p w14:paraId="771CAABF" w14:textId="77777777" w:rsidR="00AA181E" w:rsidRPr="00CF0BE8" w:rsidRDefault="00AA181E" w:rsidP="00865D81">
                                  <w:pPr>
                                    <w:pStyle w:val="TableParagraph"/>
                                    <w:spacing w:before="120" w:line="266" w:lineRule="auto"/>
                                    <w:ind w:left="283" w:right="53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Must not be labelled with a protective marking</w:t>
                                  </w:r>
                                </w:p>
                              </w:tc>
                            </w:tr>
                          </w:tbl>
                          <w:p w14:paraId="2D0AA227" w14:textId="77777777" w:rsidR="00AA181E" w:rsidRPr="003724AD" w:rsidRDefault="00AA181E" w:rsidP="00617E12">
                            <w:pPr>
                              <w:pStyle w:val="BodyText"/>
                              <w:rPr>
                                <w:rFonts w:ascii="Arial Unicode MS" w:eastAsia="Arial Unicode MS" w:hAnsi="Arial Unicode MS" w:cs="Arial Unicode MS"/>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8706" id="Text Box 20231" o:spid="_x0000_s1027" type="#_x0000_t202" style="position:absolute;margin-left:297.2pt;margin-top:25.9pt;width:204pt;height:294.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080"/>
                      </w:tblGrid>
                      <w:tr w:rsidR="00AA181E" w:rsidRPr="00086103" w14:paraId="3F2155A4" w14:textId="77777777" w:rsidTr="00865D81">
                        <w:trPr>
                          <w:trHeight w:val="714"/>
                        </w:trPr>
                        <w:tc>
                          <w:tcPr>
                            <w:tcW w:w="4080" w:type="dxa"/>
                            <w:tcBorders>
                              <w:bottom w:val="single" w:sz="34" w:space="0" w:color="FFFFFF"/>
                            </w:tcBorders>
                            <w:shd w:val="clear" w:color="auto" w:fill="5620A9"/>
                            <w:vAlign w:val="center"/>
                          </w:tcPr>
                          <w:p w14:paraId="090926C7" w14:textId="77777777" w:rsidR="00AA181E" w:rsidRPr="003724AD" w:rsidRDefault="00AA181E" w:rsidP="00865D81">
                            <w:pPr>
                              <w:pStyle w:val="TableParagraph"/>
                              <w:jc w:val="center"/>
                              <w:rPr>
                                <w:rFonts w:ascii="Arial Unicode MS" w:eastAsia="Arial Unicode MS" w:hAnsi="Arial Unicode MS" w:cs="Arial Unicode MS"/>
                                <w:sz w:val="16"/>
                                <w:szCs w:val="16"/>
                              </w:rPr>
                            </w:pPr>
                            <w:r w:rsidRPr="003724AD">
                              <w:rPr>
                                <w:rFonts w:ascii="Arial Unicode MS" w:eastAsia="Arial Unicode MS" w:hAnsi="Arial Unicode MS" w:cs="Arial Unicode MS"/>
                                <w:i/>
                                <w:iCs/>
                                <w:color w:val="FFFFFF"/>
                                <w:sz w:val="16"/>
                                <w:szCs w:val="16"/>
                              </w:rPr>
                              <w:t>UNOFFICIAL</w:t>
                            </w:r>
                            <w:r w:rsidRPr="003724AD">
                              <w:rPr>
                                <w:rFonts w:ascii="Arial Unicode MS" w:eastAsia="Arial Unicode MS" w:hAnsi="Arial Unicode MS" w:cs="Arial Unicode MS"/>
                                <w:color w:val="FFFFFF"/>
                                <w:sz w:val="16"/>
                                <w:szCs w:val="16"/>
                              </w:rPr>
                              <w:t xml:space="preserve"> INFORMATION</w:t>
                            </w:r>
                          </w:p>
                        </w:tc>
                      </w:tr>
                      <w:tr w:rsidR="00AA181E" w:rsidRPr="00086103" w14:paraId="2C2A8AD4" w14:textId="77777777" w:rsidTr="00865D81">
                        <w:trPr>
                          <w:trHeight w:val="4142"/>
                        </w:trPr>
                        <w:tc>
                          <w:tcPr>
                            <w:tcW w:w="4080" w:type="dxa"/>
                            <w:tcBorders>
                              <w:top w:val="single" w:sz="34" w:space="0" w:color="FFFFFF"/>
                              <w:bottom w:val="single" w:sz="24" w:space="0" w:color="FFFFFF"/>
                            </w:tcBorders>
                            <w:shd w:val="clear" w:color="auto" w:fill="E9E5E2"/>
                          </w:tcPr>
                          <w:p w14:paraId="1FB31AD2" w14:textId="77777777" w:rsidR="00AA181E" w:rsidRPr="00B05CAB" w:rsidRDefault="00AA181E" w:rsidP="00865D81">
                            <w:pPr>
                              <w:pStyle w:val="TableParagraph"/>
                              <w:spacing w:before="240" w:line="266" w:lineRule="auto"/>
                              <w:ind w:left="283" w:right="264"/>
                              <w:rPr>
                                <w:rFonts w:asciiTheme="minorHAnsi" w:eastAsia="Arial Unicode MS" w:hAnsiTheme="minorHAnsi" w:cstheme="minorHAnsi"/>
                                <w:sz w:val="19"/>
                                <w:szCs w:val="19"/>
                              </w:rPr>
                            </w:pPr>
                            <w:r w:rsidRPr="00B05CAB">
                              <w:rPr>
                                <w:rFonts w:asciiTheme="minorHAnsi" w:eastAsia="Arial Unicode MS" w:hAnsiTheme="minorHAnsi" w:cstheme="minorHAnsi"/>
                                <w:color w:val="1D1D1B"/>
                                <w:sz w:val="19"/>
                                <w:szCs w:val="19"/>
                              </w:rPr>
                              <w:t xml:space="preserve">In contrast, </w:t>
                            </w:r>
                            <w:r w:rsidRPr="00B05CAB">
                              <w:rPr>
                                <w:rFonts w:asciiTheme="minorHAnsi" w:eastAsia="Arial Unicode MS" w:hAnsiTheme="minorHAnsi" w:cstheme="minorHAnsi"/>
                                <w:i/>
                                <w:iCs/>
                                <w:color w:val="1D1D1B"/>
                                <w:sz w:val="19"/>
                                <w:szCs w:val="19"/>
                              </w:rPr>
                              <w:t>unofficial</w:t>
                            </w:r>
                            <w:r w:rsidRPr="00B05CAB">
                              <w:rPr>
                                <w:rFonts w:asciiTheme="minorHAnsi" w:eastAsia="Arial Unicode MS" w:hAnsiTheme="minorHAnsi" w:cstheme="minorHAnsi"/>
                                <w:color w:val="1D1D1B"/>
                                <w:sz w:val="19"/>
                                <w:szCs w:val="19"/>
                              </w:rPr>
                              <w:t xml:space="preserve"> information is any information that has no relation to official activities, such as a </w:t>
                            </w:r>
                            <w:r w:rsidRPr="00B05CAB">
                              <w:rPr>
                                <w:rFonts w:asciiTheme="minorHAnsi" w:eastAsia="Arial Unicode MS" w:hAnsiTheme="minorHAnsi" w:cstheme="minorHAnsi"/>
                                <w:color w:val="1D1D1B"/>
                                <w:spacing w:val="-3"/>
                                <w:sz w:val="19"/>
                                <w:szCs w:val="19"/>
                              </w:rPr>
                              <w:t xml:space="preserve">personal </w:t>
                            </w:r>
                            <w:r w:rsidRPr="00B05CAB">
                              <w:rPr>
                                <w:rFonts w:asciiTheme="minorHAnsi" w:eastAsia="Arial Unicode MS" w:hAnsiTheme="minorHAnsi" w:cstheme="minorHAnsi"/>
                                <w:color w:val="1D1D1B"/>
                                <w:sz w:val="19"/>
                                <w:szCs w:val="19"/>
                              </w:rPr>
                              <w:t>correspondence.</w:t>
                            </w:r>
                          </w:p>
                          <w:p w14:paraId="76FB4AE5" w14:textId="77777777" w:rsidR="00AA181E"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sidRPr="00B05CAB">
                              <w:rPr>
                                <w:rFonts w:asciiTheme="minorHAnsi" w:eastAsia="Arial Unicode MS" w:hAnsiTheme="minorHAnsi" w:cstheme="minorHAnsi"/>
                                <w:color w:val="1D1D1B"/>
                                <w:sz w:val="19"/>
                                <w:szCs w:val="19"/>
                              </w:rPr>
                              <w:t>Unofficial information does not need to undergo a</w:t>
                            </w:r>
                            <w:r>
                              <w:rPr>
                                <w:rFonts w:asciiTheme="minorHAnsi" w:eastAsia="Arial Unicode MS" w:hAnsiTheme="minorHAnsi" w:cstheme="minorHAnsi"/>
                                <w:color w:val="1D1D1B"/>
                                <w:sz w:val="19"/>
                                <w:szCs w:val="19"/>
                              </w:rPr>
                              <w:t xml:space="preserve"> security value </w:t>
                            </w:r>
                            <w:r w:rsidRPr="00B05CAB">
                              <w:rPr>
                                <w:rFonts w:asciiTheme="minorHAnsi" w:eastAsia="Arial Unicode MS" w:hAnsiTheme="minorHAnsi" w:cstheme="minorHAnsi"/>
                                <w:color w:val="1D1D1B"/>
                                <w:sz w:val="19"/>
                                <w:szCs w:val="19"/>
                              </w:rPr>
                              <w:t>assessment</w:t>
                            </w:r>
                            <w:r>
                              <w:rPr>
                                <w:rFonts w:asciiTheme="minorHAnsi" w:eastAsia="Arial Unicode MS" w:hAnsiTheme="minorHAnsi" w:cstheme="minorHAnsi"/>
                                <w:color w:val="1D1D1B"/>
                                <w:sz w:val="19"/>
                                <w:szCs w:val="19"/>
                              </w:rPr>
                              <w:t xml:space="preserve">. </w:t>
                            </w:r>
                          </w:p>
                          <w:p w14:paraId="35189BAB" w14:textId="1FF542F9" w:rsidR="00AA181E" w:rsidRPr="00B05CAB" w:rsidRDefault="00AA181E">
                            <w:pPr>
                              <w:pStyle w:val="TableParagraph"/>
                              <w:spacing w:before="121" w:line="266" w:lineRule="auto"/>
                              <w:ind w:left="283" w:right="213"/>
                              <w:rPr>
                                <w:rFonts w:asciiTheme="minorHAnsi" w:eastAsia="Arial Unicode MS" w:hAnsiTheme="minorHAnsi" w:cstheme="minorHAnsi"/>
                                <w:color w:val="1D1D1B"/>
                                <w:sz w:val="19"/>
                                <w:szCs w:val="19"/>
                              </w:rPr>
                            </w:pPr>
                            <w:r>
                              <w:rPr>
                                <w:rFonts w:asciiTheme="minorHAnsi" w:eastAsia="Arial Unicode MS" w:hAnsiTheme="minorHAnsi" w:cstheme="minorHAnsi"/>
                                <w:i/>
                                <w:iCs/>
                                <w:color w:val="1D1D1B"/>
                                <w:sz w:val="19"/>
                                <w:szCs w:val="19"/>
                              </w:rPr>
                              <w:t>‘U</w:t>
                            </w:r>
                            <w:r w:rsidRPr="00B05CAB">
                              <w:rPr>
                                <w:rFonts w:asciiTheme="minorHAnsi" w:eastAsia="Arial Unicode MS" w:hAnsiTheme="minorHAnsi" w:cstheme="minorHAnsi"/>
                                <w:i/>
                                <w:iCs/>
                                <w:color w:val="1D1D1B"/>
                                <w:sz w:val="19"/>
                                <w:szCs w:val="19"/>
                              </w:rPr>
                              <w:t>nofficial</w:t>
                            </w:r>
                            <w:r>
                              <w:rPr>
                                <w:rFonts w:asciiTheme="minorHAnsi" w:eastAsia="Arial Unicode MS" w:hAnsiTheme="minorHAnsi" w:cstheme="minorHAnsi"/>
                                <w:i/>
                                <w:iCs/>
                                <w:color w:val="1D1D1B"/>
                                <w:sz w:val="19"/>
                                <w:szCs w:val="19"/>
                              </w:rPr>
                              <w:t xml:space="preserve">’ </w:t>
                            </w:r>
                            <w:r w:rsidRPr="00B05CAB">
                              <w:rPr>
                                <w:rFonts w:asciiTheme="minorHAnsi" w:eastAsia="Arial Unicode MS" w:hAnsiTheme="minorHAnsi" w:cstheme="minorHAnsi"/>
                                <w:color w:val="1D1D1B"/>
                                <w:sz w:val="19"/>
                                <w:szCs w:val="19"/>
                              </w:rPr>
                              <w:t xml:space="preserve">information </w:t>
                            </w:r>
                            <w:r>
                              <w:rPr>
                                <w:rFonts w:asciiTheme="minorHAnsi" w:eastAsia="Arial Unicode MS" w:hAnsiTheme="minorHAnsi" w:cstheme="minorHAnsi"/>
                                <w:color w:val="1D1D1B"/>
                                <w:sz w:val="19"/>
                                <w:szCs w:val="19"/>
                              </w:rPr>
                              <w:t>has no bearing on official functions and, as such, must not have a</w:t>
                            </w:r>
                            <w:r w:rsidRPr="00B05CAB">
                              <w:rPr>
                                <w:rFonts w:asciiTheme="minorHAnsi" w:eastAsia="Arial Unicode MS" w:hAnsiTheme="minorHAnsi" w:cstheme="minorHAnsi"/>
                                <w:color w:val="1D1D1B"/>
                                <w:sz w:val="19"/>
                                <w:szCs w:val="19"/>
                              </w:rPr>
                              <w:t xml:space="preserve"> protective marking</w:t>
                            </w:r>
                            <w:r>
                              <w:rPr>
                                <w:rFonts w:asciiTheme="minorHAnsi" w:eastAsia="Arial Unicode MS" w:hAnsiTheme="minorHAnsi" w:cstheme="minorHAnsi"/>
                                <w:color w:val="1D1D1B"/>
                                <w:sz w:val="19"/>
                                <w:szCs w:val="19"/>
                              </w:rPr>
                              <w:t>. Applied to it.</w:t>
                            </w:r>
                          </w:p>
                          <w:p w14:paraId="0C18BD80" w14:textId="1DDA7005" w:rsidR="00AA181E" w:rsidRPr="003724AD" w:rsidRDefault="00AA181E">
                            <w:pPr>
                              <w:pStyle w:val="TableParagraph"/>
                              <w:spacing w:before="121" w:line="266" w:lineRule="auto"/>
                              <w:ind w:left="283" w:right="213"/>
                              <w:rPr>
                                <w:rFonts w:ascii="Arial Unicode MS" w:eastAsia="Arial Unicode MS" w:hAnsi="Arial Unicode MS" w:cs="Arial Unicode MS"/>
                                <w:sz w:val="16"/>
                                <w:szCs w:val="16"/>
                              </w:rPr>
                            </w:pPr>
                            <w:r>
                              <w:rPr>
                                <w:rFonts w:asciiTheme="minorHAnsi" w:eastAsia="Arial Unicode MS" w:hAnsiTheme="minorHAnsi" w:cstheme="minorHAnsi"/>
                                <w:color w:val="1D1D1B"/>
                                <w:sz w:val="19"/>
                                <w:szCs w:val="19"/>
                              </w:rPr>
                              <w:t xml:space="preserve">N.B. </w:t>
                            </w:r>
                            <w:r w:rsidRPr="00B05CAB">
                              <w:rPr>
                                <w:rFonts w:asciiTheme="minorHAnsi" w:eastAsia="Arial Unicode MS" w:hAnsiTheme="minorHAnsi" w:cstheme="minorHAnsi"/>
                                <w:color w:val="1D1D1B"/>
                                <w:sz w:val="19"/>
                                <w:szCs w:val="19"/>
                              </w:rPr>
                              <w:t>Users may see the label of ‘</w:t>
                            </w:r>
                            <w:r w:rsidRPr="00B05CAB">
                              <w:rPr>
                                <w:rFonts w:asciiTheme="minorHAnsi" w:eastAsia="Arial Unicode MS" w:hAnsiTheme="minorHAnsi" w:cstheme="minorHAnsi"/>
                                <w:i/>
                                <w:iCs/>
                                <w:color w:val="1D1D1B"/>
                                <w:sz w:val="19"/>
                                <w:szCs w:val="19"/>
                              </w:rPr>
                              <w:t xml:space="preserve">unofficial’ </w:t>
                            </w:r>
                            <w:r w:rsidRPr="00B05CAB">
                              <w:rPr>
                                <w:rFonts w:asciiTheme="minorHAnsi" w:eastAsia="Arial Unicode MS" w:hAnsiTheme="minorHAnsi" w:cstheme="minorHAnsi"/>
                                <w:color w:val="1D1D1B"/>
                                <w:sz w:val="19"/>
                                <w:szCs w:val="19"/>
                              </w:rPr>
                              <w:t>applied to emails, to assist with transmission requirements.</w:t>
                            </w:r>
                          </w:p>
                        </w:tc>
                      </w:tr>
                      <w:tr w:rsidR="00AA181E" w:rsidRPr="00086103" w14:paraId="21CF6962" w14:textId="77777777" w:rsidTr="00865D81">
                        <w:trPr>
                          <w:trHeight w:val="1738"/>
                        </w:trPr>
                        <w:tc>
                          <w:tcPr>
                            <w:tcW w:w="4080" w:type="dxa"/>
                            <w:tcBorders>
                              <w:top w:val="single" w:sz="24" w:space="0" w:color="FFFFFF"/>
                              <w:bottom w:val="single" w:sz="24" w:space="0" w:color="FFFFFF"/>
                            </w:tcBorders>
                            <w:shd w:val="clear" w:color="auto" w:fill="E9E5E2"/>
                          </w:tcPr>
                          <w:p w14:paraId="771CAABF" w14:textId="77777777" w:rsidR="00AA181E" w:rsidRPr="00CF0BE8" w:rsidRDefault="00AA181E" w:rsidP="00865D81">
                            <w:pPr>
                              <w:pStyle w:val="TableParagraph"/>
                              <w:spacing w:before="120" w:line="266" w:lineRule="auto"/>
                              <w:ind w:left="283" w:right="539"/>
                              <w:rPr>
                                <w:rFonts w:asciiTheme="minorHAnsi" w:eastAsia="Arial Unicode MS" w:hAnsiTheme="minorHAnsi" w:cstheme="minorHAnsi"/>
                                <w:sz w:val="18"/>
                                <w:szCs w:val="18"/>
                              </w:rPr>
                            </w:pPr>
                            <w:r w:rsidRPr="00CF0BE8">
                              <w:rPr>
                                <w:rFonts w:asciiTheme="minorHAnsi" w:eastAsia="Arial Unicode MS" w:hAnsiTheme="minorHAnsi" w:cstheme="minorHAnsi"/>
                                <w:color w:val="1D1D1B"/>
                                <w:sz w:val="18"/>
                                <w:szCs w:val="18"/>
                              </w:rPr>
                              <w:t>Must not be labelled with a protective marking</w:t>
                            </w:r>
                          </w:p>
                        </w:tc>
                      </w:tr>
                    </w:tbl>
                    <w:p w14:paraId="2D0AA227" w14:textId="77777777" w:rsidR="00AA181E" w:rsidRPr="003724AD" w:rsidRDefault="00AA181E" w:rsidP="00617E12">
                      <w:pPr>
                        <w:pStyle w:val="BodyText"/>
                        <w:rPr>
                          <w:rFonts w:ascii="Arial Unicode MS" w:eastAsia="Arial Unicode MS" w:hAnsi="Arial Unicode MS" w:cs="Arial Unicode MS"/>
                          <w:sz w:val="16"/>
                          <w:szCs w:val="16"/>
                        </w:rPr>
                      </w:pPr>
                    </w:p>
                  </w:txbxContent>
                </v:textbox>
                <w10:wrap type="topAndBottom" anchorx="page"/>
              </v:shape>
            </w:pict>
          </mc:Fallback>
        </mc:AlternateContent>
      </w:r>
      <w:r w:rsidRPr="00D74A1F">
        <w:t>Information falls into two broad informal categories:</w:t>
      </w:r>
    </w:p>
    <w:p w14:paraId="74035190" w14:textId="77777777" w:rsidR="004A60EE" w:rsidRDefault="004A60EE" w:rsidP="004A60EE">
      <w:pPr>
        <w:pStyle w:val="SectionHeading"/>
        <w:numPr>
          <w:ilvl w:val="0"/>
          <w:numId w:val="0"/>
        </w:numPr>
        <w:ind w:left="360"/>
        <w:rPr>
          <w:rFonts w:eastAsia="Arial Unicode MS"/>
          <w:w w:val="115"/>
        </w:rPr>
      </w:pPr>
      <w:bookmarkStart w:id="14" w:name="22._What_are_protective_markings?"/>
      <w:bookmarkStart w:id="15" w:name="_bookmark24"/>
      <w:bookmarkEnd w:id="14"/>
      <w:bookmarkEnd w:id="15"/>
    </w:p>
    <w:p w14:paraId="0FAFB35D" w14:textId="5015EBC9" w:rsidR="00617E12" w:rsidRPr="004A60EE" w:rsidRDefault="00617E12" w:rsidP="000C3191">
      <w:pPr>
        <w:pStyle w:val="SectionHeading"/>
        <w:ind w:hanging="3904"/>
        <w:rPr>
          <w:rFonts w:eastAsia="Arial Unicode MS"/>
          <w:w w:val="115"/>
        </w:rPr>
      </w:pPr>
      <w:bookmarkStart w:id="16" w:name="_Toc24706499"/>
      <w:r w:rsidRPr="004A60EE">
        <w:rPr>
          <w:rFonts w:eastAsia="Arial Unicode MS"/>
          <w:w w:val="115"/>
        </w:rPr>
        <w:t>What are the benefits of using protective markings?</w:t>
      </w:r>
      <w:bookmarkEnd w:id="16"/>
    </w:p>
    <w:p w14:paraId="7EF94806" w14:textId="77777777" w:rsidR="00617E12" w:rsidRPr="004A60EE" w:rsidRDefault="00617E12" w:rsidP="00D74A1F">
      <w:pPr>
        <w:pStyle w:val="BodyCopy"/>
      </w:pPr>
      <w:r w:rsidRPr="004A60EE">
        <w:t>Consistent use of protective markings, coupled with the adoption of appropriate security measures, enhances Victorian Government’s ability to conduct business in a secure and effective manner.</w:t>
      </w:r>
    </w:p>
    <w:p w14:paraId="0A0D384A" w14:textId="77777777" w:rsidR="001246D9" w:rsidRDefault="00617E12" w:rsidP="00D74A1F">
      <w:pPr>
        <w:pStyle w:val="BodyCopy"/>
      </w:pPr>
      <w:r w:rsidRPr="004A60EE">
        <w:t xml:space="preserve">Protective markings act as an important visual signal to anyone accessing or using the material, informing the minimum-security obligations that need to accompany public sector information. </w:t>
      </w:r>
    </w:p>
    <w:p w14:paraId="3C4D03E5" w14:textId="38EDDF66" w:rsidR="00D74A1F" w:rsidRDefault="00617E12" w:rsidP="00D74A1F">
      <w:pPr>
        <w:pStyle w:val="BodyCopy"/>
      </w:pPr>
      <w:r w:rsidRPr="004A60EE">
        <w:t xml:space="preserve">Protective markings offer an easily identifiable way for information users (visually) and for systems (such as an entity's email gateway) to identify and manage the handling </w:t>
      </w:r>
      <w:r w:rsidR="001246D9">
        <w:t>and</w:t>
      </w:r>
      <w:r w:rsidRPr="004A60EE">
        <w:t xml:space="preserve"> control of information at different levels.</w:t>
      </w:r>
    </w:p>
    <w:p w14:paraId="3B1F51FB" w14:textId="69D62F02" w:rsidR="00617E12" w:rsidRPr="004A60EE" w:rsidRDefault="00617E12" w:rsidP="000C3191">
      <w:pPr>
        <w:pStyle w:val="SectionHeading"/>
        <w:ind w:hanging="3904"/>
        <w:rPr>
          <w:rFonts w:eastAsia="Arial Unicode MS"/>
          <w:w w:val="115"/>
        </w:rPr>
      </w:pPr>
      <w:bookmarkStart w:id="17" w:name="23._Protective_markings_scheme_(Victoria"/>
      <w:bookmarkStart w:id="18" w:name="_bookmark25"/>
      <w:bookmarkStart w:id="19" w:name="_Toc24706500"/>
      <w:bookmarkEnd w:id="17"/>
      <w:bookmarkEnd w:id="18"/>
      <w:r w:rsidRPr="004A60EE">
        <w:rPr>
          <w:rFonts w:eastAsia="Arial Unicode MS"/>
          <w:w w:val="115"/>
        </w:rPr>
        <w:lastRenderedPageBreak/>
        <w:t>Protective markings scheme (Victoria)</w:t>
      </w:r>
      <w:bookmarkEnd w:id="19"/>
      <w:r w:rsidRPr="004A60EE">
        <w:rPr>
          <w:rFonts w:ascii="Arial Unicode MS" w:eastAsia="Arial Unicode MS" w:hAnsi="Arial Unicode MS" w:cs="Arial Unicode MS"/>
        </w:rPr>
        <w:tab/>
      </w:r>
    </w:p>
    <w:p w14:paraId="3B98DD94" w14:textId="77777777" w:rsidR="00617E12" w:rsidRPr="004A60EE" w:rsidRDefault="00617E12" w:rsidP="00D74A1F">
      <w:pPr>
        <w:pStyle w:val="BodyCopy"/>
      </w:pPr>
      <w:r w:rsidRPr="00D74A1F">
        <w:t>Under the VPDSF, the following protective markings are recognised</w:t>
      </w:r>
      <w:r w:rsidRPr="004A60EE">
        <w:t xml:space="preserve"> - </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142" w:type="dxa"/>
          <w:left w:w="284" w:type="dxa"/>
          <w:bottom w:w="142" w:type="dxa"/>
          <w:right w:w="284" w:type="dxa"/>
        </w:tblCellMar>
        <w:tblLook w:val="01E0" w:firstRow="1" w:lastRow="1" w:firstColumn="1" w:lastColumn="1" w:noHBand="0" w:noVBand="0"/>
      </w:tblPr>
      <w:tblGrid>
        <w:gridCol w:w="2977"/>
        <w:gridCol w:w="6804"/>
      </w:tblGrid>
      <w:tr w:rsidR="00617E12" w:rsidRPr="00B244A9" w14:paraId="2077EFC1" w14:textId="77777777" w:rsidTr="00F95A8C">
        <w:trPr>
          <w:trHeight w:val="686"/>
        </w:trPr>
        <w:tc>
          <w:tcPr>
            <w:tcW w:w="2977" w:type="dxa"/>
            <w:tcBorders>
              <w:top w:val="nil"/>
              <w:left w:val="nil"/>
            </w:tcBorders>
            <w:shd w:val="clear" w:color="auto" w:fill="5620A9"/>
            <w:vAlign w:val="center"/>
          </w:tcPr>
          <w:p w14:paraId="0F9D6E5C" w14:textId="77777777" w:rsidR="00617E12" w:rsidRPr="00462081" w:rsidRDefault="00617E12" w:rsidP="00462081">
            <w:pPr>
              <w:pStyle w:val="BodyCopy"/>
              <w:spacing w:before="0" w:after="0"/>
              <w:ind w:left="283"/>
              <w:rPr>
                <w:rStyle w:val="Bold"/>
                <w:color w:val="FFFFFF" w:themeColor="background1"/>
              </w:rPr>
            </w:pPr>
            <w:r w:rsidRPr="00462081">
              <w:rPr>
                <w:rStyle w:val="Bold"/>
                <w:color w:val="FFFFFF" w:themeColor="background1"/>
              </w:rPr>
              <w:t>PROTECTIVE MARKING</w:t>
            </w:r>
          </w:p>
        </w:tc>
        <w:tc>
          <w:tcPr>
            <w:tcW w:w="6804" w:type="dxa"/>
            <w:tcBorders>
              <w:top w:val="nil"/>
              <w:right w:val="nil"/>
            </w:tcBorders>
            <w:shd w:val="clear" w:color="auto" w:fill="5620A9"/>
            <w:vAlign w:val="center"/>
          </w:tcPr>
          <w:p w14:paraId="6F5B667E" w14:textId="77777777" w:rsidR="00617E12" w:rsidRPr="00462081" w:rsidRDefault="00617E12" w:rsidP="00462081">
            <w:pPr>
              <w:pStyle w:val="BodyCopy"/>
              <w:spacing w:before="0" w:after="0"/>
              <w:ind w:left="283"/>
              <w:rPr>
                <w:rStyle w:val="Bold"/>
                <w:color w:val="FFFFFF" w:themeColor="background1"/>
              </w:rPr>
            </w:pPr>
            <w:r w:rsidRPr="00462081">
              <w:rPr>
                <w:rStyle w:val="Bold"/>
                <w:color w:val="FFFFFF" w:themeColor="background1"/>
              </w:rPr>
              <w:t>BASIS FOR PROTECTIVE MARKING</w:t>
            </w:r>
          </w:p>
        </w:tc>
      </w:tr>
      <w:tr w:rsidR="00617E12" w:rsidRPr="00B244A9" w14:paraId="3C2A49B2" w14:textId="77777777" w:rsidTr="00784B58">
        <w:trPr>
          <w:trHeight w:val="2116"/>
        </w:trPr>
        <w:tc>
          <w:tcPr>
            <w:tcW w:w="2977" w:type="dxa"/>
            <w:tcBorders>
              <w:left w:val="nil"/>
            </w:tcBorders>
            <w:shd w:val="clear" w:color="auto" w:fill="E9E5E2"/>
          </w:tcPr>
          <w:p w14:paraId="34357BE2" w14:textId="3C14C5F7" w:rsidR="00617E12" w:rsidRPr="003724AD" w:rsidRDefault="00DA7F1D" w:rsidP="00617E12">
            <w:pPr>
              <w:pStyle w:val="TableParagraph"/>
              <w:spacing w:before="163" w:line="278" w:lineRule="auto"/>
              <w:ind w:left="139" w:right="18"/>
              <w:rPr>
                <w:rFonts w:ascii="Arial Unicode MS" w:eastAsia="Arial Unicode MS" w:hAnsi="Arial Unicode MS" w:cs="Arial Unicode MS"/>
                <w:b/>
                <w:bCs/>
                <w:sz w:val="18"/>
              </w:rPr>
            </w:pPr>
            <w:r>
              <w:rPr>
                <w:rFonts w:ascii="Arial Unicode MS" w:eastAsia="Arial Unicode MS" w:hAnsi="Arial Unicode MS" w:cs="Arial Unicode MS"/>
                <w:b/>
                <w:bCs/>
                <w:noProof/>
                <w:sz w:val="18"/>
              </w:rPr>
              <mc:AlternateContent>
                <mc:Choice Requires="wpg">
                  <w:drawing>
                    <wp:anchor distT="0" distB="0" distL="114300" distR="114300" simplePos="0" relativeHeight="251712512" behindDoc="0" locked="0" layoutInCell="1" allowOverlap="1" wp14:anchorId="03FB7B63" wp14:editId="6CAE3594">
                      <wp:simplePos x="0" y="0"/>
                      <wp:positionH relativeFrom="column">
                        <wp:posOffset>34317</wp:posOffset>
                      </wp:positionH>
                      <wp:positionV relativeFrom="paragraph">
                        <wp:posOffset>194945</wp:posOffset>
                      </wp:positionV>
                      <wp:extent cx="1502474" cy="695194"/>
                      <wp:effectExtent l="12700" t="0" r="0" b="16510"/>
                      <wp:wrapNone/>
                      <wp:docPr id="181" name="Group 181"/>
                      <wp:cNvGraphicFramePr/>
                      <a:graphic xmlns:a="http://schemas.openxmlformats.org/drawingml/2006/main">
                        <a:graphicData uri="http://schemas.microsoft.com/office/word/2010/wordprocessingGroup">
                          <wpg:wgp>
                            <wpg:cNvGrpSpPr/>
                            <wpg:grpSpPr>
                              <a:xfrm>
                                <a:off x="0" y="0"/>
                                <a:ext cx="1502474" cy="695194"/>
                                <a:chOff x="0" y="0"/>
                                <a:chExt cx="1502474" cy="695194"/>
                              </a:xfrm>
                            </wpg:grpSpPr>
                            <wpg:grpSp>
                              <wpg:cNvPr id="255" name="Group 255"/>
                              <wpg:cNvGrpSpPr/>
                              <wpg:grpSpPr>
                                <a:xfrm>
                                  <a:off x="0" y="347240"/>
                                  <a:ext cx="1298330" cy="347954"/>
                                  <a:chOff x="0" y="0"/>
                                  <a:chExt cx="1299600" cy="349200"/>
                                </a:xfrm>
                              </wpg:grpSpPr>
                              <wpg:grpSp>
                                <wpg:cNvPr id="256" name="Group 256"/>
                                <wpg:cNvGrpSpPr/>
                                <wpg:grpSpPr>
                                  <a:xfrm>
                                    <a:off x="0" y="0"/>
                                    <a:ext cx="1299600" cy="349200"/>
                                    <a:chOff x="0" y="0"/>
                                    <a:chExt cx="1576540" cy="433070"/>
                                  </a:xfrm>
                                  <a:solidFill>
                                    <a:schemeClr val="bg1"/>
                                  </a:solidFill>
                                </wpg:grpSpPr>
                                <wps:wsp>
                                  <wps:cNvPr id="257" name="Chevron 257"/>
                                  <wps:cNvSpPr/>
                                  <wps:spPr>
                                    <a:xfrm>
                                      <a:off x="0" y="0"/>
                                      <a:ext cx="485775" cy="433070"/>
                                    </a:xfrm>
                                    <a:prstGeom prst="chevron">
                                      <a:avLst>
                                        <a:gd name="adj" fmla="val 2013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144616" y="0"/>
                                      <a:ext cx="1431924" cy="4330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C8851"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9" name="Rectangle 259"/>
                                <wps:cNvSpPr/>
                                <wps:spPr>
                                  <a:xfrm>
                                    <a:off x="93980" y="7620"/>
                                    <a:ext cx="79200" cy="33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7" name="Group 177"/>
                              <wpg:cNvGrpSpPr/>
                              <wpg:grpSpPr>
                                <a:xfrm>
                                  <a:off x="1110044" y="0"/>
                                  <a:ext cx="392430" cy="453390"/>
                                  <a:chOff x="372307" y="325120"/>
                                  <a:chExt cx="392853" cy="453813"/>
                                </a:xfrm>
                              </wpg:grpSpPr>
                              <wps:wsp>
                                <wps:cNvPr id="178" name="Text Box 178"/>
                                <wps:cNvSpPr txBox="1"/>
                                <wps:spPr>
                                  <a:xfrm>
                                    <a:off x="372307" y="325120"/>
                                    <a:ext cx="392853" cy="257387"/>
                                  </a:xfrm>
                                  <a:prstGeom prst="rect">
                                    <a:avLst/>
                                  </a:prstGeom>
                                  <a:noFill/>
                                  <a:ln w="6350">
                                    <a:noFill/>
                                  </a:ln>
                                </wps:spPr>
                                <wps:txbx>
                                  <w:txbxContent>
                                    <w:p w14:paraId="3D9D0B4D"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Oval 179"/>
                                <wps:cNvSpPr/>
                                <wps:spPr>
                                  <a:xfrm>
                                    <a:off x="413173" y="514773"/>
                                    <a:ext cx="277495" cy="26416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75F24" w14:textId="77777777" w:rsidR="00AA181E" w:rsidRPr="00193164" w:rsidRDefault="00AA181E" w:rsidP="00DA7F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Text Box 180"/>
                                <wps:cNvSpPr txBox="1"/>
                                <wps:spPr>
                                  <a:xfrm>
                                    <a:off x="417883" y="507830"/>
                                    <a:ext cx="284480" cy="264160"/>
                                  </a:xfrm>
                                  <a:prstGeom prst="rect">
                                    <a:avLst/>
                                  </a:prstGeom>
                                  <a:noFill/>
                                  <a:ln w="6350">
                                    <a:noFill/>
                                  </a:ln>
                                </wps:spPr>
                                <wps:txbx>
                                  <w:txbxContent>
                                    <w:p w14:paraId="1799BD93" w14:textId="77777777" w:rsidR="00AA181E" w:rsidRPr="00193164" w:rsidRDefault="00AA181E" w:rsidP="00DA7F1D">
                                      <w:pPr>
                                        <w:rPr>
                                          <w:lang w:val="en-US"/>
                                        </w:rPr>
                                      </w:pPr>
                                      <w:r>
                                        <w:rPr>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3FB7B63" id="Group 181" o:spid="_x0000_s1028" style="position:absolute;left:0;text-align:left;margin-left:2.7pt;margin-top:15.35pt;width:118.3pt;height:54.75pt;z-index:251712512;mso-width-relative:margin;mso-height-relative:margin" coordsize="15024,69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">
                      <v:group id="Group 255" o:spid="_x0000_s1029" style="position:absolute;top:3472;width:12983;height:3479" coordsize="12996,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So4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">
                        <v:group id="Group 256" o:spid="_x0000_s1030" style="position:absolute;width:12996;height:3492" coordsize="15765,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257" o:spid="_x0000_s1031"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" adj="17724" filled="f" strokecolor="black [3213]" strokeweight="1pt"/>
                          <v:rect id="Rectangle 258" o:spid="_x0000_s1032" style="position:absolute;left:1446;width:14319;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" filled="f" strokecolor="black [3213]" strokeweight="1pt">
                            <v:textbox>
                              <w:txbxContent>
                                <w:p w14:paraId="475C8851"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p>
                              </w:txbxContent>
                            </v:textbox>
                          </v:rect>
                        </v:group>
                        <v:rect id="Rectangle 259" o:spid="_x0000_s1033" style="position:absolute;left:939;top:76;width:792;height:33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" fillcolor="white [3212]" stroked="f" strokeweight="1pt"/>
                      </v:group>
                      <v:group id="Group 177" o:spid="_x0000_s1034" style="position:absolute;left:11100;width:3924;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yzIyQAAAOE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">
                        <v:shape id="Text Box 178" o:spid="_x0000_s1035"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" filled="f" stroked="f" strokeweight=".5pt">
                          <v:textbox>
                            <w:txbxContent>
                              <w:p w14:paraId="3D9D0B4D" w14:textId="77777777" w:rsidR="00AA181E" w:rsidRPr="00193164" w:rsidRDefault="00AA181E" w:rsidP="00DA7F1D">
                                <w:pPr>
                                  <w:rPr>
                                    <w:sz w:val="20"/>
                                    <w:szCs w:val="20"/>
                                    <w:lang w:val="en-US"/>
                                  </w:rPr>
                                </w:pPr>
                                <w:r w:rsidRPr="00193164">
                                  <w:rPr>
                                    <w:sz w:val="20"/>
                                    <w:szCs w:val="20"/>
                                    <w:lang w:val="en-US"/>
                                  </w:rPr>
                                  <w:t>BIL</w:t>
                                </w:r>
                              </w:p>
                            </w:txbxContent>
                          </v:textbox>
                        </v:shape>
                        <v:oval id="Oval 179" o:spid="_x0000_s1036"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" fillcolor="white [3212]" strokecolor="black [3213]" strokeweight="1pt">
                          <v:stroke joinstyle="miter"/>
                          <v:textbox>
                            <w:txbxContent>
                              <w:p w14:paraId="4CC75F24" w14:textId="77777777" w:rsidR="00AA181E" w:rsidRPr="00193164" w:rsidRDefault="00AA181E" w:rsidP="00DA7F1D">
                                <w:pPr>
                                  <w:rPr>
                                    <w:lang w:val="en-US"/>
                                  </w:rPr>
                                </w:pPr>
                              </w:p>
                            </w:txbxContent>
                          </v:textbox>
                        </v:oval>
                        <v:shape id="Text Box 180" o:spid="_x0000_s1037" type="#_x0000_t202" style="position:absolute;left:4178;top:5078;width:2845;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" filled="f" stroked="f" strokeweight=".5pt">
                          <v:textbox>
                            <w:txbxContent>
                              <w:p w14:paraId="1799BD93" w14:textId="77777777" w:rsidR="00AA181E" w:rsidRPr="00193164" w:rsidRDefault="00AA181E" w:rsidP="00DA7F1D">
                                <w:pPr>
                                  <w:rPr>
                                    <w:lang w:val="en-US"/>
                                  </w:rPr>
                                </w:pPr>
                                <w:r>
                                  <w:rPr>
                                    <w:lang w:val="en-US"/>
                                  </w:rPr>
                                  <w:t>1</w:t>
                                </w:r>
                              </w:p>
                            </w:txbxContent>
                          </v:textbox>
                        </v:shape>
                      </v:group>
                    </v:group>
                  </w:pict>
                </mc:Fallback>
              </mc:AlternateContent>
            </w:r>
          </w:p>
        </w:tc>
        <w:tc>
          <w:tcPr>
            <w:tcW w:w="6804" w:type="dxa"/>
            <w:tcBorders>
              <w:right w:val="nil"/>
            </w:tcBorders>
            <w:shd w:val="clear" w:color="auto" w:fill="E9E5E2"/>
          </w:tcPr>
          <w:p w14:paraId="02DE4C7F" w14:textId="77777777" w:rsidR="00617E12" w:rsidRPr="00784B58" w:rsidRDefault="00617E12" w:rsidP="00462081">
            <w:pPr>
              <w:pStyle w:val="BodyCopy"/>
              <w:rPr>
                <w:sz w:val="16"/>
                <w:szCs w:val="16"/>
              </w:rPr>
            </w:pPr>
            <w:r w:rsidRPr="00784B58">
              <w:rPr>
                <w:sz w:val="16"/>
                <w:szCs w:val="16"/>
              </w:rPr>
              <w:t xml:space="preserve">This protective marking may be applied to public sector information that requires some form of protection, as compromise of this information may cause </w:t>
            </w:r>
            <w:r w:rsidRPr="00784B58">
              <w:rPr>
                <w:b/>
                <w:bCs/>
                <w:sz w:val="16"/>
                <w:szCs w:val="16"/>
              </w:rPr>
              <w:t>minor</w:t>
            </w:r>
            <w:r w:rsidRPr="00784B58">
              <w:rPr>
                <w:sz w:val="16"/>
                <w:szCs w:val="16"/>
              </w:rPr>
              <w:t xml:space="preserve"> harm/damage to government operations, organisations and/or individuals.</w:t>
            </w:r>
          </w:p>
          <w:p w14:paraId="25294AE0" w14:textId="7200227C" w:rsidR="00617E12" w:rsidRPr="003724AD" w:rsidRDefault="00617E12" w:rsidP="00462081">
            <w:pPr>
              <w:pStyle w:val="BodyCopy"/>
              <w:rPr>
                <w:rFonts w:ascii="Arial Unicode MS" w:eastAsia="Arial Unicode MS" w:hAnsi="Arial Unicode MS" w:cs="Arial Unicode MS"/>
                <w:iCs/>
              </w:rPr>
            </w:pPr>
            <w:r w:rsidRPr="00784B58">
              <w:rPr>
                <w:sz w:val="16"/>
                <w:szCs w:val="16"/>
              </w:rPr>
              <w:t>Use of this protective marking signal</w:t>
            </w:r>
            <w:r w:rsidR="00904BBF" w:rsidRPr="00784B58">
              <w:rPr>
                <w:sz w:val="16"/>
                <w:szCs w:val="16"/>
              </w:rPr>
              <w:t>s</w:t>
            </w:r>
            <w:r w:rsidRPr="00784B58">
              <w:rPr>
                <w:sz w:val="16"/>
                <w:szCs w:val="16"/>
              </w:rPr>
              <w:t xml:space="preserve"> that the material has undergone an information assessment and visually describes its security value to the end user. </w:t>
            </w:r>
            <w:r w:rsidR="003F1880" w:rsidRPr="00784B58">
              <w:rPr>
                <w:sz w:val="16"/>
                <w:szCs w:val="16"/>
              </w:rPr>
              <w:t>However,</w:t>
            </w:r>
            <w:r w:rsidRPr="00784B58">
              <w:rPr>
                <w:sz w:val="16"/>
                <w:szCs w:val="16"/>
              </w:rPr>
              <w:t xml:space="preserve"> it is recognised that the application of this protective marking (</w:t>
            </w:r>
            <w:r w:rsidRPr="00784B58">
              <w:rPr>
                <w:b/>
                <w:bCs/>
                <w:sz w:val="16"/>
                <w:szCs w:val="16"/>
              </w:rPr>
              <w:t>OFFICIAL</w:t>
            </w:r>
            <w:r w:rsidRPr="00784B58">
              <w:rPr>
                <w:sz w:val="16"/>
                <w:szCs w:val="16"/>
              </w:rPr>
              <w:t>) may not always be appropriate, and as such does not need to be mandatorily applied.</w:t>
            </w:r>
          </w:p>
        </w:tc>
      </w:tr>
      <w:tr w:rsidR="00617E12" w:rsidRPr="00B244A9" w14:paraId="6B4B1D81" w14:textId="77777777" w:rsidTr="00784B58">
        <w:trPr>
          <w:trHeight w:val="1357"/>
        </w:trPr>
        <w:tc>
          <w:tcPr>
            <w:tcW w:w="2977" w:type="dxa"/>
            <w:tcBorders>
              <w:left w:val="nil"/>
            </w:tcBorders>
            <w:shd w:val="clear" w:color="auto" w:fill="E9E5E2"/>
          </w:tcPr>
          <w:p w14:paraId="3D5A05BC" w14:textId="79614E9C" w:rsidR="00617E12" w:rsidRPr="003724AD" w:rsidRDefault="00DA7F1D" w:rsidP="00617E12">
            <w:pPr>
              <w:pStyle w:val="TableParagraph"/>
              <w:spacing w:line="278" w:lineRule="auto"/>
              <w:ind w:left="140" w:right="259"/>
              <w:rPr>
                <w:rFonts w:ascii="Arial Unicode MS" w:eastAsia="Arial Unicode MS" w:hAnsi="Arial Unicode MS" w:cs="Arial Unicode MS"/>
                <w:sz w:val="18"/>
              </w:rPr>
            </w:pPr>
            <w:r>
              <w:rPr>
                <w:rFonts w:ascii="Calibri" w:hAnsi="Calibri"/>
                <w:b/>
                <w:noProof/>
                <w:color w:val="1C1C19"/>
                <w:sz w:val="20"/>
                <w:szCs w:val="20"/>
              </w:rPr>
              <mc:AlternateContent>
                <mc:Choice Requires="wpg">
                  <w:drawing>
                    <wp:anchor distT="0" distB="0" distL="114300" distR="114300" simplePos="0" relativeHeight="251703296" behindDoc="0" locked="0" layoutInCell="1" allowOverlap="1" wp14:anchorId="2511A172" wp14:editId="724A5EB5">
                      <wp:simplePos x="0" y="0"/>
                      <wp:positionH relativeFrom="column">
                        <wp:posOffset>35836</wp:posOffset>
                      </wp:positionH>
                      <wp:positionV relativeFrom="paragraph">
                        <wp:posOffset>-3175</wp:posOffset>
                      </wp:positionV>
                      <wp:extent cx="1498411" cy="659900"/>
                      <wp:effectExtent l="12700" t="0" r="0" b="13335"/>
                      <wp:wrapNone/>
                      <wp:docPr id="135" name="Group 135"/>
                      <wp:cNvGraphicFramePr/>
                      <a:graphic xmlns:a="http://schemas.openxmlformats.org/drawingml/2006/main">
                        <a:graphicData uri="http://schemas.microsoft.com/office/word/2010/wordprocessingGroup">
                          <wpg:wgp>
                            <wpg:cNvGrpSpPr/>
                            <wpg:grpSpPr>
                              <a:xfrm>
                                <a:off x="0" y="0"/>
                                <a:ext cx="1498411" cy="659900"/>
                                <a:chOff x="0" y="0"/>
                                <a:chExt cx="1498411" cy="659900"/>
                              </a:xfrm>
                            </wpg:grpSpPr>
                            <wpg:grpSp>
                              <wpg:cNvPr id="136" name="Group 136"/>
                              <wpg:cNvGrpSpPr/>
                              <wpg:grpSpPr>
                                <a:xfrm>
                                  <a:off x="0" y="311285"/>
                                  <a:ext cx="1299210" cy="348615"/>
                                  <a:chOff x="0" y="0"/>
                                  <a:chExt cx="1299210" cy="349200"/>
                                </a:xfrm>
                                <a:solidFill>
                                  <a:srgbClr val="EDEBE9"/>
                                </a:solidFill>
                              </wpg:grpSpPr>
                              <wpg:grpSp>
                                <wpg:cNvPr id="137" name="Group 137"/>
                                <wpg:cNvGrpSpPr/>
                                <wpg:grpSpPr>
                                  <a:xfrm>
                                    <a:off x="0" y="0"/>
                                    <a:ext cx="1299210" cy="349200"/>
                                    <a:chOff x="0" y="0"/>
                                    <a:chExt cx="1576067" cy="433070"/>
                                  </a:xfrm>
                                  <a:grpFill/>
                                </wpg:grpSpPr>
                                <wps:wsp>
                                  <wps:cNvPr id="138" name="Chevron 138"/>
                                  <wps:cNvSpPr/>
                                  <wps:spPr>
                                    <a:xfrm>
                                      <a:off x="0" y="0"/>
                                      <a:ext cx="485775" cy="433070"/>
                                    </a:xfrm>
                                    <a:prstGeom prst="chevron">
                                      <a:avLst>
                                        <a:gd name="adj" fmla="val 20130"/>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13973" y="0"/>
                                      <a:ext cx="1462094" cy="433070"/>
                                    </a:xfrm>
                                    <a:prstGeom prst="rect">
                                      <a:avLst/>
                                    </a:prstGeom>
                                    <a:grp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A19874"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 name="Rectangle 140"/>
                                <wps:cNvSpPr/>
                                <wps:spPr>
                                  <a:xfrm>
                                    <a:off x="76200" y="7620"/>
                                    <a:ext cx="55908" cy="3346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41"/>
                              <wpg:cNvGrpSpPr/>
                              <wpg:grpSpPr>
                                <a:xfrm>
                                  <a:off x="1105981" y="0"/>
                                  <a:ext cx="392430" cy="453390"/>
                                  <a:chOff x="372307" y="325120"/>
                                  <a:chExt cx="392853" cy="453813"/>
                                </a:xfrm>
                              </wpg:grpSpPr>
                              <wps:wsp>
                                <wps:cNvPr id="142" name="Text Box 142"/>
                                <wps:cNvSpPr txBox="1"/>
                                <wps:spPr>
                                  <a:xfrm>
                                    <a:off x="372307" y="325120"/>
                                    <a:ext cx="392853" cy="257387"/>
                                  </a:xfrm>
                                  <a:prstGeom prst="rect">
                                    <a:avLst/>
                                  </a:prstGeom>
                                  <a:noFill/>
                                  <a:ln w="6350">
                                    <a:noFill/>
                                  </a:ln>
                                </wps:spPr>
                                <wps:txbx>
                                  <w:txbxContent>
                                    <w:p w14:paraId="1562544A"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Oval 143"/>
                                <wps:cNvSpPr/>
                                <wps:spPr>
                                  <a:xfrm>
                                    <a:off x="413173" y="514773"/>
                                    <a:ext cx="277495" cy="264160"/>
                                  </a:xfrm>
                                  <a:prstGeom prst="ellipse">
                                    <a:avLst/>
                                  </a:prstGeom>
                                  <a:solidFill>
                                    <a:schemeClr val="bg1"/>
                                  </a:solidFill>
                                  <a:ln>
                                    <a:solidFill>
                                      <a:srgbClr val="C0C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DF434" w14:textId="77777777" w:rsidR="00AA181E" w:rsidRPr="00193164" w:rsidRDefault="00AA181E" w:rsidP="00DA7F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a:off x="419952" y="514773"/>
                                    <a:ext cx="284480" cy="264160"/>
                                  </a:xfrm>
                                  <a:prstGeom prst="rect">
                                    <a:avLst/>
                                  </a:prstGeom>
                                  <a:noFill/>
                                  <a:ln w="6350">
                                    <a:noFill/>
                                  </a:ln>
                                </wps:spPr>
                                <wps:txbx>
                                  <w:txbxContent>
                                    <w:p w14:paraId="4380DE46" w14:textId="77777777" w:rsidR="00AA181E" w:rsidRPr="00193164" w:rsidRDefault="00AA181E" w:rsidP="00DA7F1D">
                                      <w:pPr>
                                        <w:rPr>
                                          <w:lang w:val="en-US"/>
                                        </w:rPr>
                                      </w:pPr>
                                      <w:r>
                                        <w:rPr>
                                          <w:lang w:val="en-US"/>
                                        </w:rPr>
                                        <w:t>2</w:t>
                                      </w:r>
                                      <w:r>
                                        <w:rPr>
                                          <w:noProof/>
                                        </w:rPr>
                                        <w:drawing>
                                          <wp:inline distT="0" distB="0" distL="0" distR="0" wp14:anchorId="2D626AD4" wp14:editId="33A91A43">
                                            <wp:extent cx="95250" cy="12001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250" cy="120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511A172" id="Group 135" o:spid="_x0000_s1038" style="position:absolute;left:0;text-align:left;margin-left:2.8pt;margin-top:-.25pt;width:118pt;height:51.95pt;z-index:251703296" coordsize="14984,65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">
                      <v:group id="Group 136" o:spid="_x0000_s1039" style="position:absolute;top:3112;width:12992;height:3487" coordsize="1299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group id="Group 137" o:spid="_x0000_s1040" style="position:absolute;width:12992;height:3492" coordsize="15760,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Chevron 138" o:spid="_x0000_s1041"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" adj="17724" filled="f" strokecolor="silver" strokeweight="1pt"/>
                          <v:rect id="Rectangle 139" o:spid="_x0000_s1042" style="position:absolute;left:1139;width:14621;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" filled="f" strokecolor="silver" strokeweight="1pt">
                            <v:textbox>
                              <w:txbxContent>
                                <w:p w14:paraId="1FA19874" w14:textId="77777777" w:rsidR="00AA181E" w:rsidRPr="00120F99" w:rsidRDefault="00AA181E" w:rsidP="00DA7F1D">
                                  <w:pPr>
                                    <w:jc w:val="center"/>
                                    <w:rPr>
                                      <w:b/>
                                      <w:bCs/>
                                      <w:color w:val="000000" w:themeColor="text1"/>
                                      <w:sz w:val="20"/>
                                      <w:szCs w:val="20"/>
                                      <w:lang w:val="en-US"/>
                                      <w14:textOutline w14:w="9525" w14:cap="rnd" w14:cmpd="sng" w14:algn="ctr">
                                        <w14:solidFill>
                                          <w14:schemeClr w14:val="tx1"/>
                                        </w14:solidFill>
                                        <w14:prstDash w14:val="solid"/>
                                        <w14:bevel/>
                                      </w14:textOutline>
                                    </w:rPr>
                                  </w:pPr>
                                  <w:r w:rsidRPr="00120F99">
                                    <w:rPr>
                                      <w:b/>
                                      <w:bCs/>
                                      <w:color w:val="404040" w:themeColor="text1" w:themeTint="BF"/>
                                      <w:sz w:val="20"/>
                                      <w:szCs w:val="20"/>
                                      <w:lang w:val="en-US"/>
                                      <w14:textOutline w14:w="9525" w14:cap="rnd" w14:cmpd="sng" w14:algn="ctr">
                                        <w14:noFill/>
                                        <w14:prstDash w14:val="solid"/>
                                        <w14:bevel/>
                                      </w14:textOutline>
                                    </w:rPr>
                                    <w:t>OFFICIAL</w:t>
                                  </w:r>
                                  <w:r>
                                    <w:rPr>
                                      <w:b/>
                                      <w:bCs/>
                                      <w:color w:val="404040" w:themeColor="text1" w:themeTint="BF"/>
                                      <w:sz w:val="20"/>
                                      <w:szCs w:val="20"/>
                                      <w:lang w:val="en-US"/>
                                      <w14:textOutline w14:w="9525" w14:cap="rnd" w14:cmpd="sng" w14:algn="ctr">
                                        <w14:noFill/>
                                        <w14:prstDash w14:val="solid"/>
                                        <w14:bevel/>
                                      </w14:textOutline>
                                    </w:rPr>
                                    <w:t>: Sensitive</w:t>
                                  </w:r>
                                </w:p>
                              </w:txbxContent>
                            </v:textbox>
                          </v:rect>
                        </v:group>
                        <v:rect id="Rectangle 140" o:spid="_x0000_s1043" style="position:absolute;left:762;top:76;width:559;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" filled="f" stroked="f" strokeweight="1pt"/>
                      </v:group>
                      <v:group id="Group 141" o:spid="_x0000_s1044"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ua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">
                        <v:shape id="Text Box 142" o:spid="_x0000_s1045"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" filled="f" stroked="f" strokeweight=".5pt">
                          <v:textbox>
                            <w:txbxContent>
                              <w:p w14:paraId="1562544A" w14:textId="77777777" w:rsidR="00AA181E" w:rsidRPr="00193164" w:rsidRDefault="00AA181E" w:rsidP="00DA7F1D">
                                <w:pPr>
                                  <w:rPr>
                                    <w:sz w:val="20"/>
                                    <w:szCs w:val="20"/>
                                    <w:lang w:val="en-US"/>
                                  </w:rPr>
                                </w:pPr>
                                <w:r w:rsidRPr="00193164">
                                  <w:rPr>
                                    <w:sz w:val="20"/>
                                    <w:szCs w:val="20"/>
                                    <w:lang w:val="en-US"/>
                                  </w:rPr>
                                  <w:t>BIL</w:t>
                                </w:r>
                              </w:p>
                            </w:txbxContent>
                          </v:textbox>
                        </v:shape>
                        <v:oval id="Oval 143" o:spid="_x0000_s1046"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" fillcolor="white [3212]" strokecolor="silver" strokeweight="1pt">
                          <v:stroke joinstyle="miter"/>
                          <v:textbox>
                            <w:txbxContent>
                              <w:p w14:paraId="08ADF434" w14:textId="77777777" w:rsidR="00AA181E" w:rsidRPr="00193164" w:rsidRDefault="00AA181E" w:rsidP="00DA7F1D">
                                <w:pPr>
                                  <w:rPr>
                                    <w:lang w:val="en-US"/>
                                  </w:rPr>
                                </w:pPr>
                              </w:p>
                            </w:txbxContent>
                          </v:textbox>
                        </v:oval>
                        <v:shape id="Text Box 144" o:spid="_x0000_s1047" type="#_x0000_t202" style="position:absolute;left:4199;top:5147;width:2845;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" filled="f" stroked="f" strokeweight=".5pt">
                          <v:textbox>
                            <w:txbxContent>
                              <w:p w14:paraId="4380DE46" w14:textId="77777777" w:rsidR="00AA181E" w:rsidRPr="00193164" w:rsidRDefault="00AA181E" w:rsidP="00DA7F1D">
                                <w:pPr>
                                  <w:rPr>
                                    <w:lang w:val="en-US"/>
                                  </w:rPr>
                                </w:pPr>
                                <w:r>
                                  <w:rPr>
                                    <w:lang w:val="en-US"/>
                                  </w:rPr>
                                  <w:t>2</w:t>
                                </w:r>
                                <w:r>
                                  <w:rPr>
                                    <w:noProof/>
                                  </w:rPr>
                                  <w:drawing>
                                    <wp:inline distT="0" distB="0" distL="0" distR="0" wp14:anchorId="2D626AD4" wp14:editId="33A91A43">
                                      <wp:extent cx="95250" cy="12001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5250" cy="120015"/>
                                              </a:xfrm>
                                              <a:prstGeom prst="rect">
                                                <a:avLst/>
                                              </a:prstGeom>
                                            </pic:spPr>
                                          </pic:pic>
                                        </a:graphicData>
                                      </a:graphic>
                                    </wp:inline>
                                  </w:drawing>
                                </w:r>
                              </w:p>
                            </w:txbxContent>
                          </v:textbox>
                        </v:shape>
                      </v:group>
                    </v:group>
                  </w:pict>
                </mc:Fallback>
              </mc:AlternateContent>
            </w:r>
          </w:p>
        </w:tc>
        <w:tc>
          <w:tcPr>
            <w:tcW w:w="6804" w:type="dxa"/>
            <w:tcBorders>
              <w:right w:val="nil"/>
            </w:tcBorders>
            <w:shd w:val="clear" w:color="auto" w:fill="E9E5E2"/>
          </w:tcPr>
          <w:p w14:paraId="419ACF7E" w14:textId="2EDFE2A0" w:rsidR="00617E12" w:rsidRPr="00784B58" w:rsidRDefault="00D0529B" w:rsidP="00462081">
            <w:pPr>
              <w:pStyle w:val="BodyCopy"/>
              <w:rPr>
                <w:sz w:val="16"/>
                <w:szCs w:val="16"/>
              </w:rPr>
            </w:pPr>
            <w:r w:rsidRPr="00784B58">
              <w:rPr>
                <w:sz w:val="16"/>
                <w:szCs w:val="16"/>
              </w:rPr>
              <w:t xml:space="preserve">Apply </w:t>
            </w:r>
            <w:r w:rsidR="00617E12" w:rsidRPr="00784B58">
              <w:rPr>
                <w:sz w:val="16"/>
                <w:szCs w:val="16"/>
              </w:rPr>
              <w:t xml:space="preserve">to public sector information where secrecy provisions or enactments apply to the content, or where disclosure of the material may be </w:t>
            </w:r>
            <w:r w:rsidR="00617E12" w:rsidRPr="00784B58">
              <w:rPr>
                <w:b/>
                <w:bCs/>
                <w:sz w:val="16"/>
                <w:szCs w:val="16"/>
              </w:rPr>
              <w:t>limited</w:t>
            </w:r>
            <w:r w:rsidR="00617E12" w:rsidRPr="00784B58">
              <w:rPr>
                <w:sz w:val="16"/>
                <w:szCs w:val="16"/>
              </w:rPr>
              <w:t xml:space="preserve"> or prohibited under legislation.</w:t>
            </w:r>
          </w:p>
          <w:p w14:paraId="6B16F893" w14:textId="20EB6E1F" w:rsidR="00617E12" w:rsidRPr="003724AD" w:rsidRDefault="00D95478" w:rsidP="00462081">
            <w:pPr>
              <w:pStyle w:val="BodyCopy"/>
              <w:rPr>
                <w:rFonts w:ascii="Arial Unicode MS" w:eastAsia="Arial Unicode MS" w:hAnsi="Arial Unicode MS" w:cs="Arial Unicode MS"/>
              </w:rPr>
            </w:pPr>
            <w:r w:rsidRPr="00784B58">
              <w:rPr>
                <w:sz w:val="16"/>
                <w:szCs w:val="16"/>
              </w:rPr>
              <w:t>This i</w:t>
            </w:r>
            <w:r w:rsidR="00904BBF" w:rsidRPr="00784B58">
              <w:rPr>
                <w:sz w:val="16"/>
                <w:szCs w:val="16"/>
              </w:rPr>
              <w:t xml:space="preserve">ndicates </w:t>
            </w:r>
            <w:r w:rsidR="00617E12" w:rsidRPr="00784B58">
              <w:rPr>
                <w:sz w:val="16"/>
                <w:szCs w:val="16"/>
              </w:rPr>
              <w:t xml:space="preserve">where compromise of the confidentiality of the information may cause </w:t>
            </w:r>
            <w:r w:rsidR="00617E12" w:rsidRPr="00784B58">
              <w:rPr>
                <w:b/>
                <w:bCs/>
                <w:sz w:val="16"/>
                <w:szCs w:val="16"/>
              </w:rPr>
              <w:t>limited</w:t>
            </w:r>
            <w:r w:rsidR="00617E12" w:rsidRPr="00784B58">
              <w:rPr>
                <w:sz w:val="16"/>
                <w:szCs w:val="16"/>
              </w:rPr>
              <w:t xml:space="preserve"> harm/damage to government operations, organisations and/or individuals.</w:t>
            </w:r>
          </w:p>
        </w:tc>
      </w:tr>
      <w:tr w:rsidR="00617E12" w:rsidRPr="00B244A9" w14:paraId="020775B7" w14:textId="77777777" w:rsidTr="00F95A8C">
        <w:trPr>
          <w:trHeight w:val="1199"/>
        </w:trPr>
        <w:tc>
          <w:tcPr>
            <w:tcW w:w="2977" w:type="dxa"/>
            <w:tcBorders>
              <w:left w:val="nil"/>
            </w:tcBorders>
            <w:shd w:val="clear" w:color="auto" w:fill="E9E5E2"/>
          </w:tcPr>
          <w:p w14:paraId="3BB7D2AD" w14:textId="5BDD7DE7" w:rsidR="00617E12" w:rsidRPr="003724AD" w:rsidRDefault="00DA7F1D" w:rsidP="00617E12">
            <w:pPr>
              <w:pStyle w:val="TableParagraph"/>
              <w:spacing w:before="162"/>
              <w:ind w:left="140"/>
              <w:rPr>
                <w:rFonts w:ascii="Arial Unicode MS" w:eastAsia="Arial Unicode MS" w:hAnsi="Arial Unicode MS" w:cs="Arial Unicode MS"/>
                <w:b/>
                <w:bCs/>
                <w:sz w:val="18"/>
              </w:rPr>
            </w:pPr>
            <w:r>
              <w:rPr>
                <w:rFonts w:ascii="Calibri" w:hAnsi="Calibri"/>
                <w:b/>
                <w:noProof/>
                <w:color w:val="1C1C19"/>
                <w:sz w:val="20"/>
                <w:szCs w:val="20"/>
              </w:rPr>
              <mc:AlternateContent>
                <mc:Choice Requires="wpg">
                  <w:drawing>
                    <wp:anchor distT="0" distB="0" distL="114300" distR="114300" simplePos="0" relativeHeight="251705344" behindDoc="0" locked="0" layoutInCell="1" allowOverlap="1" wp14:anchorId="5B33EF5E" wp14:editId="2A202DFB">
                      <wp:simplePos x="0" y="0"/>
                      <wp:positionH relativeFrom="column">
                        <wp:posOffset>34400</wp:posOffset>
                      </wp:positionH>
                      <wp:positionV relativeFrom="paragraph">
                        <wp:posOffset>-55880</wp:posOffset>
                      </wp:positionV>
                      <wp:extent cx="1498412" cy="669628"/>
                      <wp:effectExtent l="12700" t="0" r="0" b="16510"/>
                      <wp:wrapNone/>
                      <wp:docPr id="156" name="Group 156"/>
                      <wp:cNvGraphicFramePr/>
                      <a:graphic xmlns:a="http://schemas.openxmlformats.org/drawingml/2006/main">
                        <a:graphicData uri="http://schemas.microsoft.com/office/word/2010/wordprocessingGroup">
                          <wpg:wgp>
                            <wpg:cNvGrpSpPr/>
                            <wpg:grpSpPr>
                              <a:xfrm>
                                <a:off x="0" y="0"/>
                                <a:ext cx="1498412" cy="669628"/>
                                <a:chOff x="0" y="0"/>
                                <a:chExt cx="1498412" cy="669628"/>
                              </a:xfrm>
                            </wpg:grpSpPr>
                            <wpg:grpSp>
                              <wpg:cNvPr id="157" name="Group 157"/>
                              <wpg:cNvGrpSpPr/>
                              <wpg:grpSpPr>
                                <a:xfrm>
                                  <a:off x="0" y="321013"/>
                                  <a:ext cx="1298575" cy="348615"/>
                                  <a:chOff x="0" y="0"/>
                                  <a:chExt cx="1576066" cy="433070"/>
                                </a:xfrm>
                              </wpg:grpSpPr>
                              <wps:wsp>
                                <wps:cNvPr id="158" name="Chevron 158"/>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94302" y="0"/>
                                    <a:ext cx="148176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DF337" w14:textId="77777777" w:rsidR="00AA181E" w:rsidRPr="00120F99" w:rsidRDefault="00AA181E" w:rsidP="00DA7F1D">
                                      <w:pPr>
                                        <w:jc w:val="center"/>
                                        <w:rPr>
                                          <w:b/>
                                          <w:bCs/>
                                          <w:sz w:val="20"/>
                                          <w:szCs w:val="20"/>
                                          <w:lang w:val="en-US"/>
                                        </w:rPr>
                                      </w:pPr>
                                      <w:r w:rsidRPr="00120F99">
                                        <w:rPr>
                                          <w:b/>
                                          <w:bCs/>
                                          <w:sz w:val="20"/>
                                          <w:szCs w:val="20"/>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Group 160"/>
                              <wpg:cNvGrpSpPr/>
                              <wpg:grpSpPr>
                                <a:xfrm>
                                  <a:off x="1105981" y="0"/>
                                  <a:ext cx="392431" cy="453390"/>
                                  <a:chOff x="372307" y="325120"/>
                                  <a:chExt cx="392853" cy="453813"/>
                                </a:xfrm>
                              </wpg:grpSpPr>
                              <wps:wsp>
                                <wps:cNvPr id="161" name="Text Box 161"/>
                                <wps:cNvSpPr txBox="1"/>
                                <wps:spPr>
                                  <a:xfrm>
                                    <a:off x="372307" y="325120"/>
                                    <a:ext cx="392853" cy="257387"/>
                                  </a:xfrm>
                                  <a:prstGeom prst="rect">
                                    <a:avLst/>
                                  </a:prstGeom>
                                  <a:noFill/>
                                  <a:ln w="6350">
                                    <a:noFill/>
                                  </a:ln>
                                </wps:spPr>
                                <wps:txbx>
                                  <w:txbxContent>
                                    <w:p w14:paraId="69B83E60"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Oval 162"/>
                                <wps:cNvSpPr/>
                                <wps:spPr>
                                  <a:xfrm>
                                    <a:off x="413173" y="514773"/>
                                    <a:ext cx="277495" cy="264160"/>
                                  </a:xfrm>
                                  <a:prstGeom prst="ellipse">
                                    <a:avLst/>
                                  </a:prstGeom>
                                  <a:solidFill>
                                    <a:srgbClr val="60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DC7F5" w14:textId="77777777" w:rsidR="00AA181E" w:rsidRPr="00193164" w:rsidRDefault="00AA181E" w:rsidP="00DA7F1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419895" y="507830"/>
                                    <a:ext cx="284480" cy="264160"/>
                                  </a:xfrm>
                                  <a:prstGeom prst="rect">
                                    <a:avLst/>
                                  </a:prstGeom>
                                  <a:noFill/>
                                  <a:ln w="6350">
                                    <a:noFill/>
                                  </a:ln>
                                </wps:spPr>
                                <wps:txbx>
                                  <w:txbxContent>
                                    <w:p w14:paraId="492CEF19" w14:textId="77777777" w:rsidR="00AA181E" w:rsidRPr="00A318E1" w:rsidRDefault="00AA181E" w:rsidP="00DA7F1D">
                                      <w:pPr>
                                        <w:rPr>
                                          <w:color w:val="FFFFFF" w:themeColor="background1"/>
                                          <w:lang w:val="en-US"/>
                                        </w:rPr>
                                      </w:pPr>
                                      <w:r w:rsidRPr="00A318E1">
                                        <w:rPr>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B33EF5E" id="Group 156" o:spid="_x0000_s1048" style="position:absolute;left:0;text-align:left;margin-left:2.7pt;margin-top:-4.4pt;width:118pt;height:52.75pt;z-index:251705344" coordsize="14984,66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">
                      <v:group id="Group 157" o:spid="_x0000_s1049" style="position:absolute;top:3210;width:12985;height:3486" coordsize="15760,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shape id="Chevron 158" o:spid="_x0000_s1050"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" adj="17724" fillcolor="#5382bb" strokecolor="#5382bb" strokeweight="1pt"/>
                        <v:rect id="Rectangle 159" o:spid="_x0000_s1051" style="position:absolute;left:943;width:1481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" fillcolor="#5382bb" strokecolor="#5382bb" strokeweight="1pt">
                          <v:textbox>
                            <w:txbxContent>
                              <w:p w14:paraId="1D8DF337" w14:textId="77777777" w:rsidR="00AA181E" w:rsidRPr="00120F99" w:rsidRDefault="00AA181E" w:rsidP="00DA7F1D">
                                <w:pPr>
                                  <w:jc w:val="center"/>
                                  <w:rPr>
                                    <w:b/>
                                    <w:bCs/>
                                    <w:sz w:val="20"/>
                                    <w:szCs w:val="20"/>
                                    <w:lang w:val="en-US"/>
                                  </w:rPr>
                                </w:pPr>
                                <w:r w:rsidRPr="00120F99">
                                  <w:rPr>
                                    <w:b/>
                                    <w:bCs/>
                                    <w:sz w:val="20"/>
                                    <w:szCs w:val="20"/>
                                    <w:lang w:val="en-US"/>
                                  </w:rPr>
                                  <w:t>PROTECTED</w:t>
                                </w:r>
                              </w:p>
                            </w:txbxContent>
                          </v:textbox>
                        </v:rect>
                      </v:group>
                      <v:group id="Group 160" o:spid="_x0000_s1052"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yJhyQAAAOE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">
                        <v:shape id="Text Box 161" o:spid="_x0000_s1053"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" filled="f" stroked="f" strokeweight=".5pt">
                          <v:textbox>
                            <w:txbxContent>
                              <w:p w14:paraId="69B83E60" w14:textId="77777777" w:rsidR="00AA181E" w:rsidRPr="00193164" w:rsidRDefault="00AA181E" w:rsidP="00DA7F1D">
                                <w:pPr>
                                  <w:rPr>
                                    <w:sz w:val="20"/>
                                    <w:szCs w:val="20"/>
                                    <w:lang w:val="en-US"/>
                                  </w:rPr>
                                </w:pPr>
                                <w:r w:rsidRPr="00193164">
                                  <w:rPr>
                                    <w:sz w:val="20"/>
                                    <w:szCs w:val="20"/>
                                    <w:lang w:val="en-US"/>
                                  </w:rPr>
                                  <w:t>BIL</w:t>
                                </w:r>
                              </w:p>
                            </w:txbxContent>
                          </v:textbox>
                        </v:shape>
                        <v:oval id="Oval 162" o:spid="_x0000_s1054"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" fillcolor="#6098db" stroked="f" strokeweight="1pt">
                          <v:stroke joinstyle="miter"/>
                          <v:textbox>
                            <w:txbxContent>
                              <w:p w14:paraId="5C3DC7F5" w14:textId="77777777" w:rsidR="00AA181E" w:rsidRPr="00193164" w:rsidRDefault="00AA181E" w:rsidP="00DA7F1D">
                                <w:pPr>
                                  <w:rPr>
                                    <w:lang w:val="en-US"/>
                                  </w:rPr>
                                </w:pPr>
                              </w:p>
                            </w:txbxContent>
                          </v:textbox>
                        </v:oval>
                        <v:shape id="Text Box 163" o:spid="_x0000_s1055" type="#_x0000_t202" style="position:absolute;left:4198;top:5078;width:2845;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" filled="f" stroked="f" strokeweight=".5pt">
                          <v:textbox>
                            <w:txbxContent>
                              <w:p w14:paraId="492CEF19" w14:textId="77777777" w:rsidR="00AA181E" w:rsidRPr="00A318E1" w:rsidRDefault="00AA181E" w:rsidP="00DA7F1D">
                                <w:pPr>
                                  <w:rPr>
                                    <w:color w:val="FFFFFF" w:themeColor="background1"/>
                                    <w:lang w:val="en-US"/>
                                  </w:rPr>
                                </w:pPr>
                                <w:r w:rsidRPr="00A318E1">
                                  <w:rPr>
                                    <w:color w:val="FFFFFF" w:themeColor="background1"/>
                                    <w:lang w:val="en-US"/>
                                  </w:rPr>
                                  <w:t>3</w:t>
                                </w:r>
                              </w:p>
                            </w:txbxContent>
                          </v:textbox>
                        </v:shape>
                      </v:group>
                    </v:group>
                  </w:pict>
                </mc:Fallback>
              </mc:AlternateContent>
            </w:r>
          </w:p>
        </w:tc>
        <w:tc>
          <w:tcPr>
            <w:tcW w:w="6804" w:type="dxa"/>
            <w:tcBorders>
              <w:right w:val="nil"/>
            </w:tcBorders>
            <w:shd w:val="clear" w:color="auto" w:fill="E9E5E2"/>
          </w:tcPr>
          <w:p w14:paraId="161A1795" w14:textId="621D69EF" w:rsidR="00617E12" w:rsidRPr="00784B58" w:rsidRDefault="00D0529B" w:rsidP="00462081">
            <w:pPr>
              <w:pStyle w:val="BodyCopy"/>
              <w:rPr>
                <w:sz w:val="16"/>
                <w:szCs w:val="16"/>
              </w:rPr>
            </w:pPr>
            <w:r w:rsidRPr="00784B58">
              <w:rPr>
                <w:sz w:val="16"/>
                <w:szCs w:val="16"/>
              </w:rPr>
              <w:t xml:space="preserve">Apply </w:t>
            </w:r>
            <w:r w:rsidR="00617E12" w:rsidRPr="00784B58">
              <w:rPr>
                <w:sz w:val="16"/>
                <w:szCs w:val="16"/>
              </w:rPr>
              <w:t xml:space="preserve">to public sector information where compromise of the confidentiality of the information may cause </w:t>
            </w:r>
            <w:r w:rsidR="00617E12" w:rsidRPr="00784B58">
              <w:rPr>
                <w:b/>
                <w:bCs/>
                <w:sz w:val="16"/>
                <w:szCs w:val="16"/>
              </w:rPr>
              <w:t>major</w:t>
            </w:r>
            <w:r w:rsidR="00617E12" w:rsidRPr="00784B58">
              <w:rPr>
                <w:sz w:val="16"/>
                <w:szCs w:val="16"/>
              </w:rPr>
              <w:t xml:space="preserve"> harm/damage to government operations, organisations and/or individuals.</w:t>
            </w:r>
          </w:p>
        </w:tc>
      </w:tr>
      <w:tr w:rsidR="00617E12" w:rsidRPr="0094009D" w14:paraId="78203B68" w14:textId="77777777" w:rsidTr="00F95A8C">
        <w:trPr>
          <w:trHeight w:val="1235"/>
        </w:trPr>
        <w:tc>
          <w:tcPr>
            <w:tcW w:w="2977" w:type="dxa"/>
            <w:tcBorders>
              <w:left w:val="nil"/>
            </w:tcBorders>
            <w:shd w:val="clear" w:color="auto" w:fill="E9E5E2"/>
          </w:tcPr>
          <w:p w14:paraId="733BA500" w14:textId="5C494280" w:rsidR="00617E12" w:rsidRPr="0094009D" w:rsidDel="00D5108E" w:rsidRDefault="00DA7F1D" w:rsidP="00617E12">
            <w:pPr>
              <w:pStyle w:val="TableParagraph"/>
              <w:spacing w:before="162"/>
              <w:ind w:left="140"/>
              <w:rPr>
                <w:rFonts w:ascii="Arial Unicode MS" w:eastAsia="Arial Unicode MS" w:hAnsi="Arial Unicode MS" w:cs="Arial Unicode MS"/>
                <w:b/>
                <w:bCs/>
                <w:color w:val="1D1D1B"/>
                <w:sz w:val="18"/>
              </w:rPr>
            </w:pPr>
            <w:r>
              <w:rPr>
                <w:rFonts w:ascii="Calibri" w:hAnsi="Calibri"/>
                <w:b/>
                <w:noProof/>
                <w:color w:val="1C1C19"/>
                <w:sz w:val="20"/>
                <w:szCs w:val="20"/>
              </w:rPr>
              <mc:AlternateContent>
                <mc:Choice Requires="wpg">
                  <w:drawing>
                    <wp:anchor distT="0" distB="0" distL="114300" distR="114300" simplePos="0" relativeHeight="251707392" behindDoc="0" locked="0" layoutInCell="1" allowOverlap="1" wp14:anchorId="01891F91" wp14:editId="2F90C323">
                      <wp:simplePos x="0" y="0"/>
                      <wp:positionH relativeFrom="column">
                        <wp:posOffset>32523</wp:posOffset>
                      </wp:positionH>
                      <wp:positionV relativeFrom="paragraph">
                        <wp:posOffset>-67945</wp:posOffset>
                      </wp:positionV>
                      <wp:extent cx="1498411" cy="669627"/>
                      <wp:effectExtent l="12700" t="0" r="0" b="16510"/>
                      <wp:wrapNone/>
                      <wp:docPr id="164" name="Group 164"/>
                      <wp:cNvGraphicFramePr/>
                      <a:graphic xmlns:a="http://schemas.openxmlformats.org/drawingml/2006/main">
                        <a:graphicData uri="http://schemas.microsoft.com/office/word/2010/wordprocessingGroup">
                          <wpg:wgp>
                            <wpg:cNvGrpSpPr/>
                            <wpg:grpSpPr>
                              <a:xfrm>
                                <a:off x="0" y="0"/>
                                <a:ext cx="1498411" cy="669627"/>
                                <a:chOff x="0" y="0"/>
                                <a:chExt cx="1498411" cy="669627"/>
                              </a:xfrm>
                            </wpg:grpSpPr>
                            <wpg:grpSp>
                              <wpg:cNvPr id="165" name="Group 165"/>
                              <wpg:cNvGrpSpPr/>
                              <wpg:grpSpPr>
                                <a:xfrm>
                                  <a:off x="0" y="321012"/>
                                  <a:ext cx="1299210" cy="348615"/>
                                  <a:chOff x="0" y="0"/>
                                  <a:chExt cx="1723943" cy="434975"/>
                                </a:xfrm>
                              </wpg:grpSpPr>
                              <wps:wsp>
                                <wps:cNvPr id="166" name="Rectangle 166"/>
                                <wps:cNvSpPr/>
                                <wps:spPr>
                                  <a:xfrm>
                                    <a:off x="108474" y="0"/>
                                    <a:ext cx="1615469" cy="433070"/>
                                  </a:xfrm>
                                  <a:prstGeom prst="rect">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266F4" w14:textId="77777777" w:rsidR="00AA181E" w:rsidRPr="00120F99" w:rsidRDefault="00AA181E" w:rsidP="00DA7F1D">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Chevron 167"/>
                                <wps:cNvSpPr/>
                                <wps:spPr>
                                  <a:xfrm>
                                    <a:off x="0" y="0"/>
                                    <a:ext cx="643312" cy="434975"/>
                                  </a:xfrm>
                                  <a:prstGeom prst="chevron">
                                    <a:avLst>
                                      <a:gd name="adj" fmla="val 20130"/>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8" name="Group 168"/>
                              <wpg:cNvGrpSpPr/>
                              <wpg:grpSpPr>
                                <a:xfrm>
                                  <a:off x="1105981" y="0"/>
                                  <a:ext cx="392430" cy="453390"/>
                                  <a:chOff x="372307" y="325120"/>
                                  <a:chExt cx="392853" cy="453813"/>
                                </a:xfrm>
                              </wpg:grpSpPr>
                              <wps:wsp>
                                <wps:cNvPr id="169" name="Text Box 169"/>
                                <wps:cNvSpPr txBox="1"/>
                                <wps:spPr>
                                  <a:xfrm>
                                    <a:off x="372307" y="325120"/>
                                    <a:ext cx="392853" cy="257387"/>
                                  </a:xfrm>
                                  <a:prstGeom prst="rect">
                                    <a:avLst/>
                                  </a:prstGeom>
                                  <a:noFill/>
                                  <a:ln w="6350">
                                    <a:noFill/>
                                  </a:ln>
                                </wps:spPr>
                                <wps:txbx>
                                  <w:txbxContent>
                                    <w:p w14:paraId="1344563E" w14:textId="77777777" w:rsidR="00AA181E" w:rsidRPr="00193164" w:rsidRDefault="00AA181E" w:rsidP="00DA7F1D">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Oval 170"/>
                                <wps:cNvSpPr/>
                                <wps:spPr>
                                  <a:xfrm>
                                    <a:off x="413173" y="514773"/>
                                    <a:ext cx="277495" cy="264160"/>
                                  </a:xfrm>
                                  <a:prstGeom prst="ellipse">
                                    <a:avLst/>
                                  </a:prstGeom>
                                  <a:solidFill>
                                    <a:srgbClr val="EBC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D3375" w14:textId="77777777" w:rsidR="00AA181E" w:rsidRPr="00A318E1" w:rsidRDefault="00AA181E" w:rsidP="00DA7F1D">
                                      <w:pPr>
                                        <w:rPr>
                                          <w:color w:val="E1CDC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419473" y="507993"/>
                                    <a:ext cx="284480" cy="264160"/>
                                  </a:xfrm>
                                  <a:prstGeom prst="rect">
                                    <a:avLst/>
                                  </a:prstGeom>
                                  <a:noFill/>
                                  <a:ln w="6350">
                                    <a:noFill/>
                                  </a:ln>
                                </wps:spPr>
                                <wps:txbx>
                                  <w:txbxContent>
                                    <w:p w14:paraId="62C98156" w14:textId="77777777" w:rsidR="00AA181E" w:rsidRPr="00A318E1" w:rsidRDefault="00AA181E" w:rsidP="00DA7F1D">
                                      <w:pPr>
                                        <w:rPr>
                                          <w:color w:val="FFFFFF" w:themeColor="background1"/>
                                          <w:lang w:val="en-US"/>
                                        </w:rPr>
                                      </w:pPr>
                                      <w:r w:rsidRPr="00A318E1">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1891F91" id="Group 164" o:spid="_x0000_s1056" style="position:absolute;left:0;text-align:left;margin-left:2.55pt;margin-top:-5.35pt;width:118pt;height:52.75pt;z-index:251707392" coordsize="14984,66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">
                      <v:group id="Group 165" o:spid="_x0000_s1057" style="position:absolute;top:3210;width:12992;height:3486" coordsize="17239,4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">
                        <v:rect id="Rectangle 166" o:spid="_x0000_s1058" style="position:absolute;left:1084;width:16155;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" fillcolor="#f1dbdc" strokecolor="#f1dbdc" strokeweight="1pt">
                          <v:textbox>
                            <w:txbxContent>
                              <w:p w14:paraId="2B5266F4" w14:textId="77777777" w:rsidR="00AA181E" w:rsidRPr="00120F99" w:rsidRDefault="00AA181E" w:rsidP="00DA7F1D">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v:textbox>
                        </v:rect>
                        <v:shape id="Chevron 167" o:spid="_x0000_s1059" type="#_x0000_t55" style="position:absolute;width:6433;height:43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" adj="18660" fillcolor="#f1dbdc" strokecolor="#f1dbdc" strokeweight="1pt"/>
                      </v:group>
                      <v:group id="Group 168" o:spid="_x0000_s1060"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S5nygAAAOE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">
                        <v:shape id="Text Box 169" o:spid="_x0000_s1061"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" filled="f" stroked="f" strokeweight=".5pt">
                          <v:textbox>
                            <w:txbxContent>
                              <w:p w14:paraId="1344563E" w14:textId="77777777" w:rsidR="00AA181E" w:rsidRPr="00193164" w:rsidRDefault="00AA181E" w:rsidP="00DA7F1D">
                                <w:pPr>
                                  <w:rPr>
                                    <w:sz w:val="20"/>
                                    <w:szCs w:val="20"/>
                                    <w:lang w:val="en-US"/>
                                  </w:rPr>
                                </w:pPr>
                                <w:r w:rsidRPr="00193164">
                                  <w:rPr>
                                    <w:sz w:val="20"/>
                                    <w:szCs w:val="20"/>
                                    <w:lang w:val="en-US"/>
                                  </w:rPr>
                                  <w:t>BIL</w:t>
                                </w:r>
                              </w:p>
                            </w:txbxContent>
                          </v:textbox>
                        </v:shape>
                        <v:oval id="Oval 170" o:spid="_x0000_s1062"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" fillcolor="#ebcfd1" stroked="f" strokeweight="1pt">
                          <v:stroke joinstyle="miter"/>
                          <v:textbox>
                            <w:txbxContent>
                              <w:p w14:paraId="3FAD3375" w14:textId="77777777" w:rsidR="00AA181E" w:rsidRPr="00A318E1" w:rsidRDefault="00AA181E" w:rsidP="00DA7F1D">
                                <w:pPr>
                                  <w:rPr>
                                    <w:color w:val="E1CDCF"/>
                                    <w:lang w:val="en-US"/>
                                  </w:rPr>
                                </w:pPr>
                              </w:p>
                            </w:txbxContent>
                          </v:textbox>
                        </v:oval>
                        <v:shape id="Text Box 171" o:spid="_x0000_s1063" type="#_x0000_t202" style="position:absolute;left:4194;top:5079;width:2845;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" filled="f" stroked="f" strokeweight=".5pt">
                          <v:textbox>
                            <w:txbxContent>
                              <w:p w14:paraId="62C98156" w14:textId="77777777" w:rsidR="00AA181E" w:rsidRPr="00A318E1" w:rsidRDefault="00AA181E" w:rsidP="00DA7F1D">
                                <w:pPr>
                                  <w:rPr>
                                    <w:color w:val="FFFFFF" w:themeColor="background1"/>
                                    <w:lang w:val="en-US"/>
                                  </w:rPr>
                                </w:pPr>
                                <w:r w:rsidRPr="00A318E1">
                                  <w:rPr>
                                    <w:color w:val="FFFFFF" w:themeColor="background1"/>
                                    <w:lang w:val="en-US"/>
                                  </w:rPr>
                                  <w:t>4</w:t>
                                </w:r>
                              </w:p>
                            </w:txbxContent>
                          </v:textbox>
                        </v:shape>
                      </v:group>
                    </v:group>
                  </w:pict>
                </mc:Fallback>
              </mc:AlternateContent>
            </w:r>
          </w:p>
        </w:tc>
        <w:tc>
          <w:tcPr>
            <w:tcW w:w="6804" w:type="dxa"/>
            <w:tcBorders>
              <w:right w:val="nil"/>
            </w:tcBorders>
            <w:shd w:val="clear" w:color="auto" w:fill="E9E5E2"/>
          </w:tcPr>
          <w:p w14:paraId="5235E1B2" w14:textId="5D070A1A" w:rsidR="00617E12" w:rsidRPr="00784B58" w:rsidRDefault="00D0529B" w:rsidP="00462081">
            <w:pPr>
              <w:pStyle w:val="BodyCopy"/>
              <w:rPr>
                <w:sz w:val="16"/>
                <w:szCs w:val="16"/>
              </w:rPr>
            </w:pPr>
            <w:r w:rsidRPr="00784B58">
              <w:rPr>
                <w:sz w:val="16"/>
                <w:szCs w:val="16"/>
              </w:rPr>
              <w:t xml:space="preserve">Apply </w:t>
            </w:r>
            <w:r w:rsidR="00617E12" w:rsidRPr="00784B58">
              <w:rPr>
                <w:sz w:val="16"/>
                <w:szCs w:val="16"/>
              </w:rPr>
              <w:t xml:space="preserve">to public sector information where compromise of the confidentiality of the information may cause </w:t>
            </w:r>
            <w:r w:rsidR="00617E12" w:rsidRPr="00784B58">
              <w:rPr>
                <w:b/>
                <w:bCs/>
                <w:sz w:val="16"/>
                <w:szCs w:val="16"/>
              </w:rPr>
              <w:t>serious</w:t>
            </w:r>
            <w:r w:rsidR="00617E12" w:rsidRPr="00784B58">
              <w:rPr>
                <w:sz w:val="16"/>
                <w:szCs w:val="16"/>
              </w:rPr>
              <w:t xml:space="preserve"> harm/damage to government operations, organisations and/or individuals.</w:t>
            </w:r>
          </w:p>
        </w:tc>
      </w:tr>
      <w:tr w:rsidR="00617E12" w:rsidRPr="0094009D" w14:paraId="1B28AC72" w14:textId="77777777" w:rsidTr="00F95A8C">
        <w:trPr>
          <w:trHeight w:val="609"/>
        </w:trPr>
        <w:tc>
          <w:tcPr>
            <w:tcW w:w="2977" w:type="dxa"/>
            <w:tcBorders>
              <w:left w:val="nil"/>
            </w:tcBorders>
            <w:shd w:val="clear" w:color="auto" w:fill="E9E5E2"/>
          </w:tcPr>
          <w:p w14:paraId="2EB23EF7" w14:textId="77777777" w:rsidR="00617E12" w:rsidRPr="00894F74" w:rsidRDefault="00617E12" w:rsidP="00617E12">
            <w:pPr>
              <w:pStyle w:val="TableParagraph"/>
              <w:spacing w:before="162"/>
              <w:ind w:left="140"/>
              <w:rPr>
                <w:rFonts w:ascii="Arial Unicode MS" w:eastAsia="Arial Unicode MS" w:hAnsi="Arial Unicode MS" w:cs="Arial Unicode MS"/>
              </w:rPr>
            </w:pPr>
            <w:r w:rsidRPr="00894F74">
              <w:rPr>
                <w:rFonts w:ascii="Arial Unicode MS" w:eastAsia="Arial Unicode MS" w:hAnsi="Arial Unicode MS" w:cs="Arial Unicode MS"/>
                <w:noProof/>
                <w:color w:val="1D1D1B"/>
              </w:rPr>
              <mc:AlternateContent>
                <mc:Choice Requires="wps">
                  <w:drawing>
                    <wp:anchor distT="0" distB="0" distL="114300" distR="114300" simplePos="0" relativeHeight="251677696" behindDoc="0" locked="0" layoutInCell="1" allowOverlap="1" wp14:anchorId="4ED53BDA" wp14:editId="5F9ADE18">
                      <wp:simplePos x="0" y="0"/>
                      <wp:positionH relativeFrom="column">
                        <wp:posOffset>21026</wp:posOffset>
                      </wp:positionH>
                      <wp:positionV relativeFrom="paragraph">
                        <wp:posOffset>237490</wp:posOffset>
                      </wp:positionV>
                      <wp:extent cx="1479309" cy="352159"/>
                      <wp:effectExtent l="25400" t="25400" r="83185" b="92710"/>
                      <wp:wrapNone/>
                      <wp:docPr id="20316" name="Rectangle 20316"/>
                      <wp:cNvGraphicFramePr/>
                      <a:graphic xmlns:a="http://schemas.openxmlformats.org/drawingml/2006/main">
                        <a:graphicData uri="http://schemas.microsoft.com/office/word/2010/wordprocessingShape">
                          <wps:wsp>
                            <wps:cNvSpPr/>
                            <wps:spPr>
                              <a:xfrm>
                                <a:off x="0" y="0"/>
                                <a:ext cx="1479309" cy="352159"/>
                              </a:xfrm>
                              <a:prstGeom prst="rect">
                                <a:avLst/>
                              </a:prstGeom>
                              <a:solidFill>
                                <a:srgbClr val="1E9DA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8A592F6" w14:textId="77777777" w:rsidR="00AA181E" w:rsidRPr="003724AD" w:rsidRDefault="00AA181E" w:rsidP="00617E12">
                                  <w:pPr>
                                    <w:ind w:left="-142" w:right="-213"/>
                                    <w:jc w:val="center"/>
                                    <w:rPr>
                                      <w:rFonts w:ascii="Avenir Book" w:hAnsi="Avenir Book"/>
                                      <w:b/>
                                      <w:color w:val="FFFFFF" w:themeColor="background1"/>
                                      <w:sz w:val="20"/>
                                      <w:szCs w:val="20"/>
                                    </w:rPr>
                                  </w:pPr>
                                  <w:r>
                                    <w:rPr>
                                      <w:rFonts w:ascii="Avenir Book" w:hAnsi="Avenir Book"/>
                                      <w:b/>
                                      <w:color w:val="FFFFFF" w:themeColor="background1"/>
                                      <w:sz w:val="20"/>
                                      <w:szCs w:val="20"/>
                                    </w:rPr>
                                    <w:t>Cabinet-in-Confidence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53BDA" id="Rectangle 20316" o:spid="_x0000_s1064" style="position:absolute;left:0;text-align:left;margin-left:1.65pt;margin-top:18.7pt;width:116.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" fillcolor="#1e9da6" stroked="f" strokeweight=".5pt">
                      <v:shadow on="t" color="black" opacity="26214f" origin="-.5,-.5" offset=".74836mm,.74836mm"/>
                      <v:textbox>
                        <w:txbxContent>
                          <w:p w14:paraId="48A592F6" w14:textId="77777777" w:rsidR="00AA181E" w:rsidRPr="003724AD" w:rsidRDefault="00AA181E" w:rsidP="00617E12">
                            <w:pPr>
                              <w:ind w:left="-142" w:right="-213"/>
                              <w:jc w:val="center"/>
                              <w:rPr>
                                <w:rFonts w:ascii="Avenir Book" w:hAnsi="Avenir Book"/>
                                <w:b/>
                                <w:color w:val="FFFFFF" w:themeColor="background1"/>
                                <w:sz w:val="20"/>
                                <w:szCs w:val="20"/>
                              </w:rPr>
                            </w:pPr>
                            <w:r>
                              <w:rPr>
                                <w:rFonts w:ascii="Avenir Book" w:hAnsi="Avenir Book"/>
                                <w:b/>
                                <w:color w:val="FFFFFF" w:themeColor="background1"/>
                                <w:sz w:val="20"/>
                                <w:szCs w:val="20"/>
                              </w:rPr>
                              <w:t>Cabinet-in-Confidence</w:t>
                            </w:r>
                          </w:p>
                        </w:txbxContent>
                      </v:textbox>
                    </v:rect>
                  </w:pict>
                </mc:Fallback>
              </mc:AlternateContent>
            </w:r>
          </w:p>
        </w:tc>
        <w:tc>
          <w:tcPr>
            <w:tcW w:w="6804" w:type="dxa"/>
            <w:tcBorders>
              <w:right w:val="nil"/>
            </w:tcBorders>
            <w:shd w:val="clear" w:color="auto" w:fill="E9E5E2"/>
          </w:tcPr>
          <w:p w14:paraId="072649F3" w14:textId="77777777" w:rsidR="00617E12" w:rsidRPr="00784B58" w:rsidRDefault="00617E12" w:rsidP="00462081">
            <w:pPr>
              <w:pStyle w:val="BodyCopy"/>
              <w:rPr>
                <w:sz w:val="16"/>
                <w:szCs w:val="16"/>
              </w:rPr>
            </w:pPr>
            <w:r w:rsidRPr="00784B58">
              <w:rPr>
                <w:sz w:val="16"/>
                <w:szCs w:val="16"/>
              </w:rPr>
              <w:t xml:space="preserve">To be applied to Victorian Cabinet information, based on exemptions under the Freedom of Information Act 1982.  A document is described as ‘Cabinet-In-Confidence’ if it is: </w:t>
            </w:r>
          </w:p>
          <w:p w14:paraId="62EF95F0" w14:textId="77777777" w:rsidR="00617E12" w:rsidRPr="00784B58" w:rsidRDefault="00617E12" w:rsidP="00462081">
            <w:pPr>
              <w:pStyle w:val="Bulletpoint"/>
              <w:rPr>
                <w:sz w:val="16"/>
                <w:szCs w:val="16"/>
                <w:lang w:bidi="en-US"/>
              </w:rPr>
            </w:pPr>
            <w:r w:rsidRPr="00784B58">
              <w:rPr>
                <w:sz w:val="16"/>
                <w:szCs w:val="16"/>
                <w:lang w:bidi="en-US"/>
              </w:rPr>
              <w:t xml:space="preserve">an official record of any deliberation or decision of Cabinet </w:t>
            </w:r>
          </w:p>
          <w:p w14:paraId="1C580DE7" w14:textId="77777777" w:rsidR="00617E12" w:rsidRPr="00784B58" w:rsidRDefault="00617E12" w:rsidP="00462081">
            <w:pPr>
              <w:pStyle w:val="Bulletpoint"/>
              <w:rPr>
                <w:sz w:val="16"/>
                <w:szCs w:val="16"/>
                <w:lang w:bidi="en-US"/>
              </w:rPr>
            </w:pPr>
            <w:r w:rsidRPr="00784B58">
              <w:rPr>
                <w:sz w:val="16"/>
                <w:szCs w:val="16"/>
                <w:lang w:bidi="en-US"/>
              </w:rPr>
              <w:t xml:space="preserve">a document that has been prepared by a Minister or on their behalf or by an agency for the purpose of submission for consideration by Cabinet </w:t>
            </w:r>
          </w:p>
          <w:p w14:paraId="791A181A" w14:textId="77777777" w:rsidR="00617E12" w:rsidRPr="00784B58" w:rsidRDefault="00617E12" w:rsidP="00462081">
            <w:pPr>
              <w:pStyle w:val="Bulletpoint"/>
              <w:rPr>
                <w:sz w:val="16"/>
                <w:szCs w:val="16"/>
                <w:lang w:bidi="en-US"/>
              </w:rPr>
            </w:pPr>
            <w:r w:rsidRPr="00784B58">
              <w:rPr>
                <w:sz w:val="16"/>
                <w:szCs w:val="16"/>
                <w:lang w:bidi="en-US"/>
              </w:rPr>
              <w:t xml:space="preserve">a document prepared for the purpose of briefing a Minister in relation to issues to be considered by Cabinet </w:t>
            </w:r>
          </w:p>
          <w:p w14:paraId="791B9EB2" w14:textId="77777777" w:rsidR="00617E12" w:rsidRPr="00784B58" w:rsidRDefault="00617E12" w:rsidP="00462081">
            <w:pPr>
              <w:pStyle w:val="Bulletpoint"/>
              <w:rPr>
                <w:sz w:val="16"/>
                <w:szCs w:val="16"/>
                <w:lang w:bidi="en-US"/>
              </w:rPr>
            </w:pPr>
            <w:r w:rsidRPr="00784B58">
              <w:rPr>
                <w:sz w:val="16"/>
                <w:szCs w:val="16"/>
                <w:lang w:bidi="en-US"/>
              </w:rPr>
              <w:t xml:space="preserve">a document that is a draft of, or contains extracts from a document referred to above </w:t>
            </w:r>
          </w:p>
          <w:p w14:paraId="33A3F93E" w14:textId="77777777" w:rsidR="00617E12" w:rsidRPr="00784B58" w:rsidRDefault="00617E12" w:rsidP="00462081">
            <w:pPr>
              <w:pStyle w:val="Bulletpoint"/>
              <w:rPr>
                <w:sz w:val="16"/>
                <w:szCs w:val="16"/>
                <w:lang w:bidi="en-US"/>
              </w:rPr>
            </w:pPr>
            <w:r w:rsidRPr="00784B58">
              <w:rPr>
                <w:sz w:val="16"/>
                <w:szCs w:val="16"/>
                <w:lang w:bidi="en-US"/>
              </w:rPr>
              <w:t xml:space="preserve">a document which refers to any deliberation or decision of Cabinet, other than a document by which a decision of Cabinet was officially published. </w:t>
            </w:r>
          </w:p>
          <w:p w14:paraId="349D8CA0" w14:textId="77777777" w:rsidR="00617E12" w:rsidRPr="00462081" w:rsidRDefault="00617E12" w:rsidP="00462081">
            <w:pPr>
              <w:pStyle w:val="BodyCopy"/>
            </w:pPr>
            <w:r w:rsidRPr="00784B58">
              <w:rPr>
                <w:sz w:val="16"/>
                <w:szCs w:val="16"/>
              </w:rPr>
              <w:t>The marking of ‘Cabinet-In-Confidence’ must be used in conjunction with a security classification of either PROTECTED or SECRET.</w:t>
            </w:r>
            <w:r w:rsidRPr="00462081">
              <w:t xml:space="preserve"> </w:t>
            </w:r>
          </w:p>
        </w:tc>
      </w:tr>
    </w:tbl>
    <w:p w14:paraId="069EC93B" w14:textId="77777777" w:rsidR="00D74A1F" w:rsidRDefault="00D74A1F">
      <w:pPr>
        <w:rPr>
          <w:rFonts w:eastAsia="Arial Unicode MS"/>
          <w:w w:val="115"/>
        </w:rPr>
      </w:pPr>
    </w:p>
    <w:p w14:paraId="11797CBF" w14:textId="7CB353B2" w:rsidR="00D74A1F" w:rsidRDefault="00D74A1F">
      <w:pPr>
        <w:rPr>
          <w:rFonts w:eastAsia="Arial Unicode MS"/>
          <w:b/>
          <w:color w:val="5620A9"/>
          <w:w w:val="115"/>
          <w:sz w:val="22"/>
          <w:szCs w:val="32"/>
        </w:rPr>
      </w:pPr>
      <w:r>
        <w:rPr>
          <w:rFonts w:eastAsia="Arial Unicode MS"/>
          <w:w w:val="115"/>
        </w:rPr>
        <w:br w:type="page"/>
      </w:r>
    </w:p>
    <w:p w14:paraId="100B9FF3" w14:textId="29051425" w:rsidR="00617E12" w:rsidRPr="00733C99" w:rsidRDefault="00617E12" w:rsidP="005E229E">
      <w:pPr>
        <w:pStyle w:val="SectionHeading"/>
        <w:ind w:left="360"/>
        <w:rPr>
          <w:rFonts w:eastAsia="Arial Unicode MS"/>
          <w:w w:val="115"/>
        </w:rPr>
      </w:pPr>
      <w:bookmarkStart w:id="20" w:name="_Toc24706501"/>
      <w:r w:rsidRPr="005E229E">
        <w:rPr>
          <w:rFonts w:eastAsia="Arial Unicode MS"/>
          <w:i/>
          <w:iCs/>
          <w:w w:val="115"/>
        </w:rPr>
        <w:lastRenderedPageBreak/>
        <w:t>Unofficial</w:t>
      </w:r>
      <w:r w:rsidRPr="00733C99">
        <w:rPr>
          <w:rFonts w:eastAsia="Arial Unicode MS"/>
          <w:w w:val="115"/>
        </w:rPr>
        <w:t xml:space="preserve"> information</w:t>
      </w:r>
      <w:bookmarkEnd w:id="20"/>
    </w:p>
    <w:p w14:paraId="177DACFC" w14:textId="3234C769" w:rsidR="001E1785" w:rsidRDefault="001E1785" w:rsidP="00D74A1F">
      <w:pPr>
        <w:pStyle w:val="BodyCopy"/>
      </w:pPr>
      <w:r w:rsidRPr="00D74A1F">
        <w:t xml:space="preserve">Unofficial information refers to content that is </w:t>
      </w:r>
      <w:r>
        <w:t>un</w:t>
      </w:r>
      <w:r w:rsidRPr="00D74A1F">
        <w:t>related to official work duties or functions. Content in this category has zero (0) business impact, as it would not be expected to cause harm or damage</w:t>
      </w:r>
      <w:r>
        <w:t xml:space="preserve"> to government operations, organisations or individuals</w:t>
      </w:r>
      <w:r w:rsidRPr="00D74A1F">
        <w:t>.</w:t>
      </w:r>
    </w:p>
    <w:p w14:paraId="1630E503" w14:textId="21252D48" w:rsidR="00617E12" w:rsidRDefault="00617E12" w:rsidP="00D74A1F">
      <w:pPr>
        <w:pStyle w:val="BodyCopy"/>
      </w:pPr>
      <w:r w:rsidRPr="00D74A1F">
        <w:t xml:space="preserve">A label of </w:t>
      </w:r>
      <w:r w:rsidR="001E1785">
        <w:t>‘u</w:t>
      </w:r>
      <w:r w:rsidRPr="00D74A1F">
        <w:t>nofficial</w:t>
      </w:r>
      <w:r w:rsidR="001E1785">
        <w:t>’</w:t>
      </w:r>
      <w:r w:rsidRPr="00D74A1F">
        <w:t xml:space="preserve"> must not to be applied to public sector information that is of an official nature. Whilst ‘</w:t>
      </w:r>
      <w:r w:rsidR="001E1785">
        <w:t>u</w:t>
      </w:r>
      <w:r w:rsidRPr="00D74A1F">
        <w:t>nofficial’ is not recognised as a formal protective marking, it is used for email marking purposes in some organisation</w:t>
      </w:r>
      <w:r w:rsidR="00596C74" w:rsidRPr="00D74A1F">
        <w:t>’</w:t>
      </w:r>
      <w:r w:rsidRPr="00D74A1F">
        <w:t xml:space="preserve">s email systems. </w:t>
      </w:r>
    </w:p>
    <w:p w14:paraId="7E5F2B95" w14:textId="3A0AD713" w:rsidR="001E1785" w:rsidRDefault="001E1785" w:rsidP="001E1785">
      <w:pPr>
        <w:pStyle w:val="SectionHeading"/>
        <w:ind w:left="360"/>
        <w:rPr>
          <w:rFonts w:eastAsia="Arial Unicode MS"/>
          <w:w w:val="115"/>
        </w:rPr>
      </w:pPr>
      <w:bookmarkStart w:id="21" w:name="_Toc24706502"/>
      <w:r>
        <w:rPr>
          <w:rFonts w:eastAsia="Arial Unicode MS"/>
          <w:w w:val="115"/>
        </w:rPr>
        <w:t xml:space="preserve">Information marked as </w:t>
      </w:r>
      <w:r w:rsidRPr="001E1785">
        <w:rPr>
          <w:rFonts w:eastAsia="Arial Unicode MS"/>
          <w:w w:val="115"/>
        </w:rPr>
        <w:t>OFFICIAL</w:t>
      </w:r>
      <w:bookmarkEnd w:id="21"/>
      <w:r w:rsidRPr="00733C99">
        <w:rPr>
          <w:rFonts w:eastAsia="Arial Unicode MS"/>
          <w:w w:val="115"/>
        </w:rPr>
        <w:t xml:space="preserve"> </w:t>
      </w:r>
    </w:p>
    <w:p w14:paraId="4CE9D9E1" w14:textId="4979105A" w:rsidR="001E1785" w:rsidRDefault="001E1785" w:rsidP="001E1785">
      <w:pPr>
        <w:pStyle w:val="SectionHeading"/>
        <w:numPr>
          <w:ilvl w:val="0"/>
          <w:numId w:val="0"/>
        </w:numPr>
        <w:rPr>
          <w:rFonts w:eastAsia="Calibri" w:cs="National-Book"/>
          <w:b w:val="0"/>
          <w:color w:val="55565A"/>
          <w:szCs w:val="22"/>
          <w:lang w:val="en-US"/>
        </w:rPr>
      </w:pPr>
      <w:bookmarkStart w:id="22" w:name="_Toc24706503"/>
      <w:r>
        <w:rPr>
          <w:rFonts w:eastAsia="Calibri" w:cs="National-Book"/>
          <w:b w:val="0"/>
          <w:color w:val="55565A"/>
          <w:szCs w:val="22"/>
          <w:lang w:val="en-US"/>
        </w:rPr>
        <w:t xml:space="preserve">The </w:t>
      </w:r>
      <w:r w:rsidRPr="001E1785">
        <w:rPr>
          <w:rFonts w:eastAsia="Calibri" w:cs="National-Book"/>
          <w:b w:val="0"/>
          <w:color w:val="55565A"/>
          <w:szCs w:val="22"/>
          <w:lang w:val="en-US"/>
        </w:rPr>
        <w:t xml:space="preserve">majority of </w:t>
      </w:r>
      <w:r>
        <w:rPr>
          <w:rFonts w:eastAsia="Calibri" w:cs="National-Book"/>
          <w:b w:val="0"/>
          <w:color w:val="55565A"/>
          <w:szCs w:val="22"/>
          <w:lang w:val="en-US"/>
        </w:rPr>
        <w:t>general or routine</w:t>
      </w:r>
      <w:r w:rsidRPr="001E1785">
        <w:rPr>
          <w:rFonts w:eastAsia="Calibri" w:cs="National-Book"/>
          <w:b w:val="0"/>
          <w:color w:val="55565A"/>
          <w:szCs w:val="22"/>
          <w:lang w:val="en-US"/>
        </w:rPr>
        <w:t xml:space="preserve"> public sector information</w:t>
      </w:r>
      <w:r>
        <w:rPr>
          <w:rFonts w:eastAsia="Calibri" w:cs="National-Book"/>
          <w:b w:val="0"/>
          <w:color w:val="55565A"/>
          <w:szCs w:val="22"/>
          <w:lang w:val="en-US"/>
        </w:rPr>
        <w:t xml:space="preserve"> will be assessed as </w:t>
      </w:r>
      <w:r w:rsidRPr="001E1785">
        <w:rPr>
          <w:rFonts w:eastAsia="Calibri" w:cs="National-Book"/>
          <w:bCs/>
          <w:color w:val="55565A"/>
          <w:szCs w:val="22"/>
          <w:lang w:val="en-US"/>
        </w:rPr>
        <w:t>OFFICIAL</w:t>
      </w:r>
      <w:r>
        <w:rPr>
          <w:rFonts w:eastAsia="Calibri" w:cs="National-Book"/>
          <w:b w:val="0"/>
          <w:color w:val="55565A"/>
          <w:szCs w:val="22"/>
          <w:lang w:val="en-US"/>
        </w:rPr>
        <w:t>.</w:t>
      </w:r>
      <w:bookmarkEnd w:id="22"/>
      <w:r>
        <w:rPr>
          <w:rFonts w:eastAsia="Calibri" w:cs="National-Book"/>
          <w:b w:val="0"/>
          <w:color w:val="55565A"/>
          <w:szCs w:val="22"/>
          <w:lang w:val="en-US"/>
        </w:rPr>
        <w:t xml:space="preserve"> </w:t>
      </w:r>
    </w:p>
    <w:p w14:paraId="44752795" w14:textId="68F9176F" w:rsidR="001E1785" w:rsidRPr="002E73E1" w:rsidRDefault="001E1785" w:rsidP="002E73E1">
      <w:pPr>
        <w:pStyle w:val="BodyCopy"/>
      </w:pPr>
      <w:r w:rsidRPr="002F0A26">
        <w:t xml:space="preserve">Some </w:t>
      </w:r>
      <w:r>
        <w:t xml:space="preserve">informed assessed as </w:t>
      </w:r>
      <w:r w:rsidRPr="001E1785">
        <w:rPr>
          <w:b/>
          <w:bCs/>
        </w:rPr>
        <w:t>OFFICIAL</w:t>
      </w:r>
      <w:r w:rsidRPr="002F0A26">
        <w:t xml:space="preserve"> information may be suitable for public release.</w:t>
      </w:r>
      <w:r>
        <w:t xml:space="preserve"> </w:t>
      </w:r>
      <w:r w:rsidR="002E73E1">
        <w:t>O</w:t>
      </w:r>
      <w:r w:rsidR="002E73E1" w:rsidRPr="002F0A26">
        <w:t>rganisation’s security policy and procedures</w:t>
      </w:r>
      <w:r w:rsidR="002E73E1">
        <w:t xml:space="preserve"> should outline</w:t>
      </w:r>
      <w:r>
        <w:t xml:space="preserve"> </w:t>
      </w:r>
      <w:r w:rsidR="002E73E1">
        <w:t>authorisation or approval processes</w:t>
      </w:r>
      <w:r>
        <w:t xml:space="preserve"> </w:t>
      </w:r>
      <w:r w:rsidR="002E73E1">
        <w:t>surrounding the</w:t>
      </w:r>
      <w:r>
        <w:t xml:space="preserve"> </w:t>
      </w:r>
      <w:r w:rsidRPr="002F0A26">
        <w:t>publi</w:t>
      </w:r>
      <w:r w:rsidR="002E73E1">
        <w:t>cation</w:t>
      </w:r>
      <w:r w:rsidRPr="002F0A26">
        <w:t xml:space="preserve">, sharing or disseminating </w:t>
      </w:r>
      <w:r w:rsidR="002E73E1">
        <w:t xml:space="preserve">of this type of </w:t>
      </w:r>
      <w:r w:rsidRPr="002F0A26">
        <w:t>information to the public</w:t>
      </w:r>
      <w:r w:rsidR="002E73E1">
        <w:t>.</w:t>
      </w:r>
    </w:p>
    <w:p w14:paraId="02CBE784" w14:textId="2BD23368" w:rsidR="001E1785" w:rsidRPr="00733C99" w:rsidRDefault="001E1785" w:rsidP="001E1785">
      <w:pPr>
        <w:pStyle w:val="SectionHeading"/>
        <w:ind w:left="360"/>
        <w:rPr>
          <w:rFonts w:eastAsia="Arial Unicode MS"/>
          <w:w w:val="115"/>
        </w:rPr>
      </w:pPr>
      <w:bookmarkStart w:id="23" w:name="_Toc24706504"/>
      <w:r>
        <w:rPr>
          <w:rFonts w:eastAsia="Arial Unicode MS"/>
          <w:w w:val="115"/>
        </w:rPr>
        <w:t>Information marked as OFFICIAL Sensitive</w:t>
      </w:r>
      <w:bookmarkEnd w:id="23"/>
    </w:p>
    <w:p w14:paraId="2A46EF83" w14:textId="245D93D9" w:rsidR="001E1785" w:rsidRPr="0012286A" w:rsidRDefault="00675B27" w:rsidP="0012286A">
      <w:pPr>
        <w:pStyle w:val="BodyText"/>
        <w:rPr>
          <w:rFonts w:ascii="Calibri" w:eastAsia="Calibri" w:hAnsi="Calibri" w:cs="National-Book"/>
          <w:color w:val="55565A"/>
          <w:sz w:val="22"/>
          <w:szCs w:val="22"/>
          <w:lang w:bidi="ar-SA"/>
        </w:rPr>
      </w:pPr>
      <w:r w:rsidRPr="0012286A">
        <w:rPr>
          <w:rFonts w:ascii="Calibri" w:eastAsia="Calibri" w:hAnsi="Calibri" w:cs="National-Book"/>
          <w:color w:val="55565A"/>
          <w:sz w:val="22"/>
          <w:szCs w:val="22"/>
          <w:lang w:bidi="ar-SA"/>
        </w:rPr>
        <w:t xml:space="preserve">Where information compromise would have some limited damage but does not warrant a security classification, that information is considered </w:t>
      </w:r>
      <w:r w:rsidRPr="0012286A">
        <w:rPr>
          <w:rFonts w:ascii="Calibri" w:eastAsia="Calibri" w:hAnsi="Calibri" w:cs="National-Book"/>
          <w:b/>
          <w:bCs/>
          <w:color w:val="55565A"/>
          <w:sz w:val="22"/>
          <w:szCs w:val="22"/>
          <w:lang w:bidi="ar-SA"/>
        </w:rPr>
        <w:t>OFFICIAL: Sensitive</w:t>
      </w:r>
      <w:r w:rsidRPr="0012286A">
        <w:rPr>
          <w:rFonts w:ascii="Calibri" w:eastAsia="Calibri" w:hAnsi="Calibri" w:cs="National-Book"/>
          <w:color w:val="55565A"/>
          <w:sz w:val="22"/>
          <w:szCs w:val="22"/>
          <w:lang w:bidi="ar-SA"/>
        </w:rPr>
        <w:t>. This includes information where secrecy provisions or enactments apply to the content, or where disclosure of the material may be limited or prohibited under legislation.</w:t>
      </w:r>
    </w:p>
    <w:p w14:paraId="369214D8" w14:textId="19ACFDD0" w:rsidR="00617E12" w:rsidRPr="005E229E" w:rsidRDefault="00617E12" w:rsidP="005E229E">
      <w:pPr>
        <w:pStyle w:val="SectionHeading"/>
        <w:ind w:hanging="3904"/>
        <w:rPr>
          <w:rFonts w:eastAsia="Arial Unicode MS"/>
          <w:w w:val="115"/>
        </w:rPr>
      </w:pPr>
      <w:bookmarkStart w:id="24" w:name="_Toc24706505"/>
      <w:r w:rsidRPr="005E229E">
        <w:rPr>
          <w:rFonts w:eastAsia="Arial Unicode MS"/>
          <w:w w:val="115"/>
        </w:rPr>
        <w:t>Security classifications</w:t>
      </w:r>
      <w:bookmarkEnd w:id="24"/>
    </w:p>
    <w:p w14:paraId="4E4BCB60" w14:textId="7E313285" w:rsidR="00617E12" w:rsidRPr="00D74A1F" w:rsidRDefault="00617E12" w:rsidP="00D74A1F">
      <w:pPr>
        <w:pStyle w:val="BodyCopy"/>
      </w:pPr>
      <w:r w:rsidRPr="00D74A1F">
        <w:t>A security classification signals heightened confidentiality requirements of</w:t>
      </w:r>
      <w:r w:rsidR="00904428">
        <w:t xml:space="preserve"> public sector</w:t>
      </w:r>
      <w:r w:rsidRPr="00D74A1F">
        <w:t xml:space="preserve"> information.</w:t>
      </w:r>
    </w:p>
    <w:p w14:paraId="60E95D93" w14:textId="7A28ACBC" w:rsidR="00617E12" w:rsidRPr="00D74A1F" w:rsidRDefault="00617E12" w:rsidP="00F95A8C">
      <w:pPr>
        <w:pStyle w:val="BodyCopy"/>
        <w:spacing w:after="360"/>
      </w:pPr>
      <w:r w:rsidRPr="00D74A1F">
        <w:t>Information marked with a security classification has undergone a</w:t>
      </w:r>
      <w:r w:rsidR="00904428">
        <w:t>n information</w:t>
      </w:r>
      <w:r w:rsidRPr="00D74A1F">
        <w:t xml:space="preserve"> security value assessment and has achieved a BIL of 3 or above.</w:t>
      </w:r>
      <w:r w:rsidR="007E1227" w:rsidRPr="00D74A1F">
        <w:t xml:space="preserve"> </w:t>
      </w:r>
      <w:r w:rsidRPr="00D74A1F">
        <w:t>There are two security classifications used within Victorian Government. They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0"/>
      </w:tblGrid>
      <w:tr w:rsidR="001E640D" w14:paraId="22F03D32" w14:textId="77777777" w:rsidTr="002702D8">
        <w:tc>
          <w:tcPr>
            <w:tcW w:w="4790" w:type="dxa"/>
          </w:tcPr>
          <w:p w14:paraId="3B21AEC2" w14:textId="513BE3E3" w:rsidR="002702D8" w:rsidRDefault="002702D8" w:rsidP="00F95A8C">
            <w:pPr>
              <w:pStyle w:val="BodyText"/>
              <w:spacing w:before="120" w:after="120"/>
              <w:rPr>
                <w:rFonts w:ascii="Arial Unicode MS" w:eastAsia="Arial Unicode MS" w:hAnsi="Arial Unicode MS" w:cs="Arial Unicode MS"/>
                <w:sz w:val="27"/>
              </w:rPr>
            </w:pPr>
            <w:r>
              <w:rPr>
                <w:rFonts w:ascii="Calibri" w:hAnsi="Calibri"/>
                <w:b/>
                <w:noProof/>
                <w:color w:val="1C1C19"/>
                <w:sz w:val="20"/>
                <w:szCs w:val="20"/>
              </w:rPr>
              <mc:AlternateContent>
                <mc:Choice Requires="wpg">
                  <w:drawing>
                    <wp:anchor distT="0" distB="0" distL="114300" distR="114300" simplePos="0" relativeHeight="251688960" behindDoc="0" locked="0" layoutInCell="1" allowOverlap="1" wp14:anchorId="55A386E7" wp14:editId="53472A64">
                      <wp:simplePos x="0" y="0"/>
                      <wp:positionH relativeFrom="column">
                        <wp:posOffset>699705</wp:posOffset>
                      </wp:positionH>
                      <wp:positionV relativeFrom="paragraph">
                        <wp:posOffset>-175076</wp:posOffset>
                      </wp:positionV>
                      <wp:extent cx="1498412" cy="669628"/>
                      <wp:effectExtent l="12700" t="0" r="0" b="16510"/>
                      <wp:wrapNone/>
                      <wp:docPr id="22125" name="Group 22125"/>
                      <wp:cNvGraphicFramePr/>
                      <a:graphic xmlns:a="http://schemas.openxmlformats.org/drawingml/2006/main">
                        <a:graphicData uri="http://schemas.microsoft.com/office/word/2010/wordprocessingGroup">
                          <wpg:wgp>
                            <wpg:cNvGrpSpPr/>
                            <wpg:grpSpPr>
                              <a:xfrm>
                                <a:off x="0" y="0"/>
                                <a:ext cx="1498412" cy="669628"/>
                                <a:chOff x="0" y="0"/>
                                <a:chExt cx="1498412" cy="669628"/>
                              </a:xfrm>
                            </wpg:grpSpPr>
                            <wpg:grpSp>
                              <wpg:cNvPr id="22126" name="Group 22126"/>
                              <wpg:cNvGrpSpPr/>
                              <wpg:grpSpPr>
                                <a:xfrm>
                                  <a:off x="0" y="321013"/>
                                  <a:ext cx="1298575" cy="348615"/>
                                  <a:chOff x="0" y="0"/>
                                  <a:chExt cx="1576066" cy="433070"/>
                                </a:xfrm>
                              </wpg:grpSpPr>
                              <wps:wsp>
                                <wps:cNvPr id="22127" name="Chevron 22127"/>
                                <wps:cNvSpPr/>
                                <wps:spPr>
                                  <a:xfrm>
                                    <a:off x="0" y="0"/>
                                    <a:ext cx="485775" cy="433070"/>
                                  </a:xfrm>
                                  <a:prstGeom prst="chevron">
                                    <a:avLst>
                                      <a:gd name="adj" fmla="val 20130"/>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28" name="Rectangle 22128"/>
                                <wps:cNvSpPr/>
                                <wps:spPr>
                                  <a:xfrm>
                                    <a:off x="94302" y="0"/>
                                    <a:ext cx="1481764" cy="433070"/>
                                  </a:xfrm>
                                  <a:prstGeom prst="rect">
                                    <a:avLst/>
                                  </a:prstGeom>
                                  <a:solidFill>
                                    <a:srgbClr val="5382BB"/>
                                  </a:solidFill>
                                  <a:ln>
                                    <a:solidFill>
                                      <a:srgbClr val="5382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C8E51" w14:textId="77777777" w:rsidR="00AA181E" w:rsidRPr="005E229E" w:rsidRDefault="00AA181E" w:rsidP="002702D8">
                                      <w:pPr>
                                        <w:jc w:val="center"/>
                                        <w:rPr>
                                          <w:bCs/>
                                          <w:sz w:val="20"/>
                                          <w:szCs w:val="20"/>
                                          <w:lang w:val="en-US"/>
                                        </w:rPr>
                                      </w:pPr>
                                      <w:r w:rsidRPr="005E229E">
                                        <w:rPr>
                                          <w:bCs/>
                                          <w:sz w:val="20"/>
                                          <w:szCs w:val="20"/>
                                          <w:lang w:val="en-US"/>
                                        </w:rPr>
                                        <w:t>PROTECTED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29" name="Group 22129"/>
                              <wpg:cNvGrpSpPr/>
                              <wpg:grpSpPr>
                                <a:xfrm>
                                  <a:off x="1105981" y="0"/>
                                  <a:ext cx="392431" cy="453390"/>
                                  <a:chOff x="372307" y="325120"/>
                                  <a:chExt cx="392853" cy="453813"/>
                                </a:xfrm>
                              </wpg:grpSpPr>
                              <wps:wsp>
                                <wps:cNvPr id="22130" name="Text Box 22130"/>
                                <wps:cNvSpPr txBox="1"/>
                                <wps:spPr>
                                  <a:xfrm>
                                    <a:off x="372307" y="325120"/>
                                    <a:ext cx="392853" cy="257387"/>
                                  </a:xfrm>
                                  <a:prstGeom prst="rect">
                                    <a:avLst/>
                                  </a:prstGeom>
                                  <a:noFill/>
                                  <a:ln w="6350">
                                    <a:noFill/>
                                  </a:ln>
                                </wps:spPr>
                                <wps:txbx>
                                  <w:txbxContent>
                                    <w:p w14:paraId="208CAC11" w14:textId="77777777" w:rsidR="00AA181E" w:rsidRPr="005E229E" w:rsidRDefault="00AA181E" w:rsidP="002702D8">
                                      <w:pPr>
                                        <w:rPr>
                                          <w:bCs/>
                                          <w:sz w:val="20"/>
                                          <w:szCs w:val="20"/>
                                          <w:lang w:val="en-US"/>
                                        </w:rPr>
                                      </w:pPr>
                                      <w:r w:rsidRPr="005E229E">
                                        <w:rPr>
                                          <w:bCs/>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31" name="Oval 22131"/>
                                <wps:cNvSpPr/>
                                <wps:spPr>
                                  <a:xfrm>
                                    <a:off x="413173" y="514773"/>
                                    <a:ext cx="277495" cy="264160"/>
                                  </a:xfrm>
                                  <a:prstGeom prst="ellipse">
                                    <a:avLst/>
                                  </a:prstGeom>
                                  <a:solidFill>
                                    <a:srgbClr val="6098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1DE91" w14:textId="77777777" w:rsidR="00AA181E" w:rsidRPr="005E229E" w:rsidRDefault="00AA181E" w:rsidP="002702D8">
                                      <w:pPr>
                                        <w:rPr>
                                          <w:bCs/>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2" name="Text Box 22132"/>
                                <wps:cNvSpPr txBox="1"/>
                                <wps:spPr>
                                  <a:xfrm>
                                    <a:off x="419895" y="507830"/>
                                    <a:ext cx="284480" cy="264160"/>
                                  </a:xfrm>
                                  <a:prstGeom prst="rect">
                                    <a:avLst/>
                                  </a:prstGeom>
                                  <a:noFill/>
                                  <a:ln w="6350">
                                    <a:noFill/>
                                  </a:ln>
                                </wps:spPr>
                                <wps:txbx>
                                  <w:txbxContent>
                                    <w:p w14:paraId="20B0EF0C" w14:textId="77777777" w:rsidR="00AA181E" w:rsidRPr="005E229E" w:rsidRDefault="00AA181E" w:rsidP="002702D8">
                                      <w:pPr>
                                        <w:rPr>
                                          <w:bCs/>
                                          <w:color w:val="FFFFFF" w:themeColor="background1"/>
                                          <w:lang w:val="en-US"/>
                                        </w:rPr>
                                      </w:pPr>
                                      <w:r w:rsidRPr="005E229E">
                                        <w:rPr>
                                          <w:bCs/>
                                          <w:color w:val="FFFFFF" w:themeColor="background1"/>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5A386E7" id="Group 22125" o:spid="_x0000_s1065" style="position:absolute;margin-left:55.1pt;margin-top:-13.8pt;width:118pt;height:52.75pt;z-index:251688960" coordsize="14984,66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">
                      <v:group id="Group 22126" o:spid="_x0000_s1066" style="position:absolute;top:3210;width:12985;height:3486" coordsize="15760,4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TyywAAAOM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">
                        <v:shape id="Chevron 22127" o:spid="_x0000_s1067" type="#_x0000_t55" style="position:absolute;width:485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" adj="17724" fillcolor="#5382bb" strokecolor="#5382bb" strokeweight="1pt"/>
                        <v:rect id="Rectangle 22128" o:spid="_x0000_s1068" style="position:absolute;left:943;width:14817;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" fillcolor="#5382bb" strokecolor="#5382bb" strokeweight="1pt">
                          <v:textbox>
                            <w:txbxContent>
                              <w:p w14:paraId="561C8E51" w14:textId="77777777" w:rsidR="00AA181E" w:rsidRPr="005E229E" w:rsidRDefault="00AA181E" w:rsidP="002702D8">
                                <w:pPr>
                                  <w:jc w:val="center"/>
                                  <w:rPr>
                                    <w:bCs/>
                                    <w:sz w:val="20"/>
                                    <w:szCs w:val="20"/>
                                    <w:lang w:val="en-US"/>
                                  </w:rPr>
                                </w:pPr>
                                <w:r w:rsidRPr="005E229E">
                                  <w:rPr>
                                    <w:bCs/>
                                    <w:sz w:val="20"/>
                                    <w:szCs w:val="20"/>
                                    <w:lang w:val="en-US"/>
                                  </w:rPr>
                                  <w:t>PROTECTED</w:t>
                                </w:r>
                              </w:p>
                            </w:txbxContent>
                          </v:textbox>
                        </v:rect>
                      </v:group>
                      <v:group id="Group 22129" o:spid="_x0000_s1069"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">
                        <v:shape id="Text Box 22130" o:spid="_x0000_s1070"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" filled="f" stroked="f" strokeweight=".5pt">
                          <v:textbox>
                            <w:txbxContent>
                              <w:p w14:paraId="208CAC11" w14:textId="77777777" w:rsidR="00AA181E" w:rsidRPr="005E229E" w:rsidRDefault="00AA181E" w:rsidP="002702D8">
                                <w:pPr>
                                  <w:rPr>
                                    <w:bCs/>
                                    <w:sz w:val="20"/>
                                    <w:szCs w:val="20"/>
                                    <w:lang w:val="en-US"/>
                                  </w:rPr>
                                </w:pPr>
                                <w:r w:rsidRPr="005E229E">
                                  <w:rPr>
                                    <w:bCs/>
                                    <w:sz w:val="20"/>
                                    <w:szCs w:val="20"/>
                                    <w:lang w:val="en-US"/>
                                  </w:rPr>
                                  <w:t>BIL</w:t>
                                </w:r>
                              </w:p>
                            </w:txbxContent>
                          </v:textbox>
                        </v:shape>
                        <v:oval id="Oval 22131" o:spid="_x0000_s1071"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" fillcolor="#6098db" stroked="f" strokeweight="1pt">
                          <v:stroke joinstyle="miter"/>
                          <v:textbox>
                            <w:txbxContent>
                              <w:p w14:paraId="4FB1DE91" w14:textId="77777777" w:rsidR="00AA181E" w:rsidRPr="005E229E" w:rsidRDefault="00AA181E" w:rsidP="002702D8">
                                <w:pPr>
                                  <w:rPr>
                                    <w:bCs/>
                                    <w:lang w:val="en-US"/>
                                  </w:rPr>
                                </w:pPr>
                              </w:p>
                            </w:txbxContent>
                          </v:textbox>
                        </v:oval>
                        <v:shape id="Text Box 22132" o:spid="_x0000_s1072" type="#_x0000_t202" style="position:absolute;left:4198;top:5078;width:2845;height:26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" filled="f" stroked="f" strokeweight=".5pt">
                          <v:textbox>
                            <w:txbxContent>
                              <w:p w14:paraId="20B0EF0C" w14:textId="77777777" w:rsidR="00AA181E" w:rsidRPr="005E229E" w:rsidRDefault="00AA181E" w:rsidP="002702D8">
                                <w:pPr>
                                  <w:rPr>
                                    <w:bCs/>
                                    <w:color w:val="FFFFFF" w:themeColor="background1"/>
                                    <w:lang w:val="en-US"/>
                                  </w:rPr>
                                </w:pPr>
                                <w:r w:rsidRPr="005E229E">
                                  <w:rPr>
                                    <w:bCs/>
                                    <w:color w:val="FFFFFF" w:themeColor="background1"/>
                                    <w:lang w:val="en-US"/>
                                  </w:rPr>
                                  <w:t>3</w:t>
                                </w:r>
                              </w:p>
                            </w:txbxContent>
                          </v:textbox>
                        </v:shape>
                      </v:group>
                    </v:group>
                  </w:pict>
                </mc:Fallback>
              </mc:AlternateContent>
            </w:r>
          </w:p>
          <w:p w14:paraId="3B687885" w14:textId="7F5D62C4" w:rsidR="001E640D" w:rsidRDefault="001E640D" w:rsidP="00F95A8C">
            <w:pPr>
              <w:pStyle w:val="BodyText"/>
              <w:spacing w:before="120" w:after="120"/>
              <w:rPr>
                <w:rFonts w:ascii="Arial Unicode MS" w:eastAsia="Arial Unicode MS" w:hAnsi="Arial Unicode MS" w:cs="Arial Unicode MS"/>
                <w:sz w:val="27"/>
              </w:rPr>
            </w:pPr>
          </w:p>
        </w:tc>
        <w:tc>
          <w:tcPr>
            <w:tcW w:w="4790" w:type="dxa"/>
          </w:tcPr>
          <w:p w14:paraId="31E46B2C" w14:textId="45388508" w:rsidR="001E640D" w:rsidRDefault="002702D8" w:rsidP="00F95A8C">
            <w:pPr>
              <w:pStyle w:val="BodyText"/>
              <w:spacing w:before="120" w:after="120"/>
              <w:rPr>
                <w:rFonts w:ascii="Arial Unicode MS" w:eastAsia="Arial Unicode MS" w:hAnsi="Arial Unicode MS" w:cs="Arial Unicode MS"/>
                <w:sz w:val="27"/>
              </w:rPr>
            </w:pPr>
            <w:r>
              <w:rPr>
                <w:rFonts w:ascii="Calibri" w:hAnsi="Calibri"/>
                <w:b/>
                <w:noProof/>
                <w:color w:val="1C1C19"/>
                <w:sz w:val="20"/>
                <w:szCs w:val="20"/>
              </w:rPr>
              <mc:AlternateContent>
                <mc:Choice Requires="wpg">
                  <w:drawing>
                    <wp:anchor distT="0" distB="0" distL="114300" distR="114300" simplePos="0" relativeHeight="251691008" behindDoc="0" locked="0" layoutInCell="1" allowOverlap="1" wp14:anchorId="14B3544D" wp14:editId="6C3218D7">
                      <wp:simplePos x="0" y="0"/>
                      <wp:positionH relativeFrom="column">
                        <wp:posOffset>644372</wp:posOffset>
                      </wp:positionH>
                      <wp:positionV relativeFrom="paragraph">
                        <wp:posOffset>-187204</wp:posOffset>
                      </wp:positionV>
                      <wp:extent cx="1498411" cy="669627"/>
                      <wp:effectExtent l="12700" t="0" r="0" b="16510"/>
                      <wp:wrapNone/>
                      <wp:docPr id="22133" name="Group 22133"/>
                      <wp:cNvGraphicFramePr/>
                      <a:graphic xmlns:a="http://schemas.openxmlformats.org/drawingml/2006/main">
                        <a:graphicData uri="http://schemas.microsoft.com/office/word/2010/wordprocessingGroup">
                          <wpg:wgp>
                            <wpg:cNvGrpSpPr/>
                            <wpg:grpSpPr>
                              <a:xfrm>
                                <a:off x="0" y="0"/>
                                <a:ext cx="1498411" cy="669627"/>
                                <a:chOff x="0" y="0"/>
                                <a:chExt cx="1498411" cy="669627"/>
                              </a:xfrm>
                            </wpg:grpSpPr>
                            <wpg:grpSp>
                              <wpg:cNvPr id="22134" name="Group 22134"/>
                              <wpg:cNvGrpSpPr/>
                              <wpg:grpSpPr>
                                <a:xfrm>
                                  <a:off x="0" y="321012"/>
                                  <a:ext cx="1299210" cy="348615"/>
                                  <a:chOff x="0" y="0"/>
                                  <a:chExt cx="1723943" cy="434975"/>
                                </a:xfrm>
                              </wpg:grpSpPr>
                              <wps:wsp>
                                <wps:cNvPr id="22135" name="Rectangle 22135"/>
                                <wps:cNvSpPr/>
                                <wps:spPr>
                                  <a:xfrm>
                                    <a:off x="108474" y="0"/>
                                    <a:ext cx="1615469" cy="433070"/>
                                  </a:xfrm>
                                  <a:prstGeom prst="rect">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D6B85" w14:textId="77777777" w:rsidR="00AA181E" w:rsidRPr="00120F99" w:rsidRDefault="00AA181E" w:rsidP="002702D8">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36" name="Chevron 22136"/>
                                <wps:cNvSpPr/>
                                <wps:spPr>
                                  <a:xfrm>
                                    <a:off x="0" y="0"/>
                                    <a:ext cx="643312" cy="434975"/>
                                  </a:xfrm>
                                  <a:prstGeom prst="chevron">
                                    <a:avLst>
                                      <a:gd name="adj" fmla="val 20130"/>
                                    </a:avLst>
                                  </a:prstGeom>
                                  <a:solidFill>
                                    <a:srgbClr val="F1DBDC"/>
                                  </a:solidFill>
                                  <a:ln>
                                    <a:solidFill>
                                      <a:srgbClr val="F1DBD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37" name="Group 22137"/>
                              <wpg:cNvGrpSpPr/>
                              <wpg:grpSpPr>
                                <a:xfrm>
                                  <a:off x="1105981" y="0"/>
                                  <a:ext cx="392430" cy="453390"/>
                                  <a:chOff x="372307" y="325120"/>
                                  <a:chExt cx="392853" cy="453813"/>
                                </a:xfrm>
                              </wpg:grpSpPr>
                              <wps:wsp>
                                <wps:cNvPr id="22138" name="Text Box 22138"/>
                                <wps:cNvSpPr txBox="1"/>
                                <wps:spPr>
                                  <a:xfrm>
                                    <a:off x="372307" y="325120"/>
                                    <a:ext cx="392853" cy="257387"/>
                                  </a:xfrm>
                                  <a:prstGeom prst="rect">
                                    <a:avLst/>
                                  </a:prstGeom>
                                  <a:noFill/>
                                  <a:ln w="6350">
                                    <a:noFill/>
                                  </a:ln>
                                </wps:spPr>
                                <wps:txbx>
                                  <w:txbxContent>
                                    <w:p w14:paraId="457296F9" w14:textId="77777777" w:rsidR="00AA181E" w:rsidRPr="00193164" w:rsidRDefault="00AA181E" w:rsidP="002702D8">
                                      <w:pPr>
                                        <w:rPr>
                                          <w:sz w:val="20"/>
                                          <w:szCs w:val="20"/>
                                          <w:lang w:val="en-US"/>
                                        </w:rPr>
                                      </w:pPr>
                                      <w:r w:rsidRPr="00193164">
                                        <w:rPr>
                                          <w:sz w:val="20"/>
                                          <w:szCs w:val="20"/>
                                          <w:lang w:val="en-US"/>
                                        </w:rPr>
                                        <w:t>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39" name="Oval 22139"/>
                                <wps:cNvSpPr/>
                                <wps:spPr>
                                  <a:xfrm>
                                    <a:off x="413173" y="514773"/>
                                    <a:ext cx="277495" cy="264160"/>
                                  </a:xfrm>
                                  <a:prstGeom prst="ellipse">
                                    <a:avLst/>
                                  </a:prstGeom>
                                  <a:solidFill>
                                    <a:srgbClr val="EBCFD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0FAE5" w14:textId="77777777" w:rsidR="00AA181E" w:rsidRPr="00A318E1" w:rsidRDefault="00AA181E" w:rsidP="002702D8">
                                      <w:pPr>
                                        <w:rPr>
                                          <w:color w:val="E1CDC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40" name="Text Box 22140"/>
                                <wps:cNvSpPr txBox="1"/>
                                <wps:spPr>
                                  <a:xfrm>
                                    <a:off x="419473" y="507993"/>
                                    <a:ext cx="284480" cy="264160"/>
                                  </a:xfrm>
                                  <a:prstGeom prst="rect">
                                    <a:avLst/>
                                  </a:prstGeom>
                                  <a:noFill/>
                                  <a:ln w="6350">
                                    <a:noFill/>
                                  </a:ln>
                                </wps:spPr>
                                <wps:txbx>
                                  <w:txbxContent>
                                    <w:p w14:paraId="157A26A7" w14:textId="77777777" w:rsidR="00AA181E" w:rsidRPr="00A318E1" w:rsidRDefault="00AA181E" w:rsidP="002702D8">
                                      <w:pPr>
                                        <w:rPr>
                                          <w:color w:val="FFFFFF" w:themeColor="background1"/>
                                          <w:lang w:val="en-US"/>
                                        </w:rPr>
                                      </w:pPr>
                                      <w:r w:rsidRPr="00A318E1">
                                        <w:rPr>
                                          <w:color w:val="FFFFFF" w:themeColor="background1"/>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4B3544D" id="Group 22133" o:spid="_x0000_s1073" style="position:absolute;margin-left:50.75pt;margin-top:-14.75pt;width:118pt;height:52.75pt;z-index:251691008" coordsize="14984,66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">
                      <v:group id="Group 22134" o:spid="_x0000_s1074" style="position:absolute;top:3210;width:12992;height:3486" coordsize="17239,4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">
                        <v:rect id="Rectangle 22135" o:spid="_x0000_s1075" style="position:absolute;left:1084;width:16155;height:43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" fillcolor="#f1dbdc" strokecolor="#f1dbdc" strokeweight="1pt">
                          <v:textbox>
                            <w:txbxContent>
                              <w:p w14:paraId="2CDD6B85" w14:textId="77777777" w:rsidR="00AA181E" w:rsidRPr="00120F99" w:rsidRDefault="00AA181E" w:rsidP="002702D8">
                                <w:pPr>
                                  <w:jc w:val="center"/>
                                  <w:rPr>
                                    <w:b/>
                                    <w:bCs/>
                                    <w:color w:val="404040" w:themeColor="text1" w:themeTint="BF"/>
                                    <w:sz w:val="20"/>
                                    <w:szCs w:val="20"/>
                                    <w:lang w:val="en-US"/>
                                  </w:rPr>
                                </w:pPr>
                                <w:r w:rsidRPr="00120F99">
                                  <w:rPr>
                                    <w:b/>
                                    <w:bCs/>
                                    <w:color w:val="404040" w:themeColor="text1" w:themeTint="BF"/>
                                    <w:sz w:val="20"/>
                                    <w:szCs w:val="20"/>
                                    <w:lang w:val="en-US"/>
                                  </w:rPr>
                                  <w:t>SECRET</w:t>
                                </w:r>
                              </w:p>
                            </w:txbxContent>
                          </v:textbox>
                        </v:rect>
                        <v:shape id="Chevron 22136" o:spid="_x0000_s1076" type="#_x0000_t55" style="position:absolute;width:6433;height:43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" adj="18660" fillcolor="#f1dbdc" strokecolor="#f1dbdc" strokeweight="1pt"/>
                      </v:group>
                      <v:group id="Group 22137" o:spid="_x0000_s1077" style="position:absolute;left:11059;width:3925;height:4533" coordorigin="3723,3251" coordsize="3928,45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">
                        <v:shape id="Text Box 22138" o:spid="_x0000_s1078" type="#_x0000_t202" style="position:absolute;left:3723;top:3251;width:3928;height:2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" filled="f" stroked="f" strokeweight=".5pt">
                          <v:textbox>
                            <w:txbxContent>
                              <w:p w14:paraId="457296F9" w14:textId="77777777" w:rsidR="00AA181E" w:rsidRPr="00193164" w:rsidRDefault="00AA181E" w:rsidP="002702D8">
                                <w:pPr>
                                  <w:rPr>
                                    <w:sz w:val="20"/>
                                    <w:szCs w:val="20"/>
                                    <w:lang w:val="en-US"/>
                                  </w:rPr>
                                </w:pPr>
                                <w:r w:rsidRPr="00193164">
                                  <w:rPr>
                                    <w:sz w:val="20"/>
                                    <w:szCs w:val="20"/>
                                    <w:lang w:val="en-US"/>
                                  </w:rPr>
                                  <w:t>BIL</w:t>
                                </w:r>
                              </w:p>
                            </w:txbxContent>
                          </v:textbox>
                        </v:shape>
                        <v:oval id="Oval 22139" o:spid="_x0000_s1079" style="position:absolute;left:4131;top:5147;width:2775;height:2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" fillcolor="#ebcfd1" stroked="f" strokeweight="1pt">
                          <v:stroke joinstyle="miter"/>
                          <v:textbox>
                            <w:txbxContent>
                              <w:p w14:paraId="75B0FAE5" w14:textId="77777777" w:rsidR="00AA181E" w:rsidRPr="00A318E1" w:rsidRDefault="00AA181E" w:rsidP="002702D8">
                                <w:pPr>
                                  <w:rPr>
                                    <w:color w:val="E1CDCF"/>
                                    <w:lang w:val="en-US"/>
                                  </w:rPr>
                                </w:pPr>
                              </w:p>
                            </w:txbxContent>
                          </v:textbox>
                        </v:oval>
                        <v:shape id="Text Box 22140" o:spid="_x0000_s1080" type="#_x0000_t202" style="position:absolute;left:4194;top:5079;width:2845;height:26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" filled="f" stroked="f" strokeweight=".5pt">
                          <v:textbox>
                            <w:txbxContent>
                              <w:p w14:paraId="157A26A7" w14:textId="77777777" w:rsidR="00AA181E" w:rsidRPr="00A318E1" w:rsidRDefault="00AA181E" w:rsidP="002702D8">
                                <w:pPr>
                                  <w:rPr>
                                    <w:color w:val="FFFFFF" w:themeColor="background1"/>
                                    <w:lang w:val="en-US"/>
                                  </w:rPr>
                                </w:pPr>
                                <w:r w:rsidRPr="00A318E1">
                                  <w:rPr>
                                    <w:color w:val="FFFFFF" w:themeColor="background1"/>
                                    <w:lang w:val="en-US"/>
                                  </w:rPr>
                                  <w:t>4</w:t>
                                </w:r>
                              </w:p>
                            </w:txbxContent>
                          </v:textbox>
                        </v:shape>
                      </v:group>
                    </v:group>
                  </w:pict>
                </mc:Fallback>
              </mc:AlternateContent>
            </w:r>
          </w:p>
        </w:tc>
      </w:tr>
    </w:tbl>
    <w:p w14:paraId="00BE4344" w14:textId="77777777" w:rsidR="00617E12" w:rsidRPr="00D74A1F" w:rsidRDefault="00617E12" w:rsidP="00D74A1F">
      <w:pPr>
        <w:pStyle w:val="BodyCopy"/>
      </w:pPr>
      <w:r w:rsidRPr="00D74A1F">
        <w:t xml:space="preserve">The security classifications of </w:t>
      </w:r>
      <w:r w:rsidRPr="00193603">
        <w:rPr>
          <w:b/>
          <w:bCs/>
        </w:rPr>
        <w:t>PROTECTED</w:t>
      </w:r>
      <w:r w:rsidRPr="00D74A1F">
        <w:t xml:space="preserve"> and </w:t>
      </w:r>
      <w:r w:rsidRPr="00193603">
        <w:rPr>
          <w:b/>
          <w:bCs/>
        </w:rPr>
        <w:t>SECRET</w:t>
      </w:r>
      <w:r w:rsidRPr="00D74A1F">
        <w:t xml:space="preserve"> reflect the operating requirements of Victorian Government and align with the Commonwealth Protective Security Policy Framework (PSPF) classification scheme.</w:t>
      </w:r>
    </w:p>
    <w:p w14:paraId="1E273D47" w14:textId="5697DB07" w:rsidR="00617E12" w:rsidRDefault="00617E12" w:rsidP="00D74A1F">
      <w:pPr>
        <w:pStyle w:val="BodyCopy"/>
      </w:pPr>
      <w:r w:rsidRPr="00D74A1F">
        <w:t xml:space="preserve">The security classification of </w:t>
      </w:r>
      <w:r w:rsidRPr="00193603">
        <w:rPr>
          <w:b/>
          <w:bCs/>
        </w:rPr>
        <w:t>TOP SECRET</w:t>
      </w:r>
      <w:r w:rsidR="00197556" w:rsidRPr="00BB6E71">
        <w:rPr>
          <w:rStyle w:val="FootnoteReference"/>
        </w:rPr>
        <w:footnoteReference w:id="3"/>
      </w:r>
      <w:r w:rsidRPr="00D74A1F">
        <w:t xml:space="preserve"> is not referenced as an available protective marking for use under the VPDSF. If an organisation assesses its material as requiring a security classification of TOP SECRET, guidance should be sought from the Commonwealth PSPF</w:t>
      </w:r>
      <w:r w:rsidR="00197556" w:rsidRPr="00D74A1F">
        <w:rPr>
          <w:rStyle w:val="FootnoteReference"/>
        </w:rPr>
        <w:footnoteReference w:id="4"/>
      </w:r>
      <w:r w:rsidRPr="00D74A1F">
        <w:t xml:space="preserve"> on the management of this material. </w:t>
      </w:r>
    </w:p>
    <w:p w14:paraId="1ABA8891" w14:textId="77777777" w:rsidR="00D75037" w:rsidRPr="00D74A1F" w:rsidRDefault="00D75037" w:rsidP="00D74A1F">
      <w:pPr>
        <w:pStyle w:val="BodyCopy"/>
      </w:pPr>
    </w:p>
    <w:p w14:paraId="417A87A1" w14:textId="77777777" w:rsidR="005E229E" w:rsidRPr="003724AD" w:rsidRDefault="005E229E" w:rsidP="005E229E">
      <w:pPr>
        <w:pStyle w:val="SectionHeading"/>
        <w:ind w:hanging="3904"/>
        <w:rPr>
          <w:rFonts w:eastAsia="Arial Unicode MS"/>
        </w:rPr>
      </w:pPr>
      <w:bookmarkStart w:id="25" w:name="_Toc24706506"/>
      <w:r w:rsidRPr="003724AD">
        <w:rPr>
          <w:rFonts w:eastAsia="Arial Unicode MS"/>
          <w:w w:val="115"/>
        </w:rPr>
        <w:lastRenderedPageBreak/>
        <w:t>Information Management Markers</w:t>
      </w:r>
      <w:r>
        <w:rPr>
          <w:rFonts w:eastAsia="Arial Unicode MS"/>
          <w:w w:val="115"/>
        </w:rPr>
        <w:t xml:space="preserve"> </w:t>
      </w:r>
      <w:r w:rsidRPr="003724AD">
        <w:rPr>
          <w:rFonts w:eastAsia="Arial Unicode MS"/>
          <w:spacing w:val="-54"/>
          <w:w w:val="115"/>
        </w:rPr>
        <w:t xml:space="preserve"> </w:t>
      </w:r>
      <w:r w:rsidRPr="003724AD">
        <w:rPr>
          <w:rFonts w:eastAsia="Arial Unicode MS"/>
          <w:w w:val="115"/>
        </w:rPr>
        <w:t>(</w:t>
      </w:r>
      <w:r>
        <w:rPr>
          <w:rFonts w:eastAsia="Arial Unicode MS"/>
          <w:w w:val="115"/>
        </w:rPr>
        <w:t>IMMs</w:t>
      </w:r>
      <w:r w:rsidRPr="003724AD">
        <w:rPr>
          <w:rFonts w:eastAsia="Arial Unicode MS"/>
          <w:w w:val="115"/>
        </w:rPr>
        <w:t>)</w:t>
      </w:r>
      <w:bookmarkEnd w:id="25"/>
    </w:p>
    <w:p w14:paraId="14B2155D" w14:textId="77777777" w:rsidR="005E229E" w:rsidRPr="00D74A1F" w:rsidRDefault="005E229E" w:rsidP="00D74A1F">
      <w:pPr>
        <w:pStyle w:val="BodyCopy"/>
      </w:pPr>
      <w:r w:rsidRPr="00D74A1F">
        <w:t xml:space="preserve">Information Management Markers (IMMs) have been designed to reflect ‘rights properties’ for particular content and can inform access restrictions. </w:t>
      </w:r>
    </w:p>
    <w:p w14:paraId="0EEA5D84" w14:textId="77777777" w:rsidR="005E229E" w:rsidRPr="00D74A1F" w:rsidRDefault="005E229E" w:rsidP="00D74A1F">
      <w:pPr>
        <w:pStyle w:val="BodyCopy"/>
      </w:pPr>
      <w:r w:rsidRPr="00D74A1F">
        <w:t>While IMMs are not mandatory, they are metadata indicators that provide a standard set of terms ensuring common understanding and consistency where access or disclosure of information is to be limited as:</w:t>
      </w:r>
    </w:p>
    <w:p w14:paraId="5012446E" w14:textId="77777777" w:rsidR="005E229E" w:rsidRPr="00D74A1F" w:rsidRDefault="005E229E" w:rsidP="00D74A1F">
      <w:pPr>
        <w:pStyle w:val="Bulletpoint"/>
      </w:pPr>
      <w:r w:rsidRPr="00D74A1F">
        <w:t xml:space="preserve">disclosure of the material is limited or prohibited by legislation; </w:t>
      </w:r>
    </w:p>
    <w:p w14:paraId="67D801A1" w14:textId="77777777" w:rsidR="005E229E" w:rsidRPr="00D74A1F" w:rsidRDefault="005E229E" w:rsidP="00D74A1F">
      <w:pPr>
        <w:pStyle w:val="Bulletpoint"/>
      </w:pPr>
      <w:r w:rsidRPr="00D74A1F">
        <w:t>special handling of the material is required; and</w:t>
      </w:r>
    </w:p>
    <w:p w14:paraId="64C37D3D" w14:textId="77777777" w:rsidR="005E229E" w:rsidRPr="00D74A1F" w:rsidRDefault="005E229E" w:rsidP="00D74A1F">
      <w:pPr>
        <w:pStyle w:val="Bulletpoint"/>
      </w:pPr>
      <w:r w:rsidRPr="00D74A1F">
        <w:t>dissemination of the material needs to be controlled.</w:t>
      </w:r>
    </w:p>
    <w:p w14:paraId="3AA881C0" w14:textId="77777777" w:rsidR="005E229E" w:rsidRPr="00733C99" w:rsidRDefault="005E229E" w:rsidP="00D74A1F">
      <w:pPr>
        <w:pStyle w:val="BodyCopy"/>
      </w:pPr>
      <w:r w:rsidRPr="00733C99">
        <w:t xml:space="preserve">Depending on the content, some information may require multiple IMMs. In these instances, organisations that are using IMMs should apply each required marker as appropriate. </w:t>
      </w:r>
    </w:p>
    <w:p w14:paraId="6D866E80" w14:textId="44951C8A" w:rsidR="005E229E" w:rsidRDefault="005E229E" w:rsidP="00D74A1F">
      <w:pPr>
        <w:pStyle w:val="BodyCopy"/>
      </w:pPr>
      <w:r w:rsidRPr="00733C99">
        <w:t xml:space="preserve">Within Victorian Government, the following IMMs are </w:t>
      </w:r>
      <w:r>
        <w:t xml:space="preserve">provided by PROV. These are the most common markers for use by </w:t>
      </w:r>
      <w:r w:rsidR="00193603">
        <w:t xml:space="preserve">the </w:t>
      </w:r>
      <w:r>
        <w:t xml:space="preserve">VPS. </w:t>
      </w:r>
      <w:r w:rsidR="002031EF">
        <w:t xml:space="preserve">The </w:t>
      </w:r>
      <w:r w:rsidR="003F1880">
        <w:t xml:space="preserve">basis </w:t>
      </w:r>
      <w:r w:rsidR="003F1880" w:rsidRPr="00733C99">
        <w:t>of</w:t>
      </w:r>
      <w:r w:rsidRPr="00733C99">
        <w:t xml:space="preserve"> these IMMs may vary </w:t>
      </w:r>
      <w:r>
        <w:t xml:space="preserve">slightly </w:t>
      </w:r>
      <w:r w:rsidRPr="00733C99">
        <w:t>from those at the Commonwealth level</w:t>
      </w:r>
      <w:r w:rsidR="002031EF">
        <w:t>, as Victorian legislation used to inform these markings is different</w:t>
      </w:r>
      <w:r>
        <w:rPr>
          <w:vertAlign w:val="subscript"/>
        </w:rPr>
        <w:t>.</w:t>
      </w:r>
      <w:r w:rsidRPr="00733C99">
        <w:t xml:space="preserve"> </w:t>
      </w:r>
    </w:p>
    <w:p w14:paraId="0A5B1724" w14:textId="73582E16" w:rsidR="005E229E" w:rsidRPr="00C81624" w:rsidRDefault="005E229E" w:rsidP="00C81624">
      <w:pPr>
        <w:pStyle w:val="BodyCopy"/>
      </w:pPr>
      <w:r w:rsidRPr="00733C99">
        <w:t>Under the VPDSF and PROV guidance, the following Information Management Markers (IMMs) are commonly recognised:</w:t>
      </w:r>
    </w:p>
    <w:tbl>
      <w:tblPr>
        <w:tblStyle w:val="TableGrid"/>
        <w:tblW w:w="9639" w:type="dxa"/>
        <w:tblInd w:w="-5"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2835"/>
        <w:gridCol w:w="6804"/>
      </w:tblGrid>
      <w:tr w:rsidR="005E229E" w:rsidRPr="00416139" w14:paraId="677DAECA" w14:textId="77777777" w:rsidTr="00F95A8C">
        <w:trPr>
          <w:trHeight w:val="535"/>
        </w:trPr>
        <w:tc>
          <w:tcPr>
            <w:tcW w:w="2835" w:type="dxa"/>
            <w:shd w:val="clear" w:color="auto" w:fill="5620A9"/>
            <w:vAlign w:val="center"/>
          </w:tcPr>
          <w:p w14:paraId="63937C2B" w14:textId="77777777" w:rsidR="005E229E" w:rsidRPr="00733C99" w:rsidRDefault="005E229E" w:rsidP="00D74A1F">
            <w:pPr>
              <w:pStyle w:val="NormalWeb"/>
              <w:rPr>
                <w:rFonts w:asciiTheme="minorHAnsi" w:eastAsia="Arial Unicode MS" w:hAnsiTheme="minorHAnsi" w:cstheme="minorHAnsi"/>
                <w:color w:val="1D1D1B"/>
                <w:sz w:val="18"/>
                <w:szCs w:val="18"/>
                <w:lang w:val="en-US" w:bidi="en-US"/>
              </w:rPr>
            </w:pPr>
            <w:r w:rsidRPr="00733C99">
              <w:rPr>
                <w:rFonts w:asciiTheme="minorHAnsi" w:hAnsiTheme="minorHAnsi" w:cstheme="minorHAnsi"/>
                <w:b/>
                <w:color w:val="FFFFFF" w:themeColor="background1"/>
                <w:sz w:val="20"/>
                <w:szCs w:val="20"/>
              </w:rPr>
              <w:t>Vic Gov. IMM</w:t>
            </w:r>
          </w:p>
        </w:tc>
        <w:tc>
          <w:tcPr>
            <w:tcW w:w="6804" w:type="dxa"/>
            <w:shd w:val="clear" w:color="auto" w:fill="5620A9"/>
            <w:vAlign w:val="center"/>
          </w:tcPr>
          <w:p w14:paraId="2C0F7163" w14:textId="77777777" w:rsidR="005E229E" w:rsidRPr="00733C99" w:rsidRDefault="005E229E" w:rsidP="00D74A1F">
            <w:pPr>
              <w:pStyle w:val="NormalWeb"/>
              <w:rPr>
                <w:rFonts w:asciiTheme="minorHAnsi" w:eastAsia="Arial Unicode MS" w:hAnsiTheme="minorHAnsi" w:cstheme="minorHAnsi"/>
                <w:color w:val="1D1D1B"/>
                <w:sz w:val="18"/>
                <w:szCs w:val="18"/>
                <w:lang w:val="en-US" w:bidi="en-US"/>
              </w:rPr>
            </w:pPr>
            <w:r w:rsidRPr="00733C99">
              <w:rPr>
                <w:rFonts w:asciiTheme="minorHAnsi" w:hAnsiTheme="minorHAnsi" w:cstheme="minorHAnsi"/>
                <w:b/>
                <w:color w:val="FFFFFF" w:themeColor="background1"/>
                <w:sz w:val="20"/>
                <w:szCs w:val="20"/>
              </w:rPr>
              <w:t>Explanation</w:t>
            </w:r>
          </w:p>
        </w:tc>
      </w:tr>
      <w:tr w:rsidR="005E229E" w:rsidRPr="00416139" w14:paraId="742E45B4" w14:textId="77777777" w:rsidTr="00D75037">
        <w:trPr>
          <w:trHeight w:val="832"/>
        </w:trPr>
        <w:tc>
          <w:tcPr>
            <w:tcW w:w="2835" w:type="dxa"/>
            <w:shd w:val="clear" w:color="auto" w:fill="F2F2F2" w:themeFill="background1" w:themeFillShade="F2"/>
            <w:vAlign w:val="center"/>
          </w:tcPr>
          <w:p w14:paraId="5BA774B1" w14:textId="77777777" w:rsidR="005E229E" w:rsidRPr="00733C99" w:rsidRDefault="005E229E" w:rsidP="00D74A1F">
            <w:pPr>
              <w:pStyle w:val="NormalWeb"/>
              <w:spacing w:before="0" w:beforeAutospacing="0" w:after="0" w:afterAutospacing="0" w:line="360" w:lineRule="auto"/>
              <w:rPr>
                <w:rFonts w:asciiTheme="minorHAnsi" w:eastAsia="Arial Unicode MS" w:hAnsiTheme="minorHAnsi" w:cstheme="minorHAnsi"/>
                <w:b/>
                <w:bCs/>
                <w:color w:val="1D1D1B"/>
                <w:sz w:val="18"/>
                <w:szCs w:val="18"/>
                <w:lang w:val="en-US" w:bidi="en-US"/>
              </w:rPr>
            </w:pPr>
            <w:r>
              <w:rPr>
                <w:rFonts w:cstheme="minorHAnsi"/>
                <w:noProof/>
                <w:color w:val="404040" w:themeColor="text1" w:themeTint="BF"/>
                <w:sz w:val="20"/>
                <w:szCs w:val="20"/>
                <w:lang w:val="en-US"/>
              </w:rPr>
              <mc:AlternateContent>
                <mc:Choice Requires="wps">
                  <w:drawing>
                    <wp:anchor distT="0" distB="0" distL="114300" distR="114300" simplePos="0" relativeHeight="251714560" behindDoc="0" locked="0" layoutInCell="1" allowOverlap="1" wp14:anchorId="07CE38D8" wp14:editId="58EFDA21">
                      <wp:simplePos x="0" y="0"/>
                      <wp:positionH relativeFrom="column">
                        <wp:posOffset>-34290</wp:posOffset>
                      </wp:positionH>
                      <wp:positionV relativeFrom="paragraph">
                        <wp:posOffset>-36830</wp:posOffset>
                      </wp:positionV>
                      <wp:extent cx="1735455" cy="346710"/>
                      <wp:effectExtent l="0" t="0" r="0" b="34290"/>
                      <wp:wrapNone/>
                      <wp:docPr id="252" name="Rectangle 252"/>
                      <wp:cNvGraphicFramePr/>
                      <a:graphic xmlns:a="http://schemas.openxmlformats.org/drawingml/2006/main">
                        <a:graphicData uri="http://schemas.microsoft.com/office/word/2010/wordprocessingShape">
                          <wps:wsp>
                            <wps:cNvSpPr/>
                            <wps:spPr>
                              <a:xfrm>
                                <a:off x="0" y="0"/>
                                <a:ext cx="1735455" cy="34671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D1E120" w14:textId="77777777" w:rsidR="00AA181E" w:rsidRPr="00052AE2" w:rsidRDefault="00AA181E" w:rsidP="005E229E">
                                  <w:pPr>
                                    <w:shd w:val="clear" w:color="auto" w:fill="FFFFFF" w:themeFill="background1"/>
                                    <w:jc w:val="center"/>
                                    <w:rPr>
                                      <w:b/>
                                      <w:bCs/>
                                      <w:i/>
                                      <w:iCs/>
                                      <w:sz w:val="18"/>
                                      <w:szCs w:val="18"/>
                                      <w:lang w:val="en-US"/>
                                    </w:rPr>
                                  </w:pPr>
                                  <w:r w:rsidRPr="00052AE2">
                                    <w:rPr>
                                      <w:b/>
                                      <w:bCs/>
                                      <w:i/>
                                      <w:iCs/>
                                      <w:sz w:val="18"/>
                                      <w:szCs w:val="18"/>
                                      <w:lang w:val="en-US"/>
                                    </w:rPr>
                                    <w:t>Legislative Secrecy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E38D8" id="Rectangle 252" o:spid="_x0000_s1081" style="position:absolute;margin-left:-2.7pt;margin-top:-2.9pt;width:136.65pt;height:2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" filled="f" stroked="f" strokeweight="1pt">
                      <v:shadow on="t" color="black" opacity="26214f" origin="-.5,-.5" offset=".74836mm,.74836mm"/>
                      <v:textbox>
                        <w:txbxContent>
                          <w:p w14:paraId="2CD1E120" w14:textId="77777777" w:rsidR="00AA181E" w:rsidRPr="00052AE2" w:rsidRDefault="00AA181E" w:rsidP="005E229E">
                            <w:pPr>
                              <w:shd w:val="clear" w:color="auto" w:fill="FFFFFF" w:themeFill="background1"/>
                              <w:jc w:val="center"/>
                              <w:rPr>
                                <w:b/>
                                <w:bCs/>
                                <w:i/>
                                <w:iCs/>
                                <w:sz w:val="18"/>
                                <w:szCs w:val="18"/>
                                <w:lang w:val="en-US"/>
                              </w:rPr>
                            </w:pPr>
                            <w:r w:rsidRPr="00052AE2">
                              <w:rPr>
                                <w:b/>
                                <w:bCs/>
                                <w:i/>
                                <w:iCs/>
                                <w:sz w:val="18"/>
                                <w:szCs w:val="18"/>
                                <w:lang w:val="en-US"/>
                              </w:rPr>
                              <w:t>Legislative Secrecy</w:t>
                            </w:r>
                          </w:p>
                        </w:txbxContent>
                      </v:textbox>
                    </v:rect>
                  </w:pict>
                </mc:Fallback>
              </mc:AlternateContent>
            </w:r>
          </w:p>
        </w:tc>
        <w:tc>
          <w:tcPr>
            <w:tcW w:w="6804" w:type="dxa"/>
            <w:shd w:val="clear" w:color="auto" w:fill="F2F2F2" w:themeFill="background1" w:themeFillShade="F2"/>
            <w:vAlign w:val="center"/>
          </w:tcPr>
          <w:p w14:paraId="42348710" w14:textId="77777777" w:rsidR="005E229E" w:rsidRPr="00F95A8C" w:rsidRDefault="005E229E" w:rsidP="00F95A8C">
            <w:pPr>
              <w:pStyle w:val="BodyCopy"/>
              <w:ind w:left="170" w:right="170"/>
            </w:pPr>
            <w:r w:rsidRPr="00F95A8C">
              <w:t>Restriction on access to, or use of, information covered by secrecy provisions under an enactment or legislation</w:t>
            </w:r>
          </w:p>
        </w:tc>
      </w:tr>
      <w:tr w:rsidR="005E229E" w:rsidRPr="00416139" w14:paraId="475F7B7B" w14:textId="77777777" w:rsidTr="00D75037">
        <w:trPr>
          <w:trHeight w:val="1160"/>
        </w:trPr>
        <w:tc>
          <w:tcPr>
            <w:tcW w:w="2835" w:type="dxa"/>
            <w:shd w:val="clear" w:color="auto" w:fill="F2F2F2" w:themeFill="background1" w:themeFillShade="F2"/>
            <w:vAlign w:val="center"/>
          </w:tcPr>
          <w:p w14:paraId="2E3502E0" w14:textId="77777777" w:rsidR="005E229E" w:rsidRPr="00733C99" w:rsidRDefault="005E229E" w:rsidP="00D74A1F">
            <w:pPr>
              <w:pStyle w:val="NormalWeb"/>
              <w:spacing w:before="0" w:beforeAutospacing="0" w:after="0" w:afterAutospacing="0" w:line="360" w:lineRule="auto"/>
              <w:rPr>
                <w:rFonts w:asciiTheme="minorHAnsi" w:eastAsia="Arial Unicode MS" w:hAnsiTheme="minorHAnsi" w:cstheme="minorHAnsi"/>
                <w:b/>
                <w:bCs/>
                <w:color w:val="1D1D1B"/>
                <w:sz w:val="18"/>
                <w:szCs w:val="18"/>
                <w:lang w:val="en-US" w:bidi="en-US"/>
              </w:rPr>
            </w:pPr>
            <w:r>
              <w:rPr>
                <w:rFonts w:cstheme="minorHAnsi"/>
                <w:noProof/>
                <w:color w:val="404040" w:themeColor="text1" w:themeTint="BF"/>
                <w:sz w:val="20"/>
                <w:szCs w:val="20"/>
                <w:lang w:val="en-US"/>
              </w:rPr>
              <mc:AlternateContent>
                <mc:Choice Requires="wps">
                  <w:drawing>
                    <wp:anchor distT="0" distB="0" distL="114300" distR="114300" simplePos="0" relativeHeight="251715584" behindDoc="0" locked="0" layoutInCell="1" allowOverlap="1" wp14:anchorId="560A1B8C" wp14:editId="048FFEBB">
                      <wp:simplePos x="0" y="0"/>
                      <wp:positionH relativeFrom="column">
                        <wp:posOffset>-34290</wp:posOffset>
                      </wp:positionH>
                      <wp:positionV relativeFrom="paragraph">
                        <wp:posOffset>-104775</wp:posOffset>
                      </wp:positionV>
                      <wp:extent cx="1735455" cy="346710"/>
                      <wp:effectExtent l="0" t="0" r="0" b="34290"/>
                      <wp:wrapNone/>
                      <wp:docPr id="251" name="Rectangle 251"/>
                      <wp:cNvGraphicFramePr/>
                      <a:graphic xmlns:a="http://schemas.openxmlformats.org/drawingml/2006/main">
                        <a:graphicData uri="http://schemas.microsoft.com/office/word/2010/wordprocessingShape">
                          <wps:wsp>
                            <wps:cNvSpPr/>
                            <wps:spPr>
                              <a:xfrm>
                                <a:off x="0" y="0"/>
                                <a:ext cx="1735455" cy="34671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B658A7"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Personal Privacy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A1B8C" id="Rectangle 251" o:spid="_x0000_s1082" style="position:absolute;margin-left:-2.7pt;margin-top:-8.25pt;width:136.65pt;height:2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" filled="f" stroked="f" strokeweight="1pt">
                      <v:shadow on="t" color="black" opacity="26214f" origin="-.5,-.5" offset=".74836mm,.74836mm"/>
                      <v:textbox>
                        <w:txbxContent>
                          <w:p w14:paraId="0AB658A7"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Personal Privacy</w:t>
                            </w:r>
                          </w:p>
                        </w:txbxContent>
                      </v:textbox>
                    </v:rect>
                  </w:pict>
                </mc:Fallback>
              </mc:AlternateContent>
            </w:r>
          </w:p>
        </w:tc>
        <w:tc>
          <w:tcPr>
            <w:tcW w:w="6804" w:type="dxa"/>
            <w:shd w:val="clear" w:color="auto" w:fill="F2F2F2" w:themeFill="background1" w:themeFillShade="F2"/>
            <w:vAlign w:val="center"/>
          </w:tcPr>
          <w:p w14:paraId="42BC2836" w14:textId="77777777" w:rsidR="005E229E" w:rsidRPr="00F95A8C" w:rsidRDefault="005E229E" w:rsidP="00F95A8C">
            <w:pPr>
              <w:pStyle w:val="BodyCopy"/>
              <w:ind w:left="170" w:right="170"/>
            </w:pPr>
            <w:r w:rsidRPr="00F95A8C">
              <w:t xml:space="preserve">Restriction on access to, or use of, personal information and / or health information collected for official purposes (Privacy and Data Protection Act, 2014 and Health Records Act, 2001) </w:t>
            </w:r>
          </w:p>
        </w:tc>
      </w:tr>
      <w:tr w:rsidR="005E229E" w:rsidRPr="00416139" w14:paraId="4269785C" w14:textId="77777777" w:rsidTr="00F95A8C">
        <w:trPr>
          <w:trHeight w:val="520"/>
        </w:trPr>
        <w:tc>
          <w:tcPr>
            <w:tcW w:w="2835" w:type="dxa"/>
            <w:shd w:val="clear" w:color="auto" w:fill="F2F2F2" w:themeFill="background1" w:themeFillShade="F2"/>
            <w:vAlign w:val="center"/>
          </w:tcPr>
          <w:p w14:paraId="3510EBAF" w14:textId="77777777" w:rsidR="005E229E" w:rsidRPr="00733C99" w:rsidRDefault="005E229E" w:rsidP="00D74A1F">
            <w:pPr>
              <w:pStyle w:val="NormalWeb"/>
              <w:spacing w:before="0" w:beforeAutospacing="0" w:after="0" w:afterAutospacing="0" w:line="360" w:lineRule="auto"/>
              <w:rPr>
                <w:rFonts w:asciiTheme="minorHAnsi" w:eastAsia="Arial Unicode MS" w:hAnsiTheme="minorHAnsi" w:cstheme="minorHAnsi"/>
                <w:b/>
                <w:bCs/>
                <w:color w:val="1D1D1B"/>
                <w:sz w:val="18"/>
                <w:szCs w:val="18"/>
                <w:lang w:val="en-US" w:bidi="en-US"/>
              </w:rPr>
            </w:pPr>
            <w:r>
              <w:rPr>
                <w:rFonts w:cstheme="minorHAnsi"/>
                <w:noProof/>
                <w:color w:val="404040" w:themeColor="text1" w:themeTint="BF"/>
                <w:sz w:val="20"/>
                <w:szCs w:val="20"/>
                <w:lang w:val="en-US"/>
              </w:rPr>
              <mc:AlternateContent>
                <mc:Choice Requires="wps">
                  <w:drawing>
                    <wp:anchor distT="0" distB="0" distL="114300" distR="114300" simplePos="0" relativeHeight="251716608" behindDoc="0" locked="0" layoutInCell="1" allowOverlap="1" wp14:anchorId="25F88DFE" wp14:editId="232BFE23">
                      <wp:simplePos x="0" y="0"/>
                      <wp:positionH relativeFrom="column">
                        <wp:posOffset>-35560</wp:posOffset>
                      </wp:positionH>
                      <wp:positionV relativeFrom="paragraph">
                        <wp:posOffset>-47625</wp:posOffset>
                      </wp:positionV>
                      <wp:extent cx="1735455" cy="346710"/>
                      <wp:effectExtent l="0" t="0" r="0" b="34290"/>
                      <wp:wrapNone/>
                      <wp:docPr id="253" name="Rectangle 253"/>
                      <wp:cNvGraphicFramePr/>
                      <a:graphic xmlns:a="http://schemas.openxmlformats.org/drawingml/2006/main">
                        <a:graphicData uri="http://schemas.microsoft.com/office/word/2010/wordprocessingShape">
                          <wps:wsp>
                            <wps:cNvSpPr/>
                            <wps:spPr>
                              <a:xfrm>
                                <a:off x="0" y="0"/>
                                <a:ext cx="1735455" cy="346710"/>
                              </a:xfrm>
                              <a:prstGeom prst="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073B1D9"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Legal Privilege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88DFE" id="Rectangle 253" o:spid="_x0000_s1083" style="position:absolute;margin-left:-2.8pt;margin-top:-3.75pt;width:136.65pt;height:2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" filled="f" stroked="f" strokeweight="1pt">
                      <v:shadow on="t" color="black" opacity="26214f" origin="-.5,-.5" offset=".74836mm,.74836mm"/>
                      <v:textbox>
                        <w:txbxContent>
                          <w:p w14:paraId="1073B1D9" w14:textId="77777777" w:rsidR="00AA181E" w:rsidRPr="00052AE2" w:rsidRDefault="00AA181E" w:rsidP="005E229E">
                            <w:pPr>
                              <w:shd w:val="clear" w:color="auto" w:fill="FFFFFF" w:themeFill="background1"/>
                              <w:jc w:val="center"/>
                              <w:rPr>
                                <w:b/>
                                <w:bCs/>
                                <w:i/>
                                <w:iCs/>
                                <w:sz w:val="18"/>
                                <w:szCs w:val="18"/>
                                <w:lang w:val="en-US"/>
                              </w:rPr>
                            </w:pPr>
                            <w:r>
                              <w:rPr>
                                <w:b/>
                                <w:bCs/>
                                <w:i/>
                                <w:iCs/>
                                <w:sz w:val="18"/>
                                <w:szCs w:val="18"/>
                                <w:lang w:val="en-US"/>
                              </w:rPr>
                              <w:t>Legal Privilege</w:t>
                            </w:r>
                          </w:p>
                        </w:txbxContent>
                      </v:textbox>
                    </v:rect>
                  </w:pict>
                </mc:Fallback>
              </mc:AlternateContent>
            </w:r>
          </w:p>
        </w:tc>
        <w:tc>
          <w:tcPr>
            <w:tcW w:w="6804" w:type="dxa"/>
            <w:shd w:val="clear" w:color="auto" w:fill="F2F2F2" w:themeFill="background1" w:themeFillShade="F2"/>
            <w:vAlign w:val="center"/>
          </w:tcPr>
          <w:p w14:paraId="652E75C8" w14:textId="77777777" w:rsidR="005E229E" w:rsidRPr="00F95A8C" w:rsidRDefault="005E229E" w:rsidP="00F95A8C">
            <w:pPr>
              <w:pStyle w:val="BodyCopy"/>
              <w:ind w:left="170" w:right="170"/>
            </w:pPr>
            <w:r w:rsidRPr="00F95A8C">
              <w:t xml:space="preserve">Restriction on access to, or use of, information covered by legal professional privilege </w:t>
            </w:r>
          </w:p>
        </w:tc>
      </w:tr>
    </w:tbl>
    <w:p w14:paraId="6B95BFB2" w14:textId="2A0A9739" w:rsidR="00AE1DA6" w:rsidRPr="00D75037" w:rsidRDefault="005E229E" w:rsidP="00C81624">
      <w:pPr>
        <w:pStyle w:val="BodyCopy"/>
        <w:rPr>
          <w:sz w:val="21"/>
          <w:szCs w:val="21"/>
        </w:rPr>
      </w:pPr>
      <w:r w:rsidRPr="00D75037">
        <w:rPr>
          <w:sz w:val="21"/>
          <w:szCs w:val="21"/>
        </w:rPr>
        <w:t xml:space="preserve">Please refer to PROV guidance for more information on IMMs and their use in Victorian Government. </w:t>
      </w:r>
    </w:p>
    <w:p w14:paraId="1F0AD8B5" w14:textId="2F3153C7" w:rsidR="00AE1DA6" w:rsidRPr="00AE1DA6" w:rsidRDefault="00617E12" w:rsidP="00AE1DA6">
      <w:pPr>
        <w:pStyle w:val="SectionHeading"/>
        <w:ind w:hanging="3904"/>
        <w:rPr>
          <w:rFonts w:eastAsia="Arial Unicode MS"/>
          <w:w w:val="115"/>
        </w:rPr>
      </w:pPr>
      <w:bookmarkStart w:id="26" w:name="_Toc24706507"/>
      <w:r w:rsidRPr="00733C99">
        <w:rPr>
          <w:rFonts w:eastAsia="Arial Unicode MS"/>
          <w:w w:val="115"/>
        </w:rPr>
        <w:t>Caveats</w:t>
      </w:r>
      <w:bookmarkEnd w:id="26"/>
    </w:p>
    <w:p w14:paraId="3EF147DB" w14:textId="5680DAB9" w:rsidR="00617E12" w:rsidRPr="00BB6E71" w:rsidRDefault="00617E12" w:rsidP="00BB6E71">
      <w:pPr>
        <w:pStyle w:val="BodyCopy"/>
      </w:pPr>
      <w:r w:rsidRPr="00BB6E71">
        <w:t>Caveats indicate that public sector information has special requirements in addition to those identified by a protective marking, further restricting access to the material. Caveats cannot be applied to ‘Unofficial’ material.</w:t>
      </w:r>
    </w:p>
    <w:p w14:paraId="01F1A744" w14:textId="44374F9D" w:rsidR="00197556" w:rsidRPr="00B007CD" w:rsidRDefault="00197556" w:rsidP="00B007CD">
      <w:pPr>
        <w:pStyle w:val="SectionSubhead"/>
        <w:ind w:left="0"/>
        <w:rPr>
          <w:rFonts w:eastAsia="Arial Unicode MS"/>
          <w:w w:val="115"/>
        </w:rPr>
      </w:pPr>
      <w:bookmarkStart w:id="27" w:name="_Toc24706508"/>
      <w:r w:rsidRPr="00B007CD">
        <w:rPr>
          <w:rFonts w:eastAsia="Arial Unicode MS"/>
          <w:w w:val="115"/>
        </w:rPr>
        <w:t xml:space="preserve">Different </w:t>
      </w:r>
      <w:r w:rsidR="00E43691" w:rsidRPr="00B007CD">
        <w:rPr>
          <w:rFonts w:eastAsia="Arial Unicode MS"/>
          <w:w w:val="115"/>
        </w:rPr>
        <w:t>Levels</w:t>
      </w:r>
      <w:r w:rsidRPr="00B007CD">
        <w:rPr>
          <w:rFonts w:eastAsia="Arial Unicode MS"/>
          <w:w w:val="115"/>
        </w:rPr>
        <w:t xml:space="preserve"> of Caveats</w:t>
      </w:r>
      <w:bookmarkEnd w:id="27"/>
    </w:p>
    <w:p w14:paraId="3F895DC2" w14:textId="67ECD630" w:rsidR="00617E12" w:rsidRPr="00BB6E71" w:rsidRDefault="00617E12" w:rsidP="00BB6E71">
      <w:pPr>
        <w:pStyle w:val="BodyCopy"/>
      </w:pPr>
      <w:r w:rsidRPr="00BB6E71">
        <w:t>There are three</w:t>
      </w:r>
      <w:r w:rsidR="00197556" w:rsidRPr="00BB6E71">
        <w:t xml:space="preserve"> </w:t>
      </w:r>
      <w:r w:rsidR="00E43691" w:rsidRPr="00BB6E71">
        <w:t>levels</w:t>
      </w:r>
      <w:r w:rsidRPr="00BB6E71">
        <w:t xml:space="preserve"> of caveats:</w:t>
      </w:r>
    </w:p>
    <w:p w14:paraId="13DEADD3" w14:textId="312835A9" w:rsidR="00617E12" w:rsidRPr="00733C99" w:rsidRDefault="00617E12" w:rsidP="00BB6E71">
      <w:pPr>
        <w:pStyle w:val="Bulletpoint"/>
      </w:pPr>
      <w:r w:rsidRPr="00AE1DA6">
        <w:rPr>
          <w:b/>
          <w:bCs/>
        </w:rPr>
        <w:t>Commonwealth</w:t>
      </w:r>
      <w:r w:rsidRPr="00733C99">
        <w:t xml:space="preserve">– most commonly found on </w:t>
      </w:r>
      <w:r w:rsidR="00197556">
        <w:t>information</w:t>
      </w:r>
      <w:r w:rsidRPr="00733C99">
        <w:t xml:space="preserve"> relating to </w:t>
      </w:r>
      <w:r w:rsidR="00197556">
        <w:t>material that could</w:t>
      </w:r>
      <w:r w:rsidRPr="00733C99">
        <w:t xml:space="preserve"> impact the national interest (</w:t>
      </w:r>
      <w:r w:rsidR="003F1880">
        <w:t>Inc.</w:t>
      </w:r>
      <w:r w:rsidR="001378B9">
        <w:t xml:space="preserve"> </w:t>
      </w:r>
      <w:r w:rsidRPr="00733C99">
        <w:t>national security)</w:t>
      </w:r>
      <w:r w:rsidR="00E0292C">
        <w:t xml:space="preserve">. </w:t>
      </w:r>
      <w:r w:rsidR="003F1880">
        <w:t>Caveats at a Commonwealth level</w:t>
      </w:r>
      <w:r w:rsidR="00E0292C">
        <w:t xml:space="preserve"> must be used in conjunction with a security classification.</w:t>
      </w:r>
    </w:p>
    <w:p w14:paraId="47DD7380" w14:textId="28C3BA14" w:rsidR="00733C99" w:rsidRDefault="00617E12" w:rsidP="00BB6E71">
      <w:pPr>
        <w:pStyle w:val="Bulletpoint"/>
      </w:pPr>
      <w:r w:rsidRPr="00AE1DA6">
        <w:rPr>
          <w:b/>
          <w:bCs/>
        </w:rPr>
        <w:t>Victoria Government</w:t>
      </w:r>
      <w:r w:rsidRPr="00733C99">
        <w:t xml:space="preserve"> – authorised caveats only (see table below)</w:t>
      </w:r>
      <w:r w:rsidR="00E0292C">
        <w:t xml:space="preserve"> and must be used in conjunction with a security classification</w:t>
      </w:r>
      <w:r w:rsidR="004D4F45">
        <w:t>; and</w:t>
      </w:r>
    </w:p>
    <w:p w14:paraId="247B5968" w14:textId="4FFBDCEE" w:rsidR="00617E12" w:rsidRPr="00733C99" w:rsidRDefault="00617E12" w:rsidP="00BB6E71">
      <w:pPr>
        <w:pStyle w:val="Bulletpoint"/>
      </w:pPr>
      <w:r w:rsidRPr="00AE1DA6">
        <w:rPr>
          <w:b/>
          <w:bCs/>
        </w:rPr>
        <w:lastRenderedPageBreak/>
        <w:t>Organisation specific</w:t>
      </w:r>
      <w:r w:rsidRPr="00733C99">
        <w:t xml:space="preserve"> – internal application and use only. They </w:t>
      </w:r>
      <w:r w:rsidR="00B007CD">
        <w:t>should</w:t>
      </w:r>
      <w:r w:rsidRPr="00733C99">
        <w:t xml:space="preserve"> be removed from the information prior to transfer or transmission outside the organisation. </w:t>
      </w:r>
    </w:p>
    <w:p w14:paraId="293CE0C0" w14:textId="29CECEE7" w:rsidR="00E43691" w:rsidRPr="00B007CD" w:rsidRDefault="00E43691" w:rsidP="00B007CD">
      <w:pPr>
        <w:pStyle w:val="SectionSubhead"/>
        <w:ind w:left="0"/>
        <w:rPr>
          <w:rFonts w:eastAsia="Arial Unicode MS"/>
          <w:w w:val="115"/>
        </w:rPr>
      </w:pPr>
      <w:bookmarkStart w:id="28" w:name="_Toc24706509"/>
      <w:r w:rsidRPr="00B007CD">
        <w:rPr>
          <w:rFonts w:eastAsia="Arial Unicode MS"/>
          <w:w w:val="115"/>
        </w:rPr>
        <w:t xml:space="preserve">Caveats </w:t>
      </w:r>
      <w:r w:rsidR="00E0292C" w:rsidRPr="00B007CD">
        <w:rPr>
          <w:rFonts w:eastAsia="Arial Unicode MS"/>
          <w:w w:val="115"/>
        </w:rPr>
        <w:t>for use across Victorian Government</w:t>
      </w:r>
      <w:bookmarkEnd w:id="28"/>
      <w:r w:rsidR="00E0292C" w:rsidRPr="00B007CD">
        <w:rPr>
          <w:rFonts w:eastAsia="Arial Unicode MS"/>
          <w:w w:val="115"/>
        </w:rPr>
        <w:t xml:space="preserve"> </w:t>
      </w:r>
    </w:p>
    <w:p w14:paraId="55F80FA7" w14:textId="5B3F9F89" w:rsidR="00E43691" w:rsidRPr="00733C99" w:rsidRDefault="00E43691" w:rsidP="00BB6E71">
      <w:pPr>
        <w:pStyle w:val="BodyCopy"/>
      </w:pPr>
      <w:r w:rsidRPr="00733C99">
        <w:t xml:space="preserve">The </w:t>
      </w:r>
      <w:r>
        <w:t>main</w:t>
      </w:r>
      <w:r w:rsidRPr="00D27B84">
        <w:t xml:space="preserve"> caveat approved</w:t>
      </w:r>
      <w:r w:rsidRPr="00733C99">
        <w:t xml:space="preserve"> for use </w:t>
      </w:r>
      <w:r w:rsidR="001378B9">
        <w:t>across</w:t>
      </w:r>
      <w:r w:rsidRPr="00733C99">
        <w:t xml:space="preserve"> </w:t>
      </w:r>
      <w:r w:rsidR="001378B9">
        <w:t>the VPS</w:t>
      </w:r>
      <w:r w:rsidRPr="00733C99">
        <w:t xml:space="preserve"> is </w:t>
      </w:r>
      <w:r w:rsidRPr="00197556">
        <w:rPr>
          <w:b/>
          <w:bCs/>
        </w:rPr>
        <w:t>Cabinet-In-Confidence</w:t>
      </w:r>
      <w:r w:rsidRPr="00733C99">
        <w:t xml:space="preserve">. It is not stand-alone protective marking and must be used in conjunction with a security classification of </w:t>
      </w:r>
      <w:r w:rsidRPr="00197556">
        <w:rPr>
          <w:b/>
          <w:bCs/>
        </w:rPr>
        <w:t>PROTECTED</w:t>
      </w:r>
      <w:r w:rsidRPr="00733C99">
        <w:t xml:space="preserve"> or </w:t>
      </w:r>
      <w:r w:rsidRPr="00197556">
        <w:rPr>
          <w:b/>
          <w:bCs/>
        </w:rPr>
        <w:t>SECRET</w:t>
      </w:r>
      <w:r w:rsidRPr="00733C99">
        <w:t xml:space="preserve">. </w:t>
      </w:r>
    </w:p>
    <w:p w14:paraId="6966758A" w14:textId="47BC0EBB" w:rsidR="001378B9" w:rsidRPr="001378B9" w:rsidRDefault="001378B9" w:rsidP="00BB6E71">
      <w:pPr>
        <w:pStyle w:val="SectionSubhead"/>
        <w:ind w:left="0"/>
        <w:rPr>
          <w:rFonts w:eastAsia="Arial Unicode MS"/>
          <w:w w:val="115"/>
        </w:rPr>
      </w:pPr>
      <w:bookmarkStart w:id="29" w:name="_Toc24706510"/>
      <w:r>
        <w:rPr>
          <w:rFonts w:eastAsia="Arial Unicode MS"/>
          <w:w w:val="115"/>
        </w:rPr>
        <w:t>Access to Caveat information</w:t>
      </w:r>
      <w:bookmarkEnd w:id="29"/>
    </w:p>
    <w:p w14:paraId="01973624" w14:textId="77777777" w:rsidR="001378B9" w:rsidRDefault="00E43691" w:rsidP="00BB6E71">
      <w:pPr>
        <w:pStyle w:val="BodyCopy"/>
      </w:pPr>
      <w:r w:rsidRPr="00733C99">
        <w:t xml:space="preserve">Access to caveat </w:t>
      </w:r>
      <w:r w:rsidR="001378B9">
        <w:t>information</w:t>
      </w:r>
      <w:r w:rsidRPr="00733C99">
        <w:t xml:space="preserve"> is only available to those who are</w:t>
      </w:r>
      <w:r w:rsidR="001378B9">
        <w:t>:</w:t>
      </w:r>
    </w:p>
    <w:p w14:paraId="6A9F94BE" w14:textId="5583F5F6" w:rsidR="001378B9" w:rsidRPr="001378B9" w:rsidRDefault="00E43691" w:rsidP="001378B9">
      <w:pPr>
        <w:pStyle w:val="Bulletpoint"/>
        <w:ind w:left="357" w:hanging="357"/>
      </w:pPr>
      <w:r w:rsidRPr="001378B9">
        <w:t>appropriately screened/security cleared</w:t>
      </w:r>
      <w:r w:rsidR="001378B9" w:rsidRPr="001378B9">
        <w:t>;</w:t>
      </w:r>
    </w:p>
    <w:p w14:paraId="253AA5D1" w14:textId="4E62AB13" w:rsidR="00BB6E71" w:rsidRPr="001378B9" w:rsidRDefault="00E43691" w:rsidP="001378B9">
      <w:pPr>
        <w:pStyle w:val="Bulletpoint"/>
        <w:ind w:left="357" w:hanging="357"/>
      </w:pPr>
      <w:r w:rsidRPr="001378B9">
        <w:t>have been briefed about the security value</w:t>
      </w:r>
      <w:r w:rsidRPr="001378B9">
        <w:footnoteReference w:id="5"/>
      </w:r>
      <w:r w:rsidRPr="001378B9">
        <w:t xml:space="preserve"> of the particular information</w:t>
      </w:r>
      <w:r w:rsidR="001378B9" w:rsidRPr="001378B9">
        <w:t>; and</w:t>
      </w:r>
    </w:p>
    <w:p w14:paraId="3A49E4B3" w14:textId="07972C3E" w:rsidR="001378B9" w:rsidRPr="001378B9" w:rsidRDefault="001378B9" w:rsidP="001378B9">
      <w:pPr>
        <w:pStyle w:val="Bulletpoint"/>
        <w:ind w:left="357" w:hanging="357"/>
      </w:pPr>
      <w:r w:rsidRPr="001378B9">
        <w:t>have been informed of any special handling or management conditions relating to that information.</w:t>
      </w:r>
    </w:p>
    <w:p w14:paraId="2C71F438" w14:textId="5B3E3E42" w:rsidR="001378B9" w:rsidRPr="001378B9" w:rsidRDefault="001378B9" w:rsidP="00BB6E71">
      <w:pPr>
        <w:pStyle w:val="SectionSubhead"/>
        <w:ind w:left="0"/>
        <w:rPr>
          <w:rFonts w:eastAsia="Arial Unicode MS"/>
          <w:w w:val="115"/>
        </w:rPr>
      </w:pPr>
      <w:bookmarkStart w:id="30" w:name="_Toc24706511"/>
      <w:r>
        <w:rPr>
          <w:rFonts w:eastAsia="Arial Unicode MS"/>
          <w:w w:val="115"/>
        </w:rPr>
        <w:t>Four types of</w:t>
      </w:r>
      <w:r w:rsidRPr="00B007CD">
        <w:rPr>
          <w:rFonts w:eastAsia="Arial Unicode MS"/>
          <w:w w:val="115"/>
        </w:rPr>
        <w:t xml:space="preserve"> Caveats</w:t>
      </w:r>
      <w:bookmarkEnd w:id="30"/>
    </w:p>
    <w:p w14:paraId="51E348E4" w14:textId="46A7BFB2" w:rsidR="001378B9" w:rsidRPr="00BB6E71" w:rsidRDefault="00617E12" w:rsidP="00BB6E71">
      <w:pPr>
        <w:pStyle w:val="BodyCopy"/>
      </w:pPr>
      <w:r w:rsidRPr="00BB6E71">
        <w:t>The following</w:t>
      </w:r>
      <w:r w:rsidR="00B007CD" w:rsidRPr="00BB6E71">
        <w:t xml:space="preserve"> four types of</w:t>
      </w:r>
      <w:r w:rsidRPr="00BB6E71">
        <w:t xml:space="preserve"> caveats have been authorised for use within Victorian Government:</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60"/>
        <w:gridCol w:w="7918"/>
      </w:tblGrid>
      <w:tr w:rsidR="00617E12" w:rsidRPr="00D81F7F" w14:paraId="6BE415AF" w14:textId="77777777" w:rsidTr="00F95A8C">
        <w:trPr>
          <w:trHeight w:val="926"/>
        </w:trPr>
        <w:tc>
          <w:tcPr>
            <w:tcW w:w="1560" w:type="dxa"/>
            <w:tcBorders>
              <w:top w:val="nil"/>
              <w:left w:val="nil"/>
            </w:tcBorders>
            <w:shd w:val="clear" w:color="auto" w:fill="5620A9"/>
            <w:vAlign w:val="center"/>
          </w:tcPr>
          <w:p w14:paraId="3ADE7DB6" w14:textId="77777777" w:rsidR="00617E12" w:rsidRPr="00D75318" w:rsidRDefault="00617E12" w:rsidP="00F95A8C">
            <w:pPr>
              <w:pStyle w:val="TableParagraph"/>
              <w:ind w:left="140"/>
              <w:rPr>
                <w:rFonts w:asciiTheme="minorHAnsi" w:eastAsia="Arial Unicode MS" w:hAnsiTheme="minorHAnsi" w:cstheme="minorHAnsi"/>
                <w:sz w:val="20"/>
              </w:rPr>
            </w:pPr>
            <w:r w:rsidRPr="00D75318">
              <w:rPr>
                <w:rFonts w:asciiTheme="minorHAnsi" w:eastAsia="Arial Unicode MS" w:hAnsiTheme="minorHAnsi" w:cstheme="minorHAnsi"/>
                <w:color w:val="FFFFFF"/>
                <w:sz w:val="20"/>
              </w:rPr>
              <w:t>VICTORIAN CAVEATS</w:t>
            </w:r>
          </w:p>
        </w:tc>
        <w:tc>
          <w:tcPr>
            <w:tcW w:w="7918" w:type="dxa"/>
            <w:tcBorders>
              <w:top w:val="nil"/>
              <w:right w:val="nil"/>
            </w:tcBorders>
            <w:shd w:val="clear" w:color="auto" w:fill="5620A9"/>
            <w:vAlign w:val="center"/>
          </w:tcPr>
          <w:p w14:paraId="29F66096" w14:textId="77777777" w:rsidR="00617E12" w:rsidRPr="00D75318" w:rsidRDefault="00617E12" w:rsidP="00F95A8C">
            <w:pPr>
              <w:pStyle w:val="TableParagraph"/>
              <w:ind w:left="110"/>
              <w:rPr>
                <w:rFonts w:asciiTheme="minorHAnsi" w:eastAsia="Arial Unicode MS" w:hAnsiTheme="minorHAnsi" w:cstheme="minorHAnsi"/>
                <w:sz w:val="20"/>
              </w:rPr>
            </w:pPr>
            <w:r w:rsidRPr="00D75318">
              <w:rPr>
                <w:rFonts w:asciiTheme="minorHAnsi" w:eastAsia="Arial Unicode MS" w:hAnsiTheme="minorHAnsi" w:cstheme="minorHAnsi"/>
                <w:color w:val="FFFFFF"/>
                <w:sz w:val="20"/>
              </w:rPr>
              <w:t>BASIS FOR THE CAVEAT</w:t>
            </w:r>
          </w:p>
        </w:tc>
      </w:tr>
      <w:tr w:rsidR="00617E12" w:rsidRPr="00D81F7F" w14:paraId="5FEE02B9" w14:textId="77777777" w:rsidTr="00AE1DA6">
        <w:trPr>
          <w:trHeight w:val="2273"/>
        </w:trPr>
        <w:tc>
          <w:tcPr>
            <w:tcW w:w="1560" w:type="dxa"/>
            <w:tcBorders>
              <w:left w:val="nil"/>
            </w:tcBorders>
            <w:shd w:val="clear" w:color="auto" w:fill="F1F3F3"/>
          </w:tcPr>
          <w:p w14:paraId="2820C772" w14:textId="77777777" w:rsidR="00617E12" w:rsidRPr="00D75318" w:rsidRDefault="00617E12" w:rsidP="00F95A8C">
            <w:pPr>
              <w:pStyle w:val="BodyCopy"/>
              <w:ind w:left="170" w:right="170"/>
            </w:pPr>
            <w:r w:rsidRPr="00D75318">
              <w:t>Eyes Only (EO)</w:t>
            </w:r>
          </w:p>
        </w:tc>
        <w:tc>
          <w:tcPr>
            <w:tcW w:w="7918" w:type="dxa"/>
            <w:tcBorders>
              <w:right w:val="nil"/>
            </w:tcBorders>
            <w:shd w:val="clear" w:color="auto" w:fill="F1F3F3"/>
          </w:tcPr>
          <w:p w14:paraId="0C903769" w14:textId="77777777" w:rsidR="00617E12" w:rsidRPr="00D75318" w:rsidRDefault="00617E12" w:rsidP="00F95A8C">
            <w:pPr>
              <w:pStyle w:val="BodyCopy"/>
              <w:ind w:left="283" w:right="283"/>
            </w:pPr>
            <w:r w:rsidRPr="00D75318">
              <w:t>The ‘Eyes Only’ marking indicates that access to information is restricted to certain:</w:t>
            </w:r>
          </w:p>
          <w:p w14:paraId="13AA6634" w14:textId="015CE294" w:rsidR="00617E12" w:rsidRPr="00D75318" w:rsidRDefault="00617E12" w:rsidP="00F95A8C">
            <w:pPr>
              <w:pStyle w:val="BodyCopy"/>
              <w:ind w:left="283" w:right="283"/>
            </w:pPr>
            <w:r w:rsidRPr="00D75318">
              <w:t>Roles (e.g. Ministers)</w:t>
            </w:r>
            <w:r w:rsidR="00207D25" w:rsidRPr="00D75318">
              <w:t>;</w:t>
            </w:r>
          </w:p>
          <w:p w14:paraId="0B1F8F11" w14:textId="636CFA44" w:rsidR="00617E12" w:rsidRPr="00D75318" w:rsidRDefault="00617E12" w:rsidP="00F95A8C">
            <w:pPr>
              <w:pStyle w:val="BodyCopy"/>
              <w:ind w:left="283" w:right="283"/>
            </w:pPr>
            <w:r w:rsidRPr="00D75318">
              <w:t xml:space="preserve">Entities (e.g. Independent Broad-based Anti-Corruption </w:t>
            </w:r>
            <w:r w:rsidRPr="00D75318">
              <w:rPr>
                <w:spacing w:val="-2"/>
              </w:rPr>
              <w:t>Commission)</w:t>
            </w:r>
            <w:r w:rsidR="00207D25" w:rsidRPr="00D75318">
              <w:rPr>
                <w:spacing w:val="-2"/>
              </w:rPr>
              <w:t>;</w:t>
            </w:r>
            <w:r w:rsidRPr="00D75318">
              <w:rPr>
                <w:spacing w:val="-2"/>
              </w:rPr>
              <w:t xml:space="preserve"> </w:t>
            </w:r>
            <w:r w:rsidRPr="00D75318">
              <w:t>or</w:t>
            </w:r>
          </w:p>
          <w:p w14:paraId="54C03F2A" w14:textId="69241EBA" w:rsidR="00617E12" w:rsidRPr="00D75318" w:rsidRDefault="00617E12" w:rsidP="00F95A8C">
            <w:pPr>
              <w:pStyle w:val="BodyCopy"/>
              <w:ind w:left="283" w:right="283"/>
            </w:pPr>
            <w:r w:rsidRPr="00D75318">
              <w:t xml:space="preserve">where employees are engaged in sensitive interagency </w:t>
            </w:r>
            <w:r w:rsidRPr="00D75318">
              <w:rPr>
                <w:spacing w:val="-3"/>
              </w:rPr>
              <w:t xml:space="preserve">projects </w:t>
            </w:r>
            <w:r w:rsidRPr="00D75318">
              <w:t>(e.g. highly sensitive joint projects between Victoria Police and Corrections Victoria</w:t>
            </w:r>
            <w:r w:rsidRPr="00D75318">
              <w:rPr>
                <w:spacing w:val="-1"/>
              </w:rPr>
              <w:t xml:space="preserve"> </w:t>
            </w:r>
            <w:r w:rsidRPr="00D75318">
              <w:t>personnel)</w:t>
            </w:r>
            <w:r w:rsidR="00207D25" w:rsidRPr="00D75318">
              <w:t>.</w:t>
            </w:r>
          </w:p>
          <w:p w14:paraId="43A9B0BC" w14:textId="22AAB999" w:rsidR="00617E12" w:rsidRPr="00D75318" w:rsidRDefault="00617E12" w:rsidP="00F95A8C">
            <w:pPr>
              <w:pStyle w:val="BodyCopy"/>
              <w:ind w:left="283" w:right="283"/>
            </w:pPr>
            <w:r w:rsidRPr="00D75318">
              <w:t>Any information marked ‘Eyes Only’ cannot be passed to or access</w:t>
            </w:r>
            <w:r w:rsidR="00207D25" w:rsidRPr="00D75318">
              <w:t>ed</w:t>
            </w:r>
            <w:r w:rsidRPr="00D75318">
              <w:t xml:space="preserve"> by those who are not listed in the marking.</w:t>
            </w:r>
          </w:p>
        </w:tc>
      </w:tr>
      <w:tr w:rsidR="00617E12" w:rsidRPr="00D81F7F" w14:paraId="4B0C0459" w14:textId="77777777" w:rsidTr="00AE1DA6">
        <w:trPr>
          <w:trHeight w:val="708"/>
        </w:trPr>
        <w:tc>
          <w:tcPr>
            <w:tcW w:w="1560" w:type="dxa"/>
            <w:tcBorders>
              <w:left w:val="nil"/>
            </w:tcBorders>
            <w:shd w:val="clear" w:color="auto" w:fill="F1F3F3"/>
          </w:tcPr>
          <w:p w14:paraId="48EB58A9" w14:textId="77777777" w:rsidR="00617E12" w:rsidRPr="00D75318" w:rsidRDefault="00617E12" w:rsidP="00F95A8C">
            <w:pPr>
              <w:pStyle w:val="BodyCopy"/>
              <w:ind w:left="170" w:right="170"/>
              <w:rPr>
                <w:w w:val="105"/>
              </w:rPr>
            </w:pPr>
            <w:r w:rsidRPr="00D75318">
              <w:rPr>
                <w:w w:val="105"/>
              </w:rPr>
              <w:t>Releasable to</w:t>
            </w:r>
          </w:p>
        </w:tc>
        <w:tc>
          <w:tcPr>
            <w:tcW w:w="7918" w:type="dxa"/>
            <w:tcBorders>
              <w:right w:val="nil"/>
            </w:tcBorders>
            <w:shd w:val="clear" w:color="auto" w:fill="F1F3F3"/>
          </w:tcPr>
          <w:p w14:paraId="07B522FD" w14:textId="77777777" w:rsidR="00617E12" w:rsidRPr="00D75318" w:rsidRDefault="00617E12" w:rsidP="00F95A8C">
            <w:pPr>
              <w:pStyle w:val="BodyCopy"/>
              <w:ind w:left="283" w:right="283"/>
            </w:pPr>
            <w:r w:rsidRPr="00D75318">
              <w:t>The caveat ‘releasable to’ identifies information that has been released or is releasable to the indicated body or group.</w:t>
            </w:r>
          </w:p>
        </w:tc>
      </w:tr>
      <w:tr w:rsidR="00617E12" w:rsidRPr="00D81F7F" w14:paraId="6BD99B9C" w14:textId="77777777" w:rsidTr="00AE1DA6">
        <w:trPr>
          <w:trHeight w:val="694"/>
        </w:trPr>
        <w:tc>
          <w:tcPr>
            <w:tcW w:w="1560" w:type="dxa"/>
            <w:tcBorders>
              <w:left w:val="nil"/>
            </w:tcBorders>
            <w:shd w:val="clear" w:color="auto" w:fill="F1F3F3"/>
          </w:tcPr>
          <w:p w14:paraId="270FAC44" w14:textId="77777777" w:rsidR="00617E12" w:rsidRPr="00D75318" w:rsidRDefault="00617E12" w:rsidP="00F95A8C">
            <w:pPr>
              <w:pStyle w:val="BodyCopy"/>
              <w:ind w:left="170" w:right="170"/>
            </w:pPr>
            <w:r w:rsidRPr="00D75318">
              <w:rPr>
                <w:w w:val="105"/>
              </w:rPr>
              <w:t>Special handling caveat</w:t>
            </w:r>
          </w:p>
        </w:tc>
        <w:tc>
          <w:tcPr>
            <w:tcW w:w="7918" w:type="dxa"/>
            <w:tcBorders>
              <w:right w:val="nil"/>
            </w:tcBorders>
            <w:shd w:val="clear" w:color="auto" w:fill="F1F3F3"/>
          </w:tcPr>
          <w:p w14:paraId="1F506FB1" w14:textId="77777777" w:rsidR="00617E12" w:rsidRPr="00D75318" w:rsidRDefault="00617E12" w:rsidP="00F95A8C">
            <w:pPr>
              <w:pStyle w:val="BodyCopy"/>
              <w:ind w:left="283" w:right="283"/>
            </w:pPr>
            <w:r w:rsidRPr="00D75318">
              <w:t>A special-handling caveat is a collection of various indicators such as operation codewords, instructions to use particular communications channels and EXCLUSIVE FOR (named person).</w:t>
            </w:r>
          </w:p>
        </w:tc>
      </w:tr>
      <w:tr w:rsidR="00617E12" w:rsidRPr="00D81F7F" w14:paraId="795AE138" w14:textId="77777777" w:rsidTr="00AE1DA6">
        <w:trPr>
          <w:trHeight w:val="2106"/>
        </w:trPr>
        <w:tc>
          <w:tcPr>
            <w:tcW w:w="1560" w:type="dxa"/>
            <w:tcBorders>
              <w:left w:val="nil"/>
            </w:tcBorders>
            <w:shd w:val="clear" w:color="auto" w:fill="F1F3F3"/>
          </w:tcPr>
          <w:p w14:paraId="1633A65C" w14:textId="77777777" w:rsidR="00617E12" w:rsidRPr="00D75318" w:rsidRDefault="00617E12" w:rsidP="00F95A8C">
            <w:pPr>
              <w:pStyle w:val="BodyCopy"/>
              <w:ind w:left="170" w:right="170"/>
              <w:rPr>
                <w:w w:val="105"/>
              </w:rPr>
            </w:pPr>
            <w:r w:rsidRPr="00D75318">
              <w:rPr>
                <w:w w:val="105"/>
              </w:rPr>
              <w:lastRenderedPageBreak/>
              <w:t>Accountable material</w:t>
            </w:r>
          </w:p>
        </w:tc>
        <w:tc>
          <w:tcPr>
            <w:tcW w:w="7918" w:type="dxa"/>
            <w:tcBorders>
              <w:right w:val="nil"/>
            </w:tcBorders>
            <w:shd w:val="clear" w:color="auto" w:fill="F1F3F3"/>
          </w:tcPr>
          <w:p w14:paraId="50737BA2" w14:textId="521D9BFC" w:rsidR="00617E12" w:rsidRPr="00D75318" w:rsidRDefault="00617E12" w:rsidP="005B23BC">
            <w:pPr>
              <w:pStyle w:val="BodyCopy"/>
              <w:ind w:left="283" w:right="283"/>
            </w:pPr>
            <w:r w:rsidRPr="00D75318">
              <w:t>If strict control over access to, and movement of, particularly sensitive information is required, originators can make this information ‘Accountable Material’. What constitutes ‘Accountable Material’ will vary from organisation to organisation, but could include budget papers, tender documents and sensitive ministerial briefing documents.</w:t>
            </w:r>
            <w:r w:rsidR="005B23BC">
              <w:t xml:space="preserve"> </w:t>
            </w:r>
            <w:r w:rsidRPr="00D75318">
              <w:t>Accountable documents are subject to strict conditions including labelling, individual reference and copy numbers, warnings relating to copy restrictions, transfer, receipting and registration of the material.</w:t>
            </w:r>
          </w:p>
        </w:tc>
      </w:tr>
    </w:tbl>
    <w:p w14:paraId="403E70DB" w14:textId="77777777" w:rsidR="00B007CD" w:rsidRPr="00733C99" w:rsidRDefault="00B007CD" w:rsidP="00F95A8C">
      <w:pPr>
        <w:pStyle w:val="SectionHeading"/>
        <w:spacing w:before="240"/>
        <w:ind w:hanging="3904"/>
        <w:rPr>
          <w:rFonts w:eastAsia="Arial Unicode MS"/>
          <w:w w:val="115"/>
        </w:rPr>
      </w:pPr>
      <w:bookmarkStart w:id="31" w:name="_Toc24706512"/>
      <w:r w:rsidRPr="00733C99">
        <w:rPr>
          <w:rFonts w:eastAsia="Arial Unicode MS"/>
          <w:w w:val="115"/>
        </w:rPr>
        <w:t>Victorian Cabinet documentation</w:t>
      </w:r>
      <w:bookmarkEnd w:id="31"/>
    </w:p>
    <w:p w14:paraId="367C4944" w14:textId="77777777" w:rsidR="00B007CD" w:rsidRPr="00BB6E71" w:rsidRDefault="00B007CD" w:rsidP="00BB6E71">
      <w:pPr>
        <w:pStyle w:val="BodyCopy"/>
      </w:pPr>
      <w:r w:rsidRPr="00BB6E71">
        <w:t>Information used by Victorian Cabinet to formulate policy and make decisions requires special protective security measures. This is because Cabinet material (unlike other public sector information) belongs to the particular government of the day that has created them. They are integral to the process by which government makes decisions and they constitute the record of those decisions.</w:t>
      </w:r>
    </w:p>
    <w:p w14:paraId="5D7C846B" w14:textId="77777777" w:rsidR="00B007CD" w:rsidRPr="00BB6E71" w:rsidRDefault="00B007CD" w:rsidP="00BB6E71">
      <w:pPr>
        <w:pStyle w:val="BodyCopy"/>
      </w:pPr>
      <w:r w:rsidRPr="00BB6E71">
        <w:t xml:space="preserve">Unauthorised and/or premature disclosure of Cabinet documentation (including draft documentation) undermines the convention of Cabinet confidentiality. </w:t>
      </w:r>
    </w:p>
    <w:p w14:paraId="10555FAD" w14:textId="77777777" w:rsidR="00B007CD" w:rsidRPr="00BB6E71" w:rsidRDefault="00B007CD" w:rsidP="00BB6E71">
      <w:pPr>
        <w:pStyle w:val="BodyCopy"/>
      </w:pPr>
      <w:r w:rsidRPr="00BB6E71">
        <w:t xml:space="preserve">This confidentiality extends to preserving a Minister’s actual or proposed position on Cabinet matters. In order to preserve this convention, it is essential that security measures are applied when handling, transmitting and/or storing this information. </w:t>
      </w:r>
    </w:p>
    <w:p w14:paraId="729B2FD3" w14:textId="77777777" w:rsidR="00B007CD" w:rsidRPr="009624E6" w:rsidRDefault="00B007CD" w:rsidP="00B007CD">
      <w:pPr>
        <w:pStyle w:val="SectionSubhead"/>
        <w:numPr>
          <w:ilvl w:val="1"/>
          <w:numId w:val="19"/>
        </w:numPr>
        <w:ind w:left="0"/>
        <w:rPr>
          <w:rFonts w:eastAsia="Arial Unicode MS"/>
          <w:w w:val="115"/>
        </w:rPr>
      </w:pPr>
      <w:bookmarkStart w:id="32" w:name="_Toc24706513"/>
      <w:r w:rsidRPr="009624E6">
        <w:rPr>
          <w:rFonts w:eastAsia="Arial Unicode MS"/>
          <w:w w:val="115"/>
        </w:rPr>
        <w:t>Victorian Cabinet Handbook</w:t>
      </w:r>
      <w:bookmarkEnd w:id="32"/>
      <w:r w:rsidRPr="009624E6">
        <w:rPr>
          <w:rFonts w:eastAsia="Arial Unicode MS"/>
          <w:w w:val="115"/>
        </w:rPr>
        <w:t xml:space="preserve"> </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2734"/>
      </w:tblGrid>
      <w:tr w:rsidR="00B007CD" w:rsidRPr="00AA0755" w14:paraId="693BFA2C" w14:textId="77777777" w:rsidTr="00F95A8C">
        <w:trPr>
          <w:trHeight w:val="1174"/>
        </w:trPr>
        <w:tc>
          <w:tcPr>
            <w:tcW w:w="9644" w:type="dxa"/>
            <w:gridSpan w:val="2"/>
          </w:tcPr>
          <w:p w14:paraId="380314A6" w14:textId="0F0B2CFD" w:rsidR="00B007CD" w:rsidRPr="00BB6E71" w:rsidRDefault="00B007CD" w:rsidP="00BB6E71">
            <w:pPr>
              <w:pStyle w:val="BodyCopy"/>
            </w:pPr>
            <w:r w:rsidRPr="00BB6E71">
              <w:t xml:space="preserve">The Victorian Cabinet Handbook requires all Victorian Cabinet information to be labelled with the protective marking of ‘Cabinet-In-Confidence’. This marking is a default marking for material that has met one or more of the Victorian Cabinet criteria. </w:t>
            </w:r>
          </w:p>
        </w:tc>
      </w:tr>
      <w:tr w:rsidR="00B007CD" w14:paraId="05D63E6A" w14:textId="77777777" w:rsidTr="00BB6E71">
        <w:tc>
          <w:tcPr>
            <w:tcW w:w="6910" w:type="dxa"/>
          </w:tcPr>
          <w:p w14:paraId="3CF949F8" w14:textId="77777777" w:rsidR="00B007CD" w:rsidRPr="00462DE2" w:rsidRDefault="00B007CD" w:rsidP="00BB6E71">
            <w:pPr>
              <w:pStyle w:val="BodyCopy"/>
            </w:pPr>
            <w:r w:rsidRPr="00462DE2">
              <w:t>Based on exemptions under the Freedom of Information Act 1982, a document is deemed to be ‘Cabinet-In-Confidence’ (CIC) if it is considered to be:</w:t>
            </w:r>
          </w:p>
          <w:p w14:paraId="42977CB8" w14:textId="77777777" w:rsidR="00B007CD" w:rsidRPr="00BB6E71" w:rsidRDefault="00B007CD" w:rsidP="00BB6E71">
            <w:pPr>
              <w:pStyle w:val="Bulletpoint"/>
            </w:pPr>
            <w:r w:rsidRPr="00BB6E71">
              <w:t>an official Record of any deliberation or decision of Cabinet;</w:t>
            </w:r>
          </w:p>
          <w:p w14:paraId="48987F93" w14:textId="1AF03EF1" w:rsidR="00B007CD" w:rsidRPr="00BB6E71" w:rsidRDefault="00B007CD" w:rsidP="00BB6E71">
            <w:pPr>
              <w:pStyle w:val="Bulletpoint"/>
            </w:pPr>
            <w:r w:rsidRPr="00BB6E71">
              <w:t>a document that has been prepared by a Minister or on their behalf or by an agency for the purpose of submission for consideration by Cabinet;</w:t>
            </w:r>
          </w:p>
          <w:p w14:paraId="1D63175A" w14:textId="77777777" w:rsidR="00B007CD" w:rsidRPr="00BB6E71" w:rsidRDefault="00B007CD" w:rsidP="00BB6E71">
            <w:pPr>
              <w:pStyle w:val="Bulletpoint"/>
            </w:pPr>
            <w:r w:rsidRPr="00BB6E71">
              <w:t>a document prepared for the purpose of briefing a Minister in relation to issues to be considered by Cabinet; </w:t>
            </w:r>
          </w:p>
          <w:p w14:paraId="7D838F37" w14:textId="77777777" w:rsidR="00B007CD" w:rsidRPr="00BB6E71" w:rsidRDefault="00B007CD" w:rsidP="00BB6E71">
            <w:pPr>
              <w:pStyle w:val="Bulletpoint"/>
            </w:pPr>
            <w:r w:rsidRPr="00BB6E71">
              <w:t>a document that is a draft of, or contains extracts from a document referred to above; or </w:t>
            </w:r>
          </w:p>
          <w:p w14:paraId="3B1A21AC" w14:textId="77777777" w:rsidR="00B007CD" w:rsidRPr="00462DE2" w:rsidRDefault="00B007CD" w:rsidP="00BB6E71">
            <w:pPr>
              <w:pStyle w:val="Bulletpoint"/>
            </w:pPr>
            <w:r w:rsidRPr="00BB6E71">
              <w:t>a document which refers to any deliberation or decision of Cabinet, other than a document by which a decision of Cabinet was officially published.</w:t>
            </w:r>
          </w:p>
        </w:tc>
        <w:tc>
          <w:tcPr>
            <w:tcW w:w="2734" w:type="dxa"/>
          </w:tcPr>
          <w:p w14:paraId="748AA483" w14:textId="77777777" w:rsidR="00B007CD" w:rsidRPr="00462DE2" w:rsidRDefault="00B007CD" w:rsidP="00F95A8C">
            <w:pPr>
              <w:pStyle w:val="BodyText"/>
              <w:spacing w:before="120"/>
              <w:jc w:val="center"/>
            </w:pPr>
            <w:r>
              <w:rPr>
                <w:noProof/>
              </w:rPr>
              <w:drawing>
                <wp:inline distT="0" distB="0" distL="0" distR="0" wp14:anchorId="637B0F02" wp14:editId="69C15303">
                  <wp:extent cx="1193526" cy="1700131"/>
                  <wp:effectExtent l="25400" t="25400" r="89535" b="908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9-18 at 1.44.52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3414" cy="1742705"/>
                          </a:xfrm>
                          <a:prstGeom prst="rect">
                            <a:avLst/>
                          </a:prstGeom>
                          <a:effectLst>
                            <a:outerShdw blurRad="50800" dist="38100" dir="2700000" algn="tl" rotWithShape="0">
                              <a:prstClr val="black">
                                <a:alpha val="40000"/>
                              </a:prstClr>
                            </a:outerShdw>
                          </a:effectLst>
                        </pic:spPr>
                      </pic:pic>
                    </a:graphicData>
                  </a:graphic>
                </wp:inline>
              </w:drawing>
            </w:r>
          </w:p>
        </w:tc>
      </w:tr>
    </w:tbl>
    <w:p w14:paraId="07250FB3" w14:textId="10AB4F61" w:rsidR="00B007CD" w:rsidRPr="00441415" w:rsidRDefault="00B007CD" w:rsidP="00BB6E71">
      <w:pPr>
        <w:pStyle w:val="BodyCopy"/>
        <w:rPr>
          <w:sz w:val="21"/>
          <w:szCs w:val="21"/>
        </w:rPr>
      </w:pPr>
      <w:r w:rsidRPr="00441415">
        <w:rPr>
          <w:sz w:val="21"/>
          <w:szCs w:val="21"/>
        </w:rPr>
        <w:t>Refer to the Victorian Government Cabinet Handbook</w:t>
      </w:r>
      <w:r w:rsidRPr="00441415">
        <w:rPr>
          <w:sz w:val="21"/>
          <w:szCs w:val="21"/>
          <w:vertAlign w:val="superscript"/>
        </w:rPr>
        <w:footnoteReference w:id="6"/>
      </w:r>
      <w:r w:rsidRPr="00441415">
        <w:rPr>
          <w:sz w:val="21"/>
          <w:szCs w:val="21"/>
        </w:rPr>
        <w:t xml:space="preserve"> and for more information on managing this type of information.</w:t>
      </w:r>
    </w:p>
    <w:p w14:paraId="7F88BBA9" w14:textId="28308BA6" w:rsidR="00B007CD" w:rsidRPr="009624E6" w:rsidRDefault="00B007CD" w:rsidP="00B007CD">
      <w:pPr>
        <w:pStyle w:val="SectionSubhead"/>
        <w:numPr>
          <w:ilvl w:val="1"/>
          <w:numId w:val="19"/>
        </w:numPr>
        <w:ind w:left="0"/>
        <w:rPr>
          <w:rFonts w:eastAsia="Arial Unicode MS"/>
          <w:w w:val="115"/>
        </w:rPr>
      </w:pPr>
      <w:bookmarkStart w:id="33" w:name="_Toc24706514"/>
      <w:r w:rsidRPr="009624E6">
        <w:rPr>
          <w:rFonts w:eastAsia="Arial Unicode MS"/>
          <w:w w:val="115"/>
        </w:rPr>
        <w:lastRenderedPageBreak/>
        <w:t>‘Cabinet-In-Confidence’</w:t>
      </w:r>
      <w:bookmarkEnd w:id="33"/>
    </w:p>
    <w:p w14:paraId="425892EB" w14:textId="44CE5C7D" w:rsidR="00B007CD" w:rsidRPr="00BB6E71" w:rsidRDefault="00B007CD" w:rsidP="00BB6E71">
      <w:pPr>
        <w:pStyle w:val="BodyCopy"/>
      </w:pPr>
      <w:r w:rsidRPr="00BB6E71">
        <w:t>Whilst the VPDSF protective marking scheme aligns with the Australian Government Security Classification System (October 2018) it takes into account the unique operating requirements of the Victorian Cabinet office and the Victorian Cabinet Handbook</w:t>
      </w:r>
      <w:r w:rsidR="0072261F" w:rsidRPr="00BB6E71">
        <w:rPr>
          <w:rStyle w:val="FootnoteReference"/>
          <w:vertAlign w:val="baseline"/>
        </w:rPr>
        <w:t>5</w:t>
      </w:r>
      <w:r w:rsidRPr="00BB6E71">
        <w:t xml:space="preserve">. The retention of the protective marking of ‘Cabinet-In-Confidence’ distinguishes the VPDSF protective marking scheme from the current Commonwealth scheme outlined under the PSPF.  </w:t>
      </w:r>
    </w:p>
    <w:p w14:paraId="05D06A87" w14:textId="3D0901B7" w:rsidR="00B007CD" w:rsidRPr="009624E6" w:rsidRDefault="00B007CD" w:rsidP="00BB6E71">
      <w:pPr>
        <w:pStyle w:val="BodyCopy"/>
      </w:pPr>
      <w:r w:rsidRPr="009624E6">
        <w:t xml:space="preserve">Given this </w:t>
      </w:r>
      <w:r w:rsidR="00AE1DA6">
        <w:t xml:space="preserve">VPS </w:t>
      </w:r>
      <w:r w:rsidRPr="009624E6">
        <w:t xml:space="preserve">context, </w:t>
      </w:r>
      <w:r>
        <w:t>all documents prepared for consideration by</w:t>
      </w:r>
      <w:r w:rsidRPr="009624E6">
        <w:t xml:space="preserve"> Victorian Cabinet </w:t>
      </w:r>
      <w:r>
        <w:t>(including those in draft) are, at a minimum, be marked with</w:t>
      </w:r>
      <w:r w:rsidRPr="009624E6">
        <w:t xml:space="preserve"> ‘Cabinet-In-Confidence’</w:t>
      </w:r>
      <w:r>
        <w:t xml:space="preserve">, coupled </w:t>
      </w:r>
      <w:r w:rsidRPr="009624E6">
        <w:t>with an appropriate security classification</w:t>
      </w:r>
      <w:r>
        <w:t xml:space="preserve"> of either </w:t>
      </w:r>
      <w:r w:rsidRPr="00AE1DA6">
        <w:rPr>
          <w:b/>
          <w:bCs/>
        </w:rPr>
        <w:t>PROTECTED</w:t>
      </w:r>
      <w:r>
        <w:t xml:space="preserve"> or </w:t>
      </w:r>
      <w:r w:rsidRPr="00AE1DA6">
        <w:rPr>
          <w:b/>
          <w:bCs/>
        </w:rPr>
        <w:t>SECRET</w:t>
      </w:r>
      <w:r w:rsidRPr="009624E6">
        <w:t xml:space="preserve">. In practice, Victorian generated Cabinet information must be protectively marked as either: </w:t>
      </w:r>
    </w:p>
    <w:p w14:paraId="279375B1" w14:textId="11C4201D" w:rsidR="00B007CD" w:rsidRPr="00BB6E71" w:rsidRDefault="00B007CD" w:rsidP="00BB6E71">
      <w:pPr>
        <w:pStyle w:val="Bulletpoint"/>
      </w:pPr>
      <w:r w:rsidRPr="00BB6E71">
        <w:rPr>
          <w:rStyle w:val="Bold"/>
        </w:rPr>
        <w:t>PROTECTED</w:t>
      </w:r>
      <w:r w:rsidR="00BB6E71">
        <w:rPr>
          <w:rStyle w:val="Bold"/>
        </w:rPr>
        <w:t xml:space="preserve"> </w:t>
      </w:r>
      <w:r w:rsidRPr="00852970">
        <w:rPr>
          <w:b/>
          <w:bCs/>
        </w:rPr>
        <w:t>//</w:t>
      </w:r>
      <w:r w:rsidR="00BB6E71" w:rsidRPr="00852970">
        <w:rPr>
          <w:b/>
          <w:bCs/>
        </w:rPr>
        <w:t xml:space="preserve"> </w:t>
      </w:r>
      <w:r w:rsidRPr="00852970">
        <w:rPr>
          <w:b/>
          <w:bCs/>
        </w:rPr>
        <w:t>Cabinet-In-Confidence</w:t>
      </w:r>
      <w:r w:rsidRPr="00BB6E71">
        <w:t>, or</w:t>
      </w:r>
    </w:p>
    <w:p w14:paraId="5F16C710" w14:textId="03C0873F" w:rsidR="00B007CD" w:rsidRPr="00BB6E71" w:rsidRDefault="00B007CD" w:rsidP="00BB6E71">
      <w:pPr>
        <w:pStyle w:val="Bulletpoint"/>
      </w:pPr>
      <w:r w:rsidRPr="00BB6E71">
        <w:rPr>
          <w:rStyle w:val="Bold"/>
        </w:rPr>
        <w:t>SECRET</w:t>
      </w:r>
      <w:r w:rsidR="00BB6E71">
        <w:rPr>
          <w:rStyle w:val="Bold"/>
        </w:rPr>
        <w:t xml:space="preserve"> </w:t>
      </w:r>
      <w:r w:rsidRPr="00852970">
        <w:rPr>
          <w:b/>
          <w:bCs/>
        </w:rPr>
        <w:t>//</w:t>
      </w:r>
      <w:r w:rsidR="00BB6E71" w:rsidRPr="00852970">
        <w:rPr>
          <w:b/>
          <w:bCs/>
        </w:rPr>
        <w:t xml:space="preserve"> </w:t>
      </w:r>
      <w:r w:rsidRPr="00852970">
        <w:rPr>
          <w:b/>
          <w:bCs/>
        </w:rPr>
        <w:t>Cabinet-In-Confidence</w:t>
      </w:r>
      <w:r w:rsidR="00852970">
        <w:t>.</w:t>
      </w:r>
    </w:p>
    <w:p w14:paraId="2926F431" w14:textId="75998A14" w:rsidR="00B007CD" w:rsidRPr="009624E6" w:rsidRDefault="00B007CD" w:rsidP="00BB6E71">
      <w:pPr>
        <w:pStyle w:val="BodyCopy"/>
      </w:pPr>
      <w:r w:rsidRPr="009624E6">
        <w:t xml:space="preserve">These markings reflect the minimum controls needed </w:t>
      </w:r>
      <w:r w:rsidRPr="00D34309">
        <w:t>for the protection of Victorian Cabinet documentation. For more information on these controls, refer to the Victorian Cabinet Handbook.</w:t>
      </w:r>
      <w:r w:rsidRPr="009624E6">
        <w:t xml:space="preserve"> </w:t>
      </w:r>
      <w:r w:rsidRPr="009624E6" w:rsidDel="00E24469">
        <w:t xml:space="preserve"> </w:t>
      </w:r>
    </w:p>
    <w:p w14:paraId="0A72D4AE" w14:textId="73E176A1" w:rsidR="00F95A8C" w:rsidRDefault="00B007CD" w:rsidP="00BB6E71">
      <w:pPr>
        <w:pStyle w:val="BodyCopy"/>
      </w:pPr>
      <w:r w:rsidRPr="009624E6">
        <w:t xml:space="preserve">OVIC recognises that updates to an organisation’s systems and processes to reflect this updated protective marking scheme may take some time, however planning for this transition should already be under way. </w:t>
      </w:r>
    </w:p>
    <w:p w14:paraId="2E7F2CB6" w14:textId="36F31A46" w:rsidR="00617E12" w:rsidRDefault="00617E12" w:rsidP="00AE1DA6">
      <w:pPr>
        <w:pStyle w:val="SectionHeading"/>
        <w:ind w:hanging="3904"/>
        <w:rPr>
          <w:rFonts w:eastAsia="Arial Unicode MS"/>
          <w:w w:val="115"/>
        </w:rPr>
      </w:pPr>
      <w:bookmarkStart w:id="34" w:name="_Toc24706515"/>
      <w:r w:rsidRPr="00AC29B5">
        <w:rPr>
          <w:rFonts w:eastAsia="Arial Unicode MS"/>
          <w:w w:val="115"/>
        </w:rPr>
        <w:t>Organisation specific</w:t>
      </w:r>
      <w:r w:rsidRPr="00B007CD">
        <w:rPr>
          <w:rFonts w:eastAsia="Arial Unicode MS"/>
          <w:w w:val="115"/>
        </w:rPr>
        <w:t xml:space="preserve"> </w:t>
      </w:r>
      <w:r w:rsidR="00AC29B5" w:rsidRPr="00AC29B5">
        <w:rPr>
          <w:rFonts w:eastAsia="Arial Unicode MS"/>
          <w:w w:val="115"/>
        </w:rPr>
        <w:t>markings</w:t>
      </w:r>
      <w:r w:rsidR="00AC29B5">
        <w:rPr>
          <w:rFonts w:eastAsia="Arial Unicode MS"/>
          <w:w w:val="115"/>
        </w:rPr>
        <w:t xml:space="preserve"> (non-standard markings)</w:t>
      </w:r>
      <w:bookmarkEnd w:id="34"/>
    </w:p>
    <w:p w14:paraId="074D1D4F" w14:textId="77777777" w:rsidR="00F67FCD" w:rsidRPr="00412761" w:rsidRDefault="00BF7767" w:rsidP="00412761">
      <w:pPr>
        <w:pStyle w:val="BodyText"/>
        <w:rPr>
          <w:rFonts w:ascii="Calibri" w:eastAsia="Calibri" w:hAnsi="Calibri" w:cs="National-Book"/>
          <w:color w:val="55565A"/>
          <w:sz w:val="22"/>
          <w:szCs w:val="22"/>
          <w:lang w:bidi="ar-SA"/>
        </w:rPr>
      </w:pPr>
      <w:r w:rsidRPr="00412761">
        <w:rPr>
          <w:rFonts w:ascii="Calibri" w:eastAsia="Calibri" w:hAnsi="Calibri" w:cs="National-Book"/>
          <w:color w:val="55565A"/>
          <w:sz w:val="22"/>
          <w:szCs w:val="22"/>
          <w:lang w:bidi="ar-SA"/>
        </w:rPr>
        <w:t xml:space="preserve">Organisation specific markings can only be used within the agency or body. </w:t>
      </w:r>
    </w:p>
    <w:p w14:paraId="2743B650" w14:textId="784E323B" w:rsidR="00BF7767" w:rsidRPr="00412761" w:rsidRDefault="00BF7767" w:rsidP="00412761">
      <w:pPr>
        <w:pStyle w:val="BodyText"/>
        <w:rPr>
          <w:rFonts w:ascii="Calibri" w:eastAsia="Calibri" w:hAnsi="Calibri" w:cs="National-Book"/>
          <w:color w:val="55565A"/>
          <w:sz w:val="22"/>
          <w:szCs w:val="22"/>
          <w:lang w:bidi="ar-SA"/>
        </w:rPr>
      </w:pPr>
      <w:r w:rsidRPr="00412761">
        <w:rPr>
          <w:rFonts w:ascii="Calibri" w:eastAsia="Calibri" w:hAnsi="Calibri" w:cs="National-Book"/>
          <w:color w:val="55565A"/>
          <w:sz w:val="22"/>
          <w:szCs w:val="22"/>
          <w:lang w:bidi="ar-SA"/>
        </w:rPr>
        <w:t>Organisations who use non-standard markings must change</w:t>
      </w:r>
      <w:r w:rsidR="00F67FCD" w:rsidRPr="00412761">
        <w:rPr>
          <w:rFonts w:ascii="Calibri" w:eastAsia="Calibri" w:hAnsi="Calibri" w:cs="National-Book"/>
          <w:color w:val="55565A"/>
          <w:sz w:val="22"/>
          <w:szCs w:val="22"/>
          <w:lang w:bidi="ar-SA"/>
        </w:rPr>
        <w:t>/remove</w:t>
      </w:r>
      <w:r w:rsidRPr="00412761">
        <w:rPr>
          <w:rFonts w:ascii="Calibri" w:eastAsia="Calibri" w:hAnsi="Calibri" w:cs="National-Book"/>
          <w:color w:val="55565A"/>
          <w:sz w:val="22"/>
          <w:szCs w:val="22"/>
          <w:lang w:bidi="ar-SA"/>
        </w:rPr>
        <w:t xml:space="preserve"> these markings before distributing or transferring this information externally. </w:t>
      </w:r>
    </w:p>
    <w:p w14:paraId="7A7DFAEE" w14:textId="4FF2F6CE" w:rsidR="00BF7767" w:rsidRPr="00B007CD" w:rsidRDefault="00BF7767" w:rsidP="00AE1DA6">
      <w:pPr>
        <w:pStyle w:val="SectionHeading"/>
        <w:ind w:hanging="3904"/>
        <w:rPr>
          <w:rFonts w:eastAsia="Arial Unicode MS"/>
          <w:w w:val="115"/>
        </w:rPr>
      </w:pPr>
      <w:bookmarkStart w:id="35" w:name="_Toc24706516"/>
      <w:r>
        <w:rPr>
          <w:rFonts w:eastAsia="Arial Unicode MS"/>
          <w:w w:val="115"/>
        </w:rPr>
        <w:t>Public releasable content</w:t>
      </w:r>
      <w:bookmarkEnd w:id="35"/>
    </w:p>
    <w:p w14:paraId="2DE060E1" w14:textId="77777777" w:rsidR="00F67FCD" w:rsidRDefault="00BF7767" w:rsidP="004B71A9">
      <w:pPr>
        <w:pStyle w:val="BodyCopy"/>
      </w:pPr>
      <w:r w:rsidRPr="004B71A9">
        <w:t xml:space="preserve"> </w:t>
      </w:r>
      <w:r w:rsidR="00617E12" w:rsidRPr="004B71A9">
        <w:t>‘Public’ or ‘</w:t>
      </w:r>
      <w:r>
        <w:t>Approved for p</w:t>
      </w:r>
      <w:r w:rsidR="00617E12" w:rsidRPr="004B71A9">
        <w:t xml:space="preserve">ublic release’ are not protective markings. </w:t>
      </w:r>
    </w:p>
    <w:p w14:paraId="0134AFA8" w14:textId="200972B8" w:rsidR="00617E12" w:rsidRPr="004B71A9" w:rsidRDefault="00F67FCD" w:rsidP="004B71A9">
      <w:pPr>
        <w:pStyle w:val="BodyCopy"/>
      </w:pPr>
      <w:r>
        <w:t>T</w:t>
      </w:r>
      <w:r w:rsidR="00BF7767">
        <w:t>h</w:t>
      </w:r>
      <w:r w:rsidR="00617E12" w:rsidRPr="004B71A9">
        <w:t xml:space="preserve">ey are terms used to describe information </w:t>
      </w:r>
      <w:r w:rsidR="00BF7767">
        <w:t xml:space="preserve">that </w:t>
      </w:r>
      <w:r w:rsidR="00617E12" w:rsidRPr="004B71A9">
        <w:t>has been approved for unlimited public release, in accordance with the authorising environment of the originating organisation.</w:t>
      </w:r>
    </w:p>
    <w:p w14:paraId="5D436A70" w14:textId="2E65494F" w:rsidR="00A63381" w:rsidRPr="004B71A9" w:rsidRDefault="00617E12" w:rsidP="004B71A9">
      <w:pPr>
        <w:pStyle w:val="BodyCopy"/>
      </w:pPr>
      <w:r w:rsidRPr="004B71A9">
        <w:t>Information assessed at this level may be labelled as being ‘</w:t>
      </w:r>
      <w:r w:rsidRPr="00F67FCD">
        <w:rPr>
          <w:i/>
          <w:iCs/>
        </w:rPr>
        <w:t>authorised for releas</w:t>
      </w:r>
      <w:r w:rsidRPr="004B71A9">
        <w:t xml:space="preserve">e’ or left unmarked.  </w:t>
      </w:r>
    </w:p>
    <w:p w14:paraId="74C736A3" w14:textId="49719698" w:rsidR="00617E12" w:rsidRPr="006401AC" w:rsidRDefault="00617E12" w:rsidP="00AE1DA6">
      <w:pPr>
        <w:pStyle w:val="SectionHeading"/>
        <w:ind w:hanging="3904"/>
        <w:rPr>
          <w:rFonts w:eastAsia="Arial Unicode MS"/>
          <w:w w:val="115"/>
        </w:rPr>
      </w:pPr>
      <w:bookmarkStart w:id="36" w:name="_Toc24706517"/>
      <w:r w:rsidRPr="006401AC">
        <w:rPr>
          <w:rFonts w:eastAsia="Arial Unicode MS"/>
          <w:w w:val="115"/>
        </w:rPr>
        <w:t xml:space="preserve">Protectively marked </w:t>
      </w:r>
      <w:r w:rsidR="009D184B">
        <w:rPr>
          <w:rFonts w:eastAsia="Arial Unicode MS"/>
          <w:w w:val="115"/>
        </w:rPr>
        <w:t>information</w:t>
      </w:r>
      <w:r w:rsidR="009D184B" w:rsidRPr="006401AC">
        <w:rPr>
          <w:rFonts w:eastAsia="Arial Unicode MS"/>
          <w:w w:val="115"/>
        </w:rPr>
        <w:t xml:space="preserve"> </w:t>
      </w:r>
      <w:r w:rsidRPr="006401AC">
        <w:rPr>
          <w:rFonts w:eastAsia="Arial Unicode MS"/>
          <w:w w:val="115"/>
        </w:rPr>
        <w:t>from another organisation</w:t>
      </w:r>
      <w:bookmarkEnd w:id="36"/>
    </w:p>
    <w:p w14:paraId="1987F0E5" w14:textId="77777777" w:rsidR="00617E12" w:rsidRPr="004B71A9" w:rsidRDefault="00617E12" w:rsidP="004B71A9">
      <w:pPr>
        <w:pStyle w:val="BodyCopy"/>
      </w:pPr>
      <w:r w:rsidRPr="004B71A9">
        <w:t>It is essential that users understand and respect the protective marking applied by the originator of the information. This includes information generated by:</w:t>
      </w:r>
    </w:p>
    <w:p w14:paraId="0F314767" w14:textId="32B4D9F8" w:rsidR="00617E12" w:rsidRPr="00EC3F33" w:rsidRDefault="00617E12" w:rsidP="004B71A9">
      <w:pPr>
        <w:pStyle w:val="Bulletpoint"/>
      </w:pPr>
      <w:r w:rsidRPr="00EC3F33">
        <w:t>Local Councils or Shires</w:t>
      </w:r>
      <w:r w:rsidR="009D184B" w:rsidRPr="00EC3F33">
        <w:t>;</w:t>
      </w:r>
    </w:p>
    <w:p w14:paraId="708CF575" w14:textId="5F1AD70F" w:rsidR="00617E12" w:rsidRPr="00EC3F33" w:rsidRDefault="00617E12" w:rsidP="004B71A9">
      <w:pPr>
        <w:pStyle w:val="Bulletpoint"/>
      </w:pPr>
      <w:r w:rsidRPr="00EC3F33">
        <w:t>State or Territory agencies</w:t>
      </w:r>
      <w:r w:rsidR="009D184B" w:rsidRPr="00EC3F33">
        <w:t>;</w:t>
      </w:r>
      <w:bookmarkStart w:id="37" w:name="_GoBack"/>
      <w:bookmarkEnd w:id="37"/>
    </w:p>
    <w:p w14:paraId="6AB18ECD" w14:textId="23B93DBB" w:rsidR="00617E12" w:rsidRPr="00EC3F33" w:rsidRDefault="00617E12" w:rsidP="004B71A9">
      <w:pPr>
        <w:pStyle w:val="Bulletpoint"/>
      </w:pPr>
      <w:r w:rsidRPr="00EC3F33">
        <w:t>Commonwealth Departments or agencies</w:t>
      </w:r>
      <w:r w:rsidR="009D184B" w:rsidRPr="00EC3F33">
        <w:t>;</w:t>
      </w:r>
    </w:p>
    <w:p w14:paraId="38C02DB5" w14:textId="68D8A3B9" w:rsidR="00617E12" w:rsidRPr="00EC3F33" w:rsidRDefault="00617E12" w:rsidP="004B71A9">
      <w:pPr>
        <w:pStyle w:val="Bulletpoint"/>
      </w:pPr>
      <w:r w:rsidRPr="00EC3F33">
        <w:t>Foreign Governments</w:t>
      </w:r>
      <w:r w:rsidR="009D184B" w:rsidRPr="00EC3F33">
        <w:t>; and</w:t>
      </w:r>
    </w:p>
    <w:p w14:paraId="3FA64D6C" w14:textId="5A0DD6EF" w:rsidR="00617E12" w:rsidRPr="00EC3F33" w:rsidRDefault="00617E12" w:rsidP="004B71A9">
      <w:pPr>
        <w:pStyle w:val="Bulletpoint"/>
      </w:pPr>
      <w:r w:rsidRPr="00EC3F33">
        <w:t>Private industry bodies</w:t>
      </w:r>
      <w:r w:rsidR="009D184B" w:rsidRPr="00EC3F33">
        <w:t>.</w:t>
      </w:r>
    </w:p>
    <w:p w14:paraId="20D3C4A7" w14:textId="4F43B166" w:rsidR="004F1BAF" w:rsidRDefault="00617E12" w:rsidP="004B71A9">
      <w:pPr>
        <w:pStyle w:val="BodyCopy"/>
      </w:pPr>
      <w:r w:rsidRPr="004B71A9">
        <w:t>If an organisation receives information labelled with an unfamiliar protective marking, they should contact the originator of that material as there may be specific security obligations imposed</w:t>
      </w:r>
      <w:r w:rsidR="009D184B" w:rsidRPr="004B71A9">
        <w:t xml:space="preserve"> </w:t>
      </w:r>
      <w:r w:rsidRPr="004B71A9">
        <w:t>by that marking.</w:t>
      </w:r>
    </w:p>
    <w:p w14:paraId="72F97224" w14:textId="77777777" w:rsidR="004F1BAF" w:rsidRDefault="004F1BAF">
      <w:pPr>
        <w:rPr>
          <w:rFonts w:cs="National-Book"/>
          <w:color w:val="55565A"/>
          <w:sz w:val="22"/>
          <w:szCs w:val="22"/>
          <w:lang w:val="en-US"/>
        </w:rPr>
      </w:pPr>
      <w:r>
        <w:br w:type="page"/>
      </w:r>
    </w:p>
    <w:p w14:paraId="17FED869" w14:textId="77777777" w:rsidR="00617E12" w:rsidRPr="006401AC" w:rsidRDefault="00617E12" w:rsidP="00AE1DA6">
      <w:pPr>
        <w:pStyle w:val="SectionHeading"/>
        <w:ind w:hanging="3904"/>
        <w:rPr>
          <w:rFonts w:eastAsia="Arial Unicode MS"/>
          <w:w w:val="115"/>
        </w:rPr>
      </w:pPr>
      <w:bookmarkStart w:id="38" w:name="_Toc24706518"/>
      <w:r w:rsidRPr="006401AC">
        <w:rPr>
          <w:rFonts w:eastAsia="Arial Unicode MS"/>
          <w:w w:val="115"/>
        </w:rPr>
        <w:lastRenderedPageBreak/>
        <w:t>Commonwealth information</w:t>
      </w:r>
      <w:bookmarkEnd w:id="38"/>
    </w:p>
    <w:p w14:paraId="50D33852" w14:textId="32B35E86" w:rsidR="00617E12" w:rsidRPr="00975B24" w:rsidRDefault="00617E12" w:rsidP="00975B24">
      <w:pPr>
        <w:pStyle w:val="BodyCopy"/>
      </w:pPr>
      <w:r w:rsidRPr="00975B24">
        <w:t xml:space="preserve">While the Victorian and Commonwealth protective marking schemes are similar, the Commonwealth PSPF does describe specific protective markings available for use by Commonwealth </w:t>
      </w:r>
      <w:r w:rsidR="009D184B" w:rsidRPr="00975B24">
        <w:t>d</w:t>
      </w:r>
      <w:r w:rsidRPr="00975B24">
        <w:t>epartments and agencies.</w:t>
      </w:r>
    </w:p>
    <w:p w14:paraId="52249062" w14:textId="16E67E9E" w:rsidR="00617E12" w:rsidRPr="00975B24" w:rsidRDefault="00617E12" w:rsidP="00975B24">
      <w:pPr>
        <w:pStyle w:val="BodyCopy"/>
      </w:pPr>
      <w:r w:rsidRPr="00975B24">
        <w:t>It is unlikely that these protective markings will be referenced by Victorian public sector organisations, however on the rare occasion that this may be required, organisations should refer to the PSPF for further information on the handling and management of this material.</w:t>
      </w:r>
    </w:p>
    <w:p w14:paraId="6B9EAA74" w14:textId="7C7DC43B" w:rsidR="00F42DB3" w:rsidRDefault="003370CF" w:rsidP="004F1BAF">
      <w:pPr>
        <w:pStyle w:val="BodyCopy"/>
      </w:pPr>
      <w:r w:rsidRPr="00A44782">
        <w:rPr>
          <w:i/>
          <w:iCs/>
        </w:rPr>
        <w:t>Please note:</w:t>
      </w:r>
      <w:r w:rsidRPr="00975B24">
        <w:t xml:space="preserve"> </w:t>
      </w:r>
      <w:r w:rsidR="00B32D88" w:rsidRPr="00975B24">
        <w:t>I</w:t>
      </w:r>
      <w:r w:rsidRPr="00975B24">
        <w:t xml:space="preserve">nformation of a </w:t>
      </w:r>
      <w:r w:rsidR="00B32D88" w:rsidRPr="00975B24">
        <w:t>‘</w:t>
      </w:r>
      <w:r w:rsidRPr="00975B24">
        <w:t>national interest</w:t>
      </w:r>
      <w:r w:rsidR="00B32D88" w:rsidRPr="00975B24">
        <w:t>’</w:t>
      </w:r>
      <w:r w:rsidRPr="00975B24">
        <w:t xml:space="preserve"> may also </w:t>
      </w:r>
      <w:r w:rsidR="00B32D88" w:rsidRPr="00975B24">
        <w:t>bear a protective marking</w:t>
      </w:r>
      <w:r w:rsidRPr="00975B24">
        <w:t xml:space="preserve"> </w:t>
      </w:r>
      <w:r w:rsidR="00B32D88" w:rsidRPr="00975B24">
        <w:t>of</w:t>
      </w:r>
      <w:r w:rsidRPr="00975B24">
        <w:t xml:space="preserve"> PROTECTED and SECRET</w:t>
      </w:r>
      <w:r w:rsidR="00B32D88" w:rsidRPr="00975B24">
        <w:t xml:space="preserve">, </w:t>
      </w:r>
      <w:r w:rsidRPr="00975B24">
        <w:t>not just at T</w:t>
      </w:r>
      <w:r w:rsidR="00B32D88" w:rsidRPr="00975B24">
        <w:t xml:space="preserve">OP </w:t>
      </w:r>
      <w:r w:rsidRPr="00975B24">
        <w:t>S</w:t>
      </w:r>
      <w:r w:rsidR="00B32D88" w:rsidRPr="00975B24">
        <w:t>ECRET.</w:t>
      </w:r>
    </w:p>
    <w:p w14:paraId="780F0EFF" w14:textId="0C84C1E0" w:rsidR="00617E12" w:rsidRPr="007A6F08" w:rsidRDefault="00645410" w:rsidP="007A6F08">
      <w:pPr>
        <w:pStyle w:val="SectionHeading"/>
        <w:ind w:hanging="3904"/>
        <w:rPr>
          <w:rFonts w:eastAsia="Arial Unicode MS"/>
          <w:w w:val="115"/>
        </w:rPr>
      </w:pPr>
      <w:bookmarkStart w:id="39" w:name="_Toc24706519"/>
      <w:r>
        <w:rPr>
          <w:rFonts w:eastAsia="Arial Unicode MS"/>
          <w:w w:val="115"/>
        </w:rPr>
        <w:t xml:space="preserve">Other </w:t>
      </w:r>
      <w:r w:rsidR="00617E12" w:rsidRPr="007A6F08">
        <w:rPr>
          <w:rFonts w:eastAsia="Arial Unicode MS"/>
          <w:w w:val="115"/>
        </w:rPr>
        <w:t>State or Territory information</w:t>
      </w:r>
      <w:bookmarkEnd w:id="39"/>
    </w:p>
    <w:p w14:paraId="66840D6D" w14:textId="7DA525E0" w:rsidR="00617E12" w:rsidRPr="00975B24" w:rsidRDefault="00617E12" w:rsidP="00975B24">
      <w:pPr>
        <w:pStyle w:val="BodyCopy"/>
      </w:pPr>
      <w:r w:rsidRPr="00975B24">
        <w:t xml:space="preserve">Where another State or Territory has generated information and applies a protective marking, the marking and any accompanying security </w:t>
      </w:r>
      <w:r w:rsidR="003370CF" w:rsidRPr="00975B24">
        <w:t>controls</w:t>
      </w:r>
      <w:r w:rsidRPr="00975B24">
        <w:t xml:space="preserve"> must be respected by the receiving organisation in Victoria. </w:t>
      </w:r>
      <w:r w:rsidR="00A44782">
        <w:t>Contact the originator of the information if there are any questions relating to the management or handling of that information.</w:t>
      </w:r>
    </w:p>
    <w:p w14:paraId="1C1DD669" w14:textId="77777777" w:rsidR="00617E12" w:rsidRPr="007A6F08" w:rsidRDefault="00617E12" w:rsidP="007A6F08">
      <w:pPr>
        <w:pStyle w:val="SectionHeading"/>
        <w:ind w:hanging="3904"/>
        <w:rPr>
          <w:rFonts w:eastAsia="Arial Unicode MS"/>
          <w:w w:val="115"/>
        </w:rPr>
      </w:pPr>
      <w:bookmarkStart w:id="40" w:name="_Toc24706520"/>
      <w:r w:rsidRPr="007A6F08">
        <w:rPr>
          <w:rFonts w:eastAsia="Arial Unicode MS"/>
          <w:w w:val="115"/>
        </w:rPr>
        <w:t>Foreign Government information</w:t>
      </w:r>
      <w:bookmarkEnd w:id="40"/>
    </w:p>
    <w:p w14:paraId="011E5B0F" w14:textId="192C8FAD" w:rsidR="00A44782" w:rsidRPr="00975B24" w:rsidRDefault="00617E12" w:rsidP="00975B24">
      <w:pPr>
        <w:pStyle w:val="BodyCopy"/>
      </w:pPr>
      <w:r w:rsidRPr="00975B24">
        <w:t>Where security classified information is provided under a bilateral agreement, foreign government information (FGI) is to be given the equivalent protective marking. FGI cannot be distributed outside the conditions of these agreements. For more information, refer to the FGI instructions under the PSPF.</w:t>
      </w:r>
    </w:p>
    <w:p w14:paraId="49DC8E86" w14:textId="4EFCAE73" w:rsidR="00617E12" w:rsidRPr="009D1BE1" w:rsidRDefault="00617E12" w:rsidP="009D1BE1">
      <w:pPr>
        <w:pStyle w:val="SectionHeading"/>
        <w:ind w:hanging="3904"/>
        <w:rPr>
          <w:rFonts w:eastAsia="Arial Unicode MS"/>
          <w:w w:val="115"/>
        </w:rPr>
      </w:pPr>
      <w:bookmarkStart w:id="41" w:name="_Toc24706521"/>
      <w:r w:rsidRPr="009D1BE1">
        <w:rPr>
          <w:rFonts w:eastAsia="Arial Unicode MS"/>
          <w:w w:val="115"/>
        </w:rPr>
        <w:t>Private industry bod</w:t>
      </w:r>
      <w:r w:rsidR="00A52A78">
        <w:rPr>
          <w:rFonts w:eastAsia="Arial Unicode MS"/>
          <w:w w:val="115"/>
        </w:rPr>
        <w:t>y markings</w:t>
      </w:r>
      <w:bookmarkEnd w:id="41"/>
    </w:p>
    <w:p w14:paraId="1ED57EF8" w14:textId="47600F03" w:rsidR="00A44782" w:rsidRDefault="00617E12" w:rsidP="00975B24">
      <w:pPr>
        <w:pStyle w:val="BodyCopy"/>
      </w:pPr>
      <w:r w:rsidRPr="00975B24">
        <w:t xml:space="preserve">Information produced by a </w:t>
      </w:r>
      <w:r w:rsidR="003F1880" w:rsidRPr="00975B24">
        <w:t xml:space="preserve">private sector </w:t>
      </w:r>
      <w:r w:rsidR="003F1880">
        <w:t>entity</w:t>
      </w:r>
      <w:r w:rsidRPr="00975B24">
        <w:t xml:space="preserve"> may not </w:t>
      </w:r>
      <w:r w:rsidR="00770EC4" w:rsidRPr="00975B24">
        <w:t xml:space="preserve">have </w:t>
      </w:r>
      <w:r w:rsidRPr="00975B24">
        <w:t>a protective marking</w:t>
      </w:r>
      <w:r w:rsidR="00A44782">
        <w:t xml:space="preserve">. More commonly material generated from a private sector entity is either </w:t>
      </w:r>
      <w:r w:rsidR="003F1880">
        <w:t>unlabeled or</w:t>
      </w:r>
      <w:r w:rsidR="00A44782">
        <w:t xml:space="preserve"> </w:t>
      </w:r>
      <w:r w:rsidRPr="00975B24">
        <w:t>include</w:t>
      </w:r>
      <w:r w:rsidR="00A44782">
        <w:t>s</w:t>
      </w:r>
      <w:r w:rsidRPr="00975B24">
        <w:t xml:space="preserve"> a commercial</w:t>
      </w:r>
      <w:r w:rsidR="00A44782">
        <w:t>ly recognised</w:t>
      </w:r>
      <w:r w:rsidRPr="00975B24">
        <w:t xml:space="preserve"> label (e.g. Commercial in Confidence). </w:t>
      </w:r>
    </w:p>
    <w:p w14:paraId="1FF96225" w14:textId="0412ACF4" w:rsidR="00617E12" w:rsidRPr="00975B24" w:rsidRDefault="00A44782" w:rsidP="00975B24">
      <w:pPr>
        <w:pStyle w:val="BodyCopy"/>
      </w:pPr>
      <w:r>
        <w:t>VPS organisations</w:t>
      </w:r>
      <w:r w:rsidR="00617E12" w:rsidRPr="00975B24">
        <w:t xml:space="preserve"> receiving material from private </w:t>
      </w:r>
      <w:r>
        <w:t>sector entities</w:t>
      </w:r>
      <w:r w:rsidR="00617E12" w:rsidRPr="00975B24">
        <w:t xml:space="preserve"> should contact the originator of the information to help </w:t>
      </w:r>
      <w:r>
        <w:t>inform</w:t>
      </w:r>
      <w:r w:rsidR="00617E12" w:rsidRPr="00975B24">
        <w:t xml:space="preserve"> what protective marking may be required </w:t>
      </w:r>
      <w:r>
        <w:t>for the material as it is now in the custody of a Victorian public sector organisation. This is also an opportunity to</w:t>
      </w:r>
      <w:r w:rsidR="00617E12" w:rsidRPr="00975B24">
        <w:t xml:space="preserve"> clarify if there are any additional security </w:t>
      </w:r>
      <w:r>
        <w:t>requirements relating to the management or handling of</w:t>
      </w:r>
      <w:r w:rsidR="00617E12" w:rsidRPr="00975B24">
        <w:t xml:space="preserve"> the information</w:t>
      </w:r>
      <w:r>
        <w:t xml:space="preserve">. </w:t>
      </w:r>
    </w:p>
    <w:p w14:paraId="3D36DF36" w14:textId="0CDCDC2F" w:rsidR="00617E12" w:rsidRPr="00975B24" w:rsidRDefault="00617E12" w:rsidP="00975B24">
      <w:pPr>
        <w:pStyle w:val="BodyCopy"/>
      </w:pPr>
      <w:r w:rsidRPr="00975B24">
        <w:t xml:space="preserve">Where private </w:t>
      </w:r>
      <w:r w:rsidR="00A44782">
        <w:t>sector entities</w:t>
      </w:r>
      <w:r w:rsidRPr="00975B24">
        <w:t xml:space="preserve"> generate information </w:t>
      </w:r>
      <w:r w:rsidR="00A44782">
        <w:t>on behalf of</w:t>
      </w:r>
      <w:r w:rsidRPr="00975B24">
        <w:t xml:space="preserve"> a Victorian public sector organisation</w:t>
      </w:r>
      <w:r w:rsidR="00A44782">
        <w:t xml:space="preserve"> (i.e. contractor, consultants, etc.)</w:t>
      </w:r>
      <w:r w:rsidRPr="00975B24">
        <w:t xml:space="preserve">, </w:t>
      </w:r>
      <w:r w:rsidR="00A44782">
        <w:t>these entities should</w:t>
      </w:r>
      <w:r w:rsidRPr="00975B24">
        <w:t xml:space="preserve"> refer to the engaging organisation’s</w:t>
      </w:r>
      <w:r w:rsidR="00A44782">
        <w:t xml:space="preserve"> security policies and procedures that outline their</w:t>
      </w:r>
      <w:r w:rsidRPr="00975B24">
        <w:t xml:space="preserve"> protective marking requirements.</w:t>
      </w:r>
    </w:p>
    <w:p w14:paraId="74DED7B9" w14:textId="111CBAAA" w:rsidR="003370CF" w:rsidRPr="00A52A78" w:rsidRDefault="003370CF" w:rsidP="00A52A78">
      <w:pPr>
        <w:pStyle w:val="SectionHeading"/>
        <w:ind w:hanging="3904"/>
        <w:rPr>
          <w:rFonts w:eastAsia="Arial Unicode MS"/>
          <w:w w:val="115"/>
        </w:rPr>
      </w:pPr>
      <w:r w:rsidRPr="00A52A78">
        <w:rPr>
          <w:rFonts w:eastAsia="Arial Unicode MS"/>
          <w:w w:val="115"/>
        </w:rPr>
        <w:t xml:space="preserve"> </w:t>
      </w:r>
      <w:bookmarkStart w:id="42" w:name="_Toc24706522"/>
      <w:r w:rsidRPr="00A52A78">
        <w:rPr>
          <w:rFonts w:eastAsia="Arial Unicode MS"/>
          <w:w w:val="115"/>
        </w:rPr>
        <w:t>Unfamiliar markings</w:t>
      </w:r>
      <w:bookmarkEnd w:id="42"/>
      <w:r w:rsidRPr="00A52A78">
        <w:rPr>
          <w:rFonts w:eastAsia="Arial Unicode MS"/>
          <w:w w:val="115"/>
        </w:rPr>
        <w:t xml:space="preserve"> </w:t>
      </w:r>
    </w:p>
    <w:p w14:paraId="2406B923" w14:textId="77777777" w:rsidR="003370CF" w:rsidRPr="006401AC" w:rsidRDefault="003370CF" w:rsidP="00975B24">
      <w:pPr>
        <w:pStyle w:val="BodyCopy"/>
      </w:pPr>
      <w:r w:rsidRPr="006401AC">
        <w:t>If a Victorian Government organisation receives information labelled with an unfamiliar protective marking, they should contact the originator of that material as there may be specific security obligations</w:t>
      </w:r>
      <w:r>
        <w:t xml:space="preserve"> and controls</w:t>
      </w:r>
      <w:r w:rsidRPr="006401AC">
        <w:t xml:space="preserve"> imposed by that marking.</w:t>
      </w:r>
    </w:p>
    <w:p w14:paraId="017A1B35" w14:textId="77777777" w:rsidR="00617E12" w:rsidRPr="00187EB8" w:rsidRDefault="00617E12" w:rsidP="00A52A78">
      <w:pPr>
        <w:pStyle w:val="SectionHeading"/>
        <w:ind w:hanging="3904"/>
        <w:rPr>
          <w:rFonts w:eastAsia="Arial Unicode MS"/>
        </w:rPr>
      </w:pPr>
      <w:bookmarkStart w:id="43" w:name="_Toc24706523"/>
      <w:r>
        <w:rPr>
          <w:rFonts w:eastAsia="Arial Unicode MS"/>
          <w:w w:val="115"/>
        </w:rPr>
        <w:t>I</w:t>
      </w:r>
      <w:r w:rsidRPr="00187EB8">
        <w:rPr>
          <w:rFonts w:eastAsia="Arial Unicode MS"/>
          <w:w w:val="115"/>
        </w:rPr>
        <w:t>nformation</w:t>
      </w:r>
      <w:r>
        <w:rPr>
          <w:rFonts w:eastAsia="Arial Unicode MS"/>
          <w:w w:val="115"/>
        </w:rPr>
        <w:t xml:space="preserve"> protectively marked under a former scheme</w:t>
      </w:r>
      <w:bookmarkEnd w:id="43"/>
    </w:p>
    <w:p w14:paraId="4472614C" w14:textId="0F070AB3" w:rsidR="00617E12" w:rsidRPr="00975B24" w:rsidRDefault="00380E78" w:rsidP="00975B24">
      <w:pPr>
        <w:pStyle w:val="BodyCopy"/>
      </w:pPr>
      <w:r w:rsidRPr="00975B24">
        <w:t>I</w:t>
      </w:r>
      <w:r w:rsidR="00617E12" w:rsidRPr="00975B24">
        <w:t>nformation that has been protectively marked under a former scheme</w:t>
      </w:r>
      <w:r w:rsidR="008A69AA" w:rsidRPr="00975B24">
        <w:t xml:space="preserve"> </w:t>
      </w:r>
      <w:r w:rsidR="00617E12" w:rsidRPr="00975B24">
        <w:t xml:space="preserve">is referred to as ‘legacy’ information or </w:t>
      </w:r>
      <w:r w:rsidR="00645410">
        <w:t xml:space="preserve">sometimes </w:t>
      </w:r>
      <w:r w:rsidR="00617E12" w:rsidRPr="00975B24">
        <w:t>‘legacy classified information’.</w:t>
      </w:r>
    </w:p>
    <w:p w14:paraId="730B7E6B" w14:textId="1A66D616" w:rsidR="00617E12" w:rsidRPr="00975B24" w:rsidRDefault="00617E12" w:rsidP="00975B24">
      <w:pPr>
        <w:pStyle w:val="BodyCopy"/>
      </w:pPr>
      <w:r w:rsidRPr="00975B24">
        <w:t xml:space="preserve">Only public sector information that is being actively used by a Victorian public sector organisation needs to undergo an updated </w:t>
      </w:r>
      <w:r w:rsidR="00645410">
        <w:t xml:space="preserve">information security value </w:t>
      </w:r>
      <w:r w:rsidRPr="00975B24">
        <w:t xml:space="preserve">assessment to determine </w:t>
      </w:r>
      <w:r w:rsidR="00645410">
        <w:t>its current value</w:t>
      </w:r>
      <w:r w:rsidRPr="00975B24">
        <w:t xml:space="preserve">. This updated assessment will help organisations apply </w:t>
      </w:r>
      <w:r w:rsidR="00645410">
        <w:t>the</w:t>
      </w:r>
      <w:r w:rsidRPr="00975B24">
        <w:t xml:space="preserve"> appropriate protective marking</w:t>
      </w:r>
      <w:r w:rsidR="00645410">
        <w:t>s needed for the information,</w:t>
      </w:r>
      <w:r w:rsidRPr="00975B24">
        <w:t xml:space="preserve"> </w:t>
      </w:r>
      <w:r w:rsidR="00645410">
        <w:lastRenderedPageBreak/>
        <w:t>reflec</w:t>
      </w:r>
      <w:r w:rsidR="003F1880">
        <w:t>t</w:t>
      </w:r>
      <w:r w:rsidR="00645410">
        <w:t>ing</w:t>
      </w:r>
      <w:r w:rsidRPr="00975B24">
        <w:t xml:space="preserve"> the new protective</w:t>
      </w:r>
      <w:r w:rsidR="00D77ABB" w:rsidRPr="00975B24">
        <w:t xml:space="preserve"> marking</w:t>
      </w:r>
      <w:r w:rsidRPr="00975B24">
        <w:t xml:space="preserve"> scheme.</w:t>
      </w:r>
    </w:p>
    <w:p w14:paraId="1AFDC410" w14:textId="6641ED84" w:rsidR="00617E12" w:rsidRPr="00975B24" w:rsidRDefault="00D96C9F" w:rsidP="00975B24">
      <w:pPr>
        <w:pStyle w:val="BodyCopy"/>
      </w:pPr>
      <w:r w:rsidRPr="00645410">
        <w:rPr>
          <w:i/>
          <w:iCs/>
        </w:rPr>
        <w:t>VPDSF Practition</w:t>
      </w:r>
      <w:r w:rsidR="00645410" w:rsidRPr="00645410">
        <w:rPr>
          <w:i/>
          <w:iCs/>
        </w:rPr>
        <w:t>e</w:t>
      </w:r>
      <w:r w:rsidRPr="00645410">
        <w:rPr>
          <w:i/>
          <w:iCs/>
        </w:rPr>
        <w:t>r Guide: Assessing the Security Value of Public Sector Information</w:t>
      </w:r>
      <w:r w:rsidRPr="00975B24">
        <w:t xml:space="preserve"> </w:t>
      </w:r>
      <w:r w:rsidR="00617E12" w:rsidRPr="00975B24">
        <w:t>sets out the</w:t>
      </w:r>
      <w:r w:rsidR="00645410">
        <w:t xml:space="preserve"> information security value</w:t>
      </w:r>
      <w:r w:rsidR="00617E12" w:rsidRPr="00975B24">
        <w:t xml:space="preserve"> assessment process that organisations are expected to </w:t>
      </w:r>
      <w:r w:rsidR="00645410">
        <w:t xml:space="preserve">follow. </w:t>
      </w:r>
    </w:p>
    <w:p w14:paraId="158AE728" w14:textId="625B8415" w:rsidR="00F42DB3" w:rsidRDefault="00617E12" w:rsidP="00975B24">
      <w:pPr>
        <w:pStyle w:val="BodyCopy"/>
      </w:pPr>
      <w:r w:rsidRPr="00975B24">
        <w:t>It is important to note that any information that is not being actively used or has already been archived, does not require a re-assessment. This information can retain its former protective marking</w:t>
      </w:r>
      <w:r w:rsidR="00645410">
        <w:t>(s) or security classification</w:t>
      </w:r>
      <w:r w:rsidRPr="00975B24">
        <w:t xml:space="preserve"> and be </w:t>
      </w:r>
      <w:r w:rsidR="00645410">
        <w:t xml:space="preserve">appropriately </w:t>
      </w:r>
      <w:r w:rsidRPr="00975B24">
        <w:t>stored</w:t>
      </w:r>
      <w:r w:rsidR="00645410">
        <w:t xml:space="preserve"> or securely destroyed as required. </w:t>
      </w:r>
    </w:p>
    <w:p w14:paraId="74BB5BDD" w14:textId="77777777" w:rsidR="00617E12" w:rsidRPr="00380E78" w:rsidRDefault="00617E12" w:rsidP="00975B24">
      <w:pPr>
        <w:pStyle w:val="BodyCopy"/>
      </w:pPr>
      <w:r w:rsidRPr="00380E78">
        <w:t>Sample legacy markings may include:</w:t>
      </w:r>
    </w:p>
    <w:p w14:paraId="52C0112A" w14:textId="77777777" w:rsidR="00617E12" w:rsidRPr="00380E78" w:rsidRDefault="00617E12" w:rsidP="00975B24">
      <w:pPr>
        <w:pStyle w:val="Bulletpoint"/>
      </w:pPr>
      <w:r w:rsidRPr="00380E78">
        <w:t xml:space="preserve">In-Confidence or X-In-Confidence </w:t>
      </w:r>
    </w:p>
    <w:p w14:paraId="2D5F570B" w14:textId="77777777" w:rsidR="00617E12" w:rsidRPr="00975B24" w:rsidRDefault="00617E12" w:rsidP="00975B24">
      <w:pPr>
        <w:pStyle w:val="Bulletpoint"/>
        <w:numPr>
          <w:ilvl w:val="0"/>
          <w:numId w:val="35"/>
        </w:numPr>
        <w:ind w:left="709"/>
      </w:pPr>
      <w:r w:rsidRPr="00975B24">
        <w:t>N.B. This excludes Cabinet-In-Confidence as this is a current protective marking</w:t>
      </w:r>
    </w:p>
    <w:p w14:paraId="3D9B1238" w14:textId="77777777" w:rsidR="00617E12" w:rsidRPr="00975B24" w:rsidRDefault="00617E12" w:rsidP="00975B24">
      <w:pPr>
        <w:pStyle w:val="Bulletpoint"/>
      </w:pPr>
      <w:r w:rsidRPr="00975B24">
        <w:t>Restricted</w:t>
      </w:r>
    </w:p>
    <w:p w14:paraId="0116C44A" w14:textId="77777777" w:rsidR="00617E12" w:rsidRPr="00975B24" w:rsidRDefault="00617E12" w:rsidP="00975B24">
      <w:pPr>
        <w:pStyle w:val="Bulletpoint"/>
      </w:pPr>
      <w:r w:rsidRPr="00975B24">
        <w:t>Highly Protected</w:t>
      </w:r>
    </w:p>
    <w:p w14:paraId="61750B78" w14:textId="77777777" w:rsidR="00617E12" w:rsidRPr="00975B24" w:rsidRDefault="00617E12" w:rsidP="00975B24">
      <w:pPr>
        <w:pStyle w:val="Bulletpoint"/>
      </w:pPr>
      <w:r w:rsidRPr="00975B24">
        <w:t>UNCLASSIFIED / Unclassified</w:t>
      </w:r>
    </w:p>
    <w:p w14:paraId="6245EA76" w14:textId="593200C0" w:rsidR="00617E12" w:rsidRPr="00975B24" w:rsidRDefault="00617E12" w:rsidP="00975B24">
      <w:pPr>
        <w:pStyle w:val="Bulletpoint"/>
      </w:pPr>
      <w:r w:rsidRPr="00975B24">
        <w:t>CONFIDENTIAL</w:t>
      </w:r>
    </w:p>
    <w:p w14:paraId="6E53B850" w14:textId="20048913" w:rsidR="000C7514" w:rsidRPr="00975B24" w:rsidRDefault="000C7514" w:rsidP="00975B24">
      <w:pPr>
        <w:pStyle w:val="Bulletpoint"/>
      </w:pPr>
      <w:r w:rsidRPr="00975B24">
        <w:t>For Official Use Only</w:t>
      </w:r>
    </w:p>
    <w:p w14:paraId="2F409D71" w14:textId="77777777" w:rsidR="00617E12" w:rsidRPr="00975B24" w:rsidRDefault="00617E12" w:rsidP="00975B24">
      <w:pPr>
        <w:pStyle w:val="Bulletpoint"/>
      </w:pPr>
      <w:r w:rsidRPr="00975B24">
        <w:t>Sensitive: Vic Cabinet</w:t>
      </w:r>
    </w:p>
    <w:p w14:paraId="5CE4B318" w14:textId="77777777" w:rsidR="00617E12" w:rsidRPr="00975B24" w:rsidRDefault="00617E12" w:rsidP="00975B24">
      <w:pPr>
        <w:pStyle w:val="Bulletpoint"/>
      </w:pPr>
      <w:r w:rsidRPr="00975B24">
        <w:t xml:space="preserve">Sensitive: Legal </w:t>
      </w:r>
    </w:p>
    <w:p w14:paraId="572DC1E2" w14:textId="247A9F8D" w:rsidR="001019BB" w:rsidRPr="00975B24" w:rsidRDefault="00617E12" w:rsidP="00975B24">
      <w:pPr>
        <w:pStyle w:val="Bulletpoint"/>
      </w:pPr>
      <w:r w:rsidRPr="00975B24">
        <w:t>Sensitive: Personal</w:t>
      </w:r>
    </w:p>
    <w:p w14:paraId="0F47BC31" w14:textId="762FCBC7" w:rsidR="00975B24" w:rsidRDefault="00975B24">
      <w:pPr>
        <w:rPr>
          <w:rFonts w:asciiTheme="minorHAnsi" w:eastAsia="Museo Sans" w:hAnsiTheme="minorHAnsi" w:cs="Museo Sans"/>
          <w:sz w:val="18"/>
          <w:szCs w:val="18"/>
          <w:lang w:val="en-US" w:bidi="en-US"/>
        </w:rPr>
      </w:pPr>
    </w:p>
    <w:p w14:paraId="4E06B1B7" w14:textId="77777777" w:rsidR="00617E12" w:rsidRPr="00187EB8" w:rsidRDefault="00617E12" w:rsidP="00B677C7">
      <w:pPr>
        <w:pStyle w:val="SectionHeading"/>
        <w:ind w:hanging="3904"/>
        <w:rPr>
          <w:rFonts w:eastAsia="Arial Unicode MS"/>
          <w:w w:val="115"/>
        </w:rPr>
      </w:pPr>
      <w:bookmarkStart w:id="44" w:name="_Toc24706524"/>
      <w:r w:rsidRPr="00187EB8">
        <w:rPr>
          <w:rFonts w:eastAsia="Arial Unicode MS"/>
          <w:w w:val="115"/>
        </w:rPr>
        <w:t xml:space="preserve">Indicative mapping </w:t>
      </w:r>
      <w:r>
        <w:rPr>
          <w:rFonts w:eastAsia="Arial Unicode MS"/>
          <w:w w:val="115"/>
        </w:rPr>
        <w:t>from</w:t>
      </w:r>
      <w:r w:rsidRPr="00187EB8">
        <w:rPr>
          <w:rFonts w:eastAsia="Arial Unicode MS"/>
          <w:w w:val="115"/>
        </w:rPr>
        <w:t xml:space="preserve"> old to new </w:t>
      </w:r>
      <w:r>
        <w:rPr>
          <w:rFonts w:eastAsia="Arial Unicode MS"/>
          <w:w w:val="115"/>
        </w:rPr>
        <w:t>protective markings</w:t>
      </w:r>
      <w:bookmarkEnd w:id="44"/>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430"/>
      </w:tblGrid>
      <w:tr w:rsidR="00617E12" w14:paraId="1438CAD1" w14:textId="77777777" w:rsidTr="00975B24">
        <w:tc>
          <w:tcPr>
            <w:tcW w:w="4724" w:type="dxa"/>
          </w:tcPr>
          <w:p w14:paraId="71DCA12E" w14:textId="10715BA3" w:rsidR="00617E12" w:rsidRPr="00975B24" w:rsidRDefault="00617E12" w:rsidP="00975B24">
            <w:pPr>
              <w:pStyle w:val="BodyCopy"/>
            </w:pPr>
            <w:r w:rsidRPr="00975B24">
              <w:t xml:space="preserve">To assist </w:t>
            </w:r>
            <w:r w:rsidR="00645410">
              <w:t xml:space="preserve">organisations adopt the new protective marking scheme, </w:t>
            </w:r>
            <w:r w:rsidRPr="00975B24">
              <w:t xml:space="preserve">OVIC has produced a ready reckoner that provides an indicative mapping from the old protective marking scheme to the new one. </w:t>
            </w:r>
          </w:p>
          <w:p w14:paraId="49D8481B" w14:textId="575745C4" w:rsidR="00617E12" w:rsidRPr="00975B24" w:rsidRDefault="00617E12" w:rsidP="00975B24">
            <w:pPr>
              <w:pStyle w:val="BodyCopy"/>
            </w:pPr>
            <w:r w:rsidRPr="00975B24">
              <w:t>Organisations should still perform a</w:t>
            </w:r>
            <w:r w:rsidR="000C7514" w:rsidRPr="00975B24">
              <w:t>n</w:t>
            </w:r>
            <w:r w:rsidRPr="00975B24">
              <w:t xml:space="preserve"> </w:t>
            </w:r>
            <w:r w:rsidR="00645410">
              <w:t xml:space="preserve">information security value </w:t>
            </w:r>
            <w:r w:rsidRPr="00975B24">
              <w:t xml:space="preserve">assessment of their </w:t>
            </w:r>
            <w:r w:rsidR="003F1880" w:rsidRPr="00975B24">
              <w:t>public</w:t>
            </w:r>
            <w:r w:rsidRPr="00975B24">
              <w:t xml:space="preserve"> sector information when actively using </w:t>
            </w:r>
            <w:r w:rsidR="00645410">
              <w:t>this material</w:t>
            </w:r>
            <w:r w:rsidRPr="00975B24">
              <w:t xml:space="preserve">, referencing this ready reckoner as guidance. </w:t>
            </w:r>
          </w:p>
          <w:p w14:paraId="50709FCC" w14:textId="17EFA0E2" w:rsidR="00617E12" w:rsidRPr="00975B24" w:rsidRDefault="00617E12" w:rsidP="00975B24">
            <w:pPr>
              <w:pStyle w:val="BodyCopy"/>
            </w:pPr>
            <w:r w:rsidRPr="00975B24">
              <w:t xml:space="preserve">A copy of this ready reckoner is provided </w:t>
            </w:r>
            <w:r w:rsidRPr="00645410">
              <w:rPr>
                <w:i/>
                <w:iCs/>
              </w:rPr>
              <w:t>Appendix B</w:t>
            </w:r>
            <w:r w:rsidRPr="00975B24">
              <w:t xml:space="preserve"> of this </w:t>
            </w:r>
            <w:r w:rsidR="00645410">
              <w:t>guide.</w:t>
            </w:r>
          </w:p>
          <w:p w14:paraId="0BAF39D1" w14:textId="77777777" w:rsidR="00617E12" w:rsidRDefault="00617E12" w:rsidP="00617E12">
            <w:pPr>
              <w:pStyle w:val="BodyText"/>
              <w:tabs>
                <w:tab w:val="left" w:pos="2278"/>
              </w:tabs>
              <w:rPr>
                <w:rFonts w:ascii="Arial Unicode MS" w:eastAsia="Arial Unicode MS" w:hAnsi="Arial Unicode MS" w:cs="Arial Unicode MS"/>
                <w:sz w:val="20"/>
              </w:rPr>
            </w:pPr>
          </w:p>
        </w:tc>
        <w:tc>
          <w:tcPr>
            <w:tcW w:w="4430" w:type="dxa"/>
          </w:tcPr>
          <w:p w14:paraId="5C49BF32" w14:textId="22BF18B0" w:rsidR="00617E12" w:rsidRDefault="001E640D" w:rsidP="00617E12">
            <w:pPr>
              <w:pStyle w:val="BodyText"/>
              <w:tabs>
                <w:tab w:val="left" w:pos="2278"/>
              </w:tabs>
              <w:jc w:val="center"/>
              <w:rPr>
                <w:rFonts w:ascii="Arial Unicode MS" w:eastAsia="Arial Unicode MS" w:hAnsi="Arial Unicode MS" w:cs="Arial Unicode MS"/>
                <w:sz w:val="20"/>
              </w:rPr>
            </w:pPr>
            <w:r>
              <w:rPr>
                <w:rFonts w:ascii="Arial Unicode MS" w:eastAsia="Arial Unicode MS" w:hAnsi="Arial Unicode MS" w:cs="Arial Unicode MS"/>
                <w:noProof/>
                <w:sz w:val="20"/>
              </w:rPr>
              <w:drawing>
                <wp:inline distT="0" distB="0" distL="0" distR="0" wp14:anchorId="1822EB8F" wp14:editId="389A932D">
                  <wp:extent cx="1868476" cy="2618595"/>
                  <wp:effectExtent l="25400" t="25400" r="87630" b="86995"/>
                  <wp:docPr id="22115" name="Picture 2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5" name="Screen Shot 2019-09-23 at 10.27.16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0572" cy="2635547"/>
                          </a:xfrm>
                          <a:prstGeom prst="rect">
                            <a:avLst/>
                          </a:prstGeom>
                          <a:effectLst>
                            <a:outerShdw blurRad="50800" dist="38100" dir="2700000" algn="tl" rotWithShape="0">
                              <a:prstClr val="black">
                                <a:alpha val="40000"/>
                              </a:prstClr>
                            </a:outerShdw>
                          </a:effectLst>
                        </pic:spPr>
                      </pic:pic>
                    </a:graphicData>
                  </a:graphic>
                </wp:inline>
              </w:drawing>
            </w:r>
          </w:p>
        </w:tc>
      </w:tr>
    </w:tbl>
    <w:p w14:paraId="6234CC27" w14:textId="7AFFE1FC" w:rsidR="00617E12" w:rsidRPr="001E640D" w:rsidRDefault="0013027F" w:rsidP="00204DAB">
      <w:pPr>
        <w:pStyle w:val="SectionHeading"/>
        <w:numPr>
          <w:ilvl w:val="0"/>
          <w:numId w:val="0"/>
        </w:numPr>
        <w:rPr>
          <w:rFonts w:eastAsia="Arial Unicode MS"/>
          <w:w w:val="115"/>
          <w:sz w:val="24"/>
        </w:rPr>
      </w:pPr>
      <w:bookmarkStart w:id="45" w:name="24._Protectively_marked_material_from_an"/>
      <w:bookmarkStart w:id="46" w:name="_bookmark26"/>
      <w:bookmarkStart w:id="47" w:name="25._Legacy_classified_information_"/>
      <w:bookmarkStart w:id="48" w:name="_bookmark27"/>
      <w:bookmarkStart w:id="49" w:name="Chapter_3_Appendices_–_Protective_Markin"/>
      <w:bookmarkStart w:id="50" w:name="Chapter_3_–_Appendix_A_–_Relationship_be"/>
      <w:bookmarkStart w:id="51" w:name="_bookmark28"/>
      <w:bookmarkStart w:id="52" w:name="Chapter_3_–_Appendix_B_–_Common_protecti"/>
      <w:bookmarkStart w:id="53" w:name="_bookmark29"/>
      <w:bookmarkStart w:id="54" w:name="Chapter_3_–_Appendix_C_–_Ready_reckoner:"/>
      <w:bookmarkStart w:id="55" w:name="_bookmark30"/>
      <w:bookmarkStart w:id="56" w:name="_Toc24706525"/>
      <w:bookmarkEnd w:id="45"/>
      <w:bookmarkEnd w:id="46"/>
      <w:bookmarkEnd w:id="47"/>
      <w:bookmarkEnd w:id="48"/>
      <w:bookmarkEnd w:id="49"/>
      <w:bookmarkEnd w:id="50"/>
      <w:bookmarkEnd w:id="51"/>
      <w:bookmarkEnd w:id="52"/>
      <w:bookmarkEnd w:id="53"/>
      <w:bookmarkEnd w:id="54"/>
      <w:bookmarkEnd w:id="55"/>
      <w:proofErr w:type="gramStart"/>
      <w:r>
        <w:rPr>
          <w:rFonts w:eastAsia="Arial Unicode MS"/>
          <w:w w:val="115"/>
        </w:rPr>
        <w:lastRenderedPageBreak/>
        <w:t>Appendix</w:t>
      </w:r>
      <w:r w:rsidR="001E640D">
        <w:rPr>
          <w:rFonts w:eastAsia="Arial Unicode MS"/>
          <w:w w:val="115"/>
        </w:rPr>
        <w:t xml:space="preserve"> </w:t>
      </w:r>
      <w:r w:rsidR="00617E12" w:rsidRPr="001E640D">
        <w:rPr>
          <w:rFonts w:eastAsia="Arial Unicode MS"/>
          <w:spacing w:val="-34"/>
          <w:w w:val="115"/>
        </w:rPr>
        <w:t xml:space="preserve"> </w:t>
      </w:r>
      <w:r w:rsidR="00617E12" w:rsidRPr="001E640D">
        <w:rPr>
          <w:rFonts w:eastAsia="Arial Unicode MS"/>
          <w:w w:val="115"/>
        </w:rPr>
        <w:t>A</w:t>
      </w:r>
      <w:proofErr w:type="gramEnd"/>
      <w:r w:rsidR="00617E12" w:rsidRPr="001E640D">
        <w:rPr>
          <w:rFonts w:eastAsia="Arial Unicode MS"/>
          <w:spacing w:val="-34"/>
          <w:w w:val="115"/>
        </w:rPr>
        <w:t xml:space="preserve"> </w:t>
      </w:r>
      <w:r w:rsidR="00617E12" w:rsidRPr="001E640D">
        <w:rPr>
          <w:rFonts w:eastAsia="Arial Unicode MS"/>
          <w:w w:val="115"/>
        </w:rPr>
        <w:t>–</w:t>
      </w:r>
      <w:r w:rsidR="00617E12" w:rsidRPr="003724AD">
        <w:rPr>
          <w:rFonts w:eastAsia="Arial Unicode MS"/>
          <w:spacing w:val="-34"/>
          <w:w w:val="115"/>
        </w:rPr>
        <w:t xml:space="preserve"> </w:t>
      </w:r>
      <w:r w:rsidR="00617E12" w:rsidRPr="003724AD">
        <w:rPr>
          <w:rFonts w:eastAsia="Arial Unicode MS"/>
          <w:w w:val="115"/>
        </w:rPr>
        <w:t>Ready</w:t>
      </w:r>
      <w:r w:rsidR="00617E12" w:rsidRPr="003724AD">
        <w:rPr>
          <w:rFonts w:eastAsia="Arial Unicode MS"/>
          <w:spacing w:val="-34"/>
          <w:w w:val="115"/>
        </w:rPr>
        <w:t xml:space="preserve"> </w:t>
      </w:r>
      <w:r w:rsidR="00617E12" w:rsidRPr="003724AD">
        <w:rPr>
          <w:rFonts w:eastAsia="Arial Unicode MS"/>
          <w:w w:val="115"/>
        </w:rPr>
        <w:t>reckoner:</w:t>
      </w:r>
      <w:r w:rsidR="00617E12" w:rsidRPr="003724AD">
        <w:rPr>
          <w:rFonts w:eastAsia="Arial Unicode MS"/>
          <w:spacing w:val="-34"/>
          <w:w w:val="115"/>
        </w:rPr>
        <w:t xml:space="preserve"> </w:t>
      </w:r>
      <w:r w:rsidR="00617E12">
        <w:rPr>
          <w:rFonts w:eastAsia="Arial Unicode MS"/>
          <w:w w:val="115"/>
        </w:rPr>
        <w:t>Selecting a</w:t>
      </w:r>
      <w:r w:rsidR="00617E12" w:rsidRPr="003724AD">
        <w:rPr>
          <w:rFonts w:eastAsia="Arial Unicode MS"/>
          <w:w w:val="115"/>
        </w:rPr>
        <w:t xml:space="preserve"> protective</w:t>
      </w:r>
      <w:r w:rsidR="00617E12" w:rsidRPr="003724AD">
        <w:rPr>
          <w:rFonts w:eastAsia="Arial Unicode MS"/>
          <w:spacing w:val="-35"/>
          <w:w w:val="115"/>
        </w:rPr>
        <w:t xml:space="preserve"> </w:t>
      </w:r>
      <w:r w:rsidR="00617E12" w:rsidRPr="003724AD">
        <w:rPr>
          <w:rFonts w:eastAsia="Arial Unicode MS"/>
          <w:w w:val="115"/>
        </w:rPr>
        <w:t>marking</w:t>
      </w:r>
      <w:r w:rsidR="00617E12">
        <w:rPr>
          <w:rFonts w:eastAsia="Arial Unicode MS"/>
          <w:w w:val="115"/>
        </w:rPr>
        <w:t xml:space="preserve"> under the VPDSF</w:t>
      </w:r>
      <w:r w:rsidR="00617E12" w:rsidRPr="003724AD">
        <w:rPr>
          <w:noProof/>
          <w:szCs w:val="22"/>
        </w:rPr>
        <mc:AlternateContent>
          <mc:Choice Requires="wps">
            <w:drawing>
              <wp:anchor distT="0" distB="0" distL="114300" distR="114300" simplePos="0" relativeHeight="251662336" behindDoc="0" locked="0" layoutInCell="1" allowOverlap="1" wp14:anchorId="556431B0" wp14:editId="1D0CED35">
                <wp:simplePos x="0" y="0"/>
                <wp:positionH relativeFrom="column">
                  <wp:posOffset>0</wp:posOffset>
                </wp:positionH>
                <wp:positionV relativeFrom="paragraph">
                  <wp:posOffset>0</wp:posOffset>
                </wp:positionV>
                <wp:extent cx="635000" cy="635000"/>
                <wp:effectExtent l="0" t="0" r="0" b="0"/>
                <wp:wrapNone/>
                <wp:docPr id="22123" name="AutoShape 20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24"/>
                              </a:lnTo>
                              <a:lnTo>
                                <a:pt x="24" y="24"/>
                              </a:lnTo>
                              <a:lnTo>
                                <a:pt x="24"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A3E09" id="AutoShape 2012"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" path="m,l,24r24,l24,,,xe">
                <v:stroke joinstyle="miter"/>
                <v:path arrowok="t" o:connecttype="custom" o:connectlocs="635000,317500;317500,635000;0,317500;317500,0" o:connectangles="0,90,180,270" textboxrect="3163,3163,18437,18437"/>
              </v:shape>
            </w:pict>
          </mc:Fallback>
        </mc:AlternateContent>
      </w:r>
      <w:r w:rsidR="00617E12" w:rsidRPr="003724AD">
        <w:rPr>
          <w:noProof/>
          <w:szCs w:val="22"/>
        </w:rPr>
        <mc:AlternateContent>
          <mc:Choice Requires="wps">
            <w:drawing>
              <wp:anchor distT="0" distB="0" distL="114300" distR="114300" simplePos="0" relativeHeight="251663360" behindDoc="0" locked="0" layoutInCell="1" allowOverlap="1" wp14:anchorId="60725289" wp14:editId="13F4C527">
                <wp:simplePos x="0" y="0"/>
                <wp:positionH relativeFrom="column">
                  <wp:posOffset>0</wp:posOffset>
                </wp:positionH>
                <wp:positionV relativeFrom="paragraph">
                  <wp:posOffset>0</wp:posOffset>
                </wp:positionV>
                <wp:extent cx="635000" cy="635000"/>
                <wp:effectExtent l="0" t="0" r="0" b="0"/>
                <wp:wrapNone/>
                <wp:docPr id="22122" name="AutoShape 20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24"/>
                              </a:lnTo>
                              <a:lnTo>
                                <a:pt x="24" y="24"/>
                              </a:lnTo>
                              <a:lnTo>
                                <a:pt x="24"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52EFD" id="AutoShape 201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" path="m,l,24r24,l24,,,xe">
                <v:stroke joinstyle="miter"/>
                <v:path arrowok="t" o:connecttype="custom" o:connectlocs="635000,317500;317500,635000;0,317500;317500,0" o:connectangles="0,90,180,270" textboxrect="3163,3163,18437,18437"/>
              </v:shape>
            </w:pict>
          </mc:Fallback>
        </mc:AlternateContent>
      </w:r>
      <w:r w:rsidR="00617E12" w:rsidRPr="003724AD">
        <w:rPr>
          <w:noProof/>
          <w:szCs w:val="22"/>
        </w:rPr>
        <mc:AlternateContent>
          <mc:Choice Requires="wps">
            <w:drawing>
              <wp:anchor distT="0" distB="0" distL="114300" distR="114300" simplePos="0" relativeHeight="251664384" behindDoc="0" locked="0" layoutInCell="1" allowOverlap="1" wp14:anchorId="3E0FD6A1" wp14:editId="303C13CE">
                <wp:simplePos x="0" y="0"/>
                <wp:positionH relativeFrom="column">
                  <wp:posOffset>0</wp:posOffset>
                </wp:positionH>
                <wp:positionV relativeFrom="paragraph">
                  <wp:posOffset>0</wp:posOffset>
                </wp:positionV>
                <wp:extent cx="635000" cy="635000"/>
                <wp:effectExtent l="0" t="0" r="0" b="0"/>
                <wp:wrapNone/>
                <wp:docPr id="22121" name="AutoShape 20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59"/>
                              </a:lnTo>
                              <a:lnTo>
                                <a:pt x="107" y="59"/>
                              </a:lnTo>
                              <a:lnTo>
                                <a:pt x="107"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6160D" id="AutoShape 2010"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" path="m,l,59r107,l107,,,xe">
                <v:stroke joinstyle="miter"/>
                <v:path arrowok="t" o:connecttype="custom" o:connectlocs="635000,317500;317500,635000;0,317500;317500,0" o:connectangles="0,90,180,270" textboxrect="3163,3163,18437,18437"/>
              </v:shape>
            </w:pict>
          </mc:Fallback>
        </mc:AlternateContent>
      </w:r>
      <w:r w:rsidR="00617E12" w:rsidRPr="003724AD">
        <w:rPr>
          <w:noProof/>
          <w:szCs w:val="22"/>
        </w:rPr>
        <mc:AlternateContent>
          <mc:Choice Requires="wps">
            <w:drawing>
              <wp:anchor distT="0" distB="0" distL="114300" distR="114300" simplePos="0" relativeHeight="251665408" behindDoc="0" locked="0" layoutInCell="1" allowOverlap="1" wp14:anchorId="0B5331B5" wp14:editId="0BD086E1">
                <wp:simplePos x="0" y="0"/>
                <wp:positionH relativeFrom="column">
                  <wp:posOffset>0</wp:posOffset>
                </wp:positionH>
                <wp:positionV relativeFrom="paragraph">
                  <wp:posOffset>0</wp:posOffset>
                </wp:positionV>
                <wp:extent cx="635000" cy="635000"/>
                <wp:effectExtent l="0" t="0" r="0" b="0"/>
                <wp:wrapNone/>
                <wp:docPr id="22120" name="AutoShape 200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59"/>
                              </a:lnTo>
                              <a:lnTo>
                                <a:pt x="107" y="59"/>
                              </a:lnTo>
                              <a:lnTo>
                                <a:pt x="107"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6D7A8" id="AutoShape 200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" path="m,l,59r107,l107,,,xe">
                <v:stroke joinstyle="miter"/>
                <v:path arrowok="t" o:connecttype="custom" o:connectlocs="635000,317500;317500,635000;0,317500;317500,0" o:connectangles="0,90,180,270" textboxrect="3163,3163,18437,18437"/>
              </v:shape>
            </w:pict>
          </mc:Fallback>
        </mc:AlternateContent>
      </w:r>
      <w:r w:rsidR="00617E12" w:rsidRPr="003724AD">
        <w:rPr>
          <w:noProof/>
          <w:szCs w:val="22"/>
        </w:rPr>
        <mc:AlternateContent>
          <mc:Choice Requires="wps">
            <w:drawing>
              <wp:anchor distT="0" distB="0" distL="114300" distR="114300" simplePos="0" relativeHeight="251666432" behindDoc="0" locked="0" layoutInCell="1" allowOverlap="1" wp14:anchorId="401E9774" wp14:editId="59D30C53">
                <wp:simplePos x="0" y="0"/>
                <wp:positionH relativeFrom="column">
                  <wp:posOffset>0</wp:posOffset>
                </wp:positionH>
                <wp:positionV relativeFrom="paragraph">
                  <wp:posOffset>0</wp:posOffset>
                </wp:positionV>
                <wp:extent cx="635000" cy="635000"/>
                <wp:effectExtent l="0" t="0" r="0" b="0"/>
                <wp:wrapNone/>
                <wp:docPr id="22119" name="AutoShape 20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custGeom>
                          <a:avLst/>
                          <a:gdLst>
                            <a:gd name="T0" fmla="*/ 3163 w 21600"/>
                            <a:gd name="T1" fmla="*/ 3163 h 21600"/>
                            <a:gd name="T2" fmla="*/ 18437 w 21600"/>
                            <a:gd name="T3" fmla="*/ 18437 h 21600"/>
                          </a:gdLst>
                          <a:ahLst/>
                          <a:cxnLst>
                            <a:cxn ang="0">
                              <a:pos x="r" y="vc"/>
                            </a:cxn>
                            <a:cxn ang="5400000">
                              <a:pos x="hc" y="b"/>
                            </a:cxn>
                            <a:cxn ang="10800000">
                              <a:pos x="l" y="vc"/>
                            </a:cxn>
                            <a:cxn ang="16200000">
                              <a:pos x="hc" y="t"/>
                            </a:cxn>
                          </a:cxnLst>
                          <a:rect l="T0" t="T1" r="T2" b="T3"/>
                          <a:pathLst>
                            <a:path w="21600" h="21600">
                              <a:moveTo>
                                <a:pt x="0" y="0"/>
                              </a:moveTo>
                              <a:lnTo>
                                <a:pt x="0" y="107"/>
                              </a:lnTo>
                              <a:lnTo>
                                <a:pt x="59" y="107"/>
                              </a:lnTo>
                              <a:lnTo>
                                <a:pt x="5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F4C8F" id="AutoShape 200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" path="m,l,107r59,l59,,,xe">
                <v:stroke joinstyle="miter"/>
                <v:path arrowok="t" o:connecttype="custom" o:connectlocs="635000,317500;317500,635000;0,317500;317500,0" o:connectangles="0,90,180,270" textboxrect="3163,3163,18437,18437"/>
              </v:shape>
            </w:pict>
          </mc:Fallback>
        </mc:AlternateContent>
      </w:r>
      <w:r w:rsidR="00617E12" w:rsidRPr="003724AD">
        <w:rPr>
          <w:noProof/>
          <w:szCs w:val="22"/>
        </w:rPr>
        <mc:AlternateContent>
          <mc:Choice Requires="wpg">
            <w:drawing>
              <wp:anchor distT="0" distB="0" distL="0" distR="0" simplePos="0" relativeHeight="251659264" behindDoc="0" locked="0" layoutInCell="1" allowOverlap="1" wp14:anchorId="06E70E8D" wp14:editId="108CBAE6">
                <wp:simplePos x="0" y="0"/>
                <wp:positionH relativeFrom="page">
                  <wp:posOffset>1320165</wp:posOffset>
                </wp:positionH>
                <wp:positionV relativeFrom="paragraph">
                  <wp:posOffset>1105535</wp:posOffset>
                </wp:positionV>
                <wp:extent cx="4987925" cy="6921500"/>
                <wp:effectExtent l="0" t="0" r="0" b="0"/>
                <wp:wrapTopAndBottom/>
                <wp:docPr id="5" name="Group 1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6921500"/>
                          <a:chOff x="2079" y="1741"/>
                          <a:chExt cx="7855" cy="10900"/>
                        </a:xfrm>
                      </wpg:grpSpPr>
                      <wps:wsp>
                        <wps:cNvPr id="10" name="AutoShape 6095"/>
                        <wps:cNvSpPr>
                          <a:spLocks/>
                        </wps:cNvSpPr>
                        <wps:spPr bwMode="auto">
                          <a:xfrm>
                            <a:off x="-1095672815" y="-703120260"/>
                            <a:ext cx="2147483647" cy="2147483647"/>
                          </a:xfrm>
                          <a:custGeom>
                            <a:avLst/>
                            <a:gdLst>
                              <a:gd name="T0" fmla="+- 0 10010 9971"/>
                              <a:gd name="T1" fmla="*/ T0 w 78"/>
                              <a:gd name="T2" fmla="+- 0 1002 1002"/>
                              <a:gd name="T3" fmla="*/ 1002 h 76"/>
                              <a:gd name="T4" fmla="+- 0 9995 9971"/>
                              <a:gd name="T5" fmla="*/ T4 w 78"/>
                              <a:gd name="T6" fmla="+- 0 1005 1002"/>
                              <a:gd name="T7" fmla="*/ 1005 h 76"/>
                              <a:gd name="T8" fmla="+- 0 9982 9971"/>
                              <a:gd name="T9" fmla="*/ T8 w 78"/>
                              <a:gd name="T10" fmla="+- 0 1012 1002"/>
                              <a:gd name="T11" fmla="*/ 1012 h 76"/>
                              <a:gd name="T12" fmla="+- 0 9974 9971"/>
                              <a:gd name="T13" fmla="*/ T12 w 78"/>
                              <a:gd name="T14" fmla="+- 0 1024 1002"/>
                              <a:gd name="T15" fmla="*/ 1024 h 76"/>
                              <a:gd name="T16" fmla="+- 0 9971 9971"/>
                              <a:gd name="T17" fmla="*/ T16 w 78"/>
                              <a:gd name="T18" fmla="+- 0 1039 1002"/>
                              <a:gd name="T19" fmla="*/ 1039 h 76"/>
                              <a:gd name="T20" fmla="+- 0 9974 9971"/>
                              <a:gd name="T21" fmla="*/ T20 w 78"/>
                              <a:gd name="T22" fmla="+- 0 1054 1002"/>
                              <a:gd name="T23" fmla="*/ 1054 h 76"/>
                              <a:gd name="T24" fmla="+- 0 9982 9971"/>
                              <a:gd name="T25" fmla="*/ T24 w 78"/>
                              <a:gd name="T26" fmla="+- 0 1066 1002"/>
                              <a:gd name="T27" fmla="*/ 1066 h 76"/>
                              <a:gd name="T28" fmla="+- 0 9995 9971"/>
                              <a:gd name="T29" fmla="*/ T28 w 78"/>
                              <a:gd name="T30" fmla="+- 0 1074 1002"/>
                              <a:gd name="T31" fmla="*/ 1074 h 76"/>
                              <a:gd name="T32" fmla="+- 0 10010 9971"/>
                              <a:gd name="T33" fmla="*/ T32 w 78"/>
                              <a:gd name="T34" fmla="+- 0 1077 1002"/>
                              <a:gd name="T35" fmla="*/ 1077 h 76"/>
                              <a:gd name="T36" fmla="+- 0 10025 9971"/>
                              <a:gd name="T37" fmla="*/ T36 w 78"/>
                              <a:gd name="T38" fmla="+- 0 1074 1002"/>
                              <a:gd name="T39" fmla="*/ 1074 h 76"/>
                              <a:gd name="T40" fmla="+- 0 10038 9971"/>
                              <a:gd name="T41" fmla="*/ T40 w 78"/>
                              <a:gd name="T42" fmla="+- 0 1066 1002"/>
                              <a:gd name="T43" fmla="*/ 1066 h 76"/>
                              <a:gd name="T44" fmla="+- 0 10042 9971"/>
                              <a:gd name="T45" fmla="*/ T44 w 78"/>
                              <a:gd name="T46" fmla="+- 0 1059 1002"/>
                              <a:gd name="T47" fmla="*/ 1059 h 76"/>
                              <a:gd name="T48" fmla="+- 0 9999 9971"/>
                              <a:gd name="T49" fmla="*/ T48 w 78"/>
                              <a:gd name="T50" fmla="+- 0 1059 1002"/>
                              <a:gd name="T51" fmla="*/ 1059 h 76"/>
                              <a:gd name="T52" fmla="+- 0 9991 9971"/>
                              <a:gd name="T53" fmla="*/ T52 w 78"/>
                              <a:gd name="T54" fmla="+- 0 1051 1002"/>
                              <a:gd name="T55" fmla="*/ 1051 h 76"/>
                              <a:gd name="T56" fmla="+- 0 9991 9971"/>
                              <a:gd name="T57" fmla="*/ T56 w 78"/>
                              <a:gd name="T58" fmla="+- 0 1028 1002"/>
                              <a:gd name="T59" fmla="*/ 1028 h 76"/>
                              <a:gd name="T60" fmla="+- 0 9999 9971"/>
                              <a:gd name="T61" fmla="*/ T60 w 78"/>
                              <a:gd name="T62" fmla="+- 0 1020 1002"/>
                              <a:gd name="T63" fmla="*/ 1020 h 76"/>
                              <a:gd name="T64" fmla="+- 0 10042 9971"/>
                              <a:gd name="T65" fmla="*/ T64 w 78"/>
                              <a:gd name="T66" fmla="+- 0 1020 1002"/>
                              <a:gd name="T67" fmla="*/ 1020 h 76"/>
                              <a:gd name="T68" fmla="+- 0 10038 9971"/>
                              <a:gd name="T69" fmla="*/ T68 w 78"/>
                              <a:gd name="T70" fmla="+- 0 1012 1002"/>
                              <a:gd name="T71" fmla="*/ 1012 h 76"/>
                              <a:gd name="T72" fmla="+- 0 10025 9971"/>
                              <a:gd name="T73" fmla="*/ T72 w 78"/>
                              <a:gd name="T74" fmla="+- 0 1005 1002"/>
                              <a:gd name="T75" fmla="*/ 1005 h 76"/>
                              <a:gd name="T76" fmla="+- 0 10010 9971"/>
                              <a:gd name="T77" fmla="*/ T76 w 78"/>
                              <a:gd name="T78" fmla="+- 0 1002 1002"/>
                              <a:gd name="T79" fmla="*/ 1002 h 76"/>
                              <a:gd name="T80" fmla="+- 0 10042 9971"/>
                              <a:gd name="T81" fmla="*/ T80 w 78"/>
                              <a:gd name="T82" fmla="+- 0 1020 1002"/>
                              <a:gd name="T83" fmla="*/ 1020 h 76"/>
                              <a:gd name="T84" fmla="+- 0 10021 9971"/>
                              <a:gd name="T85" fmla="*/ T84 w 78"/>
                              <a:gd name="T86" fmla="+- 0 1020 1002"/>
                              <a:gd name="T87" fmla="*/ 1020 h 76"/>
                              <a:gd name="T88" fmla="+- 0 10029 9971"/>
                              <a:gd name="T89" fmla="*/ T88 w 78"/>
                              <a:gd name="T90" fmla="+- 0 1028 1002"/>
                              <a:gd name="T91" fmla="*/ 1028 h 76"/>
                              <a:gd name="T92" fmla="+- 0 10029 9971"/>
                              <a:gd name="T93" fmla="*/ T92 w 78"/>
                              <a:gd name="T94" fmla="+- 0 1051 1002"/>
                              <a:gd name="T95" fmla="*/ 1051 h 76"/>
                              <a:gd name="T96" fmla="+- 0 10021 9971"/>
                              <a:gd name="T97" fmla="*/ T96 w 78"/>
                              <a:gd name="T98" fmla="+- 0 1059 1002"/>
                              <a:gd name="T99" fmla="*/ 1059 h 76"/>
                              <a:gd name="T100" fmla="+- 0 10042 9971"/>
                              <a:gd name="T101" fmla="*/ T100 w 78"/>
                              <a:gd name="T102" fmla="+- 0 1059 1002"/>
                              <a:gd name="T103" fmla="*/ 1059 h 76"/>
                              <a:gd name="T104" fmla="+- 0 10046 9971"/>
                              <a:gd name="T105" fmla="*/ T104 w 78"/>
                              <a:gd name="T106" fmla="+- 0 1054 1002"/>
                              <a:gd name="T107" fmla="*/ 1054 h 76"/>
                              <a:gd name="T108" fmla="+- 0 10049 9971"/>
                              <a:gd name="T109" fmla="*/ T108 w 78"/>
                              <a:gd name="T110" fmla="+- 0 1039 1002"/>
                              <a:gd name="T111" fmla="*/ 1039 h 76"/>
                              <a:gd name="T112" fmla="+- 0 10046 9971"/>
                              <a:gd name="T113" fmla="*/ T112 w 78"/>
                              <a:gd name="T114" fmla="+- 0 1024 1002"/>
                              <a:gd name="T115" fmla="*/ 1024 h 76"/>
                              <a:gd name="T116" fmla="+- 0 10042 9971"/>
                              <a:gd name="T117" fmla="*/ T116 w 78"/>
                              <a:gd name="T118" fmla="+- 0 1020 1002"/>
                              <a:gd name="T119" fmla="*/ 102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8" h="76">
                                <a:moveTo>
                                  <a:pt x="39" y="0"/>
                                </a:moveTo>
                                <a:lnTo>
                                  <a:pt x="24" y="3"/>
                                </a:lnTo>
                                <a:lnTo>
                                  <a:pt x="11" y="10"/>
                                </a:lnTo>
                                <a:lnTo>
                                  <a:pt x="3" y="22"/>
                                </a:lnTo>
                                <a:lnTo>
                                  <a:pt x="0" y="37"/>
                                </a:lnTo>
                                <a:lnTo>
                                  <a:pt x="3" y="52"/>
                                </a:lnTo>
                                <a:lnTo>
                                  <a:pt x="11" y="64"/>
                                </a:lnTo>
                                <a:lnTo>
                                  <a:pt x="24" y="72"/>
                                </a:lnTo>
                                <a:lnTo>
                                  <a:pt x="39" y="75"/>
                                </a:lnTo>
                                <a:lnTo>
                                  <a:pt x="54" y="72"/>
                                </a:lnTo>
                                <a:lnTo>
                                  <a:pt x="67" y="64"/>
                                </a:lnTo>
                                <a:lnTo>
                                  <a:pt x="71" y="57"/>
                                </a:lnTo>
                                <a:lnTo>
                                  <a:pt x="28" y="57"/>
                                </a:lnTo>
                                <a:lnTo>
                                  <a:pt x="20" y="49"/>
                                </a:lnTo>
                                <a:lnTo>
                                  <a:pt x="20" y="26"/>
                                </a:lnTo>
                                <a:lnTo>
                                  <a:pt x="28" y="18"/>
                                </a:lnTo>
                                <a:lnTo>
                                  <a:pt x="71" y="18"/>
                                </a:lnTo>
                                <a:lnTo>
                                  <a:pt x="67" y="10"/>
                                </a:lnTo>
                                <a:lnTo>
                                  <a:pt x="54" y="3"/>
                                </a:lnTo>
                                <a:lnTo>
                                  <a:pt x="39" y="0"/>
                                </a:lnTo>
                                <a:close/>
                                <a:moveTo>
                                  <a:pt x="71" y="18"/>
                                </a:moveTo>
                                <a:lnTo>
                                  <a:pt x="50" y="18"/>
                                </a:lnTo>
                                <a:lnTo>
                                  <a:pt x="58" y="26"/>
                                </a:lnTo>
                                <a:lnTo>
                                  <a:pt x="58" y="49"/>
                                </a:lnTo>
                                <a:lnTo>
                                  <a:pt x="50" y="57"/>
                                </a:lnTo>
                                <a:lnTo>
                                  <a:pt x="71" y="57"/>
                                </a:lnTo>
                                <a:lnTo>
                                  <a:pt x="75" y="52"/>
                                </a:lnTo>
                                <a:lnTo>
                                  <a:pt x="78" y="37"/>
                                </a:lnTo>
                                <a:lnTo>
                                  <a:pt x="75" y="22"/>
                                </a:lnTo>
                                <a:lnTo>
                                  <a:pt x="71" y="18"/>
                                </a:lnTo>
                                <a:close/>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 name="AutoShape 6096"/>
                        <wps:cNvSpPr>
                          <a:spLocks/>
                        </wps:cNvSpPr>
                        <wps:spPr bwMode="auto">
                          <a:xfrm>
                            <a:off x="2147483647" y="2147483647"/>
                            <a:ext cx="0" cy="0"/>
                          </a:xfrm>
                          <a:custGeom>
                            <a:avLst/>
                            <a:gdLst>
                              <a:gd name="T0" fmla="+- 0 10071 10051"/>
                              <a:gd name="T1" fmla="*/ T0 w 79"/>
                              <a:gd name="T2" fmla="+- 0 1004 1004"/>
                              <a:gd name="T3" fmla="*/ 1004 h 72"/>
                              <a:gd name="T4" fmla="+- 0 10051 10051"/>
                              <a:gd name="T5" fmla="*/ T4 w 79"/>
                              <a:gd name="T6" fmla="+- 0 1004 1004"/>
                              <a:gd name="T7" fmla="*/ 1004 h 72"/>
                              <a:gd name="T8" fmla="+- 0 10079 10051"/>
                              <a:gd name="T9" fmla="*/ T8 w 79"/>
                              <a:gd name="T10" fmla="+- 0 1075 1004"/>
                              <a:gd name="T11" fmla="*/ 1075 h 72"/>
                              <a:gd name="T12" fmla="+- 0 10101 10051"/>
                              <a:gd name="T13" fmla="*/ T12 w 79"/>
                              <a:gd name="T14" fmla="+- 0 1075 1004"/>
                              <a:gd name="T15" fmla="*/ 1075 h 72"/>
                              <a:gd name="T16" fmla="+- 0 10109 10051"/>
                              <a:gd name="T17" fmla="*/ T16 w 79"/>
                              <a:gd name="T18" fmla="+- 0 1055 1004"/>
                              <a:gd name="T19" fmla="*/ 1055 h 72"/>
                              <a:gd name="T20" fmla="+- 0 10090 10051"/>
                              <a:gd name="T21" fmla="*/ T20 w 79"/>
                              <a:gd name="T22" fmla="+- 0 1055 1004"/>
                              <a:gd name="T23" fmla="*/ 1055 h 72"/>
                              <a:gd name="T24" fmla="+- 0 10071 10051"/>
                              <a:gd name="T25" fmla="*/ T24 w 79"/>
                              <a:gd name="T26" fmla="+- 0 1004 1004"/>
                              <a:gd name="T27" fmla="*/ 1004 h 72"/>
                              <a:gd name="T28" fmla="+- 0 10129 10051"/>
                              <a:gd name="T29" fmla="*/ T28 w 79"/>
                              <a:gd name="T30" fmla="+- 0 1004 1004"/>
                              <a:gd name="T31" fmla="*/ 1004 h 72"/>
                              <a:gd name="T32" fmla="+- 0 10109 10051"/>
                              <a:gd name="T33" fmla="*/ T32 w 79"/>
                              <a:gd name="T34" fmla="+- 0 1004 1004"/>
                              <a:gd name="T35" fmla="*/ 1004 h 72"/>
                              <a:gd name="T36" fmla="+- 0 10090 10051"/>
                              <a:gd name="T37" fmla="*/ T36 w 79"/>
                              <a:gd name="T38" fmla="+- 0 1055 1004"/>
                              <a:gd name="T39" fmla="*/ 1055 h 72"/>
                              <a:gd name="T40" fmla="+- 0 10109 10051"/>
                              <a:gd name="T41" fmla="*/ T40 w 79"/>
                              <a:gd name="T42" fmla="+- 0 1055 1004"/>
                              <a:gd name="T43" fmla="*/ 1055 h 72"/>
                              <a:gd name="T44" fmla="+- 0 10129 10051"/>
                              <a:gd name="T45" fmla="*/ T44 w 79"/>
                              <a:gd name="T46" fmla="+- 0 1004 1004"/>
                              <a:gd name="T47" fmla="*/ 1004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2">
                                <a:moveTo>
                                  <a:pt x="20" y="0"/>
                                </a:moveTo>
                                <a:lnTo>
                                  <a:pt x="0" y="0"/>
                                </a:lnTo>
                                <a:lnTo>
                                  <a:pt x="28" y="71"/>
                                </a:lnTo>
                                <a:lnTo>
                                  <a:pt x="50" y="71"/>
                                </a:lnTo>
                                <a:lnTo>
                                  <a:pt x="58" y="51"/>
                                </a:lnTo>
                                <a:lnTo>
                                  <a:pt x="39" y="51"/>
                                </a:lnTo>
                                <a:lnTo>
                                  <a:pt x="20" y="0"/>
                                </a:lnTo>
                                <a:close/>
                                <a:moveTo>
                                  <a:pt x="78" y="0"/>
                                </a:moveTo>
                                <a:lnTo>
                                  <a:pt x="58" y="0"/>
                                </a:lnTo>
                                <a:lnTo>
                                  <a:pt x="39" y="51"/>
                                </a:lnTo>
                                <a:lnTo>
                                  <a:pt x="58" y="51"/>
                                </a:lnTo>
                                <a:lnTo>
                                  <a:pt x="78" y="0"/>
                                </a:lnTo>
                                <a:close/>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 name="AutoShape 6097"/>
                        <wps:cNvSpPr>
                          <a:spLocks/>
                        </wps:cNvSpPr>
                        <wps:spPr bwMode="auto">
                          <a:xfrm>
                            <a:off x="2147483647" y="2147483647"/>
                            <a:ext cx="0" cy="0"/>
                          </a:xfrm>
                          <a:custGeom>
                            <a:avLst/>
                            <a:gdLst>
                              <a:gd name="T0" fmla="+- 0 10167 10131"/>
                              <a:gd name="T1" fmla="*/ T0 w 71"/>
                              <a:gd name="T2" fmla="+- 0 1002 1002"/>
                              <a:gd name="T3" fmla="*/ 1002 h 76"/>
                              <a:gd name="T4" fmla="+- 0 10152 10131"/>
                              <a:gd name="T5" fmla="*/ T4 w 71"/>
                              <a:gd name="T6" fmla="+- 0 1004 1002"/>
                              <a:gd name="T7" fmla="*/ 1004 h 76"/>
                              <a:gd name="T8" fmla="+- 0 10141 10131"/>
                              <a:gd name="T9" fmla="*/ T8 w 71"/>
                              <a:gd name="T10" fmla="+- 0 1012 1002"/>
                              <a:gd name="T11" fmla="*/ 1012 h 76"/>
                              <a:gd name="T12" fmla="+- 0 10133 10131"/>
                              <a:gd name="T13" fmla="*/ T12 w 71"/>
                              <a:gd name="T14" fmla="+- 0 1024 1002"/>
                              <a:gd name="T15" fmla="*/ 1024 h 76"/>
                              <a:gd name="T16" fmla="+- 0 10131 10131"/>
                              <a:gd name="T17" fmla="*/ T16 w 71"/>
                              <a:gd name="T18" fmla="+- 0 1040 1002"/>
                              <a:gd name="T19" fmla="*/ 1040 h 76"/>
                              <a:gd name="T20" fmla="+- 0 10133 10131"/>
                              <a:gd name="T21" fmla="*/ T20 w 71"/>
                              <a:gd name="T22" fmla="+- 0 1055 1002"/>
                              <a:gd name="T23" fmla="*/ 1055 h 76"/>
                              <a:gd name="T24" fmla="+- 0 10141 10131"/>
                              <a:gd name="T25" fmla="*/ T24 w 71"/>
                              <a:gd name="T26" fmla="+- 0 1067 1002"/>
                              <a:gd name="T27" fmla="*/ 1067 h 76"/>
                              <a:gd name="T28" fmla="+- 0 10153 10131"/>
                              <a:gd name="T29" fmla="*/ T28 w 71"/>
                              <a:gd name="T30" fmla="+- 0 1074 1002"/>
                              <a:gd name="T31" fmla="*/ 1074 h 76"/>
                              <a:gd name="T32" fmla="+- 0 10168 10131"/>
                              <a:gd name="T33" fmla="*/ T32 w 71"/>
                              <a:gd name="T34" fmla="+- 0 1077 1002"/>
                              <a:gd name="T35" fmla="*/ 1077 h 76"/>
                              <a:gd name="T36" fmla="+- 0 10180 10131"/>
                              <a:gd name="T37" fmla="*/ T36 w 71"/>
                              <a:gd name="T38" fmla="+- 0 1077 1002"/>
                              <a:gd name="T39" fmla="*/ 1077 h 76"/>
                              <a:gd name="T40" fmla="+- 0 10190 10131"/>
                              <a:gd name="T41" fmla="*/ T40 w 71"/>
                              <a:gd name="T42" fmla="+- 0 1073 1002"/>
                              <a:gd name="T43" fmla="*/ 1073 h 76"/>
                              <a:gd name="T44" fmla="+- 0 10198 10131"/>
                              <a:gd name="T45" fmla="*/ T44 w 71"/>
                              <a:gd name="T46" fmla="+- 0 1066 1002"/>
                              <a:gd name="T47" fmla="*/ 1066 h 76"/>
                              <a:gd name="T48" fmla="+- 0 10193 10131"/>
                              <a:gd name="T49" fmla="*/ T48 w 71"/>
                              <a:gd name="T50" fmla="+- 0 1060 1002"/>
                              <a:gd name="T51" fmla="*/ 1060 h 76"/>
                              <a:gd name="T52" fmla="+- 0 10160 10131"/>
                              <a:gd name="T53" fmla="*/ T52 w 71"/>
                              <a:gd name="T54" fmla="+- 0 1060 1002"/>
                              <a:gd name="T55" fmla="*/ 1060 h 76"/>
                              <a:gd name="T56" fmla="+- 0 10153 10131"/>
                              <a:gd name="T57" fmla="*/ T56 w 71"/>
                              <a:gd name="T58" fmla="+- 0 1056 1002"/>
                              <a:gd name="T59" fmla="*/ 1056 h 76"/>
                              <a:gd name="T60" fmla="+- 0 10151 10131"/>
                              <a:gd name="T61" fmla="*/ T60 w 71"/>
                              <a:gd name="T62" fmla="+- 0 1046 1002"/>
                              <a:gd name="T63" fmla="*/ 1046 h 76"/>
                              <a:gd name="T64" fmla="+- 0 10201 10131"/>
                              <a:gd name="T65" fmla="*/ T64 w 71"/>
                              <a:gd name="T66" fmla="+- 0 1046 1002"/>
                              <a:gd name="T67" fmla="*/ 1046 h 76"/>
                              <a:gd name="T68" fmla="+- 0 10201 10131"/>
                              <a:gd name="T69" fmla="*/ T68 w 71"/>
                              <a:gd name="T70" fmla="+- 0 1044 1002"/>
                              <a:gd name="T71" fmla="*/ 1044 h 76"/>
                              <a:gd name="T72" fmla="+- 0 10202 10131"/>
                              <a:gd name="T73" fmla="*/ T72 w 71"/>
                              <a:gd name="T74" fmla="+- 0 1039 1002"/>
                              <a:gd name="T75" fmla="*/ 1039 h 76"/>
                              <a:gd name="T76" fmla="+- 0 10200 10131"/>
                              <a:gd name="T77" fmla="*/ T76 w 71"/>
                              <a:gd name="T78" fmla="+- 0 1033 1002"/>
                              <a:gd name="T79" fmla="*/ 1033 h 76"/>
                              <a:gd name="T80" fmla="+- 0 10151 10131"/>
                              <a:gd name="T81" fmla="*/ T80 w 71"/>
                              <a:gd name="T82" fmla="+- 0 1033 1002"/>
                              <a:gd name="T83" fmla="*/ 1033 h 76"/>
                              <a:gd name="T84" fmla="+- 0 10152 10131"/>
                              <a:gd name="T85" fmla="*/ T84 w 71"/>
                              <a:gd name="T86" fmla="+- 0 1024 1002"/>
                              <a:gd name="T87" fmla="*/ 1024 h 76"/>
                              <a:gd name="T88" fmla="+- 0 10158 10131"/>
                              <a:gd name="T89" fmla="*/ T88 w 71"/>
                              <a:gd name="T90" fmla="+- 0 1018 1002"/>
                              <a:gd name="T91" fmla="*/ 1018 h 76"/>
                              <a:gd name="T92" fmla="+- 0 10196 10131"/>
                              <a:gd name="T93" fmla="*/ T92 w 71"/>
                              <a:gd name="T94" fmla="+- 0 1018 1002"/>
                              <a:gd name="T95" fmla="*/ 1018 h 76"/>
                              <a:gd name="T96" fmla="+- 0 10192 10131"/>
                              <a:gd name="T97" fmla="*/ T96 w 71"/>
                              <a:gd name="T98" fmla="+- 0 1012 1002"/>
                              <a:gd name="T99" fmla="*/ 1012 h 76"/>
                              <a:gd name="T100" fmla="+- 0 10181 10131"/>
                              <a:gd name="T101" fmla="*/ T100 w 71"/>
                              <a:gd name="T102" fmla="+- 0 1004 1002"/>
                              <a:gd name="T103" fmla="*/ 1004 h 76"/>
                              <a:gd name="T104" fmla="+- 0 10167 10131"/>
                              <a:gd name="T105" fmla="*/ T104 w 71"/>
                              <a:gd name="T106" fmla="+- 0 1002 1002"/>
                              <a:gd name="T107" fmla="*/ 1002 h 76"/>
                              <a:gd name="T108" fmla="+- 0 10187 10131"/>
                              <a:gd name="T109" fmla="*/ T108 w 71"/>
                              <a:gd name="T110" fmla="+- 0 1054 1002"/>
                              <a:gd name="T111" fmla="*/ 1054 h 76"/>
                              <a:gd name="T112" fmla="+- 0 10182 10131"/>
                              <a:gd name="T113" fmla="*/ T112 w 71"/>
                              <a:gd name="T114" fmla="+- 0 1058 1002"/>
                              <a:gd name="T115" fmla="*/ 1058 h 76"/>
                              <a:gd name="T116" fmla="+- 0 10175 10131"/>
                              <a:gd name="T117" fmla="*/ T116 w 71"/>
                              <a:gd name="T118" fmla="+- 0 1060 1002"/>
                              <a:gd name="T119" fmla="*/ 1060 h 76"/>
                              <a:gd name="T120" fmla="+- 0 10193 10131"/>
                              <a:gd name="T121" fmla="*/ T120 w 71"/>
                              <a:gd name="T122" fmla="+- 0 1060 1002"/>
                              <a:gd name="T123" fmla="*/ 1060 h 76"/>
                              <a:gd name="T124" fmla="+- 0 10187 10131"/>
                              <a:gd name="T125" fmla="*/ T124 w 71"/>
                              <a:gd name="T126" fmla="+- 0 1054 1002"/>
                              <a:gd name="T127" fmla="*/ 1054 h 76"/>
                              <a:gd name="T128" fmla="+- 0 10196 10131"/>
                              <a:gd name="T129" fmla="*/ T128 w 71"/>
                              <a:gd name="T130" fmla="+- 0 1018 1002"/>
                              <a:gd name="T131" fmla="*/ 1018 h 76"/>
                              <a:gd name="T132" fmla="+- 0 10175 10131"/>
                              <a:gd name="T133" fmla="*/ T132 w 71"/>
                              <a:gd name="T134" fmla="+- 0 1018 1002"/>
                              <a:gd name="T135" fmla="*/ 1018 h 76"/>
                              <a:gd name="T136" fmla="+- 0 10180 10131"/>
                              <a:gd name="T137" fmla="*/ T136 w 71"/>
                              <a:gd name="T138" fmla="+- 0 1023 1002"/>
                              <a:gd name="T139" fmla="*/ 1023 h 76"/>
                              <a:gd name="T140" fmla="+- 0 10182 10131"/>
                              <a:gd name="T141" fmla="*/ T140 w 71"/>
                              <a:gd name="T142" fmla="+- 0 1033 1002"/>
                              <a:gd name="T143" fmla="*/ 1033 h 76"/>
                              <a:gd name="T144" fmla="+- 0 10200 10131"/>
                              <a:gd name="T145" fmla="*/ T144 w 71"/>
                              <a:gd name="T146" fmla="+- 0 1033 1002"/>
                              <a:gd name="T147" fmla="*/ 1033 h 76"/>
                              <a:gd name="T148" fmla="+- 0 10199 10131"/>
                              <a:gd name="T149" fmla="*/ T148 w 71"/>
                              <a:gd name="T150" fmla="+- 0 1024 1002"/>
                              <a:gd name="T151" fmla="*/ 1024 h 76"/>
                              <a:gd name="T152" fmla="+- 0 10199 10131"/>
                              <a:gd name="T153" fmla="*/ T152 w 71"/>
                              <a:gd name="T154" fmla="+- 0 1024 1002"/>
                              <a:gd name="T155" fmla="*/ 1024 h 76"/>
                              <a:gd name="T156" fmla="+- 0 10196 10131"/>
                              <a:gd name="T157" fmla="*/ T156 w 71"/>
                              <a:gd name="T158" fmla="+- 0 1018 1002"/>
                              <a:gd name="T159" fmla="*/ 101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1" h="76">
                                <a:moveTo>
                                  <a:pt x="36" y="0"/>
                                </a:moveTo>
                                <a:lnTo>
                                  <a:pt x="21" y="2"/>
                                </a:lnTo>
                                <a:lnTo>
                                  <a:pt x="10" y="10"/>
                                </a:lnTo>
                                <a:lnTo>
                                  <a:pt x="2" y="22"/>
                                </a:lnTo>
                                <a:lnTo>
                                  <a:pt x="0" y="38"/>
                                </a:lnTo>
                                <a:lnTo>
                                  <a:pt x="2" y="53"/>
                                </a:lnTo>
                                <a:lnTo>
                                  <a:pt x="10" y="65"/>
                                </a:lnTo>
                                <a:lnTo>
                                  <a:pt x="22" y="72"/>
                                </a:lnTo>
                                <a:lnTo>
                                  <a:pt x="37" y="75"/>
                                </a:lnTo>
                                <a:lnTo>
                                  <a:pt x="49" y="75"/>
                                </a:lnTo>
                                <a:lnTo>
                                  <a:pt x="59" y="71"/>
                                </a:lnTo>
                                <a:lnTo>
                                  <a:pt x="67" y="64"/>
                                </a:lnTo>
                                <a:lnTo>
                                  <a:pt x="62" y="58"/>
                                </a:lnTo>
                                <a:lnTo>
                                  <a:pt x="29" y="58"/>
                                </a:lnTo>
                                <a:lnTo>
                                  <a:pt x="22" y="54"/>
                                </a:lnTo>
                                <a:lnTo>
                                  <a:pt x="20" y="44"/>
                                </a:lnTo>
                                <a:lnTo>
                                  <a:pt x="70" y="44"/>
                                </a:lnTo>
                                <a:lnTo>
                                  <a:pt x="70" y="42"/>
                                </a:lnTo>
                                <a:lnTo>
                                  <a:pt x="71" y="37"/>
                                </a:lnTo>
                                <a:lnTo>
                                  <a:pt x="69" y="31"/>
                                </a:lnTo>
                                <a:lnTo>
                                  <a:pt x="20" y="31"/>
                                </a:lnTo>
                                <a:lnTo>
                                  <a:pt x="21" y="22"/>
                                </a:lnTo>
                                <a:lnTo>
                                  <a:pt x="27" y="16"/>
                                </a:lnTo>
                                <a:lnTo>
                                  <a:pt x="65" y="16"/>
                                </a:lnTo>
                                <a:lnTo>
                                  <a:pt x="61" y="10"/>
                                </a:lnTo>
                                <a:lnTo>
                                  <a:pt x="50" y="2"/>
                                </a:lnTo>
                                <a:lnTo>
                                  <a:pt x="36" y="0"/>
                                </a:lnTo>
                                <a:close/>
                                <a:moveTo>
                                  <a:pt x="56" y="52"/>
                                </a:moveTo>
                                <a:lnTo>
                                  <a:pt x="51" y="56"/>
                                </a:lnTo>
                                <a:lnTo>
                                  <a:pt x="44" y="58"/>
                                </a:lnTo>
                                <a:lnTo>
                                  <a:pt x="62" y="58"/>
                                </a:lnTo>
                                <a:lnTo>
                                  <a:pt x="56" y="52"/>
                                </a:lnTo>
                                <a:close/>
                                <a:moveTo>
                                  <a:pt x="65" y="16"/>
                                </a:moveTo>
                                <a:lnTo>
                                  <a:pt x="44" y="16"/>
                                </a:lnTo>
                                <a:lnTo>
                                  <a:pt x="49" y="21"/>
                                </a:lnTo>
                                <a:lnTo>
                                  <a:pt x="51" y="31"/>
                                </a:lnTo>
                                <a:lnTo>
                                  <a:pt x="69" y="31"/>
                                </a:lnTo>
                                <a:lnTo>
                                  <a:pt x="68" y="22"/>
                                </a:lnTo>
                                <a:lnTo>
                                  <a:pt x="65" y="16"/>
                                </a:lnTo>
                                <a:close/>
                              </a:path>
                            </a:pathLst>
                          </a:custGeom>
                          <a:solidFill>
                            <a:srgbClr val="FFFFFF"/>
                          </a:solidFill>
                          <a:ln>
                            <a:noFill/>
                          </a:ln>
                          <a:effectLst/>
                          <a:extLs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AutoShape 4087"/>
                        <wps:cNvSpPr>
                          <a:spLocks/>
                        </wps:cNvSpPr>
                        <wps:spPr bwMode="auto">
                          <a:xfrm>
                            <a:off x="1646257185" y="-1105535"/>
                            <a:ext cx="0" cy="2147483647"/>
                          </a:xfrm>
                          <a:custGeom>
                            <a:avLst/>
                            <a:gdLst>
                              <a:gd name="T0" fmla="*/ 0 w 13162"/>
                              <a:gd name="T1" fmla="*/ 1148177476 h 7126"/>
                              <a:gd name="T2" fmla="*/ 0 w 13162"/>
                              <a:gd name="T3" fmla="*/ 1148177476 h 7126"/>
                              <a:gd name="T4" fmla="*/ 0 w 13162"/>
                              <a:gd name="T5" fmla="*/ 1966366938 h 7126"/>
                              <a:gd name="T6" fmla="*/ 0 w 13162"/>
                              <a:gd name="T7" fmla="*/ 2147483646 h 7126"/>
                              <a:gd name="T8" fmla="*/ 0 w 13162"/>
                              <a:gd name="T9" fmla="*/ 2147483646 h 7126"/>
                              <a:gd name="T10" fmla="*/ 0 w 13162"/>
                              <a:gd name="T11" fmla="*/ 1966366938 h 7126"/>
                              <a:gd name="T12" fmla="*/ 0 w 13162"/>
                              <a:gd name="T13" fmla="*/ 1148177476 h 7126"/>
                              <a:gd name="T14" fmla="*/ 1 w 13162"/>
                              <a:gd name="T15" fmla="*/ 162432457 h 7126"/>
                              <a:gd name="T16" fmla="*/ 0 w 13162"/>
                              <a:gd name="T17" fmla="*/ 162432457 h 7126"/>
                              <a:gd name="T18" fmla="*/ 0 w 13162"/>
                              <a:gd name="T19" fmla="*/ 162432457 h 7126"/>
                              <a:gd name="T20" fmla="*/ 0 w 13162"/>
                              <a:gd name="T21" fmla="*/ 975800175 h 7126"/>
                              <a:gd name="T22" fmla="*/ 0 w 13162"/>
                              <a:gd name="T23" fmla="*/ 1130095941 h 7126"/>
                              <a:gd name="T24" fmla="*/ 0 w 13162"/>
                              <a:gd name="T25" fmla="*/ 1130095941 h 7126"/>
                              <a:gd name="T26" fmla="*/ 1 w 13162"/>
                              <a:gd name="T27" fmla="*/ 1130095941 h 7126"/>
                              <a:gd name="T28" fmla="*/ 1 w 13162"/>
                              <a:gd name="T29" fmla="*/ 486694652 h 7126"/>
                              <a:gd name="T30" fmla="*/ 1 w 13162"/>
                              <a:gd name="T31" fmla="*/ 299852123 h 7126"/>
                              <a:gd name="T32" fmla="*/ 1 w 13162"/>
                              <a:gd name="T33" fmla="*/ 162432457 h 71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3162" h="7126">
                                <a:moveTo>
                                  <a:pt x="2185" y="3271"/>
                                </a:moveTo>
                                <a:lnTo>
                                  <a:pt x="1" y="3271"/>
                                </a:lnTo>
                                <a:lnTo>
                                  <a:pt x="1" y="5986"/>
                                </a:lnTo>
                                <a:lnTo>
                                  <a:pt x="1" y="7126"/>
                                </a:lnTo>
                                <a:lnTo>
                                  <a:pt x="2185" y="7126"/>
                                </a:lnTo>
                                <a:lnTo>
                                  <a:pt x="2185" y="5986"/>
                                </a:lnTo>
                                <a:lnTo>
                                  <a:pt x="2185" y="3271"/>
                                </a:lnTo>
                                <a:moveTo>
                                  <a:pt x="13162" y="0"/>
                                </a:moveTo>
                                <a:lnTo>
                                  <a:pt x="2186" y="0"/>
                                </a:lnTo>
                                <a:lnTo>
                                  <a:pt x="0" y="0"/>
                                </a:lnTo>
                                <a:lnTo>
                                  <a:pt x="0" y="2699"/>
                                </a:lnTo>
                                <a:lnTo>
                                  <a:pt x="0" y="3211"/>
                                </a:lnTo>
                                <a:lnTo>
                                  <a:pt x="2186" y="3211"/>
                                </a:lnTo>
                                <a:lnTo>
                                  <a:pt x="13162" y="3211"/>
                                </a:lnTo>
                                <a:lnTo>
                                  <a:pt x="13162" y="1076"/>
                                </a:lnTo>
                                <a:lnTo>
                                  <a:pt x="13162" y="456"/>
                                </a:lnTo>
                                <a:lnTo>
                                  <a:pt x="13162"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33" name="Line 4088"/>
                        <wps:cNvCnPr>
                          <a:cxnSpLocks/>
                        </wps:cNvCnPr>
                        <wps:spPr bwMode="auto">
                          <a:xfrm>
                            <a:off x="1464805935" y="243652040"/>
                            <a:ext cx="258870450" cy="0"/>
                          </a:xfrm>
                          <a:prstGeom prst="line">
                            <a:avLst/>
                          </a:prstGeom>
                          <a:noFill/>
                          <a:ln w="38100" cap="flat" cmpd="sng" algn="ctr">
                            <a:solidFill>
                              <a:srgbClr val="9B9D9B"/>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4089"/>
                        <wps:cNvCnPr>
                          <a:cxnSpLocks/>
                        </wps:cNvCnPr>
                        <wps:spPr bwMode="auto">
                          <a:xfrm>
                            <a:off x="346259785" y="719054315"/>
                            <a:ext cx="0" cy="103628825"/>
                          </a:xfrm>
                          <a:prstGeom prst="line">
                            <a:avLst/>
                          </a:prstGeom>
                          <a:noFill/>
                          <a:ln w="38100" cap="flat" cmpd="sng" algn="ctr">
                            <a:solidFill>
                              <a:srgbClr val="FCC157"/>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4090"/>
                        <wps:cNvCnPr>
                          <a:cxnSpLocks/>
                        </wps:cNvCnPr>
                        <wps:spPr bwMode="auto">
                          <a:xfrm>
                            <a:off x="2057949910" y="719054315"/>
                            <a:ext cx="0" cy="103628825"/>
                          </a:xfrm>
                          <a:prstGeom prst="line">
                            <a:avLst/>
                          </a:prstGeom>
                          <a:noFill/>
                          <a:ln w="38100" cap="flat" cmpd="sng" algn="ctr">
                            <a:solidFill>
                              <a:srgbClr val="009F53"/>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4091"/>
                        <wps:cNvCnPr>
                          <a:cxnSpLocks/>
                        </wps:cNvCnPr>
                        <wps:spPr bwMode="auto">
                          <a:xfrm>
                            <a:off x="2057949910" y="1329133740"/>
                            <a:ext cx="0" cy="129032000"/>
                          </a:xfrm>
                          <a:prstGeom prst="line">
                            <a:avLst/>
                          </a:prstGeom>
                          <a:noFill/>
                          <a:ln w="38100" cap="flat" cmpd="sng" algn="ctr">
                            <a:solidFill>
                              <a:srgbClr val="009F53"/>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Rectangle 4092"/>
                        <wps:cNvSpPr>
                          <a:spLocks/>
                        </wps:cNvSpPr>
                        <wps:spPr bwMode="auto">
                          <a:xfrm>
                            <a:off x="2057949910" y="1962196990"/>
                            <a:ext cx="0" cy="12903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3" name="Freeform 4093"/>
                        <wps:cNvSpPr>
                          <a:spLocks/>
                        </wps:cNvSpPr>
                        <wps:spPr bwMode="auto">
                          <a:xfrm>
                            <a:off x="2057949910" y="2147483647"/>
                            <a:ext cx="0" cy="0"/>
                          </a:xfrm>
                          <a:custGeom>
                            <a:avLst/>
                            <a:gdLst>
                              <a:gd name="T0" fmla="*/ 1 w 10978"/>
                              <a:gd name="T1" fmla="*/ 1 h 3855"/>
                              <a:gd name="T2" fmla="*/ 1 w 10978"/>
                              <a:gd name="T3" fmla="*/ 1 h 3855"/>
                              <a:gd name="T4" fmla="*/ 0 w 10978"/>
                              <a:gd name="T5" fmla="*/ 1 h 3855"/>
                              <a:gd name="T6" fmla="*/ 0 w 10978"/>
                              <a:gd name="T7" fmla="*/ 1 h 3855"/>
                              <a:gd name="T8" fmla="*/ 0 w 10978"/>
                              <a:gd name="T9" fmla="*/ 2 h 3855"/>
                              <a:gd name="T10" fmla="*/ 0 w 10978"/>
                              <a:gd name="T11" fmla="*/ 2 h 3855"/>
                              <a:gd name="T12" fmla="*/ 1 w 10978"/>
                              <a:gd name="T13" fmla="*/ 2 h 3855"/>
                              <a:gd name="T14" fmla="*/ 1 w 10978"/>
                              <a:gd name="T15" fmla="*/ 2 h 3855"/>
                              <a:gd name="T16" fmla="*/ 1 w 10978"/>
                              <a:gd name="T17" fmla="*/ 1 h 38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978" h="3855">
                                <a:moveTo>
                                  <a:pt x="10977" y="0"/>
                                </a:moveTo>
                                <a:lnTo>
                                  <a:pt x="8796" y="0"/>
                                </a:lnTo>
                                <a:lnTo>
                                  <a:pt x="4426" y="0"/>
                                </a:lnTo>
                                <a:lnTo>
                                  <a:pt x="0" y="0"/>
                                </a:lnTo>
                                <a:lnTo>
                                  <a:pt x="0" y="3855"/>
                                </a:lnTo>
                                <a:lnTo>
                                  <a:pt x="4426" y="3855"/>
                                </a:lnTo>
                                <a:lnTo>
                                  <a:pt x="8796" y="3855"/>
                                </a:lnTo>
                                <a:lnTo>
                                  <a:pt x="10977" y="3855"/>
                                </a:lnTo>
                                <a:lnTo>
                                  <a:pt x="10977" y="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s:wsp>
                        <wps:cNvPr id="44" name="Line 4094"/>
                        <wps:cNvCnPr>
                          <a:cxnSpLocks/>
                        </wps:cNvCnPr>
                        <wps:spPr bwMode="auto">
                          <a:xfrm>
                            <a:off x="2147483647" y="1077521340"/>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095"/>
                        <wps:cNvCnPr>
                          <a:cxnSpLocks/>
                        </wps:cNvCnPr>
                        <wps:spPr bwMode="auto">
                          <a:xfrm>
                            <a:off x="2147483647" y="1710987815"/>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096"/>
                        <wps:cNvCnPr>
                          <a:cxnSpLocks/>
                        </wps:cNvCnPr>
                        <wps:spPr bwMode="auto">
                          <a:xfrm>
                            <a:off x="2147483647" y="2147483647"/>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Line 4097"/>
                        <wps:cNvCnPr>
                          <a:cxnSpLocks/>
                        </wps:cNvCnPr>
                        <wps:spPr bwMode="auto">
                          <a:xfrm>
                            <a:off x="1076097035" y="950908690"/>
                            <a:ext cx="0" cy="10322560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Line 4098"/>
                        <wps:cNvCnPr>
                          <a:cxnSpLocks/>
                        </wps:cNvCnPr>
                        <wps:spPr bwMode="auto">
                          <a:xfrm>
                            <a:off x="461985360" y="1234375865"/>
                            <a:ext cx="614111675" cy="12903200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 name="Line 4099"/>
                        <wps:cNvCnPr>
                          <a:cxnSpLocks/>
                        </wps:cNvCnPr>
                        <wps:spPr bwMode="auto">
                          <a:xfrm>
                            <a:off x="461985360" y="1826713390"/>
                            <a:ext cx="614111675" cy="12903200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4100"/>
                        <wps:cNvCnPr>
                          <a:cxnSpLocks/>
                        </wps:cNvCnPr>
                        <wps:spPr bwMode="auto">
                          <a:xfrm>
                            <a:off x="461985360" y="2147483647"/>
                            <a:ext cx="614111675"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4101"/>
                        <wps:cNvCnPr>
                          <a:cxnSpLocks/>
                        </wps:cNvCnPr>
                        <wps:spPr bwMode="auto">
                          <a:xfrm>
                            <a:off x="461985360" y="2147483647"/>
                            <a:ext cx="614111675"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4102"/>
                        <wps:cNvCnPr>
                          <a:cxnSpLocks/>
                        </wps:cNvCnPr>
                        <wps:spPr bwMode="auto">
                          <a:xfrm>
                            <a:off x="346259785" y="1543649440"/>
                            <a:ext cx="0" cy="41209595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4103"/>
                        <wps:cNvCnPr>
                          <a:cxnSpLocks/>
                        </wps:cNvCnPr>
                        <wps:spPr bwMode="auto">
                          <a:xfrm>
                            <a:off x="1076097035" y="1543246215"/>
                            <a:ext cx="0" cy="10322560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4104"/>
                        <wps:cNvCnPr>
                          <a:cxnSpLocks/>
                        </wps:cNvCnPr>
                        <wps:spPr bwMode="auto">
                          <a:xfrm>
                            <a:off x="346259785" y="2084777390"/>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4105"/>
                        <wps:cNvCnPr>
                          <a:cxnSpLocks/>
                        </wps:cNvCnPr>
                        <wps:spPr bwMode="auto">
                          <a:xfrm>
                            <a:off x="1076097035" y="2084374165"/>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4106"/>
                        <wps:cNvCnPr>
                          <a:cxnSpLocks/>
                        </wps:cNvCnPr>
                        <wps:spPr bwMode="auto">
                          <a:xfrm>
                            <a:off x="346259785" y="2147483647"/>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4107"/>
                        <wps:cNvCnPr>
                          <a:cxnSpLocks/>
                        </wps:cNvCnPr>
                        <wps:spPr bwMode="auto">
                          <a:xfrm>
                            <a:off x="346259785" y="2147483647"/>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4108"/>
                        <wps:cNvCnPr>
                          <a:cxnSpLocks/>
                        </wps:cNvCnPr>
                        <wps:spPr bwMode="auto">
                          <a:xfrm>
                            <a:off x="1076097035" y="2147483647"/>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4109"/>
                        <wps:cNvCnPr>
                          <a:cxnSpLocks/>
                        </wps:cNvCnPr>
                        <wps:spPr bwMode="auto">
                          <a:xfrm>
                            <a:off x="346259785" y="2147483647"/>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4110"/>
                        <wps:cNvCnPr>
                          <a:cxnSpLocks/>
                        </wps:cNvCnPr>
                        <wps:spPr bwMode="auto">
                          <a:xfrm>
                            <a:off x="1076097035" y="2147483647"/>
                            <a:ext cx="0"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4111"/>
                        <wps:cNvCnPr>
                          <a:cxnSpLocks/>
                        </wps:cNvCnPr>
                        <wps:spPr bwMode="auto">
                          <a:xfrm>
                            <a:off x="1466015610" y="554941740"/>
                            <a:ext cx="257660775" cy="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4112"/>
                        <wps:cNvCnPr>
                          <a:cxnSpLocks/>
                        </wps:cNvCnPr>
                        <wps:spPr bwMode="auto">
                          <a:xfrm>
                            <a:off x="324485635" y="344458290"/>
                            <a:ext cx="43145075" cy="23790275"/>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4113"/>
                        <wps:cNvCnPr>
                          <a:cxnSpLocks/>
                        </wps:cNvCnPr>
                        <wps:spPr bwMode="auto">
                          <a:xfrm>
                            <a:off x="341017860" y="302926115"/>
                            <a:ext cx="9677400" cy="967740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44" name="Line 4114"/>
                        <wps:cNvCnPr>
                          <a:cxnSpLocks/>
                        </wps:cNvCnPr>
                        <wps:spPr bwMode="auto">
                          <a:xfrm>
                            <a:off x="324485635" y="988811840"/>
                            <a:ext cx="43145075" cy="23790275"/>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45" name="Line 4115"/>
                        <wps:cNvCnPr>
                          <a:cxnSpLocks/>
                        </wps:cNvCnPr>
                        <wps:spPr bwMode="auto">
                          <a:xfrm>
                            <a:off x="341017860" y="947279665"/>
                            <a:ext cx="9677400" cy="9677400"/>
                          </a:xfrm>
                          <a:prstGeom prst="line">
                            <a:avLst/>
                          </a:prstGeom>
                          <a:noFill/>
                          <a:ln w="25400" cap="flat" cmpd="sng" algn="ctr">
                            <a:solidFill>
                              <a:srgbClr val="FFFFFF"/>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746" name="Group 2048"/>
                        <wpg:cNvGrpSpPr>
                          <a:grpSpLocks/>
                        </wpg:cNvGrpSpPr>
                        <wpg:grpSpPr bwMode="auto">
                          <a:xfrm>
                            <a:off x="3208655" y="2152650"/>
                            <a:ext cx="67945" cy="37465"/>
                            <a:chOff x="2965" y="357"/>
                            <a:chExt cx="7636" cy="1005"/>
                          </a:xfrm>
                        </wpg:grpSpPr>
                        <wps:wsp>
                          <wps:cNvPr id="23747" name="Rectangle 2049"/>
                          <wps:cNvSpPr>
                            <a:spLocks/>
                          </wps:cNvSpPr>
                          <wps:spPr bwMode="auto">
                            <a:xfrm>
                              <a:off x="2964" y="357"/>
                              <a:ext cx="7636" cy="1005"/>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8" name="Text Box 2050"/>
                          <wps:cNvSpPr txBox="1">
                            <a:spLocks/>
                          </wps:cNvSpPr>
                          <wps:spPr bwMode="auto">
                            <a:xfrm>
                              <a:off x="3094" y="454"/>
                              <a:ext cx="70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D1554" w14:textId="77777777" w:rsidR="00AA181E" w:rsidRDefault="00AA181E" w:rsidP="00617E12">
                                <w:pPr>
                                  <w:tabs>
                                    <w:tab w:val="left" w:pos="1079"/>
                                    <w:tab w:val="left" w:pos="1313"/>
                                  </w:tabs>
                                  <w:spacing w:line="16" w:lineRule="exact"/>
                                  <w:ind w:left="133"/>
                                  <w:jc w:val="center"/>
                                  <w:rPr>
                                    <w:rFonts w:ascii="Arial"/>
                                    <w:sz w:val="2"/>
                                  </w:rPr>
                                </w:pPr>
                                <w:r>
                                  <w:rPr>
                                    <w:rFonts w:ascii="Arial"/>
                                    <w:color w:val="7A7966"/>
                                    <w:w w:val="125"/>
                                    <w:sz w:val="2"/>
                                  </w:rPr>
                                  <w:t>ramew</w:t>
                                </w:r>
                                <w:r>
                                  <w:rPr>
                                    <w:rFonts w:ascii="Arial"/>
                                    <w:color w:val="7A7966"/>
                                    <w:w w:val="125"/>
                                    <w:position w:val="1"/>
                                    <w:sz w:val="2"/>
                                  </w:rPr>
                                  <w:t>or</w:t>
                                </w:r>
                                <w:r>
                                  <w:rPr>
                                    <w:rFonts w:ascii="Arial"/>
                                    <w:color w:val="7A7966"/>
                                    <w:w w:val="125"/>
                                    <w:position w:val="1"/>
                                    <w:sz w:val="2"/>
                                  </w:rPr>
                                  <w:tab/>
                                </w:r>
                                <w:r>
                                  <w:rPr>
                                    <w:rFonts w:ascii="Arial"/>
                                    <w:color w:val="7A7966"/>
                                    <w:spacing w:val="-3"/>
                                    <w:w w:val="125"/>
                                    <w:position w:val="1"/>
                                    <w:sz w:val="2"/>
                                  </w:rPr>
                                  <w:t>Victo</w:t>
                                </w:r>
                                <w:r>
                                  <w:rPr>
                                    <w:rFonts w:ascii="Arial"/>
                                    <w:color w:val="7A7966"/>
                                    <w:spacing w:val="-3"/>
                                    <w:w w:val="125"/>
                                    <w:sz w:val="2"/>
                                  </w:rPr>
                                  <w:t>rianPr</w:t>
                                </w:r>
                                <w:r>
                                  <w:rPr>
                                    <w:rFonts w:ascii="Arial"/>
                                    <w:color w:val="7A7966"/>
                                    <w:spacing w:val="-3"/>
                                    <w:w w:val="125"/>
                                    <w:position w:val="-1"/>
                                    <w:sz w:val="2"/>
                                  </w:rPr>
                                  <w:tab/>
                                </w:r>
                                <w:r>
                                  <w:rPr>
                                    <w:rFonts w:ascii="Arial"/>
                                    <w:color w:val="7A7966"/>
                                    <w:w w:val="125"/>
                                    <w:sz w:val="2"/>
                                  </w:rPr>
                                  <w:t>V</w:t>
                                </w:r>
                              </w:p>
                              <w:p w14:paraId="74B80464" w14:textId="77777777" w:rsidR="00AA181E" w:rsidRDefault="00AA181E" w:rsidP="00617E12">
                                <w:pPr>
                                  <w:spacing w:line="11" w:lineRule="exact"/>
                                  <w:ind w:left="630"/>
                                  <w:rPr>
                                    <w:rFonts w:ascii="Arial"/>
                                    <w:sz w:val="2"/>
                                  </w:rPr>
                                </w:pPr>
                                <w:r>
                                  <w:rPr>
                                    <w:rFonts w:ascii="Arial"/>
                                    <w:color w:val="7A7966"/>
                                    <w:w w:val="126"/>
                                    <w:sz w:val="2"/>
                                  </w:rPr>
                                  <w:t>k</w:t>
                                </w:r>
                              </w:p>
                              <w:p w14:paraId="528D581A" w14:textId="77777777" w:rsidR="00AA181E" w:rsidRDefault="00AA181E" w:rsidP="00617E12">
                                <w:pPr>
                                  <w:spacing w:before="4" w:line="10" w:lineRule="exact"/>
                                  <w:ind w:left="333"/>
                                  <w:rPr>
                                    <w:rFonts w:ascii="Arial"/>
                                    <w:sz w:val="2"/>
                                  </w:rPr>
                                </w:pPr>
                                <w:r>
                                  <w:rPr>
                                    <w:rFonts w:ascii="Arial"/>
                                    <w:color w:val="7A7966"/>
                                    <w:w w:val="126"/>
                                    <w:sz w:val="2"/>
                                  </w:rPr>
                                  <w:t>k</w:t>
                                </w:r>
                              </w:p>
                              <w:p w14:paraId="1379CD51" w14:textId="77777777" w:rsidR="00AA181E" w:rsidRDefault="00AA181E" w:rsidP="00617E12">
                                <w:pPr>
                                  <w:tabs>
                                    <w:tab w:val="left" w:pos="1731"/>
                                  </w:tabs>
                                  <w:spacing w:line="16" w:lineRule="exact"/>
                                  <w:ind w:left="130"/>
                                  <w:rPr>
                                    <w:rFonts w:ascii="Arial"/>
                                    <w:sz w:val="2"/>
                                  </w:rPr>
                                </w:pPr>
                                <w:r>
                                  <w:rPr>
                                    <w:rFonts w:ascii="Arial"/>
                                    <w:color w:val="7A7966"/>
                                    <w:w w:val="125"/>
                                    <w:sz w:val="2"/>
                                  </w:rPr>
                                  <w:t>Securi</w:t>
                                </w:r>
                                <w:r>
                                  <w:rPr>
                                    <w:rFonts w:ascii="Arial"/>
                                    <w:color w:val="7A7966"/>
                                    <w:w w:val="125"/>
                                    <w:position w:val="1"/>
                                    <w:sz w:val="2"/>
                                  </w:rPr>
                                  <w:t>ty</w:t>
                                </w:r>
                                <w:r>
                                  <w:rPr>
                                    <w:rFonts w:ascii="Arial"/>
                                    <w:color w:val="7A7966"/>
                                    <w:spacing w:val="-6"/>
                                    <w:w w:val="125"/>
                                    <w:position w:val="1"/>
                                    <w:sz w:val="2"/>
                                  </w:rPr>
                                  <w:t xml:space="preserve"> </w:t>
                                </w:r>
                                <w:r>
                                  <w:rPr>
                                    <w:rFonts w:ascii="Arial"/>
                                    <w:color w:val="7A7966"/>
                                    <w:w w:val="125"/>
                                    <w:position w:val="1"/>
                                    <w:sz w:val="2"/>
                                  </w:rPr>
                                  <w:t>Framew</w:t>
                                </w:r>
                                <w:r>
                                  <w:rPr>
                                    <w:rFonts w:ascii="Arial"/>
                                    <w:color w:val="7A7966"/>
                                    <w:w w:val="125"/>
                                    <w:position w:val="2"/>
                                    <w:sz w:val="2"/>
                                  </w:rPr>
                                  <w:t>o</w:t>
                                </w:r>
                                <w:r>
                                  <w:rPr>
                                    <w:rFonts w:ascii="Arial"/>
                                    <w:color w:val="7A7966"/>
                                    <w:w w:val="125"/>
                                    <w:position w:val="3"/>
                                    <w:sz w:val="2"/>
                                  </w:rPr>
                                  <w:t xml:space="preserve">r         </w:t>
                                </w:r>
                                <w:r>
                                  <w:rPr>
                                    <w:rFonts w:ascii="Arial"/>
                                    <w:color w:val="7A7966"/>
                                    <w:spacing w:val="2"/>
                                    <w:w w:val="125"/>
                                    <w:position w:val="3"/>
                                    <w:sz w:val="2"/>
                                  </w:rPr>
                                  <w:t xml:space="preserve"> </w:t>
                                </w:r>
                                <w:r>
                                  <w:rPr>
                                    <w:rFonts w:ascii="Arial"/>
                                    <w:color w:val="7A7966"/>
                                    <w:w w:val="125"/>
                                    <w:sz w:val="2"/>
                                  </w:rPr>
                                  <w:t>Securi</w:t>
                                </w:r>
                                <w:r>
                                  <w:rPr>
                                    <w:rFonts w:ascii="Arial"/>
                                    <w:color w:val="7A7966"/>
                                    <w:w w:val="125"/>
                                    <w:position w:val="2"/>
                                    <w:sz w:val="2"/>
                                  </w:rPr>
                                  <w:t>ty</w:t>
                                </w:r>
                                <w:r>
                                  <w:rPr>
                                    <w:rFonts w:ascii="Arial"/>
                                    <w:color w:val="7A7966"/>
                                    <w:w w:val="125"/>
                                    <w:position w:val="3"/>
                                    <w:sz w:val="2"/>
                                  </w:rPr>
                                  <w:t>F</w:t>
                                </w:r>
                                <w:r>
                                  <w:rPr>
                                    <w:rFonts w:ascii="Arial"/>
                                    <w:color w:val="7A7966"/>
                                    <w:w w:val="125"/>
                                    <w:position w:val="3"/>
                                    <w:sz w:val="2"/>
                                  </w:rPr>
                                  <w:tab/>
                                  <w:t>icto</w:t>
                                </w:r>
                                <w:r>
                                  <w:rPr>
                                    <w:rFonts w:ascii="Arial"/>
                                    <w:color w:val="7A7966"/>
                                    <w:w w:val="125"/>
                                    <w:position w:val="2"/>
                                    <w:sz w:val="2"/>
                                  </w:rPr>
                                  <w:t>rian</w:t>
                                </w:r>
                                <w:r>
                                  <w:rPr>
                                    <w:rFonts w:ascii="Arial"/>
                                    <w:color w:val="7A7966"/>
                                    <w:spacing w:val="-5"/>
                                    <w:w w:val="125"/>
                                    <w:position w:val="2"/>
                                    <w:sz w:val="2"/>
                                  </w:rPr>
                                  <w:t xml:space="preserve"> </w:t>
                                </w:r>
                                <w:r>
                                  <w:rPr>
                                    <w:rFonts w:ascii="Arial"/>
                                    <w:color w:val="7A7966"/>
                                    <w:w w:val="125"/>
                                    <w:position w:val="1"/>
                                    <w:sz w:val="2"/>
                                  </w:rPr>
                                  <w:t>Protecti</w:t>
                                </w:r>
                                <w:r>
                                  <w:rPr>
                                    <w:rFonts w:ascii="Arial"/>
                                    <w:color w:val="7A7966"/>
                                    <w:w w:val="125"/>
                                    <w:sz w:val="2"/>
                                  </w:rPr>
                                  <w:t>ve</w:t>
                                </w:r>
                              </w:p>
                              <w:p w14:paraId="42C6572B" w14:textId="77777777" w:rsidR="00AA181E" w:rsidRDefault="00AA181E" w:rsidP="00617E12">
                                <w:pPr>
                                  <w:tabs>
                                    <w:tab w:val="left" w:pos="378"/>
                                    <w:tab w:val="left" w:pos="1606"/>
                                  </w:tabs>
                                  <w:spacing w:before="20" w:line="-326" w:lineRule="auto"/>
                                  <w:ind w:left="104"/>
                                  <w:rPr>
                                    <w:rFonts w:ascii="Arial"/>
                                    <w:sz w:val="2"/>
                                  </w:rPr>
                                </w:pPr>
                                <w:r>
                                  <w:rPr>
                                    <w:rFonts w:ascii="Arial"/>
                                    <w:color w:val="7A7966"/>
                                    <w:w w:val="120"/>
                                    <w:position w:val="1"/>
                                    <w:sz w:val="2"/>
                                  </w:rPr>
                                  <w:t>ta</w:t>
                                </w:r>
                                <w:r>
                                  <w:rPr>
                                    <w:rFonts w:ascii="Arial"/>
                                    <w:color w:val="7A7966"/>
                                    <w:w w:val="120"/>
                                    <w:position w:val="1"/>
                                    <w:sz w:val="2"/>
                                  </w:rPr>
                                  <w:tab/>
                                </w:r>
                                <w:r>
                                  <w:rPr>
                                    <w:rFonts w:ascii="Arial"/>
                                    <w:color w:val="7A7966"/>
                                    <w:w w:val="120"/>
                                    <w:sz w:val="2"/>
                                  </w:rPr>
                                  <w:t>Da</w:t>
                                </w:r>
                                <w:r>
                                  <w:rPr>
                                    <w:rFonts w:ascii="Arial"/>
                                    <w:color w:val="7A7966"/>
                                    <w:w w:val="120"/>
                                    <w:position w:val="1"/>
                                    <w:sz w:val="2"/>
                                  </w:rPr>
                                  <w:t>ta</w:t>
                                </w:r>
                                <w:r>
                                  <w:rPr>
                                    <w:rFonts w:ascii="Arial"/>
                                    <w:color w:val="7A7966"/>
                                    <w:w w:val="120"/>
                                    <w:position w:val="1"/>
                                    <w:sz w:val="2"/>
                                  </w:rPr>
                                  <w:tab/>
                                </w:r>
                                <w:r>
                                  <w:rPr>
                                    <w:rFonts w:ascii="Arial"/>
                                    <w:color w:val="7A7966"/>
                                    <w:w w:val="120"/>
                                    <w:position w:val="4"/>
                                    <w:sz w:val="2"/>
                                  </w:rPr>
                                  <w:t>otecti</w:t>
                                </w:r>
                                <w:r>
                                  <w:rPr>
                                    <w:rFonts w:ascii="Arial"/>
                                    <w:color w:val="7A7966"/>
                                    <w:w w:val="120"/>
                                    <w:position w:val="2"/>
                                    <w:sz w:val="2"/>
                                  </w:rPr>
                                  <w:t>ve</w:t>
                                </w:r>
                                <w:r>
                                  <w:rPr>
                                    <w:rFonts w:ascii="Arial"/>
                                    <w:color w:val="7A7966"/>
                                    <w:w w:val="120"/>
                                    <w:position w:val="1"/>
                                    <w:sz w:val="2"/>
                                  </w:rPr>
                                  <w:t>Data</w:t>
                                </w:r>
                                <w:r>
                                  <w:rPr>
                                    <w:rFonts w:ascii="Arial"/>
                                    <w:color w:val="7A7966"/>
                                    <w:w w:val="120"/>
                                    <w:sz w:val="2"/>
                                  </w:rPr>
                                  <w:t xml:space="preserve">Securi </w:t>
                                </w:r>
                                <w:r>
                                  <w:rPr>
                                    <w:rFonts w:ascii="Arial"/>
                                    <w:color w:val="7A7966"/>
                                    <w:w w:val="120"/>
                                    <w:position w:val="1"/>
                                    <w:sz w:val="2"/>
                                  </w:rPr>
                                  <w:t>Data</w:t>
                                </w:r>
                                <w:r>
                                  <w:rPr>
                                    <w:rFonts w:ascii="Arial"/>
                                    <w:color w:val="7A7966"/>
                                    <w:spacing w:val="-4"/>
                                    <w:w w:val="120"/>
                                    <w:position w:val="1"/>
                                    <w:sz w:val="2"/>
                                  </w:rPr>
                                  <w:t xml:space="preserve"> </w:t>
                                </w:r>
                                <w:r>
                                  <w:rPr>
                                    <w:rFonts w:ascii="Arial"/>
                                    <w:color w:val="7A7966"/>
                                    <w:w w:val="120"/>
                                    <w:position w:val="1"/>
                                    <w:sz w:val="2"/>
                                  </w:rPr>
                                  <w:t>Securi</w:t>
                                </w:r>
                              </w:p>
                              <w:p w14:paraId="4E0AF60B" w14:textId="77777777" w:rsidR="00AA181E" w:rsidRDefault="00AA181E" w:rsidP="00617E12">
                                <w:pPr>
                                  <w:spacing w:line="15" w:lineRule="exact"/>
                                  <w:ind w:left="290"/>
                                  <w:rPr>
                                    <w:rFonts w:ascii="Arial"/>
                                    <w:sz w:val="2"/>
                                  </w:rPr>
                                </w:pPr>
                                <w:r>
                                  <w:rPr>
                                    <w:rFonts w:ascii="Arial"/>
                                    <w:color w:val="7A7966"/>
                                    <w:w w:val="125"/>
                                    <w:sz w:val="2"/>
                                  </w:rPr>
                                  <w:t>otecti</w:t>
                                </w:r>
                                <w:r>
                                  <w:rPr>
                                    <w:rFonts w:ascii="Arial"/>
                                    <w:color w:val="7A7966"/>
                                    <w:w w:val="125"/>
                                    <w:position w:val="2"/>
                                    <w:sz w:val="2"/>
                                  </w:rPr>
                                  <w:t>ve</w:t>
                                </w:r>
                              </w:p>
                              <w:p w14:paraId="158DF3A4" w14:textId="77777777" w:rsidR="00AA181E" w:rsidRDefault="00AA181E" w:rsidP="00617E12">
                                <w:pPr>
                                  <w:tabs>
                                    <w:tab w:val="left" w:pos="1044"/>
                                    <w:tab w:val="left" w:pos="1938"/>
                                  </w:tabs>
                                  <w:spacing w:line="26" w:lineRule="exact"/>
                                  <w:ind w:left="165"/>
                                  <w:rPr>
                                    <w:rFonts w:ascii="Arial"/>
                                    <w:sz w:val="2"/>
                                  </w:rPr>
                                </w:pPr>
                                <w:r>
                                  <w:rPr>
                                    <w:rFonts w:ascii="Arial"/>
                                    <w:color w:val="7A7966"/>
                                    <w:spacing w:val="-3"/>
                                    <w:w w:val="125"/>
                                    <w:sz w:val="2"/>
                                  </w:rPr>
                                  <w:t>Vi</w:t>
                                </w:r>
                                <w:r>
                                  <w:rPr>
                                    <w:rFonts w:ascii="Arial"/>
                                    <w:color w:val="7A7966"/>
                                    <w:spacing w:val="-3"/>
                                    <w:w w:val="125"/>
                                    <w:position w:val="1"/>
                                    <w:sz w:val="2"/>
                                  </w:rPr>
                                  <w:t>ctorian</w:t>
                                </w:r>
                                <w:r>
                                  <w:rPr>
                                    <w:rFonts w:ascii="Arial"/>
                                    <w:color w:val="7A7966"/>
                                    <w:spacing w:val="-3"/>
                                    <w:w w:val="125"/>
                                    <w:position w:val="3"/>
                                    <w:sz w:val="2"/>
                                  </w:rPr>
                                  <w:t>Pr</w:t>
                                </w:r>
                                <w:r>
                                  <w:rPr>
                                    <w:rFonts w:ascii="Arial"/>
                                    <w:color w:val="7A7966"/>
                                    <w:spacing w:val="-3"/>
                                    <w:w w:val="125"/>
                                    <w:position w:val="3"/>
                                    <w:sz w:val="2"/>
                                  </w:rPr>
                                  <w:tab/>
                                </w:r>
                                <w:r>
                                  <w:rPr>
                                    <w:rFonts w:ascii="Arial"/>
                                    <w:color w:val="1D2444"/>
                                    <w:w w:val="125"/>
                                    <w:sz w:val="7"/>
                                  </w:rPr>
                                  <w:t>4</w:t>
                                </w:r>
                                <w:r>
                                  <w:rPr>
                                    <w:rFonts w:ascii="Arial"/>
                                    <w:color w:val="1D2444"/>
                                    <w:w w:val="125"/>
                                    <w:sz w:val="7"/>
                                  </w:rPr>
                                  <w:tab/>
                                </w:r>
                                <w:r>
                                  <w:rPr>
                                    <w:rFonts w:ascii="Arial"/>
                                    <w:color w:val="7A7966"/>
                                    <w:spacing w:val="-4"/>
                                    <w:w w:val="125"/>
                                    <w:position w:val="1"/>
                                    <w:sz w:val="2"/>
                                  </w:rPr>
                                  <w:t>r</w:t>
                                </w:r>
                                <w:r>
                                  <w:rPr>
                                    <w:rFonts w:ascii="Arial"/>
                                    <w:color w:val="7A7966"/>
                                    <w:spacing w:val="-4"/>
                                    <w:w w:val="125"/>
                                    <w:sz w:val="2"/>
                                  </w:rPr>
                                  <w:t>k</w:t>
                                </w:r>
                              </w:p>
                              <w:p w14:paraId="01C8A6C9" w14:textId="77777777" w:rsidR="00AA181E" w:rsidRDefault="00AA181E" w:rsidP="00617E12">
                                <w:pPr>
                                  <w:tabs>
                                    <w:tab w:val="left" w:pos="1139"/>
                                    <w:tab w:val="left" w:pos="1815"/>
                                  </w:tabs>
                                  <w:spacing w:line="-36" w:lineRule="auto"/>
                                  <w:ind w:left="694"/>
                                  <w:rPr>
                                    <w:rFonts w:ascii="Arial"/>
                                    <w:sz w:val="2"/>
                                  </w:rPr>
                                </w:pPr>
                                <w:r>
                                  <w:rPr>
                                    <w:rFonts w:ascii="Arial"/>
                                    <w:color w:val="1D1D1B"/>
                                    <w:w w:val="110"/>
                                    <w:position w:val="-4"/>
                                    <w:sz w:val="5"/>
                                  </w:rPr>
                                  <w:t>es</w:t>
                                </w:r>
                                <w:r>
                                  <w:rPr>
                                    <w:rFonts w:ascii="Arial"/>
                                    <w:color w:val="1D1D1B"/>
                                    <w:w w:val="110"/>
                                    <w:position w:val="-4"/>
                                    <w:sz w:val="5"/>
                                  </w:rPr>
                                  <w:tab/>
                                </w:r>
                                <w:r>
                                  <w:rPr>
                                    <w:rFonts w:ascii="Arial"/>
                                    <w:color w:val="1D1D1B"/>
                                    <w:w w:val="110"/>
                                    <w:position w:val="-1"/>
                                    <w:sz w:val="5"/>
                                  </w:rPr>
                                  <w:t>Informa</w:t>
                                </w:r>
                                <w:r>
                                  <w:rPr>
                                    <w:rFonts w:ascii="Arial"/>
                                    <w:color w:val="1D1D1B"/>
                                    <w:w w:val="110"/>
                                    <w:position w:val="-3"/>
                                    <w:sz w:val="5"/>
                                  </w:rPr>
                                  <w:t>tion</w:t>
                                </w:r>
                                <w:r>
                                  <w:rPr>
                                    <w:rFonts w:ascii="Arial"/>
                                    <w:color w:val="1D1D1B"/>
                                    <w:w w:val="110"/>
                                    <w:position w:val="-3"/>
                                    <w:sz w:val="5"/>
                                  </w:rPr>
                                  <w:tab/>
                                </w:r>
                                <w:r>
                                  <w:rPr>
                                    <w:rFonts w:ascii="Arial"/>
                                    <w:color w:val="7A7966"/>
                                    <w:w w:val="110"/>
                                    <w:position w:val="1"/>
                                    <w:sz w:val="2"/>
                                  </w:rPr>
                                  <w:t>ty</w:t>
                                </w:r>
                                <w:r>
                                  <w:rPr>
                                    <w:rFonts w:ascii="Arial"/>
                                    <w:color w:val="7A7966"/>
                                    <w:w w:val="110"/>
                                    <w:sz w:val="2"/>
                                  </w:rPr>
                                  <w:t>Framew</w:t>
                                </w:r>
                                <w:r>
                                  <w:rPr>
                                    <w:rFonts w:ascii="Arial"/>
                                    <w:color w:val="7A7966"/>
                                    <w:w w:val="110"/>
                                    <w:position w:val="-1"/>
                                    <w:sz w:val="2"/>
                                  </w:rPr>
                                  <w:t>o</w:t>
                                </w:r>
                              </w:p>
                              <w:p w14:paraId="09B31615" w14:textId="77777777" w:rsidR="00AA181E" w:rsidRDefault="00AA181E" w:rsidP="00617E12">
                                <w:pPr>
                                  <w:tabs>
                                    <w:tab w:val="left" w:pos="1133"/>
                                  </w:tabs>
                                  <w:spacing w:line="74" w:lineRule="auto"/>
                                  <w:ind w:left="14"/>
                                  <w:rPr>
                                    <w:rFonts w:ascii="Arial"/>
                                    <w:sz w:val="7"/>
                                  </w:rPr>
                                </w:pPr>
                                <w:r>
                                  <w:rPr>
                                    <w:rFonts w:ascii="Arial"/>
                                    <w:color w:val="1D1D1B"/>
                                    <w:w w:val="108"/>
                                    <w:position w:val="-6"/>
                                    <w:sz w:val="5"/>
                                  </w:rPr>
                                  <w:t>ecurity</w:t>
                                </w:r>
                                <w:r>
                                  <w:rPr>
                                    <w:rFonts w:ascii="Arial"/>
                                    <w:color w:val="1D1D1B"/>
                                    <w:spacing w:val="-3"/>
                                    <w:position w:val="-6"/>
                                    <w:sz w:val="5"/>
                                  </w:rPr>
                                  <w:t xml:space="preserve"> </w:t>
                                </w:r>
                                <w:r>
                                  <w:rPr>
                                    <w:rFonts w:ascii="Arial"/>
                                    <w:color w:val="1D1D1B"/>
                                    <w:w w:val="103"/>
                                    <w:position w:val="-3"/>
                                    <w:sz w:val="5"/>
                                  </w:rPr>
                                  <w:t>Policie</w:t>
                                </w:r>
                                <w:r>
                                  <w:rPr>
                                    <w:rFonts w:ascii="Arial"/>
                                    <w:color w:val="1D1D1B"/>
                                    <w:spacing w:val="5"/>
                                    <w:w w:val="103"/>
                                    <w:position w:val="-3"/>
                                    <w:sz w:val="5"/>
                                  </w:rPr>
                                  <w:t>s</w:t>
                                </w:r>
                                <w:r>
                                  <w:rPr>
                                    <w:rFonts w:ascii="Arial"/>
                                    <w:color w:val="1D1D1B"/>
                                    <w:w w:val="104"/>
                                    <w:position w:val="-1"/>
                                    <w:sz w:val="5"/>
                                  </w:rPr>
                                  <w:t>and</w:t>
                                </w:r>
                                <w:r>
                                  <w:rPr>
                                    <w:rFonts w:ascii="Arial"/>
                                    <w:color w:val="1D1D1B"/>
                                    <w:spacing w:val="-9"/>
                                    <w:position w:val="-1"/>
                                    <w:sz w:val="5"/>
                                  </w:rPr>
                                  <w:t xml:space="preserve"> </w:t>
                                </w:r>
                                <w:r>
                                  <w:rPr>
                                    <w:rFonts w:ascii="Arial"/>
                                    <w:color w:val="1D1D1B"/>
                                    <w:w w:val="98"/>
                                    <w:sz w:val="5"/>
                                  </w:rPr>
                                  <w:t>P</w:t>
                                </w:r>
                                <w:r>
                                  <w:rPr>
                                    <w:rFonts w:ascii="Arial"/>
                                    <w:color w:val="1D1D1B"/>
                                    <w:spacing w:val="-8"/>
                                    <w:w w:val="98"/>
                                    <w:sz w:val="5"/>
                                  </w:rPr>
                                  <w:t>r</w:t>
                                </w:r>
                                <w:r>
                                  <w:rPr>
                                    <w:rFonts w:ascii="Arial"/>
                                    <w:color w:val="1D1D1B"/>
                                    <w:w w:val="108"/>
                                    <w:sz w:val="5"/>
                                  </w:rPr>
                                  <w:t>ocedur</w:t>
                                </w:r>
                                <w:r>
                                  <w:rPr>
                                    <w:rFonts w:ascii="Arial"/>
                                    <w:color w:val="1D1D1B"/>
                                    <w:sz w:val="5"/>
                                  </w:rPr>
                                  <w:tab/>
                                </w:r>
                                <w:r>
                                  <w:rPr>
                                    <w:color w:val="1D1D1B"/>
                                    <w:spacing w:val="-4"/>
                                    <w:w w:val="107"/>
                                    <w:position w:val="1"/>
                                    <w:sz w:val="3"/>
                                  </w:rPr>
                                  <w:t>G</w:t>
                                </w:r>
                                <w:r>
                                  <w:rPr>
                                    <w:color w:val="1D1D1B"/>
                                    <w:spacing w:val="-4"/>
                                    <w:w w:val="107"/>
                                    <w:sz w:val="3"/>
                                  </w:rPr>
                                  <w:t>OVERNAN</w:t>
                                </w:r>
                                <w:r>
                                  <w:rPr>
                                    <w:color w:val="1D1D1B"/>
                                    <w:spacing w:val="-4"/>
                                    <w:w w:val="107"/>
                                    <w:position w:val="-1"/>
                                    <w:sz w:val="3"/>
                                  </w:rPr>
                                  <w:t>C</w:t>
                                </w:r>
                                <w:r>
                                  <w:rPr>
                                    <w:color w:val="1D1D1B"/>
                                    <w:w w:val="107"/>
                                    <w:position w:val="-1"/>
                                    <w:sz w:val="3"/>
                                  </w:rPr>
                                  <w:t>E</w:t>
                                </w:r>
                                <w:r>
                                  <w:rPr>
                                    <w:color w:val="1D1D1B"/>
                                    <w:position w:val="-1"/>
                                    <w:sz w:val="3"/>
                                  </w:rPr>
                                  <w:t xml:space="preserve">       </w:t>
                                </w:r>
                                <w:r>
                                  <w:rPr>
                                    <w:color w:val="1D1D1B"/>
                                    <w:spacing w:val="-3"/>
                                    <w:position w:val="-1"/>
                                    <w:sz w:val="3"/>
                                  </w:rPr>
                                  <w:t xml:space="preserve"> </w:t>
                                </w:r>
                                <w:r>
                                  <w:rPr>
                                    <w:rFonts w:ascii="Arial"/>
                                    <w:color w:val="1D1D1B"/>
                                    <w:w w:val="98"/>
                                    <w:position w:val="1"/>
                                    <w:sz w:val="5"/>
                                  </w:rPr>
                                  <w:t>Acces</w:t>
                                </w:r>
                                <w:r>
                                  <w:rPr>
                                    <w:rFonts w:ascii="Arial"/>
                                    <w:color w:val="1D1D1B"/>
                                    <w:spacing w:val="-131"/>
                                    <w:w w:val="98"/>
                                    <w:position w:val="1"/>
                                    <w:sz w:val="5"/>
                                  </w:rPr>
                                  <w:t>s</w:t>
                                </w:r>
                                <w:r>
                                  <w:rPr>
                                    <w:rFonts w:ascii="Arial"/>
                                    <w:color w:val="1D2444"/>
                                    <w:w w:val="103"/>
                                    <w:position w:val="-1"/>
                                    <w:sz w:val="7"/>
                                  </w:rPr>
                                  <w:t>5</w:t>
                                </w:r>
                              </w:p>
                              <w:p w14:paraId="3662EBCA" w14:textId="77777777" w:rsidR="00AA181E" w:rsidRDefault="00AA181E" w:rsidP="00617E12">
                                <w:pPr>
                                  <w:tabs>
                                    <w:tab w:val="left" w:pos="1110"/>
                                  </w:tabs>
                                  <w:spacing w:line="19" w:lineRule="auto"/>
                                  <w:ind w:right="100"/>
                                  <w:jc w:val="center"/>
                                  <w:rPr>
                                    <w:rFonts w:ascii="Arial"/>
                                    <w:sz w:val="5"/>
                                  </w:rPr>
                                </w:pPr>
                                <w:r>
                                  <w:rPr>
                                    <w:rFonts w:ascii="Arial"/>
                                    <w:color w:val="1D1D1B"/>
                                    <w:w w:val="106"/>
                                    <w:position w:val="-7"/>
                                    <w:sz w:val="5"/>
                                  </w:rPr>
                                  <w:t>nagemen</w:t>
                                </w:r>
                                <w:r>
                                  <w:rPr>
                                    <w:rFonts w:ascii="Arial"/>
                                    <w:color w:val="1D1D1B"/>
                                    <w:spacing w:val="-163"/>
                                    <w:w w:val="106"/>
                                    <w:position w:val="-7"/>
                                    <w:sz w:val="5"/>
                                  </w:rPr>
                                  <w:t>t</w:t>
                                </w:r>
                                <w:r>
                                  <w:rPr>
                                    <w:color w:val="1D1D1B"/>
                                    <w:spacing w:val="-4"/>
                                    <w:w w:val="107"/>
                                    <w:position w:val="-1"/>
                                    <w:sz w:val="3"/>
                                  </w:rPr>
                                  <w:t>R</w:t>
                                </w:r>
                                <w:r>
                                  <w:rPr>
                                    <w:color w:val="1D1D1B"/>
                                    <w:spacing w:val="-4"/>
                                    <w:w w:val="107"/>
                                    <w:sz w:val="3"/>
                                  </w:rPr>
                                  <w:t>NANC</w:t>
                                </w:r>
                                <w:r>
                                  <w:rPr>
                                    <w:color w:val="1D1D1B"/>
                                    <w:w w:val="107"/>
                                    <w:sz w:val="3"/>
                                  </w:rPr>
                                  <w:t>E</w:t>
                                </w:r>
                                <w:r>
                                  <w:rPr>
                                    <w:color w:val="1D1D1B"/>
                                    <w:sz w:val="3"/>
                                  </w:rPr>
                                  <w:tab/>
                                </w:r>
                                <w:r>
                                  <w:rPr>
                                    <w:rFonts w:ascii="Arial"/>
                                    <w:color w:val="FFFFFF"/>
                                    <w:w w:val="104"/>
                                    <w:sz w:val="3"/>
                                    <w:vertAlign w:val="superscript"/>
                                  </w:rPr>
                                  <w:t>Victoria</w:t>
                                </w:r>
                                <w:r>
                                  <w:rPr>
                                    <w:rFonts w:ascii="Arial"/>
                                    <w:color w:val="FFFFFF"/>
                                    <w:spacing w:val="2"/>
                                    <w:w w:val="104"/>
                                    <w:sz w:val="3"/>
                                    <w:vertAlign w:val="superscript"/>
                                  </w:rPr>
                                  <w:t>n</w:t>
                                </w:r>
                                <w:r>
                                  <w:rPr>
                                    <w:rFonts w:ascii="Arial"/>
                                    <w:color w:val="FFFFFF"/>
                                    <w:w w:val="111"/>
                                    <w:position w:val="1"/>
                                    <w:sz w:val="2"/>
                                  </w:rPr>
                                  <w:t>P</w:t>
                                </w:r>
                                <w:r>
                                  <w:rPr>
                                    <w:rFonts w:ascii="Arial"/>
                                    <w:color w:val="FFFFFF"/>
                                    <w:spacing w:val="-4"/>
                                    <w:w w:val="111"/>
                                    <w:position w:val="1"/>
                                    <w:sz w:val="2"/>
                                  </w:rPr>
                                  <w:t>r</w:t>
                                </w:r>
                                <w:r>
                                  <w:rPr>
                                    <w:rFonts w:ascii="Arial"/>
                                    <w:color w:val="FFFFFF"/>
                                    <w:w w:val="122"/>
                                    <w:sz w:val="2"/>
                                  </w:rPr>
                                  <w:t>otective</w:t>
                                </w:r>
                                <w:r>
                                  <w:rPr>
                                    <w:rFonts w:ascii="Arial"/>
                                    <w:color w:val="FFFFFF"/>
                                    <w:spacing w:val="-4"/>
                                    <w:sz w:val="2"/>
                                  </w:rPr>
                                  <w:t xml:space="preserve"> </w:t>
                                </w:r>
                                <w:r>
                                  <w:rPr>
                                    <w:rFonts w:ascii="Arial"/>
                                    <w:color w:val="FFFFFF"/>
                                    <w:w w:val="112"/>
                                    <w:sz w:val="2"/>
                                  </w:rPr>
                                  <w:t>Da</w:t>
                                </w:r>
                                <w:r>
                                  <w:rPr>
                                    <w:rFonts w:ascii="Arial"/>
                                    <w:color w:val="FFFFFF"/>
                                    <w:sz w:val="2"/>
                                  </w:rPr>
                                  <w:t xml:space="preserve">                               </w:t>
                                </w:r>
                                <w:r>
                                  <w:rPr>
                                    <w:rFonts w:ascii="Arial"/>
                                    <w:color w:val="FFFFFF"/>
                                    <w:spacing w:val="-1"/>
                                    <w:sz w:val="2"/>
                                  </w:rPr>
                                  <w:t xml:space="preserve"> </w:t>
                                </w:r>
                                <w:r>
                                  <w:rPr>
                                    <w:color w:val="1D1D1B"/>
                                    <w:spacing w:val="-22"/>
                                    <w:w w:val="107"/>
                                    <w:position w:val="2"/>
                                    <w:sz w:val="3"/>
                                  </w:rPr>
                                  <w:t>G</w:t>
                                </w:r>
                                <w:r>
                                  <w:rPr>
                                    <w:rFonts w:ascii="Arial"/>
                                    <w:color w:val="1D1D1B"/>
                                    <w:w w:val="104"/>
                                    <w:position w:val="7"/>
                                    <w:sz w:val="5"/>
                                  </w:rPr>
                                  <w:t>Securit</w:t>
                                </w:r>
                                <w:r>
                                  <w:rPr>
                                    <w:rFonts w:ascii="Arial"/>
                                    <w:color w:val="1D1D1B"/>
                                    <w:spacing w:val="-183"/>
                                    <w:w w:val="104"/>
                                    <w:position w:val="7"/>
                                    <w:sz w:val="5"/>
                                  </w:rPr>
                                  <w:t>y</w:t>
                                </w:r>
                                <w:r>
                                  <w:rPr>
                                    <w:color w:val="1D1D1B"/>
                                    <w:spacing w:val="-9"/>
                                    <w:w w:val="107"/>
                                    <w:position w:val="2"/>
                                    <w:sz w:val="3"/>
                                  </w:rPr>
                                  <w:t>O</w:t>
                                </w:r>
                                <w:r>
                                  <w:rPr>
                                    <w:color w:val="1D1D1B"/>
                                    <w:spacing w:val="-9"/>
                                    <w:w w:val="107"/>
                                    <w:position w:val="1"/>
                                    <w:sz w:val="3"/>
                                  </w:rPr>
                                  <w:t>V</w:t>
                                </w:r>
                                <w:r>
                                  <w:rPr>
                                    <w:color w:val="1D1D1B"/>
                                    <w:w w:val="107"/>
                                    <w:position w:val="1"/>
                                    <w:sz w:val="3"/>
                                  </w:rPr>
                                  <w:t>E</w:t>
                                </w:r>
                                <w:r>
                                  <w:rPr>
                                    <w:color w:val="1D1D1B"/>
                                    <w:position w:val="1"/>
                                    <w:sz w:val="3"/>
                                  </w:rPr>
                                  <w:t xml:space="preserve">            </w:t>
                                </w:r>
                                <w:r>
                                  <w:rPr>
                                    <w:color w:val="1D1D1B"/>
                                    <w:spacing w:val="2"/>
                                    <w:position w:val="1"/>
                                    <w:sz w:val="3"/>
                                  </w:rPr>
                                  <w:t xml:space="preserve"> </w:t>
                                </w:r>
                                <w:r>
                                  <w:rPr>
                                    <w:rFonts w:ascii="Arial"/>
                                    <w:color w:val="1D1D1B"/>
                                    <w:spacing w:val="-5"/>
                                    <w:w w:val="106"/>
                                    <w:position w:val="2"/>
                                    <w:sz w:val="5"/>
                                  </w:rPr>
                                  <w:t>Oblig</w:t>
                                </w:r>
                                <w:r>
                                  <w:rPr>
                                    <w:rFonts w:ascii="Arial"/>
                                    <w:color w:val="1D1D1B"/>
                                    <w:spacing w:val="-20"/>
                                    <w:w w:val="106"/>
                                    <w:position w:val="2"/>
                                    <w:sz w:val="5"/>
                                  </w:rPr>
                                  <w:t>a</w:t>
                                </w:r>
                                <w:r>
                                  <w:rPr>
                                    <w:rFonts w:ascii="Arial"/>
                                    <w:color w:val="1D1D1B"/>
                                    <w:spacing w:val="-5"/>
                                    <w:w w:val="108"/>
                                    <w:position w:val="-1"/>
                                    <w:sz w:val="5"/>
                                  </w:rPr>
                                  <w:t>tions</w:t>
                                </w:r>
                              </w:p>
                              <w:p w14:paraId="0BFC6BC9" w14:textId="77777777" w:rsidR="00AA181E" w:rsidRDefault="00AA181E" w:rsidP="00617E12">
                                <w:pPr>
                                  <w:spacing w:line="-216" w:lineRule="auto"/>
                                  <w:ind w:left="998"/>
                                  <w:jc w:val="center"/>
                                  <w:rPr>
                                    <w:sz w:val="3"/>
                                  </w:rPr>
                                </w:pPr>
                                <w:r>
                                  <w:rPr>
                                    <w:rFonts w:ascii="Arial"/>
                                    <w:color w:val="FFFFFF"/>
                                    <w:w w:val="115"/>
                                    <w:position w:val="2"/>
                                    <w:sz w:val="2"/>
                                  </w:rPr>
                                  <w:t xml:space="preserve">ta Security </w:t>
                                </w:r>
                                <w:r>
                                  <w:rPr>
                                    <w:rFonts w:ascii="Arial"/>
                                    <w:color w:val="FFFFFF"/>
                                    <w:w w:val="115"/>
                                    <w:sz w:val="2"/>
                                  </w:rPr>
                                  <w:t xml:space="preserve">Standards     </w:t>
                                </w:r>
                                <w:r>
                                  <w:rPr>
                                    <w:color w:val="1D1D1B"/>
                                    <w:w w:val="115"/>
                                    <w:position w:val="3"/>
                                    <w:sz w:val="3"/>
                                  </w:rPr>
                                  <w:t>R</w:t>
                                </w:r>
                                <w:r>
                                  <w:rPr>
                                    <w:color w:val="1D1D1B"/>
                                    <w:w w:val="115"/>
                                    <w:position w:val="2"/>
                                    <w:sz w:val="3"/>
                                  </w:rPr>
                                  <w:t>NA</w:t>
                                </w:r>
                                <w:r>
                                  <w:rPr>
                                    <w:color w:val="1D1D1B"/>
                                    <w:w w:val="115"/>
                                    <w:position w:val="1"/>
                                    <w:sz w:val="3"/>
                                  </w:rPr>
                                  <w:t>NC</w:t>
                                </w:r>
                                <w:r>
                                  <w:rPr>
                                    <w:color w:val="1D1D1B"/>
                                    <w:w w:val="115"/>
                                    <w:sz w:val="3"/>
                                  </w:rPr>
                                  <w:t>E</w:t>
                                </w:r>
                              </w:p>
                              <w:p w14:paraId="6DBFA62E" w14:textId="77777777" w:rsidR="00AA181E" w:rsidRDefault="00AA181E" w:rsidP="00617E12">
                                <w:pPr>
                                  <w:tabs>
                                    <w:tab w:val="left" w:pos="1108"/>
                                    <w:tab w:val="left" w:pos="1524"/>
                                  </w:tabs>
                                  <w:spacing w:line="25" w:lineRule="exact"/>
                                  <w:ind w:left="111"/>
                                  <w:rPr>
                                    <w:rFonts w:ascii="Arial"/>
                                    <w:sz w:val="7"/>
                                  </w:rPr>
                                </w:pPr>
                                <w:r>
                                  <w:rPr>
                                    <w:rFonts w:ascii="Arial"/>
                                    <w:color w:val="FFFFFF"/>
                                    <w:w w:val="120"/>
                                    <w:sz w:val="2"/>
                                  </w:rPr>
                                  <w:t>Pr</w:t>
                                </w:r>
                                <w:r>
                                  <w:rPr>
                                    <w:rFonts w:ascii="Arial"/>
                                    <w:color w:val="FFFFFF"/>
                                    <w:w w:val="120"/>
                                    <w:position w:val="1"/>
                                    <w:sz w:val="2"/>
                                  </w:rPr>
                                  <w:t>otective</w:t>
                                </w:r>
                                <w:r>
                                  <w:rPr>
                                    <w:rFonts w:ascii="Arial"/>
                                    <w:color w:val="FFFFFF"/>
                                    <w:spacing w:val="-6"/>
                                    <w:w w:val="120"/>
                                    <w:position w:val="1"/>
                                    <w:sz w:val="2"/>
                                  </w:rPr>
                                  <w:t xml:space="preserve"> </w:t>
                                </w:r>
                                <w:r>
                                  <w:rPr>
                                    <w:rFonts w:ascii="Arial"/>
                                    <w:color w:val="FFFFFF"/>
                                    <w:w w:val="120"/>
                                    <w:position w:val="2"/>
                                    <w:sz w:val="2"/>
                                  </w:rPr>
                                  <w:t>Data</w:t>
                                </w:r>
                                <w:r>
                                  <w:rPr>
                                    <w:rFonts w:ascii="Arial"/>
                                    <w:color w:val="FFFFFF"/>
                                    <w:spacing w:val="-5"/>
                                    <w:w w:val="120"/>
                                    <w:position w:val="2"/>
                                    <w:sz w:val="2"/>
                                  </w:rPr>
                                  <w:t xml:space="preserve"> </w:t>
                                </w:r>
                                <w:r>
                                  <w:rPr>
                                    <w:rFonts w:ascii="Arial"/>
                                    <w:color w:val="FFFFFF"/>
                                    <w:w w:val="120"/>
                                    <w:position w:val="3"/>
                                    <w:sz w:val="2"/>
                                  </w:rPr>
                                  <w:t>Security</w:t>
                                </w:r>
                                <w:r>
                                  <w:rPr>
                                    <w:rFonts w:ascii="Arial"/>
                                    <w:color w:val="FFFFFF"/>
                                    <w:w w:val="120"/>
                                    <w:position w:val="3"/>
                                    <w:sz w:val="2"/>
                                  </w:rPr>
                                  <w:tab/>
                                </w:r>
                                <w:r>
                                  <w:rPr>
                                    <w:rFonts w:ascii="Times New Roman"/>
                                    <w:color w:val="0D478A"/>
                                    <w:w w:val="120"/>
                                    <w:sz w:val="3"/>
                                  </w:rPr>
                                  <w:t>Standard</w:t>
                                </w:r>
                                <w:r>
                                  <w:rPr>
                                    <w:rFonts w:ascii="Times New Roman"/>
                                    <w:color w:val="0D478A"/>
                                    <w:w w:val="120"/>
                                    <w:sz w:val="3"/>
                                  </w:rPr>
                                  <w:tab/>
                                </w:r>
                                <w:r>
                                  <w:rPr>
                                    <w:rFonts w:ascii="Arial"/>
                                    <w:color w:val="FFFFFF"/>
                                    <w:w w:val="120"/>
                                    <w:position w:val="5"/>
                                    <w:sz w:val="2"/>
                                  </w:rPr>
                                  <w:t>Victorian</w:t>
                                </w:r>
                                <w:r>
                                  <w:rPr>
                                    <w:rFonts w:ascii="Arial"/>
                                    <w:color w:val="FFFFFF"/>
                                    <w:w w:val="120"/>
                                    <w:position w:val="2"/>
                                    <w:sz w:val="2"/>
                                  </w:rPr>
                                  <w:t>Pr</w:t>
                                </w:r>
                                <w:r>
                                  <w:rPr>
                                    <w:rFonts w:ascii="Arial"/>
                                    <w:color w:val="FFFFFF"/>
                                    <w:w w:val="120"/>
                                    <w:position w:val="1"/>
                                    <w:sz w:val="2"/>
                                  </w:rPr>
                                  <w:t xml:space="preserve">otective </w:t>
                                </w:r>
                                <w:r>
                                  <w:rPr>
                                    <w:rFonts w:ascii="Arial"/>
                                    <w:color w:val="1D2444"/>
                                    <w:w w:val="120"/>
                                    <w:position w:val="2"/>
                                    <w:sz w:val="7"/>
                                  </w:rPr>
                                  <w:t>6</w:t>
                                </w:r>
                              </w:p>
                              <w:p w14:paraId="6C571A56" w14:textId="77777777" w:rsidR="00AA181E" w:rsidRDefault="00AA181E" w:rsidP="00617E12">
                                <w:pPr>
                                  <w:spacing w:line="3" w:lineRule="exact"/>
                                  <w:ind w:left="89" w:right="1384"/>
                                  <w:jc w:val="center"/>
                                  <w:rPr>
                                    <w:rFonts w:ascii="Arial"/>
                                    <w:sz w:val="2"/>
                                  </w:rPr>
                                </w:pPr>
                                <w:r>
                                  <w:rPr>
                                    <w:rFonts w:ascii="Arial"/>
                                    <w:color w:val="FFFFFF"/>
                                    <w:w w:val="115"/>
                                    <w:sz w:val="2"/>
                                  </w:rPr>
                                  <w:t>Standards</w:t>
                                </w:r>
                              </w:p>
                              <w:p w14:paraId="649A372C" w14:textId="77777777" w:rsidR="00AA181E" w:rsidRDefault="00AA181E" w:rsidP="00617E12">
                                <w:pPr>
                                  <w:tabs>
                                    <w:tab w:val="left" w:pos="1831"/>
                                  </w:tabs>
                                  <w:spacing w:line="65" w:lineRule="exact"/>
                                  <w:ind w:left="921"/>
                                  <w:rPr>
                                    <w:rFonts w:ascii="Arial"/>
                                    <w:sz w:val="2"/>
                                  </w:rPr>
                                </w:pPr>
                                <w:r>
                                  <w:rPr>
                                    <w:color w:val="1D1D1B"/>
                                    <w:w w:val="113"/>
                                    <w:sz w:val="2"/>
                                  </w:rPr>
                                  <w:t>es</w:t>
                                </w:r>
                                <w:r>
                                  <w:rPr>
                                    <w:color w:val="1D1D1B"/>
                                    <w:sz w:val="2"/>
                                  </w:rPr>
                                  <w:t xml:space="preserve">                            </w:t>
                                </w:r>
                                <w:r>
                                  <w:rPr>
                                    <w:color w:val="1D1D1B"/>
                                    <w:spacing w:val="-2"/>
                                    <w:sz w:val="2"/>
                                  </w:rPr>
                                  <w:t xml:space="preserve"> </w:t>
                                </w:r>
                                <w:r>
                                  <w:rPr>
                                    <w:color w:val="1D1D1B"/>
                                    <w:w w:val="113"/>
                                    <w:position w:val="1"/>
                                    <w:sz w:val="2"/>
                                  </w:rPr>
                                  <w:t>A</w:t>
                                </w:r>
                                <w:r>
                                  <w:rPr>
                                    <w:color w:val="1D1D1B"/>
                                    <w:spacing w:val="2"/>
                                    <w:w w:val="113"/>
                                    <w:position w:val="1"/>
                                    <w:sz w:val="2"/>
                                  </w:rPr>
                                  <w:t>n</w:t>
                                </w:r>
                                <w:r>
                                  <w:rPr>
                                    <w:color w:val="1D1D1B"/>
                                    <w:w w:val="113"/>
                                    <w:sz w:val="2"/>
                                  </w:rPr>
                                  <w:t>or</w:t>
                                </w:r>
                                <w:r>
                                  <w:rPr>
                                    <w:color w:val="1D1D1B"/>
                                    <w:sz w:val="2"/>
                                  </w:rPr>
                                  <w:tab/>
                                </w:r>
                                <w:r>
                                  <w:rPr>
                                    <w:color w:val="1D1D1B"/>
                                    <w:spacing w:val="-20"/>
                                    <w:w w:val="107"/>
                                    <w:position w:val="3"/>
                                    <w:sz w:val="3"/>
                                  </w:rPr>
                                  <w:t>G</w:t>
                                </w:r>
                                <w:r>
                                  <w:rPr>
                                    <w:rFonts w:ascii="Arial"/>
                                    <w:color w:val="1D1D1B"/>
                                    <w:w w:val="104"/>
                                    <w:position w:val="7"/>
                                    <w:sz w:val="5"/>
                                  </w:rPr>
                                  <w:t>Securit</w:t>
                                </w:r>
                                <w:r>
                                  <w:rPr>
                                    <w:rFonts w:ascii="Arial"/>
                                    <w:color w:val="1D1D1B"/>
                                    <w:spacing w:val="-188"/>
                                    <w:w w:val="104"/>
                                    <w:position w:val="7"/>
                                    <w:sz w:val="5"/>
                                  </w:rPr>
                                  <w:t>y</w:t>
                                </w:r>
                                <w:r>
                                  <w:rPr>
                                    <w:color w:val="1D1D1B"/>
                                    <w:spacing w:val="-23"/>
                                    <w:w w:val="107"/>
                                    <w:position w:val="2"/>
                                    <w:sz w:val="3"/>
                                  </w:rPr>
                                  <w:t>O</w:t>
                                </w:r>
                                <w:r>
                                  <w:rPr>
                                    <w:rFonts w:ascii="Arial"/>
                                    <w:color w:val="FFFFFF"/>
                                    <w:spacing w:val="-9"/>
                                    <w:w w:val="92"/>
                                    <w:position w:val="2"/>
                                    <w:sz w:val="2"/>
                                  </w:rPr>
                                  <w:t>S</w:t>
                                </w:r>
                                <w:r>
                                  <w:rPr>
                                    <w:color w:val="1D1D1B"/>
                                    <w:spacing w:val="-31"/>
                                    <w:w w:val="107"/>
                                    <w:position w:val="1"/>
                                    <w:sz w:val="3"/>
                                  </w:rPr>
                                  <w:t>V</w:t>
                                </w:r>
                                <w:r>
                                  <w:rPr>
                                    <w:rFonts w:ascii="Arial"/>
                                    <w:color w:val="FFFFFF"/>
                                    <w:w w:val="117"/>
                                    <w:position w:val="2"/>
                                    <w:sz w:val="2"/>
                                  </w:rPr>
                                  <w:t>tandards</w:t>
                                </w:r>
                              </w:p>
                              <w:p w14:paraId="0B437C69" w14:textId="77777777" w:rsidR="00AA181E" w:rsidRDefault="00AA181E" w:rsidP="00617E12">
                                <w:pPr>
                                  <w:spacing w:line="14" w:lineRule="auto"/>
                                  <w:ind w:right="264"/>
                                  <w:jc w:val="right"/>
                                  <w:rPr>
                                    <w:rFonts w:ascii="Arial"/>
                                    <w:sz w:val="2"/>
                                  </w:rPr>
                                </w:pPr>
                                <w:r>
                                  <w:rPr>
                                    <w:rFonts w:ascii="Arial"/>
                                    <w:color w:val="FFFFFF"/>
                                    <w:w w:val="115"/>
                                    <w:position w:val="1"/>
                                    <w:sz w:val="2"/>
                                  </w:rPr>
                                  <w:t>Data</w:t>
                                </w:r>
                                <w:r>
                                  <w:rPr>
                                    <w:rFonts w:ascii="Arial"/>
                                    <w:color w:val="FFFFFF"/>
                                    <w:w w:val="115"/>
                                    <w:sz w:val="2"/>
                                  </w:rPr>
                                  <w:t>Security</w:t>
                                </w:r>
                              </w:p>
                              <w:p w14:paraId="3708916D" w14:textId="77777777" w:rsidR="00AA181E" w:rsidRDefault="00AA181E" w:rsidP="00617E12">
                                <w:pPr>
                                  <w:tabs>
                                    <w:tab w:val="left" w:pos="728"/>
                                    <w:tab w:val="left" w:pos="1101"/>
                                    <w:tab w:val="left" w:pos="1845"/>
                                  </w:tabs>
                                  <w:spacing w:line="108" w:lineRule="auto"/>
                                  <w:ind w:right="65"/>
                                  <w:jc w:val="center"/>
                                  <w:rPr>
                                    <w:sz w:val="3"/>
                                  </w:rPr>
                                </w:pPr>
                                <w:r>
                                  <w:rPr>
                                    <w:rFonts w:ascii="Arial"/>
                                    <w:color w:val="FFFFFF"/>
                                    <w:w w:val="117"/>
                                    <w:position w:val="-1"/>
                                    <w:sz w:val="2"/>
                                  </w:rPr>
                                  <w:t>tandards</w:t>
                                </w:r>
                                <w:r>
                                  <w:rPr>
                                    <w:rFonts w:ascii="Arial"/>
                                    <w:color w:val="FFFFFF"/>
                                    <w:position w:val="-1"/>
                                    <w:sz w:val="2"/>
                                  </w:rPr>
                                  <w:tab/>
                                </w:r>
                                <w:r>
                                  <w:rPr>
                                    <w:color w:val="1D1D1B"/>
                                    <w:w w:val="113"/>
                                    <w:sz w:val="2"/>
                                  </w:rPr>
                                  <w:t>an</w:t>
                                </w:r>
                                <w:r>
                                  <w:rPr>
                                    <w:color w:val="1D1D1B"/>
                                    <w:spacing w:val="2"/>
                                    <w:w w:val="113"/>
                                    <w:sz w:val="2"/>
                                  </w:rPr>
                                  <w:t>d</w:t>
                                </w:r>
                                <w:r>
                                  <w:rPr>
                                    <w:color w:val="1D1D1B"/>
                                    <w:w w:val="113"/>
                                    <w:sz w:val="2"/>
                                  </w:rPr>
                                  <w:t>p</w:t>
                                </w:r>
                                <w:r>
                                  <w:rPr>
                                    <w:color w:val="1D1D1B"/>
                                    <w:spacing w:val="-4"/>
                                    <w:w w:val="113"/>
                                    <w:sz w:val="2"/>
                                  </w:rPr>
                                  <w:t>r</w:t>
                                </w:r>
                                <w:r>
                                  <w:rPr>
                                    <w:color w:val="1D1D1B"/>
                                    <w:w w:val="113"/>
                                    <w:sz w:val="2"/>
                                  </w:rPr>
                                  <w:t>ocedur</w:t>
                                </w:r>
                                <w:r>
                                  <w:rPr>
                                    <w:color w:val="1D1D1B"/>
                                    <w:sz w:val="2"/>
                                  </w:rPr>
                                  <w:tab/>
                                </w:r>
                                <w:r>
                                  <w:rPr>
                                    <w:color w:val="1D1D1B"/>
                                    <w:w w:val="113"/>
                                    <w:position w:val="1"/>
                                    <w:sz w:val="2"/>
                                  </w:rPr>
                                  <w:t>ganis</w:t>
                                </w:r>
                                <w:r>
                                  <w:rPr>
                                    <w:color w:val="1D1D1B"/>
                                    <w:spacing w:val="-4"/>
                                    <w:w w:val="113"/>
                                    <w:position w:val="1"/>
                                    <w:sz w:val="2"/>
                                  </w:rPr>
                                  <w:t>a</w:t>
                                </w:r>
                                <w:r>
                                  <w:rPr>
                                    <w:color w:val="1D1D1B"/>
                                    <w:w w:val="113"/>
                                    <w:sz w:val="2"/>
                                  </w:rPr>
                                  <w:t>tio</w:t>
                                </w:r>
                                <w:r>
                                  <w:rPr>
                                    <w:color w:val="1D1D1B"/>
                                    <w:spacing w:val="2"/>
                                    <w:w w:val="113"/>
                                    <w:sz w:val="2"/>
                                  </w:rPr>
                                  <w:t>n</w:t>
                                </w:r>
                                <w:r>
                                  <w:rPr>
                                    <w:color w:val="1D1D1B"/>
                                    <w:w w:val="113"/>
                                    <w:sz w:val="2"/>
                                  </w:rPr>
                                  <w:t>mus</w:t>
                                </w:r>
                                <w:r>
                                  <w:rPr>
                                    <w:color w:val="1D1D1B"/>
                                    <w:spacing w:val="2"/>
                                    <w:w w:val="113"/>
                                    <w:sz w:val="2"/>
                                  </w:rPr>
                                  <w:t>t</w:t>
                                </w:r>
                                <w:r>
                                  <w:rPr>
                                    <w:color w:val="1D1D1B"/>
                                    <w:w w:val="113"/>
                                    <w:sz w:val="2"/>
                                  </w:rPr>
                                  <w:t>establish,</w:t>
                                </w:r>
                                <w:r>
                                  <w:rPr>
                                    <w:color w:val="1D1D1B"/>
                                    <w:sz w:val="2"/>
                                  </w:rPr>
                                  <w:t xml:space="preserve">             </w:t>
                                </w:r>
                                <w:r>
                                  <w:rPr>
                                    <w:color w:val="1D1D1B"/>
                                    <w:spacing w:val="-3"/>
                                    <w:sz w:val="2"/>
                                  </w:rPr>
                                  <w:t xml:space="preserve"> </w:t>
                                </w:r>
                                <w:r>
                                  <w:rPr>
                                    <w:rFonts w:ascii="Arial"/>
                                    <w:color w:val="0D478A"/>
                                    <w:w w:val="108"/>
                                    <w:position w:val="1"/>
                                    <w:sz w:val="3"/>
                                  </w:rPr>
                                  <w:t>Standard</w:t>
                                </w:r>
                                <w:r>
                                  <w:rPr>
                                    <w:rFonts w:ascii="Arial"/>
                                    <w:color w:val="0D478A"/>
                                    <w:position w:val="1"/>
                                    <w:sz w:val="3"/>
                                  </w:rPr>
                                  <w:tab/>
                                </w:r>
                                <w:r>
                                  <w:rPr>
                                    <w:color w:val="1D1D1B"/>
                                    <w:spacing w:val="-13"/>
                                    <w:w w:val="107"/>
                                    <w:position w:val="1"/>
                                    <w:sz w:val="3"/>
                                  </w:rPr>
                                  <w:t>E</w:t>
                                </w:r>
                                <w:r>
                                  <w:rPr>
                                    <w:color w:val="1D1D1B"/>
                                    <w:spacing w:val="-13"/>
                                    <w:w w:val="107"/>
                                    <w:sz w:val="3"/>
                                  </w:rPr>
                                  <w:t>RN</w:t>
                                </w:r>
                                <w:r>
                                  <w:rPr>
                                    <w:color w:val="1D1D1B"/>
                                    <w:spacing w:val="-13"/>
                                    <w:w w:val="107"/>
                                    <w:position w:val="-1"/>
                                    <w:sz w:val="3"/>
                                  </w:rPr>
                                  <w:t>A</w:t>
                                </w:r>
                                <w:r>
                                  <w:rPr>
                                    <w:color w:val="1D1D1B"/>
                                    <w:w w:val="107"/>
                                    <w:position w:val="-1"/>
                                    <w:sz w:val="3"/>
                                  </w:rPr>
                                  <w:t>N</w:t>
                                </w:r>
                              </w:p>
                              <w:p w14:paraId="5EBFCECC" w14:textId="77777777" w:rsidR="00AA181E" w:rsidRDefault="00AA181E" w:rsidP="00617E12">
                                <w:pPr>
                                  <w:tabs>
                                    <w:tab w:val="left" w:pos="475"/>
                                    <w:tab w:val="left" w:pos="1097"/>
                                  </w:tabs>
                                  <w:spacing w:line="18" w:lineRule="exact"/>
                                  <w:ind w:left="40"/>
                                  <w:rPr>
                                    <w:sz w:val="2"/>
                                  </w:rPr>
                                </w:pPr>
                                <w:r>
                                  <w:rPr>
                                    <w:rFonts w:ascii="Times New Roman"/>
                                    <w:color w:val="0D478A"/>
                                    <w:w w:val="115"/>
                                    <w:sz w:val="3"/>
                                  </w:rPr>
                                  <w:t>tandard</w:t>
                                </w:r>
                                <w:r>
                                  <w:rPr>
                                    <w:rFonts w:ascii="Times New Roman"/>
                                    <w:color w:val="0D478A"/>
                                    <w:w w:val="115"/>
                                    <w:sz w:val="3"/>
                                  </w:rPr>
                                  <w:tab/>
                                </w:r>
                                <w:r>
                                  <w:rPr>
                                    <w:color w:val="1D1D1B"/>
                                    <w:w w:val="115"/>
                                    <w:sz w:val="2"/>
                                  </w:rPr>
                                  <w:t>and</w:t>
                                </w:r>
                                <w:r>
                                  <w:rPr>
                                    <w:color w:val="1D1D1B"/>
                                    <w:w w:val="115"/>
                                    <w:position w:val="1"/>
                                    <w:sz w:val="2"/>
                                  </w:rPr>
                                  <w:t>maintain</w:t>
                                </w:r>
                                <w:r>
                                  <w:rPr>
                                    <w:color w:val="1D1D1B"/>
                                    <w:w w:val="115"/>
                                    <w:position w:val="2"/>
                                    <w:sz w:val="2"/>
                                  </w:rPr>
                                  <w:t>security</w:t>
                                </w:r>
                                <w:r>
                                  <w:rPr>
                                    <w:color w:val="1D1D1B"/>
                                    <w:w w:val="115"/>
                                    <w:position w:val="3"/>
                                    <w:sz w:val="2"/>
                                  </w:rPr>
                                  <w:t>policies</w:t>
                                </w:r>
                                <w:r>
                                  <w:rPr>
                                    <w:color w:val="1D1D1B"/>
                                    <w:w w:val="115"/>
                                    <w:position w:val="3"/>
                                    <w:sz w:val="2"/>
                                  </w:rPr>
                                  <w:tab/>
                                  <w:t>publicsector</w:t>
                                </w:r>
                                <w:r>
                                  <w:rPr>
                                    <w:color w:val="1D1D1B"/>
                                    <w:w w:val="115"/>
                                    <w:position w:val="2"/>
                                    <w:sz w:val="2"/>
                                  </w:rPr>
                                  <w:t>da</w:t>
                                </w:r>
                                <w:r>
                                  <w:rPr>
                                    <w:color w:val="1D1D1B"/>
                                    <w:w w:val="115"/>
                                    <w:position w:val="1"/>
                                    <w:sz w:val="2"/>
                                  </w:rPr>
                                  <w:t>ta.</w:t>
                                </w:r>
                                <w:r>
                                  <w:rPr>
                                    <w:color w:val="1D1D1B"/>
                                    <w:spacing w:val="4"/>
                                    <w:w w:val="115"/>
                                    <w:position w:val="1"/>
                                    <w:sz w:val="2"/>
                                  </w:rPr>
                                  <w:t xml:space="preserve"> </w:t>
                                </w:r>
                                <w:r>
                                  <w:rPr>
                                    <w:color w:val="1D1D1B"/>
                                    <w:w w:val="115"/>
                                    <w:position w:val="2"/>
                                    <w:sz w:val="2"/>
                                  </w:rPr>
                                  <w:t>implement</w:t>
                                </w:r>
                                <w:r>
                                  <w:rPr>
                                    <w:color w:val="1D1D1B"/>
                                    <w:w w:val="115"/>
                                    <w:position w:val="1"/>
                                    <w:sz w:val="2"/>
                                  </w:rPr>
                                  <w:t>and</w:t>
                                </w:r>
                              </w:p>
                              <w:p w14:paraId="7F6D5DE5" w14:textId="77777777" w:rsidR="00AA181E" w:rsidRDefault="00AA181E" w:rsidP="00617E12">
                                <w:pPr>
                                  <w:tabs>
                                    <w:tab w:val="left" w:pos="1479"/>
                                  </w:tabs>
                                  <w:spacing w:line="35" w:lineRule="exact"/>
                                  <w:ind w:left="258"/>
                                  <w:rPr>
                                    <w:rFonts w:ascii="Arial"/>
                                    <w:sz w:val="2"/>
                                  </w:rPr>
                                </w:pPr>
                                <w:r>
                                  <w:rPr>
                                    <w:color w:val="1D1D1B"/>
                                    <w:w w:val="113"/>
                                    <w:sz w:val="2"/>
                                  </w:rPr>
                                  <w:t>establish,</w:t>
                                </w:r>
                                <w:r>
                                  <w:rPr>
                                    <w:color w:val="1D1D1B"/>
                                    <w:spacing w:val="-3"/>
                                    <w:sz w:val="2"/>
                                  </w:rPr>
                                  <w:t xml:space="preserve"> </w:t>
                                </w:r>
                                <w:r>
                                  <w:rPr>
                                    <w:color w:val="1D1D1B"/>
                                    <w:w w:val="113"/>
                                    <w:position w:val="2"/>
                                    <w:sz w:val="2"/>
                                  </w:rPr>
                                  <w:t>implement</w:t>
                                </w:r>
                                <w:r>
                                  <w:rPr>
                                    <w:color w:val="1D1D1B"/>
                                    <w:position w:val="2"/>
                                    <w:sz w:val="2"/>
                                  </w:rPr>
                                  <w:t xml:space="preserve">          </w:t>
                                </w:r>
                                <w:r>
                                  <w:rPr>
                                    <w:color w:val="1D1D1B"/>
                                    <w:spacing w:val="-3"/>
                                    <w:position w:val="2"/>
                                    <w:sz w:val="2"/>
                                  </w:rPr>
                                  <w:t xml:space="preserve"> </w:t>
                                </w:r>
                                <w:r>
                                  <w:rPr>
                                    <w:color w:val="1D1D1B"/>
                                    <w:w w:val="113"/>
                                    <w:sz w:val="2"/>
                                  </w:rPr>
                                  <w:t>ris</w:t>
                                </w:r>
                                <w:r>
                                  <w:rPr>
                                    <w:color w:val="1D1D1B"/>
                                    <w:spacing w:val="-7"/>
                                    <w:w w:val="113"/>
                                    <w:sz w:val="2"/>
                                  </w:rPr>
                                  <w:t>k</w:t>
                                </w:r>
                                <w:r>
                                  <w:rPr>
                                    <w:color w:val="1D1D1B"/>
                                    <w:w w:val="113"/>
                                    <w:position w:val="1"/>
                                    <w:sz w:val="2"/>
                                  </w:rPr>
                                  <w:t>s.</w:t>
                                </w:r>
                                <w:r>
                                  <w:rPr>
                                    <w:color w:val="1D1D1B"/>
                                    <w:position w:val="1"/>
                                    <w:sz w:val="2"/>
                                  </w:rPr>
                                  <w:tab/>
                                </w:r>
                                <w:r>
                                  <w:rPr>
                                    <w:color w:val="1D1D1B"/>
                                    <w:w w:val="113"/>
                                    <w:position w:val="3"/>
                                    <w:sz w:val="2"/>
                                  </w:rPr>
                                  <w:t>A</w:t>
                                </w:r>
                                <w:r>
                                  <w:rPr>
                                    <w:color w:val="1D1D1B"/>
                                    <w:spacing w:val="-1"/>
                                    <w:w w:val="113"/>
                                    <w:position w:val="3"/>
                                    <w:sz w:val="2"/>
                                  </w:rPr>
                                  <w:t>n</w:t>
                                </w:r>
                                <w:r>
                                  <w:rPr>
                                    <w:color w:val="1D1D1B"/>
                                    <w:w w:val="113"/>
                                    <w:position w:val="2"/>
                                    <w:sz w:val="2"/>
                                  </w:rPr>
                                  <w:t>o</w:t>
                                </w:r>
                                <w:r>
                                  <w:rPr>
                                    <w:color w:val="1D1D1B"/>
                                    <w:spacing w:val="-7"/>
                                    <w:w w:val="113"/>
                                    <w:position w:val="2"/>
                                    <w:sz w:val="2"/>
                                  </w:rPr>
                                  <w:t>r</w:t>
                                </w:r>
                                <w:r>
                                  <w:rPr>
                                    <w:color w:val="1D1D1B"/>
                                    <w:w w:val="113"/>
                                    <w:position w:val="2"/>
                                    <w:sz w:val="2"/>
                                  </w:rPr>
                                  <w:t>ganis</w:t>
                                </w:r>
                                <w:r>
                                  <w:rPr>
                                    <w:color w:val="1D1D1B"/>
                                    <w:spacing w:val="-18"/>
                                    <w:w w:val="113"/>
                                    <w:position w:val="2"/>
                                    <w:sz w:val="2"/>
                                  </w:rPr>
                                  <w:t>a</w:t>
                                </w:r>
                                <w:r>
                                  <w:rPr>
                                    <w:color w:val="1D1D1B"/>
                                    <w:w w:val="113"/>
                                    <w:position w:val="3"/>
                                    <w:sz w:val="2"/>
                                  </w:rPr>
                                  <w:t>maintai</w:t>
                                </w:r>
                                <w:r>
                                  <w:rPr>
                                    <w:color w:val="1D1D1B"/>
                                    <w:spacing w:val="2"/>
                                    <w:w w:val="113"/>
                                    <w:position w:val="3"/>
                                    <w:sz w:val="2"/>
                                  </w:rPr>
                                  <w:t>n</w:t>
                                </w:r>
                                <w:r>
                                  <w:rPr>
                                    <w:color w:val="1D1D1B"/>
                                    <w:w w:val="113"/>
                                    <w:position w:val="2"/>
                                    <w:sz w:val="2"/>
                                  </w:rPr>
                                  <w:t>a</w:t>
                                </w:r>
                                <w:r>
                                  <w:rPr>
                                    <w:color w:val="1D1D1B"/>
                                    <w:spacing w:val="2"/>
                                    <w:w w:val="113"/>
                                    <w:position w:val="2"/>
                                    <w:sz w:val="2"/>
                                  </w:rPr>
                                  <w:t>n</w:t>
                                </w:r>
                                <w:r>
                                  <w:rPr>
                                    <w:color w:val="1D1D1B"/>
                                    <w:w w:val="113"/>
                                    <w:position w:val="1"/>
                                    <w:sz w:val="2"/>
                                  </w:rPr>
                                  <w:t>access</w:t>
                                </w:r>
                                <w:r>
                                  <w:rPr>
                                    <w:color w:val="1D1D1B"/>
                                    <w:position w:val="1"/>
                                    <w:sz w:val="2"/>
                                  </w:rPr>
                                  <w:t xml:space="preserve">    </w:t>
                                </w:r>
                                <w:r>
                                  <w:rPr>
                                    <w:rFonts w:ascii="Arial"/>
                                    <w:color w:val="FFFFFF"/>
                                    <w:w w:val="121"/>
                                    <w:position w:val="5"/>
                                    <w:sz w:val="2"/>
                                  </w:rPr>
                                  <w:t>Victoria</w:t>
                                </w:r>
                                <w:r>
                                  <w:rPr>
                                    <w:rFonts w:ascii="Arial"/>
                                    <w:color w:val="FFFFFF"/>
                                    <w:spacing w:val="-5"/>
                                    <w:w w:val="121"/>
                                    <w:position w:val="5"/>
                                    <w:sz w:val="2"/>
                                  </w:rPr>
                                  <w:t>n</w:t>
                                </w:r>
                                <w:r>
                                  <w:rPr>
                                    <w:rFonts w:ascii="Arial"/>
                                    <w:color w:val="FFFFFF"/>
                                    <w:w w:val="111"/>
                                    <w:position w:val="1"/>
                                    <w:sz w:val="2"/>
                                  </w:rPr>
                                  <w:t>Pr</w:t>
                                </w:r>
                              </w:p>
                              <w:p w14:paraId="21B808B6" w14:textId="77777777" w:rsidR="00AA181E" w:rsidRDefault="00AA181E" w:rsidP="00617E12">
                                <w:pPr>
                                  <w:spacing w:line="2" w:lineRule="exact"/>
                                  <w:ind w:left="467"/>
                                  <w:rPr>
                                    <w:sz w:val="2"/>
                                  </w:rPr>
                                </w:pPr>
                                <w:r>
                                  <w:rPr>
                                    <w:color w:val="1D1D1B"/>
                                    <w:w w:val="115"/>
                                    <w:sz w:val="2"/>
                                  </w:rPr>
                                  <w:t>risk</w:t>
                                </w:r>
                                <w:r>
                                  <w:rPr>
                                    <w:color w:val="1D1D1B"/>
                                    <w:w w:val="115"/>
                                    <w:position w:val="1"/>
                                    <w:sz w:val="2"/>
                                  </w:rPr>
                                  <w:t>posture.</w:t>
                                </w:r>
                              </w:p>
                              <w:p w14:paraId="2C3304F6" w14:textId="77777777" w:rsidR="00AA181E" w:rsidRDefault="00AA181E" w:rsidP="00617E12">
                                <w:pPr>
                                  <w:tabs>
                                    <w:tab w:val="left" w:pos="1086"/>
                                    <w:tab w:val="left" w:pos="1471"/>
                                  </w:tabs>
                                  <w:spacing w:line="-48" w:lineRule="auto"/>
                                  <w:ind w:left="90"/>
                                  <w:rPr>
                                    <w:sz w:val="2"/>
                                  </w:rPr>
                                </w:pPr>
                                <w:r>
                                  <w:rPr>
                                    <w:color w:val="1D1D1B"/>
                                    <w:w w:val="113"/>
                                    <w:sz w:val="2"/>
                                  </w:rPr>
                                  <w:t>ganis</w:t>
                                </w:r>
                                <w:r>
                                  <w:rPr>
                                    <w:color w:val="1D1D1B"/>
                                    <w:spacing w:val="-4"/>
                                    <w:w w:val="113"/>
                                    <w:sz w:val="2"/>
                                  </w:rPr>
                                  <w:t>a</w:t>
                                </w:r>
                                <w:r>
                                  <w:rPr>
                                    <w:color w:val="1D1D1B"/>
                                    <w:w w:val="113"/>
                                    <w:sz w:val="2"/>
                                  </w:rPr>
                                  <w:t>tio</w:t>
                                </w:r>
                                <w:r>
                                  <w:rPr>
                                    <w:color w:val="1D1D1B"/>
                                    <w:spacing w:val="2"/>
                                    <w:w w:val="113"/>
                                    <w:sz w:val="2"/>
                                  </w:rPr>
                                  <w:t>n</w:t>
                                </w:r>
                                <w:r>
                                  <w:rPr>
                                    <w:color w:val="1D1D1B"/>
                                    <w:w w:val="113"/>
                                    <w:position w:val="1"/>
                                    <w:sz w:val="2"/>
                                  </w:rPr>
                                  <w:t>must</w:t>
                                </w:r>
                                <w:r>
                                  <w:rPr>
                                    <w:color w:val="1D1D1B"/>
                                    <w:position w:val="1"/>
                                    <w:sz w:val="2"/>
                                  </w:rPr>
                                  <w:t xml:space="preserve">       </w:t>
                                </w:r>
                                <w:r>
                                  <w:rPr>
                                    <w:color w:val="1D1D1B"/>
                                    <w:w w:val="113"/>
                                    <w:sz w:val="2"/>
                                  </w:rPr>
                                  <w:t>e,</w:t>
                                </w:r>
                                <w:r>
                                  <w:rPr>
                                    <w:color w:val="1D1D1B"/>
                                    <w:spacing w:val="-3"/>
                                    <w:sz w:val="2"/>
                                  </w:rPr>
                                  <w:t xml:space="preserve"> </w:t>
                                </w:r>
                                <w:r>
                                  <w:rPr>
                                    <w:color w:val="1D1D1B"/>
                                    <w:spacing w:val="-4"/>
                                    <w:w w:val="113"/>
                                    <w:sz w:val="2"/>
                                  </w:rPr>
                                  <w:t>r</w:t>
                                </w:r>
                                <w:r>
                                  <w:rPr>
                                    <w:color w:val="1D1D1B"/>
                                    <w:w w:val="113"/>
                                    <w:sz w:val="2"/>
                                  </w:rPr>
                                  <w:t>esou</w:t>
                                </w:r>
                                <w:r>
                                  <w:rPr>
                                    <w:color w:val="1D1D1B"/>
                                    <w:spacing w:val="-4"/>
                                    <w:w w:val="113"/>
                                    <w:sz w:val="2"/>
                                  </w:rPr>
                                  <w:t>r</w:t>
                                </w:r>
                                <w:r>
                                  <w:rPr>
                                    <w:color w:val="1D1D1B"/>
                                    <w:w w:val="113"/>
                                    <w:sz w:val="2"/>
                                  </w:rPr>
                                  <w:t>ce</w:t>
                                </w:r>
                                <w:r>
                                  <w:rPr>
                                    <w:color w:val="1D1D1B"/>
                                    <w:spacing w:val="2"/>
                                    <w:w w:val="113"/>
                                    <w:sz w:val="2"/>
                                  </w:rPr>
                                  <w:t>s</w:t>
                                </w:r>
                                <w:r>
                                  <w:rPr>
                                    <w:color w:val="1D1D1B"/>
                                    <w:w w:val="113"/>
                                    <w:position w:val="1"/>
                                    <w:sz w:val="2"/>
                                  </w:rPr>
                                  <w:t>an</w:t>
                                </w:r>
                                <w:r>
                                  <w:rPr>
                                    <w:color w:val="1D1D1B"/>
                                    <w:spacing w:val="-19"/>
                                    <w:w w:val="113"/>
                                    <w:position w:val="1"/>
                                    <w:sz w:val="2"/>
                                  </w:rPr>
                                  <w:t>d</w:t>
                                </w:r>
                                <w:r>
                                  <w:rPr>
                                    <w:color w:val="1D1D1B"/>
                                    <w:w w:val="113"/>
                                    <w:sz w:val="2"/>
                                  </w:rPr>
                                  <w:t>security</w:t>
                                </w:r>
                                <w:r>
                                  <w:rPr>
                                    <w:color w:val="1D1D1B"/>
                                    <w:sz w:val="2"/>
                                  </w:rPr>
                                  <w:tab/>
                                </w:r>
                                <w:r>
                                  <w:rPr>
                                    <w:rFonts w:ascii="Times New Roman"/>
                                    <w:color w:val="0D478A"/>
                                    <w:w w:val="116"/>
                                    <w:sz w:val="3"/>
                                  </w:rPr>
                                  <w:t>St</w:t>
                                </w:r>
                                <w:r>
                                  <w:rPr>
                                    <w:rFonts w:ascii="Times New Roman"/>
                                    <w:color w:val="0D478A"/>
                                    <w:spacing w:val="-5"/>
                                    <w:w w:val="116"/>
                                    <w:sz w:val="3"/>
                                  </w:rPr>
                                  <w:t>a</w:t>
                                </w:r>
                                <w:r>
                                  <w:rPr>
                                    <w:rFonts w:ascii="Times New Roman"/>
                                    <w:color w:val="0D478A"/>
                                    <w:w w:val="129"/>
                                    <w:sz w:val="3"/>
                                  </w:rPr>
                                  <w:t>teme</w:t>
                                </w:r>
                                <w:r>
                                  <w:rPr>
                                    <w:rFonts w:ascii="Times New Roman"/>
                                    <w:color w:val="0D478A"/>
                                    <w:spacing w:val="-5"/>
                                    <w:w w:val="129"/>
                                    <w:sz w:val="3"/>
                                  </w:rPr>
                                  <w:t>n</w:t>
                                </w:r>
                                <w:r>
                                  <w:rPr>
                                    <w:rFonts w:ascii="Times New Roman"/>
                                    <w:color w:val="0D478A"/>
                                    <w:spacing w:val="3"/>
                                    <w:w w:val="129"/>
                                    <w:position w:val="-1"/>
                                    <w:sz w:val="3"/>
                                  </w:rPr>
                                  <w:t>t</w:t>
                                </w:r>
                                <w:r>
                                  <w:rPr>
                                    <w:rFonts w:ascii="Times New Roman"/>
                                    <w:color w:val="0D478A"/>
                                    <w:w w:val="125"/>
                                    <w:position w:val="-1"/>
                                    <w:sz w:val="3"/>
                                  </w:rPr>
                                  <w:t>o</w:t>
                                </w:r>
                                <w:r>
                                  <w:rPr>
                                    <w:rFonts w:ascii="Times New Roman"/>
                                    <w:color w:val="0D478A"/>
                                    <w:position w:val="-1"/>
                                    <w:sz w:val="3"/>
                                  </w:rPr>
                                  <w:tab/>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w w:val="113"/>
                                    <w:position w:val="1"/>
                                    <w:sz w:val="2"/>
                                  </w:rPr>
                                  <w:t>tio</w:t>
                                </w:r>
                                <w:r>
                                  <w:rPr>
                                    <w:color w:val="1D1D1B"/>
                                    <w:spacing w:val="-1"/>
                                    <w:w w:val="113"/>
                                    <w:position w:val="1"/>
                                    <w:sz w:val="2"/>
                                  </w:rPr>
                                  <w:t>n</w:t>
                                </w:r>
                                <w:r>
                                  <w:rPr>
                                    <w:color w:val="1D1D1B"/>
                                    <w:w w:val="113"/>
                                    <w:sz w:val="2"/>
                                  </w:rPr>
                                  <w:t>mus</w:t>
                                </w:r>
                                <w:r>
                                  <w:rPr>
                                    <w:color w:val="1D1D1B"/>
                                    <w:spacing w:val="-1"/>
                                    <w:w w:val="113"/>
                                    <w:sz w:val="2"/>
                                  </w:rPr>
                                  <w:t>t</w:t>
                                </w:r>
                                <w:r>
                                  <w:rPr>
                                    <w:color w:val="1D1D1B"/>
                                    <w:w w:val="113"/>
                                    <w:sz w:val="2"/>
                                  </w:rPr>
                                  <w:t>define,</w:t>
                                </w:r>
                                <w:r>
                                  <w:rPr>
                                    <w:color w:val="1D1D1B"/>
                                    <w:sz w:val="2"/>
                                  </w:rPr>
                                  <w:t xml:space="preserve">  </w:t>
                                </w:r>
                                <w:r>
                                  <w:rPr>
                                    <w:color w:val="1D1D1B"/>
                                    <w:spacing w:val="-2"/>
                                    <w:sz w:val="2"/>
                                  </w:rPr>
                                  <w:t xml:space="preserve"> </w:t>
                                </w:r>
                                <w:r>
                                  <w:rPr>
                                    <w:color w:val="1D1D1B"/>
                                    <w:w w:val="113"/>
                                    <w:position w:val="2"/>
                                    <w:sz w:val="2"/>
                                  </w:rPr>
                                  <w:t>managemen</w:t>
                                </w:r>
                                <w:r>
                                  <w:rPr>
                                    <w:color w:val="1D1D1B"/>
                                    <w:spacing w:val="2"/>
                                    <w:w w:val="113"/>
                                    <w:position w:val="2"/>
                                    <w:sz w:val="2"/>
                                  </w:rPr>
                                  <w:t>t</w:t>
                                </w:r>
                                <w:r>
                                  <w:rPr>
                                    <w:color w:val="1D1D1B"/>
                                    <w:spacing w:val="-4"/>
                                    <w:w w:val="113"/>
                                    <w:sz w:val="2"/>
                                  </w:rPr>
                                  <w:t>r</w:t>
                                </w:r>
                                <w:r>
                                  <w:rPr>
                                    <w:color w:val="1D1D1B"/>
                                    <w:w w:val="113"/>
                                    <w:sz w:val="2"/>
                                  </w:rPr>
                                  <w:t>egime</w:t>
                                </w:r>
                              </w:p>
                              <w:p w14:paraId="3C5218D9" w14:textId="77777777" w:rsidR="00AA181E" w:rsidRDefault="00AA181E" w:rsidP="00617E12">
                                <w:pPr>
                                  <w:tabs>
                                    <w:tab w:val="left" w:pos="1201"/>
                                    <w:tab w:val="left" w:pos="1856"/>
                                  </w:tabs>
                                  <w:spacing w:line="35" w:lineRule="exact"/>
                                  <w:ind w:right="38"/>
                                  <w:jc w:val="center"/>
                                  <w:rPr>
                                    <w:rFonts w:ascii="Arial"/>
                                    <w:sz w:val="2"/>
                                  </w:rPr>
                                </w:pPr>
                                <w:r>
                                  <w:rPr>
                                    <w:color w:val="1D1D1B"/>
                                    <w:w w:val="115"/>
                                    <w:sz w:val="2"/>
                                  </w:rPr>
                                  <w:t>oportiona</w:t>
                                </w:r>
                                <w:r>
                                  <w:rPr>
                                    <w:color w:val="1D1D1B"/>
                                    <w:w w:val="115"/>
                                    <w:position w:val="2"/>
                                    <w:sz w:val="2"/>
                                  </w:rPr>
                                  <w:t>tetotheir</w:t>
                                </w:r>
                                <w:r>
                                  <w:rPr>
                                    <w:color w:val="1D1D1B"/>
                                    <w:w w:val="115"/>
                                    <w:position w:val="3"/>
                                    <w:sz w:val="2"/>
                                  </w:rPr>
                                  <w:t xml:space="preserve">siz    </w:t>
                                </w:r>
                                <w:r>
                                  <w:rPr>
                                    <w:color w:val="1D1D1B"/>
                                    <w:spacing w:val="2"/>
                                    <w:w w:val="115"/>
                                    <w:position w:val="3"/>
                                    <w:sz w:val="2"/>
                                  </w:rPr>
                                  <w:t xml:space="preserve"> </w:t>
                                </w:r>
                                <w:r>
                                  <w:rPr>
                                    <w:color w:val="1D1D1B"/>
                                    <w:w w:val="115"/>
                                    <w:sz w:val="2"/>
                                  </w:rPr>
                                  <w:t>to</w:t>
                                </w:r>
                                <w:r>
                                  <w:rPr>
                                    <w:color w:val="1D1D1B"/>
                                    <w:w w:val="115"/>
                                    <w:position w:val="1"/>
                                    <w:sz w:val="2"/>
                                  </w:rPr>
                                  <w:t>manage</w:t>
                                </w:r>
                                <w:r>
                                  <w:rPr>
                                    <w:color w:val="1D1D1B"/>
                                    <w:w w:val="115"/>
                                    <w:position w:val="1"/>
                                    <w:sz w:val="2"/>
                                  </w:rPr>
                                  <w:tab/>
                                </w:r>
                                <w:r>
                                  <w:rPr>
                                    <w:rFonts w:ascii="Times New Roman"/>
                                    <w:color w:val="0D478A"/>
                                    <w:w w:val="115"/>
                                    <w:position w:val="2"/>
                                    <w:sz w:val="3"/>
                                  </w:rPr>
                                  <w:t>f</w:t>
                                </w:r>
                                <w:r>
                                  <w:rPr>
                                    <w:rFonts w:ascii="Times New Roman"/>
                                    <w:color w:val="0D478A"/>
                                    <w:spacing w:val="-6"/>
                                    <w:w w:val="115"/>
                                    <w:position w:val="2"/>
                                    <w:sz w:val="3"/>
                                  </w:rPr>
                                  <w:t xml:space="preserve"> </w:t>
                                </w:r>
                                <w:r>
                                  <w:rPr>
                                    <w:rFonts w:ascii="Times New Roman"/>
                                    <w:color w:val="0D478A"/>
                                    <w:w w:val="115"/>
                                    <w:position w:val="2"/>
                                    <w:sz w:val="3"/>
                                  </w:rPr>
                                  <w:t>Objecti</w:t>
                                </w:r>
                                <w:r>
                                  <w:rPr>
                                    <w:rFonts w:ascii="Times New Roman"/>
                                    <w:color w:val="0D478A"/>
                                    <w:w w:val="115"/>
                                    <w:sz w:val="3"/>
                                  </w:rPr>
                                  <w:t xml:space="preserve">ve                </w:t>
                                </w:r>
                                <w:r>
                                  <w:rPr>
                                    <w:rFonts w:ascii="Times New Roman"/>
                                    <w:color w:val="0D478A"/>
                                    <w:spacing w:val="7"/>
                                    <w:w w:val="115"/>
                                    <w:sz w:val="3"/>
                                  </w:rPr>
                                  <w:t xml:space="preserve"> </w:t>
                                </w:r>
                                <w:r>
                                  <w:rPr>
                                    <w:color w:val="1D1D1B"/>
                                    <w:w w:val="115"/>
                                    <w:position w:val="3"/>
                                    <w:sz w:val="2"/>
                                  </w:rPr>
                                  <w:t>with</w:t>
                                </w:r>
                                <w:r>
                                  <w:rPr>
                                    <w:color w:val="1D1D1B"/>
                                    <w:w w:val="115"/>
                                    <w:position w:val="1"/>
                                    <w:sz w:val="2"/>
                                  </w:rPr>
                                  <w:t>access</w:t>
                                </w:r>
                                <w:r>
                                  <w:rPr>
                                    <w:color w:val="1D1D1B"/>
                                    <w:w w:val="115"/>
                                    <w:position w:val="1"/>
                                    <w:sz w:val="2"/>
                                  </w:rPr>
                                  <w:tab/>
                                </w:r>
                                <w:r>
                                  <w:rPr>
                                    <w:rFonts w:ascii="Arial"/>
                                    <w:color w:val="FFFFFF"/>
                                    <w:w w:val="115"/>
                                    <w:position w:val="6"/>
                                    <w:sz w:val="2"/>
                                  </w:rPr>
                                  <w:t>otective</w:t>
                                </w:r>
                                <w:r>
                                  <w:rPr>
                                    <w:rFonts w:ascii="Arial"/>
                                    <w:color w:val="FFFFFF"/>
                                    <w:w w:val="115"/>
                                    <w:position w:val="2"/>
                                    <w:sz w:val="2"/>
                                  </w:rPr>
                                  <w:t>Da</w:t>
                                </w:r>
                              </w:p>
                              <w:p w14:paraId="3490219D" w14:textId="77777777" w:rsidR="00AA181E" w:rsidRDefault="00AA181E" w:rsidP="00617E12">
                                <w:pPr>
                                  <w:tabs>
                                    <w:tab w:val="left" w:pos="723"/>
                                    <w:tab w:val="left" w:pos="1078"/>
                                    <w:tab w:val="left" w:pos="1705"/>
                                  </w:tabs>
                                  <w:spacing w:line="12" w:lineRule="auto"/>
                                  <w:ind w:left="218"/>
                                  <w:rPr>
                                    <w:sz w:val="2"/>
                                  </w:rPr>
                                </w:pPr>
                                <w:r>
                                  <w:rPr>
                                    <w:color w:val="1D1D1B"/>
                                    <w:w w:val="113"/>
                                    <w:sz w:val="2"/>
                                  </w:rPr>
                                  <w:t>framework</w:t>
                                </w:r>
                                <w:r>
                                  <w:rPr>
                                    <w:color w:val="1D1D1B"/>
                                    <w:sz w:val="2"/>
                                  </w:rPr>
                                  <w:t xml:space="preserve">  </w:t>
                                </w:r>
                                <w:r>
                                  <w:rPr>
                                    <w:color w:val="1D1D1B"/>
                                    <w:spacing w:val="-1"/>
                                    <w:sz w:val="2"/>
                                  </w:rPr>
                                  <w:t xml:space="preserve"> </w:t>
                                </w:r>
                                <w:r>
                                  <w:rPr>
                                    <w:rFonts w:ascii="Times New Roman"/>
                                    <w:color w:val="0D478A"/>
                                    <w:spacing w:val="-5"/>
                                    <w:w w:val="116"/>
                                    <w:position w:val="-1"/>
                                    <w:sz w:val="3"/>
                                  </w:rPr>
                                  <w:t>v</w:t>
                                </w:r>
                                <w:r>
                                  <w:rPr>
                                    <w:rFonts w:ascii="Times New Roman"/>
                                    <w:color w:val="0D478A"/>
                                    <w:w w:val="125"/>
                                    <w:position w:val="-1"/>
                                    <w:sz w:val="3"/>
                                  </w:rPr>
                                  <w:t>e</w:t>
                                </w:r>
                                <w:r>
                                  <w:rPr>
                                    <w:rFonts w:ascii="Times New Roman"/>
                                    <w:color w:val="0D478A"/>
                                    <w:position w:val="-1"/>
                                    <w:sz w:val="3"/>
                                  </w:rPr>
                                  <w:tab/>
                                </w:r>
                                <w:r>
                                  <w:rPr>
                                    <w:color w:val="1D1D1B"/>
                                    <w:spacing w:val="-7"/>
                                    <w:w w:val="113"/>
                                    <w:position w:val="-1"/>
                                    <w:sz w:val="2"/>
                                  </w:rPr>
                                  <w:t>o</w:t>
                                </w:r>
                                <w:r>
                                  <w:rPr>
                                    <w:color w:val="1D1D1B"/>
                                    <w:w w:val="113"/>
                                    <w:sz w:val="2"/>
                                  </w:rPr>
                                  <w:t>f</w:t>
                                </w:r>
                                <w:r>
                                  <w:rPr>
                                    <w:color w:val="1D1D1B"/>
                                    <w:sz w:val="2"/>
                                  </w:rPr>
                                  <w:tab/>
                                </w:r>
                                <w:r>
                                  <w:rPr>
                                    <w:color w:val="1D1D1B"/>
                                    <w:spacing w:val="-6"/>
                                    <w:w w:val="113"/>
                                    <w:sz w:val="2"/>
                                  </w:rPr>
                                  <w:t>T</w:t>
                                </w:r>
                                <w:r>
                                  <w:rPr>
                                    <w:color w:val="1D1D1B"/>
                                    <w:spacing w:val="2"/>
                                    <w:w w:val="113"/>
                                    <w:sz w:val="2"/>
                                  </w:rPr>
                                  <w:t>o</w:t>
                                </w:r>
                                <w:r>
                                  <w:rPr>
                                    <w:color w:val="1D1D1B"/>
                                    <w:w w:val="113"/>
                                    <w:sz w:val="2"/>
                                  </w:rPr>
                                  <w:t>ensur</w:t>
                                </w:r>
                                <w:r>
                                  <w:rPr>
                                    <w:color w:val="1D1D1B"/>
                                    <w:sz w:val="2"/>
                                  </w:rPr>
                                  <w:tab/>
                                </w:r>
                                <w:r>
                                  <w:rPr>
                                    <w:color w:val="1D1D1B"/>
                                    <w:w w:val="113"/>
                                    <w:position w:val="2"/>
                                    <w:sz w:val="2"/>
                                  </w:rPr>
                                  <w:t>t</w:t>
                                </w:r>
                                <w:r>
                                  <w:rPr>
                                    <w:color w:val="1D1D1B"/>
                                    <w:spacing w:val="-1"/>
                                    <w:w w:val="113"/>
                                    <w:position w:val="2"/>
                                    <w:sz w:val="2"/>
                                  </w:rPr>
                                  <w:t>o</w:t>
                                </w:r>
                                <w:r>
                                  <w:rPr>
                                    <w:color w:val="1D1D1B"/>
                                    <w:w w:val="113"/>
                                    <w:position w:val="1"/>
                                    <w:sz w:val="2"/>
                                  </w:rPr>
                                  <w:t>publi</w:t>
                                </w:r>
                                <w:r>
                                  <w:rPr>
                                    <w:color w:val="1D1D1B"/>
                                    <w:spacing w:val="-41"/>
                                    <w:w w:val="113"/>
                                    <w:position w:val="1"/>
                                    <w:sz w:val="2"/>
                                  </w:rPr>
                                  <w:t>c</w:t>
                                </w:r>
                                <w:r>
                                  <w:rPr>
                                    <w:rFonts w:ascii="Times New Roman"/>
                                    <w:color w:val="0D478A"/>
                                    <w:w w:val="124"/>
                                    <w:position w:val="2"/>
                                    <w:sz w:val="3"/>
                                  </w:rPr>
                                  <w:t>Standar</w:t>
                                </w:r>
                                <w:r>
                                  <w:rPr>
                                    <w:rFonts w:ascii="Times New Roman"/>
                                    <w:color w:val="0D478A"/>
                                    <w:spacing w:val="-126"/>
                                    <w:w w:val="124"/>
                                    <w:position w:val="2"/>
                                    <w:sz w:val="3"/>
                                  </w:rPr>
                                  <w:t>d</w:t>
                                </w:r>
                                <w:r>
                                  <w:rPr>
                                    <w:color w:val="1D1D1B"/>
                                    <w:w w:val="113"/>
                                    <w:position w:val="3"/>
                                    <w:sz w:val="2"/>
                                  </w:rPr>
                                  <w:t>document,</w:t>
                                </w:r>
                              </w:p>
                              <w:p w14:paraId="18664347" w14:textId="77777777" w:rsidR="00AA181E" w:rsidRDefault="00AA181E" w:rsidP="00617E12">
                                <w:pPr>
                                  <w:tabs>
                                    <w:tab w:val="left" w:pos="654"/>
                                    <w:tab w:val="left" w:pos="1166"/>
                                  </w:tabs>
                                  <w:spacing w:line="37" w:lineRule="exact"/>
                                  <w:ind w:left="79"/>
                                  <w:rPr>
                                    <w:sz w:val="2"/>
                                  </w:rPr>
                                </w:pPr>
                                <w:r>
                                  <w:rPr>
                                    <w:color w:val="1D1D1B"/>
                                    <w:w w:val="113"/>
                                    <w:sz w:val="2"/>
                                  </w:rPr>
                                  <w:t>managemen</w:t>
                                </w:r>
                                <w:r>
                                  <w:rPr>
                                    <w:color w:val="1D1D1B"/>
                                    <w:spacing w:val="-32"/>
                                    <w:w w:val="113"/>
                                    <w:sz w:val="2"/>
                                  </w:rPr>
                                  <w:t>t</w:t>
                                </w:r>
                                <w:r>
                                  <w:rPr>
                                    <w:rFonts w:ascii="Times New Roman"/>
                                    <w:color w:val="0D478A"/>
                                    <w:spacing w:val="3"/>
                                    <w:w w:val="129"/>
                                    <w:sz w:val="3"/>
                                  </w:rPr>
                                  <w:t>t</w:t>
                                </w:r>
                                <w:r>
                                  <w:rPr>
                                    <w:rFonts w:ascii="Times New Roman"/>
                                    <w:color w:val="0D478A"/>
                                    <w:spacing w:val="-5"/>
                                    <w:w w:val="125"/>
                                    <w:sz w:val="3"/>
                                  </w:rPr>
                                  <w:t>o</w:t>
                                </w:r>
                                <w:r>
                                  <w:rPr>
                                    <w:rFonts w:ascii="Times New Roman"/>
                                    <w:color w:val="0D478A"/>
                                    <w:w w:val="112"/>
                                    <w:position w:val="1"/>
                                    <w:sz w:val="3"/>
                                  </w:rPr>
                                  <w:t>f</w:t>
                                </w:r>
                                <w:r>
                                  <w:rPr>
                                    <w:rFonts w:ascii="Times New Roman"/>
                                    <w:color w:val="0D478A"/>
                                    <w:spacing w:val="-5"/>
                                    <w:position w:val="1"/>
                                    <w:sz w:val="3"/>
                                  </w:rPr>
                                  <w:t xml:space="preserve"> </w:t>
                                </w:r>
                                <w:r>
                                  <w:rPr>
                                    <w:rFonts w:ascii="Times New Roman"/>
                                    <w:color w:val="0D478A"/>
                                    <w:w w:val="119"/>
                                    <w:position w:val="1"/>
                                    <w:sz w:val="3"/>
                                  </w:rPr>
                                  <w:t>Objecti</w:t>
                                </w:r>
                                <w:r>
                                  <w:rPr>
                                    <w:rFonts w:ascii="Times New Roman"/>
                                    <w:color w:val="0D478A"/>
                                    <w:position w:val="1"/>
                                    <w:sz w:val="3"/>
                                  </w:rPr>
                                  <w:tab/>
                                </w:r>
                                <w:r>
                                  <w:rPr>
                                    <w:color w:val="1D1D1B"/>
                                    <w:w w:val="113"/>
                                    <w:sz w:val="2"/>
                                  </w:rPr>
                                  <w:t>secto</w:t>
                                </w:r>
                                <w:r>
                                  <w:rPr>
                                    <w:color w:val="1D1D1B"/>
                                    <w:spacing w:val="2"/>
                                    <w:w w:val="113"/>
                                    <w:sz w:val="2"/>
                                  </w:rPr>
                                  <w:t>r</w:t>
                                </w:r>
                                <w:r>
                                  <w:rPr>
                                    <w:color w:val="1D1D1B"/>
                                    <w:w w:val="113"/>
                                    <w:position w:val="1"/>
                                    <w:sz w:val="2"/>
                                  </w:rPr>
                                  <w:t>d</w:t>
                                </w:r>
                                <w:r>
                                  <w:rPr>
                                    <w:color w:val="1D1D1B"/>
                                    <w:spacing w:val="-4"/>
                                    <w:w w:val="113"/>
                                    <w:position w:val="1"/>
                                    <w:sz w:val="2"/>
                                  </w:rPr>
                                  <w:t>a</w:t>
                                </w:r>
                                <w:r>
                                  <w:rPr>
                                    <w:color w:val="1D1D1B"/>
                                    <w:w w:val="113"/>
                                    <w:position w:val="1"/>
                                    <w:sz w:val="2"/>
                                  </w:rPr>
                                  <w:t>ta.</w:t>
                                </w:r>
                                <w:r>
                                  <w:rPr>
                                    <w:color w:val="1D1D1B"/>
                                    <w:position w:val="1"/>
                                    <w:sz w:val="2"/>
                                  </w:rPr>
                                  <w:tab/>
                                </w:r>
                                <w:r>
                                  <w:rPr>
                                    <w:color w:val="1D1D1B"/>
                                    <w:spacing w:val="2"/>
                                    <w:w w:val="113"/>
                                    <w:position w:val="3"/>
                                    <w:sz w:val="2"/>
                                  </w:rPr>
                                  <w:t>e</w:t>
                                </w:r>
                                <w:r>
                                  <w:rPr>
                                    <w:color w:val="1D1D1B"/>
                                    <w:w w:val="113"/>
                                    <w:position w:val="3"/>
                                    <w:sz w:val="2"/>
                                  </w:rPr>
                                  <w:t>acces</w:t>
                                </w:r>
                                <w:r>
                                  <w:rPr>
                                    <w:color w:val="1D1D1B"/>
                                    <w:spacing w:val="2"/>
                                    <w:w w:val="113"/>
                                    <w:position w:val="3"/>
                                    <w:sz w:val="2"/>
                                  </w:rPr>
                                  <w:t>s</w:t>
                                </w:r>
                                <w:r>
                                  <w:rPr>
                                    <w:color w:val="1D1D1B"/>
                                    <w:w w:val="113"/>
                                    <w:position w:val="2"/>
                                    <w:sz w:val="2"/>
                                  </w:rPr>
                                  <w:t>t</w:t>
                                </w:r>
                                <w:r>
                                  <w:rPr>
                                    <w:color w:val="1D1D1B"/>
                                    <w:spacing w:val="2"/>
                                    <w:w w:val="113"/>
                                    <w:position w:val="2"/>
                                    <w:sz w:val="2"/>
                                  </w:rPr>
                                  <w:t>o</w:t>
                                </w:r>
                                <w:r>
                                  <w:rPr>
                                    <w:color w:val="1D1D1B"/>
                                    <w:w w:val="113"/>
                                    <w:position w:val="2"/>
                                    <w:sz w:val="2"/>
                                  </w:rPr>
                                  <w:t>publi</w:t>
                                </w:r>
                                <w:r>
                                  <w:rPr>
                                    <w:color w:val="1D1D1B"/>
                                    <w:spacing w:val="2"/>
                                    <w:w w:val="113"/>
                                    <w:position w:val="2"/>
                                    <w:sz w:val="2"/>
                                  </w:rPr>
                                  <w:t>c</w:t>
                                </w:r>
                                <w:r>
                                  <w:rPr>
                                    <w:color w:val="1D1D1B"/>
                                    <w:w w:val="113"/>
                                    <w:position w:val="1"/>
                                    <w:sz w:val="2"/>
                                  </w:rPr>
                                  <w:t>sector</w:t>
                                </w:r>
                                <w:r>
                                  <w:rPr>
                                    <w:color w:val="1D1D1B"/>
                                    <w:position w:val="1"/>
                                    <w:sz w:val="2"/>
                                  </w:rPr>
                                  <w:t xml:space="preserve">     </w:t>
                                </w:r>
                                <w:r>
                                  <w:rPr>
                                    <w:rFonts w:ascii="Arial"/>
                                    <w:color w:val="0D478A"/>
                                    <w:w w:val="99"/>
                                    <w:position w:val="4"/>
                                    <w:sz w:val="3"/>
                                  </w:rPr>
                                  <w:t>St</w:t>
                                </w:r>
                                <w:r>
                                  <w:rPr>
                                    <w:rFonts w:ascii="Arial"/>
                                    <w:color w:val="0D478A"/>
                                    <w:spacing w:val="-9"/>
                                    <w:w w:val="99"/>
                                    <w:position w:val="4"/>
                                    <w:sz w:val="3"/>
                                  </w:rPr>
                                  <w:t>a</w:t>
                                </w:r>
                                <w:r>
                                  <w:rPr>
                                    <w:rFonts w:ascii="Arial"/>
                                    <w:color w:val="0D478A"/>
                                    <w:w w:val="113"/>
                                    <w:position w:val="3"/>
                                    <w:sz w:val="3"/>
                                  </w:rPr>
                                  <w:t>teme</w:t>
                                </w:r>
                                <w:r>
                                  <w:rPr>
                                    <w:rFonts w:ascii="Arial"/>
                                    <w:color w:val="0D478A"/>
                                    <w:spacing w:val="-9"/>
                                    <w:w w:val="113"/>
                                    <w:position w:val="3"/>
                                    <w:sz w:val="3"/>
                                  </w:rPr>
                                  <w:t>n</w:t>
                                </w:r>
                                <w:r>
                                  <w:rPr>
                                    <w:rFonts w:ascii="Arial"/>
                                    <w:color w:val="0D478A"/>
                                    <w:spacing w:val="-2"/>
                                    <w:w w:val="129"/>
                                    <w:position w:val="1"/>
                                    <w:sz w:val="3"/>
                                  </w:rPr>
                                  <w:t>t</w:t>
                                </w:r>
                                <w:r>
                                  <w:rPr>
                                    <w:rFonts w:ascii="Arial"/>
                                    <w:color w:val="0D478A"/>
                                    <w:w w:val="112"/>
                                    <w:sz w:val="3"/>
                                  </w:rPr>
                                  <w:t>o</w:t>
                                </w:r>
                                <w:r>
                                  <w:rPr>
                                    <w:rFonts w:ascii="Arial"/>
                                    <w:color w:val="0D478A"/>
                                    <w:sz w:val="3"/>
                                  </w:rPr>
                                  <w:t xml:space="preserve">                   </w:t>
                                </w:r>
                                <w:r>
                                  <w:rPr>
                                    <w:rFonts w:ascii="Arial"/>
                                    <w:color w:val="0D478A"/>
                                    <w:spacing w:val="2"/>
                                    <w:sz w:val="3"/>
                                  </w:rPr>
                                  <w:t xml:space="preserve"> </w:t>
                                </w:r>
                                <w:r>
                                  <w:rPr>
                                    <w:color w:val="1D1D1B"/>
                                    <w:w w:val="113"/>
                                    <w:position w:val="3"/>
                                    <w:sz w:val="2"/>
                                  </w:rPr>
                                  <w:t>secto</w:t>
                                </w:r>
                                <w:r>
                                  <w:rPr>
                                    <w:color w:val="1D1D1B"/>
                                    <w:spacing w:val="-1"/>
                                    <w:w w:val="113"/>
                                    <w:position w:val="3"/>
                                    <w:sz w:val="2"/>
                                  </w:rPr>
                                  <w:t>r</w:t>
                                </w:r>
                                <w:r>
                                  <w:rPr>
                                    <w:color w:val="1D1D1B"/>
                                    <w:w w:val="113"/>
                                    <w:position w:val="2"/>
                                    <w:sz w:val="2"/>
                                  </w:rPr>
                                  <w:t>d</w:t>
                                </w:r>
                                <w:r>
                                  <w:rPr>
                                    <w:color w:val="1D1D1B"/>
                                    <w:spacing w:val="-14"/>
                                    <w:w w:val="113"/>
                                    <w:position w:val="2"/>
                                    <w:sz w:val="2"/>
                                  </w:rPr>
                                  <w:t>a</w:t>
                                </w:r>
                                <w:r>
                                  <w:rPr>
                                    <w:color w:val="1D1D1B"/>
                                    <w:w w:val="113"/>
                                    <w:position w:val="4"/>
                                    <w:sz w:val="2"/>
                                  </w:rPr>
                                  <w:t>communic</w:t>
                                </w:r>
                                <w:r>
                                  <w:rPr>
                                    <w:color w:val="1D1D1B"/>
                                    <w:spacing w:val="-120"/>
                                    <w:w w:val="113"/>
                                    <w:position w:val="4"/>
                                    <w:sz w:val="2"/>
                                  </w:rPr>
                                  <w:t>a</w:t>
                                </w:r>
                                <w:r>
                                  <w:rPr>
                                    <w:color w:val="1D1D1B"/>
                                    <w:w w:val="113"/>
                                    <w:position w:val="1"/>
                                    <w:sz w:val="2"/>
                                  </w:rPr>
                                  <w:t>ta.</w:t>
                                </w:r>
                              </w:p>
                              <w:p w14:paraId="262FB9F6" w14:textId="77777777" w:rsidR="00AA181E" w:rsidRDefault="00AA181E" w:rsidP="00617E12">
                                <w:pPr>
                                  <w:tabs>
                                    <w:tab w:val="left" w:pos="406"/>
                                    <w:tab w:val="left" w:pos="1425"/>
                                  </w:tabs>
                                  <w:spacing w:line="12" w:lineRule="exact"/>
                                  <w:ind w:left="93"/>
                                  <w:rPr>
                                    <w:sz w:val="2"/>
                                  </w:rPr>
                                </w:pPr>
                                <w:r>
                                  <w:rPr>
                                    <w:rFonts w:ascii="Times New Roman"/>
                                    <w:color w:val="0D478A"/>
                                    <w:w w:val="129"/>
                                    <w:position w:val="2"/>
                                    <w:sz w:val="3"/>
                                  </w:rPr>
                                  <w:t>temen</w:t>
                                </w:r>
                                <w:r>
                                  <w:rPr>
                                    <w:rFonts w:ascii="Times New Roman"/>
                                    <w:color w:val="0D478A"/>
                                    <w:position w:val="2"/>
                                    <w:sz w:val="3"/>
                                  </w:rPr>
                                  <w:tab/>
                                </w:r>
                                <w:r>
                                  <w:rPr>
                                    <w:color w:val="1D1D1B"/>
                                    <w:w w:val="113"/>
                                    <w:sz w:val="2"/>
                                  </w:rPr>
                                  <w:t>th</w:t>
                                </w:r>
                                <w:r>
                                  <w:rPr>
                                    <w:color w:val="1D1D1B"/>
                                    <w:spacing w:val="2"/>
                                    <w:w w:val="113"/>
                                    <w:sz w:val="2"/>
                                  </w:rPr>
                                  <w:t>e</w:t>
                                </w:r>
                                <w:r>
                                  <w:rPr>
                                    <w:color w:val="1D1D1B"/>
                                    <w:w w:val="113"/>
                                    <w:position w:val="1"/>
                                    <w:sz w:val="2"/>
                                  </w:rPr>
                                  <w:t>p</w:t>
                                </w:r>
                                <w:r>
                                  <w:rPr>
                                    <w:color w:val="1D1D1B"/>
                                    <w:spacing w:val="-4"/>
                                    <w:w w:val="113"/>
                                    <w:position w:val="1"/>
                                    <w:sz w:val="2"/>
                                  </w:rPr>
                                  <w:t>r</w:t>
                                </w:r>
                                <w:r>
                                  <w:rPr>
                                    <w:color w:val="1D1D1B"/>
                                    <w:w w:val="113"/>
                                    <w:position w:val="1"/>
                                    <w:sz w:val="2"/>
                                  </w:rPr>
                                  <w:t>otectio</w:t>
                                </w:r>
                                <w:r>
                                  <w:rPr>
                                    <w:color w:val="1D1D1B"/>
                                    <w:spacing w:val="-37"/>
                                    <w:w w:val="113"/>
                                    <w:position w:val="1"/>
                                    <w:sz w:val="2"/>
                                  </w:rPr>
                                  <w:t>n</w:t>
                                </w:r>
                                <w:r>
                                  <w:rPr>
                                    <w:color w:val="1D1D1B"/>
                                    <w:w w:val="113"/>
                                    <w:sz w:val="2"/>
                                  </w:rPr>
                                  <w:t>ectiv</w:t>
                                </w:r>
                                <w:r>
                                  <w:rPr>
                                    <w:color w:val="1D1D1B"/>
                                    <w:spacing w:val="-27"/>
                                    <w:w w:val="113"/>
                                    <w:sz w:val="2"/>
                                  </w:rPr>
                                  <w:t>e</w:t>
                                </w:r>
                                <w:r>
                                  <w:rPr>
                                    <w:color w:val="1D1D1B"/>
                                    <w:spacing w:val="-4"/>
                                    <w:w w:val="113"/>
                                    <w:position w:val="2"/>
                                    <w:sz w:val="2"/>
                                  </w:rPr>
                                  <w:t>o</w:t>
                                </w:r>
                                <w:r>
                                  <w:rPr>
                                    <w:color w:val="1D1D1B"/>
                                    <w:spacing w:val="1"/>
                                    <w:w w:val="113"/>
                                    <w:position w:val="2"/>
                                    <w:sz w:val="2"/>
                                  </w:rPr>
                                  <w:t>f</w:t>
                                </w:r>
                                <w:r>
                                  <w:rPr>
                                    <w:color w:val="1D1D1B"/>
                                    <w:w w:val="113"/>
                                    <w:position w:val="2"/>
                                    <w:sz w:val="2"/>
                                  </w:rPr>
                                  <w:t>managemen</w:t>
                                </w:r>
                                <w:r>
                                  <w:rPr>
                                    <w:color w:val="1D1D1B"/>
                                    <w:spacing w:val="-139"/>
                                    <w:w w:val="113"/>
                                    <w:position w:val="2"/>
                                    <w:sz w:val="2"/>
                                  </w:rPr>
                                  <w:t>t</w:t>
                                </w:r>
                                <w:r>
                                  <w:rPr>
                                    <w:color w:val="1D1D1B"/>
                                    <w:w w:val="113"/>
                                    <w:position w:val="2"/>
                                    <w:sz w:val="2"/>
                                  </w:rPr>
                                  <w:t>public</w:t>
                                </w:r>
                                <w:r>
                                  <w:rPr>
                                    <w:color w:val="1D1D1B"/>
                                    <w:position w:val="2"/>
                                    <w:sz w:val="2"/>
                                  </w:rPr>
                                  <w:tab/>
                                </w:r>
                                <w:r>
                                  <w:rPr>
                                    <w:color w:val="1D1D1B"/>
                                    <w:w w:val="113"/>
                                    <w:position w:val="3"/>
                                    <w:sz w:val="2"/>
                                  </w:rPr>
                                  <w:t>d</w:t>
                                </w:r>
                                <w:r>
                                  <w:rPr>
                                    <w:color w:val="1D1D1B"/>
                                    <w:spacing w:val="-4"/>
                                    <w:w w:val="113"/>
                                    <w:position w:val="3"/>
                                    <w:sz w:val="2"/>
                                  </w:rPr>
                                  <w:t>a</w:t>
                                </w:r>
                                <w:r>
                                  <w:rPr>
                                    <w:color w:val="1D1D1B"/>
                                    <w:w w:val="113"/>
                                    <w:position w:val="3"/>
                                    <w:sz w:val="2"/>
                                  </w:rPr>
                                  <w:t>t</w:t>
                                </w:r>
                                <w:r>
                                  <w:rPr>
                                    <w:color w:val="1D1D1B"/>
                                    <w:spacing w:val="2"/>
                                    <w:w w:val="113"/>
                                    <w:position w:val="3"/>
                                    <w:sz w:val="2"/>
                                  </w:rPr>
                                  <w:t>a</w:t>
                                </w:r>
                                <w:r>
                                  <w:rPr>
                                    <w:color w:val="1D1D1B"/>
                                    <w:w w:val="113"/>
                                    <w:position w:val="2"/>
                                    <w:sz w:val="2"/>
                                  </w:rPr>
                                  <w:t>i</w:t>
                                </w:r>
                                <w:r>
                                  <w:rPr>
                                    <w:color w:val="1D1D1B"/>
                                    <w:spacing w:val="2"/>
                                    <w:w w:val="113"/>
                                    <w:position w:val="2"/>
                                    <w:sz w:val="2"/>
                                  </w:rPr>
                                  <w:t>s</w:t>
                                </w:r>
                                <w:r>
                                  <w:rPr>
                                    <w:color w:val="1D1D1B"/>
                                    <w:w w:val="113"/>
                                    <w:position w:val="2"/>
                                    <w:sz w:val="2"/>
                                  </w:rPr>
                                  <w:t>authorise</w:t>
                                </w:r>
                                <w:r>
                                  <w:rPr>
                                    <w:color w:val="1D1D1B"/>
                                    <w:spacing w:val="2"/>
                                    <w:w w:val="113"/>
                                    <w:position w:val="2"/>
                                    <w:sz w:val="2"/>
                                  </w:rPr>
                                  <w:t>d</w:t>
                                </w:r>
                                <w:r>
                                  <w:rPr>
                                    <w:color w:val="1D1D1B"/>
                                    <w:w w:val="113"/>
                                    <w:position w:val="1"/>
                                    <w:sz w:val="2"/>
                                  </w:rPr>
                                  <w:t>and</w:t>
                                </w:r>
                              </w:p>
                              <w:p w14:paraId="0FFDCA91" w14:textId="77777777" w:rsidR="00AA181E" w:rsidRDefault="00AA181E" w:rsidP="00617E12">
                                <w:pPr>
                                  <w:tabs>
                                    <w:tab w:val="left" w:pos="1129"/>
                                  </w:tabs>
                                  <w:spacing w:line="15" w:lineRule="exact"/>
                                  <w:ind w:left="253"/>
                                  <w:rPr>
                                    <w:sz w:val="2"/>
                                  </w:rPr>
                                </w:pPr>
                                <w:r>
                                  <w:rPr>
                                    <w:color w:val="1D1D1B"/>
                                    <w:w w:val="113"/>
                                    <w:sz w:val="2"/>
                                  </w:rPr>
                                  <w:t>framework</w:t>
                                </w:r>
                                <w:r>
                                  <w:rPr>
                                    <w:color w:val="1D1D1B"/>
                                    <w:sz w:val="2"/>
                                  </w:rPr>
                                  <w:t xml:space="preserve">                       </w:t>
                                </w:r>
                                <w:r>
                                  <w:rPr>
                                    <w:color w:val="1D1D1B"/>
                                    <w:spacing w:val="-3"/>
                                    <w:sz w:val="2"/>
                                  </w:rPr>
                                  <w:t xml:space="preserve"> </w:t>
                                </w:r>
                                <w:r>
                                  <w:rPr>
                                    <w:color w:val="1D1D1B"/>
                                    <w:w w:val="113"/>
                                    <w:sz w:val="2"/>
                                  </w:rPr>
                                  <w:t>eff</w:t>
                                </w:r>
                                <w:r>
                                  <w:rPr>
                                    <w:color w:val="1D1D1B"/>
                                    <w:sz w:val="2"/>
                                  </w:rPr>
                                  <w:tab/>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otocol</w:t>
                                </w:r>
                                <w:r>
                                  <w:rPr>
                                    <w:rFonts w:ascii="Times New Roman"/>
                                    <w:color w:val="1D1D1B"/>
                                    <w:sz w:val="3"/>
                                  </w:rPr>
                                  <w:t xml:space="preserve">                       </w:t>
                                </w:r>
                                <w:r>
                                  <w:rPr>
                                    <w:rFonts w:ascii="Times New Roman"/>
                                    <w:color w:val="1D1D1B"/>
                                    <w:spacing w:val="-3"/>
                                    <w:sz w:val="3"/>
                                  </w:rPr>
                                  <w:t xml:space="preserve"> </w:t>
                                </w:r>
                                <w:r>
                                  <w:rPr>
                                    <w:color w:val="1D1D1B"/>
                                    <w:spacing w:val="-9"/>
                                    <w:w w:val="113"/>
                                    <w:position w:val="2"/>
                                    <w:sz w:val="2"/>
                                  </w:rPr>
                                  <w:t>T</w:t>
                                </w:r>
                                <w:r>
                                  <w:rPr>
                                    <w:color w:val="1D1D1B"/>
                                    <w:spacing w:val="-1"/>
                                    <w:w w:val="113"/>
                                    <w:position w:val="2"/>
                                    <w:sz w:val="2"/>
                                  </w:rPr>
                                  <w:t>o</w:t>
                                </w:r>
                                <w:r>
                                  <w:rPr>
                                    <w:color w:val="1D1D1B"/>
                                    <w:w w:val="113"/>
                                    <w:position w:val="1"/>
                                    <w:sz w:val="2"/>
                                  </w:rPr>
                                  <w:t>ensur</w:t>
                                </w:r>
                                <w:r>
                                  <w:rPr>
                                    <w:color w:val="1D1D1B"/>
                                    <w:position w:val="1"/>
                                    <w:sz w:val="2"/>
                                  </w:rPr>
                                  <w:t xml:space="preserve">                </w:t>
                                </w:r>
                                <w:r>
                                  <w:rPr>
                                    <w:color w:val="1D1D1B"/>
                                    <w:spacing w:val="2"/>
                                    <w:position w:val="1"/>
                                    <w:sz w:val="2"/>
                                  </w:rPr>
                                  <w:t xml:space="preserve"> </w:t>
                                </w:r>
                                <w:r>
                                  <w:rPr>
                                    <w:rFonts w:ascii="Arial"/>
                                    <w:color w:val="0D478A"/>
                                    <w:spacing w:val="-2"/>
                                    <w:w w:val="134"/>
                                    <w:position w:val="3"/>
                                    <w:sz w:val="3"/>
                                  </w:rPr>
                                  <w:t>f</w:t>
                                </w:r>
                                <w:r>
                                  <w:rPr>
                                    <w:rFonts w:ascii="Arial"/>
                                    <w:color w:val="0D478A"/>
                                    <w:w w:val="113"/>
                                    <w:position w:val="3"/>
                                    <w:sz w:val="3"/>
                                  </w:rPr>
                                  <w:t>Object</w:t>
                                </w:r>
                                <w:r>
                                  <w:rPr>
                                    <w:rFonts w:ascii="Arial"/>
                                    <w:color w:val="0D478A"/>
                                    <w:spacing w:val="-96"/>
                                    <w:w w:val="113"/>
                                    <w:position w:val="3"/>
                                    <w:sz w:val="3"/>
                                  </w:rPr>
                                  <w:t>i</w:t>
                                </w:r>
                                <w:r>
                                  <w:rPr>
                                    <w:color w:val="1D1D1B"/>
                                    <w:w w:val="113"/>
                                    <w:position w:val="1"/>
                                    <w:sz w:val="2"/>
                                  </w:rPr>
                                  <w:t>contr</w:t>
                                </w:r>
                                <w:r>
                                  <w:rPr>
                                    <w:color w:val="1D1D1B"/>
                                    <w:position w:val="1"/>
                                    <w:sz w:val="2"/>
                                  </w:rPr>
                                  <w:t xml:space="preserve">   </w:t>
                                </w:r>
                                <w:r>
                                  <w:rPr>
                                    <w:color w:val="1D1D1B"/>
                                    <w:spacing w:val="1"/>
                                    <w:position w:val="1"/>
                                    <w:sz w:val="2"/>
                                  </w:rPr>
                                  <w:t xml:space="preserve"> </w:t>
                                </w:r>
                                <w:r>
                                  <w:rPr>
                                    <w:color w:val="1D1D1B"/>
                                    <w:w w:val="113"/>
                                    <w:position w:val="4"/>
                                    <w:sz w:val="2"/>
                                  </w:rPr>
                                  <w:t>A</w:t>
                                </w:r>
                                <w:r>
                                  <w:rPr>
                                    <w:color w:val="1D1D1B"/>
                                    <w:spacing w:val="-4"/>
                                    <w:w w:val="113"/>
                                    <w:position w:val="4"/>
                                    <w:sz w:val="2"/>
                                  </w:rPr>
                                  <w:t>n</w:t>
                                </w:r>
                                <w:r>
                                  <w:rPr>
                                    <w:color w:val="1D1D1B"/>
                                    <w:w w:val="113"/>
                                    <w:position w:val="3"/>
                                    <w:sz w:val="2"/>
                                  </w:rPr>
                                  <w:t>o</w:t>
                                </w:r>
                                <w:r>
                                  <w:rPr>
                                    <w:color w:val="1D1D1B"/>
                                    <w:spacing w:val="-10"/>
                                    <w:w w:val="113"/>
                                    <w:position w:val="3"/>
                                    <w:sz w:val="2"/>
                                  </w:rPr>
                                  <w:t>r</w:t>
                                </w:r>
                                <w:r>
                                  <w:rPr>
                                    <w:color w:val="1D1D1B"/>
                                    <w:w w:val="113"/>
                                    <w:position w:val="2"/>
                                    <w:sz w:val="2"/>
                                  </w:rPr>
                                  <w:t>ganisa</w:t>
                                </w:r>
                              </w:p>
                              <w:p w14:paraId="1650D8FF" w14:textId="77777777" w:rsidR="00AA181E" w:rsidRDefault="00AA181E" w:rsidP="00617E12">
                                <w:pPr>
                                  <w:tabs>
                                    <w:tab w:val="left" w:pos="1260"/>
                                    <w:tab w:val="left" w:pos="1520"/>
                                  </w:tabs>
                                  <w:spacing w:line="5" w:lineRule="exact"/>
                                  <w:ind w:left="180"/>
                                  <w:rPr>
                                    <w:sz w:val="2"/>
                                  </w:rPr>
                                </w:pPr>
                                <w:r>
                                  <w:rPr>
                                    <w:color w:val="1D1D1B"/>
                                    <w:w w:val="113"/>
                                    <w:sz w:val="2"/>
                                  </w:rPr>
                                  <w:t>str</w:t>
                                </w:r>
                                <w:r>
                                  <w:rPr>
                                    <w:color w:val="1D1D1B"/>
                                    <w:spacing w:val="-4"/>
                                    <w:w w:val="113"/>
                                    <w:sz w:val="2"/>
                                  </w:rPr>
                                  <w:t>a</w:t>
                                </w:r>
                                <w:r>
                                  <w:rPr>
                                    <w:color w:val="1D1D1B"/>
                                    <w:w w:val="113"/>
                                    <w:sz w:val="2"/>
                                  </w:rPr>
                                  <w:t>tegi</w:t>
                                </w:r>
                                <w:r>
                                  <w:rPr>
                                    <w:color w:val="1D1D1B"/>
                                    <w:spacing w:val="2"/>
                                    <w:w w:val="113"/>
                                    <w:sz w:val="2"/>
                                  </w:rPr>
                                  <w:t>c</w:t>
                                </w:r>
                                <w:r>
                                  <w:rPr>
                                    <w:color w:val="1D1D1B"/>
                                    <w:w w:val="113"/>
                                    <w:position w:val="1"/>
                                    <w:sz w:val="2"/>
                                  </w:rPr>
                                  <w:t>di</w:t>
                                </w:r>
                                <w:r>
                                  <w:rPr>
                                    <w:color w:val="1D1D1B"/>
                                    <w:spacing w:val="-4"/>
                                    <w:w w:val="113"/>
                                    <w:position w:val="1"/>
                                    <w:sz w:val="2"/>
                                  </w:rPr>
                                  <w:t>r</w:t>
                                </w:r>
                                <w:r>
                                  <w:rPr>
                                    <w:color w:val="1D1D1B"/>
                                    <w:w w:val="113"/>
                                    <w:position w:val="2"/>
                                    <w:sz w:val="2"/>
                                  </w:rPr>
                                  <w:t>ectio</w:t>
                                </w:r>
                                <w:r>
                                  <w:rPr>
                                    <w:color w:val="1D1D1B"/>
                                    <w:spacing w:val="2"/>
                                    <w:w w:val="113"/>
                                    <w:position w:val="2"/>
                                    <w:sz w:val="2"/>
                                  </w:rPr>
                                  <w:t>n</w:t>
                                </w:r>
                                <w:r>
                                  <w:rPr>
                                    <w:color w:val="1D1D1B"/>
                                    <w:w w:val="113"/>
                                    <w:position w:val="3"/>
                                    <w:sz w:val="2"/>
                                  </w:rPr>
                                  <w:t>f</w:t>
                                </w:r>
                                <w:r>
                                  <w:rPr>
                                    <w:color w:val="1D1D1B"/>
                                    <w:position w:val="3"/>
                                    <w:sz w:val="2"/>
                                  </w:rPr>
                                  <w:t xml:space="preserve">   </w:t>
                                </w:r>
                                <w:r>
                                  <w:rPr>
                                    <w:color w:val="1D1D1B"/>
                                    <w:spacing w:val="2"/>
                                    <w:position w:val="3"/>
                                    <w:sz w:val="2"/>
                                  </w:rPr>
                                  <w:t xml:space="preserve"> </w:t>
                                </w:r>
                                <w:r>
                                  <w:rPr>
                                    <w:color w:val="1D1D1B"/>
                                    <w:w w:val="113"/>
                                    <w:sz w:val="2"/>
                                  </w:rPr>
                                  <w:t>tio</w:t>
                                </w:r>
                                <w:r>
                                  <w:rPr>
                                    <w:color w:val="1D1D1B"/>
                                    <w:spacing w:val="-1"/>
                                    <w:w w:val="113"/>
                                    <w:sz w:val="2"/>
                                  </w:rPr>
                                  <w:t>n</w:t>
                                </w:r>
                                <w:r>
                                  <w:rPr>
                                    <w:color w:val="1D1D1B"/>
                                    <w:w w:val="113"/>
                                    <w:position w:val="1"/>
                                    <w:sz w:val="2"/>
                                  </w:rPr>
                                  <w:t>and</w:t>
                                </w:r>
                                <w:r>
                                  <w:rPr>
                                    <w:color w:val="1D1D1B"/>
                                    <w:position w:val="1"/>
                                    <w:sz w:val="2"/>
                                  </w:rPr>
                                  <w:tab/>
                                </w:r>
                                <w:r>
                                  <w:rPr>
                                    <w:rFonts w:ascii="Times New Roman"/>
                                    <w:color w:val="1D1D1B"/>
                                    <w:w w:val="106"/>
                                    <w:position w:val="1"/>
                                    <w:sz w:val="3"/>
                                  </w:rPr>
                                  <w:t>4.1</w:t>
                                </w:r>
                                <w:r>
                                  <w:rPr>
                                    <w:rFonts w:ascii="Times New Roman"/>
                                    <w:color w:val="1D1D1B"/>
                                    <w:position w:val="1"/>
                                    <w:sz w:val="3"/>
                                  </w:rPr>
                                  <w:tab/>
                                </w:r>
                                <w:r>
                                  <w:rPr>
                                    <w:color w:val="1D1D1B"/>
                                    <w:spacing w:val="-1"/>
                                    <w:w w:val="113"/>
                                    <w:position w:val="2"/>
                                    <w:sz w:val="2"/>
                                  </w:rPr>
                                  <w:t>e</w:t>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spacing w:val="-1"/>
                                    <w:position w:val="1"/>
                                    <w:sz w:val="2"/>
                                  </w:rPr>
                                  <w:t xml:space="preserve"> </w:t>
                                </w:r>
                                <w:r>
                                  <w:rPr>
                                    <w:color w:val="1D1D1B"/>
                                    <w:w w:val="113"/>
                                    <w:position w:val="2"/>
                                    <w:sz w:val="2"/>
                                  </w:rPr>
                                  <w:t>olle</w:t>
                                </w:r>
                                <w:r>
                                  <w:rPr>
                                    <w:color w:val="1D1D1B"/>
                                    <w:spacing w:val="-40"/>
                                    <w:w w:val="113"/>
                                    <w:position w:val="2"/>
                                    <w:sz w:val="2"/>
                                  </w:rPr>
                                  <w:t>d</w:t>
                                </w:r>
                                <w:r>
                                  <w:rPr>
                                    <w:color w:val="1D1D1B"/>
                                    <w:w w:val="113"/>
                                    <w:position w:val="4"/>
                                    <w:sz w:val="2"/>
                                  </w:rPr>
                                  <w:t>an</w:t>
                                </w:r>
                                <w:r>
                                  <w:rPr>
                                    <w:color w:val="1D1D1B"/>
                                    <w:spacing w:val="-29"/>
                                    <w:w w:val="113"/>
                                    <w:position w:val="4"/>
                                    <w:sz w:val="2"/>
                                  </w:rPr>
                                  <w:t>d</w:t>
                                </w:r>
                                <w:r>
                                  <w:rPr>
                                    <w:rFonts w:ascii="Arial"/>
                                    <w:color w:val="0D478A"/>
                                    <w:spacing w:val="-9"/>
                                    <w:w w:val="116"/>
                                    <w:position w:val="3"/>
                                    <w:sz w:val="3"/>
                                  </w:rPr>
                                  <w:t>v</w:t>
                                </w:r>
                                <w:r>
                                  <w:rPr>
                                    <w:rFonts w:ascii="Arial"/>
                                    <w:color w:val="0D478A"/>
                                    <w:spacing w:val="-18"/>
                                    <w:w w:val="99"/>
                                    <w:position w:val="2"/>
                                    <w:sz w:val="3"/>
                                  </w:rPr>
                                  <w:t>e</w:t>
                                </w:r>
                                <w:r>
                                  <w:rPr>
                                    <w:color w:val="1D1D1B"/>
                                    <w:w w:val="113"/>
                                    <w:position w:val="2"/>
                                    <w:sz w:val="2"/>
                                  </w:rPr>
                                  <w:t>awa</w:t>
                                </w:r>
                                <w:r>
                                  <w:rPr>
                                    <w:color w:val="1D1D1B"/>
                                    <w:spacing w:val="-55"/>
                                    <w:w w:val="113"/>
                                    <w:position w:val="2"/>
                                    <w:sz w:val="2"/>
                                  </w:rPr>
                                  <w:t>r</w:t>
                                </w:r>
                                <w:r>
                                  <w:rPr>
                                    <w:color w:val="1D1D1B"/>
                                    <w:w w:val="113"/>
                                    <w:position w:val="2"/>
                                    <w:sz w:val="2"/>
                                  </w:rPr>
                                  <w:t>ac</w:t>
                                </w:r>
                                <w:r>
                                  <w:rPr>
                                    <w:color w:val="1D1D1B"/>
                                    <w:spacing w:val="-4"/>
                                    <w:w w:val="113"/>
                                    <w:position w:val="2"/>
                                    <w:sz w:val="2"/>
                                  </w:rPr>
                                  <w:t>r</w:t>
                                </w:r>
                                <w:r>
                                  <w:rPr>
                                    <w:color w:val="1D1D1B"/>
                                    <w:w w:val="113"/>
                                    <w:position w:val="1"/>
                                    <w:sz w:val="2"/>
                                  </w:rPr>
                                  <w:t>oss</w:t>
                                </w:r>
                                <w:r>
                                  <w:rPr>
                                    <w:color w:val="1D1D1B"/>
                                    <w:spacing w:val="-3"/>
                                    <w:position w:val="1"/>
                                    <w:sz w:val="2"/>
                                  </w:rPr>
                                  <w:t xml:space="preserve"> </w:t>
                                </w:r>
                                <w:r>
                                  <w:rPr>
                                    <w:color w:val="1D1D1B"/>
                                    <w:w w:val="113"/>
                                    <w:position w:val="1"/>
                                    <w:sz w:val="2"/>
                                  </w:rPr>
                                  <w:t>th</w:t>
                                </w:r>
                                <w:r>
                                  <w:rPr>
                                    <w:color w:val="1D1D1B"/>
                                    <w:spacing w:val="2"/>
                                    <w:w w:val="113"/>
                                    <w:position w:val="1"/>
                                    <w:sz w:val="2"/>
                                  </w:rPr>
                                  <w:t>e</w:t>
                                </w:r>
                                <w:r>
                                  <w:rPr>
                                    <w:color w:val="1D1D1B"/>
                                    <w:w w:val="113"/>
                                    <w:sz w:val="2"/>
                                  </w:rPr>
                                  <w:t>cor</w:t>
                                </w:r>
                              </w:p>
                              <w:p w14:paraId="36A16A95" w14:textId="77777777" w:rsidR="00AA181E" w:rsidRDefault="00AA181E" w:rsidP="00617E12">
                                <w:pPr>
                                  <w:spacing w:line="12" w:lineRule="exact"/>
                                  <w:ind w:left="30" w:right="1384"/>
                                  <w:jc w:val="center"/>
                                  <w:rPr>
                                    <w:sz w:val="2"/>
                                  </w:rPr>
                                </w:pPr>
                                <w:r>
                                  <w:rPr>
                                    <w:color w:val="1D1D1B"/>
                                    <w:w w:val="115"/>
                                    <w:sz w:val="2"/>
                                  </w:rPr>
                                  <w:t>or</w:t>
                                </w:r>
                              </w:p>
                              <w:p w14:paraId="69829597" w14:textId="77777777" w:rsidR="00AA181E" w:rsidRDefault="00AA181E" w:rsidP="00617E12">
                                <w:pPr>
                                  <w:tabs>
                                    <w:tab w:val="left" w:pos="780"/>
                                    <w:tab w:val="left" w:pos="1171"/>
                                  </w:tabs>
                                  <w:spacing w:line="9" w:lineRule="exact"/>
                                  <w:ind w:left="88"/>
                                  <w:rPr>
                                    <w:rFonts w:ascii="Arial" w:hAnsi="Arial"/>
                                    <w:sz w:val="2"/>
                                  </w:rPr>
                                </w:pPr>
                                <w:r>
                                  <w:rPr>
                                    <w:color w:val="1D1D1B"/>
                                    <w:w w:val="115"/>
                                    <w:position w:val="3"/>
                                    <w:sz w:val="2"/>
                                  </w:rPr>
                                  <w:t>set</w:t>
                                </w:r>
                                <w:r>
                                  <w:rPr>
                                    <w:color w:val="1D1D1B"/>
                                    <w:w w:val="115"/>
                                    <w:position w:val="1"/>
                                    <w:sz w:val="2"/>
                                  </w:rPr>
                                  <w:t>management</w:t>
                                </w:r>
                                <w:r>
                                  <w:rPr>
                                    <w:color w:val="1D1D1B"/>
                                    <w:w w:val="115"/>
                                    <w:position w:val="3"/>
                                    <w:sz w:val="2"/>
                                  </w:rPr>
                                  <w:t xml:space="preserve">clear              </w:t>
                                </w:r>
                                <w:r>
                                  <w:rPr>
                                    <w:color w:val="1D1D1B"/>
                                    <w:w w:val="115"/>
                                    <w:sz w:val="2"/>
                                  </w:rPr>
                                  <w:t>the</w:t>
                                </w:r>
                                <w:r>
                                  <w:rPr>
                                    <w:color w:val="1D1D1B"/>
                                    <w:w w:val="115"/>
                                    <w:position w:val="1"/>
                                    <w:sz w:val="2"/>
                                  </w:rPr>
                                  <w:t>identifica</w:t>
                                </w:r>
                                <w:r>
                                  <w:rPr>
                                    <w:color w:val="1D1D1B"/>
                                    <w:w w:val="115"/>
                                    <w:position w:val="1"/>
                                    <w:sz w:val="2"/>
                                  </w:rPr>
                                  <w:tab/>
                                </w:r>
                                <w:r>
                                  <w:rPr>
                                    <w:rFonts w:ascii="Arial" w:hAnsi="Arial"/>
                                    <w:color w:val="1D1D1B"/>
                                    <w:w w:val="115"/>
                                    <w:sz w:val="2"/>
                                  </w:rPr>
                                  <w:t>organisa</w:t>
                                </w:r>
                                <w:r>
                                  <w:rPr>
                                    <w:rFonts w:ascii="Arial" w:hAnsi="Arial"/>
                                    <w:color w:val="1D1D1B"/>
                                    <w:w w:val="115"/>
                                    <w:position w:val="1"/>
                                    <w:sz w:val="2"/>
                                  </w:rPr>
                                  <w:t>tion’s</w:t>
                                </w:r>
                                <w:r>
                                  <w:rPr>
                                    <w:rFonts w:ascii="Arial" w:hAnsi="Arial"/>
                                    <w:color w:val="1D1D1B"/>
                                    <w:w w:val="115"/>
                                    <w:position w:val="1"/>
                                    <w:sz w:val="2"/>
                                  </w:rPr>
                                  <w:tab/>
                                  <w:t>eisexecutive</w:t>
                                </w:r>
                              </w:p>
                              <w:p w14:paraId="51B1BC4A" w14:textId="77777777" w:rsidR="00AA181E" w:rsidRDefault="00AA181E" w:rsidP="00617E12">
                                <w:pPr>
                                  <w:tabs>
                                    <w:tab w:val="left" w:pos="1527"/>
                                  </w:tabs>
                                  <w:spacing w:line="-271" w:lineRule="auto"/>
                                  <w:ind w:left="999"/>
                                  <w:jc w:val="center"/>
                                  <w:rPr>
                                    <w:sz w:val="2"/>
                                  </w:rPr>
                                </w:pPr>
                                <w:r>
                                  <w:rPr>
                                    <w:rFonts w:ascii="Arial"/>
                                    <w:color w:val="1D1D1B"/>
                                    <w:w w:val="116"/>
                                    <w:sz w:val="2"/>
                                  </w:rPr>
                                  <w:t>Ther</w:t>
                                </w:r>
                                <w:r>
                                  <w:rPr>
                                    <w:rFonts w:ascii="Arial"/>
                                    <w:color w:val="1D1D1B"/>
                                    <w:sz w:val="2"/>
                                  </w:rPr>
                                  <w:tab/>
                                </w:r>
                                <w:r>
                                  <w:rPr>
                                    <w:color w:val="1D1D1B"/>
                                    <w:w w:val="113"/>
                                    <w:sz w:val="2"/>
                                  </w:rPr>
                                  <w:t>with</w:t>
                                </w:r>
                                <w:r>
                                  <w:rPr>
                                    <w:color w:val="1D1D1B"/>
                                    <w:sz w:val="2"/>
                                  </w:rPr>
                                  <w:t xml:space="preserve">                    </w:t>
                                </w:r>
                                <w:r>
                                  <w:rPr>
                                    <w:color w:val="1D1D1B"/>
                                    <w:spacing w:val="-2"/>
                                    <w:sz w:val="2"/>
                                  </w:rPr>
                                  <w:t xml:space="preserve"> </w:t>
                                </w:r>
                                <w:r>
                                  <w:rPr>
                                    <w:color w:val="1D1D1B"/>
                                    <w:w w:val="113"/>
                                    <w:position w:val="2"/>
                                    <w:sz w:val="2"/>
                                  </w:rPr>
                                  <w:t>eness</w:t>
                                </w:r>
                                <w:r>
                                  <w:rPr>
                                    <w:color w:val="1D1D1B"/>
                                    <w:spacing w:val="-33"/>
                                    <w:w w:val="113"/>
                                    <w:position w:val="2"/>
                                    <w:sz w:val="2"/>
                                  </w:rPr>
                                  <w:t>.</w:t>
                                </w:r>
                                <w:r>
                                  <w:rPr>
                                    <w:color w:val="1D1D1B"/>
                                    <w:w w:val="113"/>
                                    <w:position w:val="3"/>
                                    <w:sz w:val="2"/>
                                  </w:rPr>
                                  <w:t>tio</w:t>
                                </w:r>
                                <w:r>
                                  <w:rPr>
                                    <w:color w:val="1D1D1B"/>
                                    <w:spacing w:val="-4"/>
                                    <w:w w:val="113"/>
                                    <w:position w:val="3"/>
                                    <w:sz w:val="2"/>
                                  </w:rPr>
                                  <w:t>n</w:t>
                                </w:r>
                                <w:r>
                                  <w:rPr>
                                    <w:color w:val="1D1D1B"/>
                                    <w:w w:val="113"/>
                                    <w:position w:val="2"/>
                                    <w:sz w:val="2"/>
                                  </w:rPr>
                                  <w:t>mus</w:t>
                                </w:r>
                                <w:r>
                                  <w:rPr>
                                    <w:color w:val="1D1D1B"/>
                                    <w:spacing w:val="-37"/>
                                    <w:w w:val="113"/>
                                    <w:position w:val="2"/>
                                    <w:sz w:val="2"/>
                                  </w:rPr>
                                  <w:t>t</w:t>
                                </w:r>
                                <w:r>
                                  <w:rPr>
                                    <w:color w:val="1D1D1B"/>
                                    <w:spacing w:val="2"/>
                                    <w:w w:val="113"/>
                                    <w:position w:val="1"/>
                                    <w:sz w:val="2"/>
                                  </w:rPr>
                                  <w:t>e</w:t>
                                </w:r>
                                <w:r>
                                  <w:rPr>
                                    <w:color w:val="1D1D1B"/>
                                    <w:w w:val="113"/>
                                    <w:position w:val="1"/>
                                    <w:sz w:val="2"/>
                                  </w:rPr>
                                  <w:t>security</w:t>
                                </w:r>
                              </w:p>
                              <w:p w14:paraId="2A913515" w14:textId="77777777" w:rsidR="00AA181E" w:rsidRDefault="00AA181E" w:rsidP="00617E12">
                                <w:pPr>
                                  <w:tabs>
                                    <w:tab w:val="left" w:pos="1244"/>
                                  </w:tabs>
                                  <w:spacing w:line="37" w:lineRule="exact"/>
                                  <w:ind w:right="75"/>
                                  <w:jc w:val="center"/>
                                  <w:rPr>
                                    <w:sz w:val="2"/>
                                  </w:rPr>
                                </w:pPr>
                                <w:r>
                                  <w:rPr>
                                    <w:color w:val="1D1D1B"/>
                                    <w:w w:val="113"/>
                                    <w:position w:val="2"/>
                                    <w:sz w:val="2"/>
                                  </w:rPr>
                                  <w:t>securit</w:t>
                                </w:r>
                                <w:r>
                                  <w:rPr>
                                    <w:color w:val="1D1D1B"/>
                                    <w:spacing w:val="-18"/>
                                    <w:w w:val="113"/>
                                    <w:position w:val="2"/>
                                    <w:sz w:val="2"/>
                                  </w:rPr>
                                  <w:t>y</w:t>
                                </w:r>
                                <w:r>
                                  <w:rPr>
                                    <w:color w:val="1D1D1B"/>
                                    <w:w w:val="113"/>
                                    <w:sz w:val="2"/>
                                  </w:rPr>
                                  <w:t>otecte</w:t>
                                </w:r>
                                <w:r>
                                  <w:rPr>
                                    <w:color w:val="1D1D1B"/>
                                    <w:spacing w:val="-66"/>
                                    <w:w w:val="113"/>
                                    <w:sz w:val="2"/>
                                  </w:rPr>
                                  <w:t>d</w:t>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w:t>
                                </w:r>
                                <w:r>
                                  <w:rPr>
                                    <w:rFonts w:ascii="Times New Roman"/>
                                    <w:color w:val="1D1D1B"/>
                                    <w:spacing w:val="-64"/>
                                    <w:w w:val="123"/>
                                    <w:sz w:val="3"/>
                                  </w:rPr>
                                  <w:t>l</w:t>
                                </w:r>
                                <w:r>
                                  <w:rPr>
                                    <w:color w:val="1D1D1B"/>
                                    <w:w w:val="113"/>
                                    <w:position w:val="2"/>
                                    <w:sz w:val="2"/>
                                  </w:rPr>
                                  <w:t>thr</w:t>
                                </w:r>
                                <w:r>
                                  <w:rPr>
                                    <w:color w:val="1D1D1B"/>
                                    <w:position w:val="2"/>
                                    <w:sz w:val="2"/>
                                  </w:rPr>
                                  <w:t xml:space="preserve">     </w:t>
                                </w:r>
                                <w:r>
                                  <w:rPr>
                                    <w:color w:val="1D1D1B"/>
                                    <w:spacing w:val="-1"/>
                                    <w:position w:val="2"/>
                                    <w:sz w:val="2"/>
                                  </w:rPr>
                                  <w:t xml:space="preserve"> </w:t>
                                </w:r>
                                <w:r>
                                  <w:rPr>
                                    <w:rFonts w:ascii="Times New Roman"/>
                                    <w:color w:val="1D1D1B"/>
                                    <w:w w:val="104"/>
                                    <w:position w:val="2"/>
                                    <w:sz w:val="3"/>
                                  </w:rPr>
                                  <w:t>3.1</w:t>
                                </w:r>
                                <w:r>
                                  <w:rPr>
                                    <w:rFonts w:ascii="Times New Roman"/>
                                    <w:color w:val="1D1D1B"/>
                                    <w:position w:val="2"/>
                                    <w:sz w:val="3"/>
                                  </w:rPr>
                                  <w:t xml:space="preserve">                       </w:t>
                                </w:r>
                                <w:r>
                                  <w:rPr>
                                    <w:rFonts w:ascii="Times New Roman"/>
                                    <w:color w:val="1D1D1B"/>
                                    <w:spacing w:val="2"/>
                                    <w:position w:val="2"/>
                                    <w:sz w:val="3"/>
                                  </w:rPr>
                                  <w:t xml:space="preserve"> </w:t>
                                </w:r>
                                <w:r>
                                  <w:rPr>
                                    <w:rFonts w:ascii="Arial"/>
                                    <w:color w:val="1D1D1B"/>
                                    <w:w w:val="119"/>
                                    <w:sz w:val="2"/>
                                  </w:rPr>
                                  <w:t>securit</w:t>
                                </w:r>
                                <w:r>
                                  <w:rPr>
                                    <w:rFonts w:ascii="Arial"/>
                                    <w:color w:val="1D1D1B"/>
                                    <w:spacing w:val="2"/>
                                    <w:w w:val="119"/>
                                    <w:sz w:val="2"/>
                                  </w:rPr>
                                  <w:t>y</w:t>
                                </w:r>
                                <w:r>
                                  <w:rPr>
                                    <w:rFonts w:ascii="Arial"/>
                                    <w:color w:val="1D1D1B"/>
                                    <w:spacing w:val="-4"/>
                                    <w:w w:val="127"/>
                                    <w:position w:val="1"/>
                                    <w:sz w:val="2"/>
                                  </w:rPr>
                                  <w:t>r</w:t>
                                </w:r>
                                <w:r>
                                  <w:rPr>
                                    <w:rFonts w:ascii="Arial"/>
                                    <w:color w:val="1D1D1B"/>
                                    <w:w w:val="120"/>
                                    <w:position w:val="1"/>
                                    <w:sz w:val="2"/>
                                  </w:rPr>
                                  <w:t>equi</w:t>
                                </w:r>
                                <w:r>
                                  <w:rPr>
                                    <w:rFonts w:ascii="Arial"/>
                                    <w:color w:val="1D1D1B"/>
                                    <w:spacing w:val="-4"/>
                                    <w:w w:val="120"/>
                                    <w:position w:val="1"/>
                                    <w:sz w:val="2"/>
                                  </w:rPr>
                                  <w:t>r</w:t>
                                </w:r>
                                <w:r>
                                  <w:rPr>
                                    <w:rFonts w:ascii="Arial"/>
                                    <w:color w:val="1D1D1B"/>
                                    <w:w w:val="118"/>
                                    <w:position w:val="2"/>
                                    <w:sz w:val="2"/>
                                  </w:rPr>
                                  <w:t>ements</w:t>
                                </w:r>
                                <w:r>
                                  <w:rPr>
                                    <w:rFonts w:ascii="Arial"/>
                                    <w:color w:val="1D1D1B"/>
                                    <w:position w:val="2"/>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2"/>
                                    <w:position w:val="1"/>
                                    <w:sz w:val="2"/>
                                  </w:rPr>
                                  <w:t xml:space="preserve"> </w:t>
                                </w:r>
                                <w:r>
                                  <w:rPr>
                                    <w:rFonts w:ascii="Arial"/>
                                    <w:color w:val="1D1D1B"/>
                                    <w:w w:val="107"/>
                                    <w:position w:val="4"/>
                                    <w:sz w:val="3"/>
                                  </w:rPr>
                                  <w:t>Pr</w:t>
                                </w:r>
                                <w:r>
                                  <w:rPr>
                                    <w:rFonts w:ascii="Arial"/>
                                    <w:color w:val="1D1D1B"/>
                                    <w:position w:val="4"/>
                                    <w:sz w:val="3"/>
                                  </w:rPr>
                                  <w:t xml:space="preserve">                    </w:t>
                                </w:r>
                                <w:r>
                                  <w:rPr>
                                    <w:rFonts w:ascii="Arial"/>
                                    <w:color w:val="1D1D1B"/>
                                    <w:spacing w:val="3"/>
                                    <w:position w:val="4"/>
                                    <w:sz w:val="3"/>
                                  </w:rPr>
                                  <w:t xml:space="preserve"> </w:t>
                                </w:r>
                                <w:r>
                                  <w:rPr>
                                    <w:rFonts w:ascii="Times New Roman"/>
                                    <w:color w:val="0D478A"/>
                                    <w:w w:val="116"/>
                                    <w:position w:val="4"/>
                                    <w:sz w:val="3"/>
                                  </w:rPr>
                                  <w:t>St</w:t>
                                </w:r>
                                <w:r>
                                  <w:rPr>
                                    <w:rFonts w:ascii="Times New Roman"/>
                                    <w:color w:val="0D478A"/>
                                    <w:spacing w:val="-14"/>
                                    <w:w w:val="116"/>
                                    <w:position w:val="4"/>
                                    <w:sz w:val="3"/>
                                  </w:rPr>
                                  <w:t>a</w:t>
                                </w:r>
                                <w:r>
                                  <w:rPr>
                                    <w:rFonts w:ascii="Times New Roman"/>
                                    <w:color w:val="0D478A"/>
                                    <w:w w:val="129"/>
                                    <w:position w:val="2"/>
                                    <w:sz w:val="3"/>
                                  </w:rPr>
                                  <w:t>teme</w:t>
                                </w:r>
                                <w:r>
                                  <w:rPr>
                                    <w:rFonts w:ascii="Times New Roman"/>
                                    <w:color w:val="0D478A"/>
                                    <w:spacing w:val="-37"/>
                                    <w:w w:val="129"/>
                                    <w:position w:val="2"/>
                                    <w:sz w:val="3"/>
                                  </w:rPr>
                                  <w:t>n</w:t>
                                </w:r>
                                <w:r>
                                  <w:rPr>
                                    <w:color w:val="1D1D1B"/>
                                    <w:w w:val="113"/>
                                    <w:position w:val="3"/>
                                    <w:sz w:val="2"/>
                                  </w:rPr>
                                  <w:t>public</w:t>
                                </w:r>
                                <w:r>
                                  <w:rPr>
                                    <w:color w:val="1D1D1B"/>
                                    <w:position w:val="3"/>
                                    <w:sz w:val="2"/>
                                  </w:rPr>
                                  <w:t xml:space="preserve">             </w:t>
                                </w:r>
                                <w:r>
                                  <w:rPr>
                                    <w:color w:val="1D1D1B"/>
                                    <w:spacing w:val="2"/>
                                    <w:position w:val="3"/>
                                    <w:sz w:val="2"/>
                                  </w:rPr>
                                  <w:t xml:space="preserve"> </w:t>
                                </w:r>
                                <w:r>
                                  <w:rPr>
                                    <w:color w:val="1D1D1B"/>
                                    <w:w w:val="113"/>
                                    <w:position w:val="6"/>
                                    <w:sz w:val="2"/>
                                  </w:rPr>
                                  <w:t>ensu</w:t>
                                </w:r>
                                <w:r>
                                  <w:rPr>
                                    <w:color w:val="1D1D1B"/>
                                    <w:spacing w:val="-10"/>
                                    <w:w w:val="113"/>
                                    <w:position w:val="6"/>
                                    <w:sz w:val="2"/>
                                  </w:rPr>
                                  <w:t>r</w:t>
                                </w:r>
                                <w:r>
                                  <w:rPr>
                                    <w:color w:val="1D1D1B"/>
                                    <w:w w:val="113"/>
                                    <w:position w:val="3"/>
                                    <w:sz w:val="2"/>
                                  </w:rPr>
                                  <w:t>e</w:t>
                                </w:r>
                              </w:p>
                              <w:p w14:paraId="1FAE2413" w14:textId="77777777" w:rsidR="00AA181E" w:rsidRDefault="00AA181E" w:rsidP="00617E12">
                                <w:pPr>
                                  <w:tabs>
                                    <w:tab w:val="left" w:pos="715"/>
                                    <w:tab w:val="left" w:pos="1119"/>
                                  </w:tabs>
                                  <w:spacing w:line="9" w:lineRule="auto"/>
                                  <w:ind w:left="218"/>
                                  <w:rPr>
                                    <w:sz w:val="2"/>
                                  </w:rPr>
                                </w:pPr>
                                <w:r>
                                  <w:rPr>
                                    <w:color w:val="1D1D1B"/>
                                    <w:w w:val="113"/>
                                    <w:sz w:val="2"/>
                                  </w:rPr>
                                  <w:t>ough</w:t>
                                </w:r>
                                <w:r>
                                  <w:rPr>
                                    <w:color w:val="1D1D1B"/>
                                    <w:sz w:val="2"/>
                                  </w:rPr>
                                  <w:tab/>
                                </w:r>
                                <w:r>
                                  <w:rPr>
                                    <w:rFonts w:ascii="Arial"/>
                                    <w:color w:val="1D1D1B"/>
                                    <w:w w:val="123"/>
                                    <w:sz w:val="2"/>
                                  </w:rPr>
                                  <w:t>i</w:t>
                                </w:r>
                                <w:r>
                                  <w:rPr>
                                    <w:rFonts w:ascii="Arial"/>
                                    <w:color w:val="1D1D1B"/>
                                    <w:spacing w:val="2"/>
                                    <w:w w:val="123"/>
                                    <w:sz w:val="2"/>
                                  </w:rPr>
                                  <w:t>n</w:t>
                                </w:r>
                                <w:r>
                                  <w:rPr>
                                    <w:rFonts w:ascii="Arial"/>
                                    <w:color w:val="1D1D1B"/>
                                    <w:w w:val="123"/>
                                    <w:position w:val="1"/>
                                    <w:sz w:val="2"/>
                                  </w:rPr>
                                  <w:t>the</w:t>
                                </w:r>
                                <w:r>
                                  <w:rPr>
                                    <w:rFonts w:ascii="Arial"/>
                                    <w:color w:val="1D1D1B"/>
                                    <w:position w:val="1"/>
                                    <w:sz w:val="2"/>
                                  </w:rPr>
                                  <w:tab/>
                                </w:r>
                                <w:r>
                                  <w:rPr>
                                    <w:rFonts w:ascii="Arial"/>
                                    <w:color w:val="1D1D1B"/>
                                    <w:w w:val="122"/>
                                    <w:sz w:val="2"/>
                                  </w:rPr>
                                  <w:t>incorpor</w:t>
                                </w:r>
                                <w:r>
                                  <w:rPr>
                                    <w:rFonts w:ascii="Arial"/>
                                    <w:color w:val="1D1D1B"/>
                                    <w:spacing w:val="-4"/>
                                    <w:w w:val="122"/>
                                    <w:sz w:val="2"/>
                                  </w:rPr>
                                  <w:t>a</w:t>
                                </w:r>
                                <w:r>
                                  <w:rPr>
                                    <w:rFonts w:ascii="Arial"/>
                                    <w:color w:val="1D1D1B"/>
                                    <w:w w:val="123"/>
                                    <w:sz w:val="2"/>
                                  </w:rPr>
                                  <w:t>te</w:t>
                                </w:r>
                                <w:r>
                                  <w:rPr>
                                    <w:rFonts w:ascii="Arial"/>
                                    <w:color w:val="1D1D1B"/>
                                    <w:spacing w:val="2"/>
                                    <w:w w:val="123"/>
                                    <w:sz w:val="2"/>
                                  </w:rPr>
                                  <w:t>d</w:t>
                                </w:r>
                                <w:r>
                                  <w:rPr>
                                    <w:rFonts w:ascii="Arial"/>
                                    <w:color w:val="1D1D1B"/>
                                    <w:w w:val="123"/>
                                    <w:position w:val="-1"/>
                                    <w:sz w:val="2"/>
                                  </w:rPr>
                                  <w:t>in</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17"/>
                                    <w:position w:val="1"/>
                                    <w:sz w:val="2"/>
                                  </w:rPr>
                                  <w:t>sponsorshi</w:t>
                                </w:r>
                                <w:r>
                                  <w:rPr>
                                    <w:rFonts w:ascii="Arial"/>
                                    <w:color w:val="1D1D1B"/>
                                    <w:spacing w:val="2"/>
                                    <w:w w:val="117"/>
                                    <w:position w:val="1"/>
                                    <w:sz w:val="2"/>
                                  </w:rPr>
                                  <w:t>p</w:t>
                                </w:r>
                                <w:r>
                                  <w:rPr>
                                    <w:rFonts w:ascii="Arial"/>
                                    <w:color w:val="1D1D1B"/>
                                    <w:spacing w:val="-4"/>
                                    <w:w w:val="126"/>
                                    <w:sz w:val="2"/>
                                  </w:rPr>
                                  <w:t>o</w:t>
                                </w:r>
                                <w:r>
                                  <w:rPr>
                                    <w:rFonts w:ascii="Arial"/>
                                    <w:color w:val="1D1D1B"/>
                                    <w:spacing w:val="2"/>
                                    <w:w w:val="136"/>
                                    <w:sz w:val="2"/>
                                  </w:rPr>
                                  <w:t>f</w:t>
                                </w:r>
                                <w:r>
                                  <w:rPr>
                                    <w:rFonts w:ascii="Arial"/>
                                    <w:color w:val="1D1D1B"/>
                                    <w:w w:val="119"/>
                                    <w:sz w:val="2"/>
                                  </w:rPr>
                                  <w:t>securit</w:t>
                                </w:r>
                                <w:r>
                                  <w:rPr>
                                    <w:rFonts w:ascii="Arial"/>
                                    <w:color w:val="1D1D1B"/>
                                    <w:spacing w:val="-54"/>
                                    <w:w w:val="119"/>
                                    <w:sz w:val="2"/>
                                  </w:rPr>
                                  <w:t>y</w:t>
                                </w:r>
                                <w:r>
                                  <w:rPr>
                                    <w:rFonts w:ascii="Arial"/>
                                    <w:color w:val="1D1D1B"/>
                                    <w:w w:val="115"/>
                                    <w:sz w:val="3"/>
                                  </w:rPr>
                                  <w:t>otoco</w:t>
                                </w:r>
                                <w:r>
                                  <w:rPr>
                                    <w:rFonts w:ascii="Arial"/>
                                    <w:color w:val="1D1D1B"/>
                                    <w:spacing w:val="-2"/>
                                    <w:w w:val="115"/>
                                    <w:sz w:val="3"/>
                                  </w:rPr>
                                  <w:t>l</w:t>
                                </w:r>
                                <w:r>
                                  <w:rPr>
                                    <w:rFonts w:ascii="Arial"/>
                                    <w:color w:val="1D1D1B"/>
                                    <w:w w:val="93"/>
                                    <w:position w:val="-1"/>
                                    <w:sz w:val="3"/>
                                  </w:rPr>
                                  <w:t>5.1</w:t>
                                </w:r>
                                <w:r>
                                  <w:rPr>
                                    <w:rFonts w:ascii="Arial"/>
                                    <w:color w:val="1D1D1B"/>
                                    <w:position w:val="-1"/>
                                    <w:sz w:val="3"/>
                                  </w:rPr>
                                  <w:t xml:space="preserve">      </w:t>
                                </w:r>
                                <w:r>
                                  <w:rPr>
                                    <w:color w:val="1D1D1B"/>
                                    <w:w w:val="113"/>
                                    <w:position w:val="2"/>
                                    <w:sz w:val="2"/>
                                  </w:rPr>
                                  <w:t>acces</w:t>
                                </w:r>
                                <w:r>
                                  <w:rPr>
                                    <w:color w:val="1D1D1B"/>
                                    <w:spacing w:val="-1"/>
                                    <w:w w:val="113"/>
                                    <w:position w:val="2"/>
                                    <w:sz w:val="2"/>
                                  </w:rPr>
                                  <w:t>s</w:t>
                                </w:r>
                                <w:r>
                                  <w:rPr>
                                    <w:color w:val="1D1D1B"/>
                                    <w:w w:val="113"/>
                                    <w:sz w:val="2"/>
                                  </w:rPr>
                                  <w:t>to</w:t>
                                </w:r>
                              </w:p>
                              <w:p w14:paraId="76AA9E47" w14:textId="77777777" w:rsidR="00AA181E" w:rsidRDefault="00AA181E" w:rsidP="00617E12">
                                <w:pPr>
                                  <w:tabs>
                                    <w:tab w:val="left" w:pos="1463"/>
                                  </w:tabs>
                                  <w:spacing w:line="28" w:lineRule="exact"/>
                                  <w:ind w:left="219"/>
                                  <w:rPr>
                                    <w:sz w:val="2"/>
                                  </w:rPr>
                                </w:pPr>
                                <w:r>
                                  <w:rPr>
                                    <w:rFonts w:ascii="Arial"/>
                                    <w:color w:val="1D1D1B"/>
                                    <w:w w:val="113"/>
                                    <w:sz w:val="2"/>
                                  </w:rPr>
                                  <w:t>e</w:t>
                                </w:r>
                                <w:r>
                                  <w:rPr>
                                    <w:rFonts w:ascii="Arial"/>
                                    <w:color w:val="1D1D1B"/>
                                    <w:spacing w:val="-4"/>
                                    <w:w w:val="113"/>
                                    <w:sz w:val="2"/>
                                  </w:rPr>
                                  <w:t>x</w:t>
                                </w:r>
                                <w:r>
                                  <w:rPr>
                                    <w:rFonts w:ascii="Arial"/>
                                    <w:color w:val="1D1D1B"/>
                                    <w:w w:val="120"/>
                                    <w:sz w:val="2"/>
                                  </w:rPr>
                                  <w:t>ecutive</w:t>
                                </w:r>
                                <w:r>
                                  <w:rPr>
                                    <w:rFonts w:ascii="Arial"/>
                                    <w:color w:val="1D1D1B"/>
                                    <w:sz w:val="2"/>
                                  </w:rPr>
                                  <w:t xml:space="preserve">                 </w:t>
                                </w:r>
                                <w:r>
                                  <w:rPr>
                                    <w:rFonts w:ascii="Arial"/>
                                    <w:color w:val="1D1D1B"/>
                                    <w:spacing w:val="-2"/>
                                    <w:sz w:val="2"/>
                                  </w:rPr>
                                  <w:t xml:space="preserve"> </w:t>
                                </w:r>
                                <w:r>
                                  <w:rPr>
                                    <w:color w:val="1D1D1B"/>
                                    <w:w w:val="113"/>
                                    <w:position w:val="2"/>
                                    <w:sz w:val="2"/>
                                  </w:rPr>
                                  <w:t>and</w:t>
                                </w:r>
                                <w:r>
                                  <w:rPr>
                                    <w:color w:val="1D1D1B"/>
                                    <w:position w:val="2"/>
                                    <w:sz w:val="2"/>
                                  </w:rPr>
                                  <w:t xml:space="preserve">               </w:t>
                                </w:r>
                                <w:r>
                                  <w:rPr>
                                    <w:color w:val="1D1D1B"/>
                                    <w:spacing w:val="-2"/>
                                    <w:position w:val="2"/>
                                    <w:sz w:val="2"/>
                                  </w:rPr>
                                  <w:t xml:space="preserve"> </w:t>
                                </w:r>
                                <w:r>
                                  <w:rPr>
                                    <w:rFonts w:ascii="Arial"/>
                                    <w:color w:val="1D1D1B"/>
                                    <w:w w:val="109"/>
                                    <w:sz w:val="2"/>
                                  </w:rPr>
                                  <w:t>is</w:t>
                                </w:r>
                                <w:r>
                                  <w:rPr>
                                    <w:rFonts w:ascii="Arial"/>
                                    <w:color w:val="1D1D1B"/>
                                    <w:sz w:val="2"/>
                                  </w:rPr>
                                  <w:tab/>
                                </w:r>
                                <w:r>
                                  <w:rPr>
                                    <w:rFonts w:ascii="Arial"/>
                                    <w:color w:val="1D1D1B"/>
                                    <w:w w:val="116"/>
                                    <w:position w:val="3"/>
                                    <w:sz w:val="2"/>
                                  </w:rPr>
                                  <w:t>The</w:t>
                                </w:r>
                                <w:r>
                                  <w:rPr>
                                    <w:rFonts w:ascii="Arial"/>
                                    <w:color w:val="1D1D1B"/>
                                    <w:spacing w:val="-7"/>
                                    <w:w w:val="116"/>
                                    <w:position w:val="3"/>
                                    <w:sz w:val="2"/>
                                  </w:rPr>
                                  <w:t>r</w:t>
                                </w:r>
                                <w:r>
                                  <w:rPr>
                                    <w:rFonts w:ascii="Arial"/>
                                    <w:color w:val="1D1D1B"/>
                                    <w:spacing w:val="-1"/>
                                    <w:w w:val="112"/>
                                    <w:position w:val="2"/>
                                    <w:sz w:val="2"/>
                                  </w:rPr>
                                  <w:t>e</w:t>
                                </w:r>
                                <w:r>
                                  <w:rPr>
                                    <w:rFonts w:ascii="Arial"/>
                                    <w:color w:val="1D1D1B"/>
                                    <w:w w:val="109"/>
                                    <w:position w:val="1"/>
                                    <w:sz w:val="2"/>
                                  </w:rPr>
                                  <w:t>i</w:t>
                                </w:r>
                                <w:r>
                                  <w:rPr>
                                    <w:rFonts w:ascii="Arial"/>
                                    <w:color w:val="1D1D1B"/>
                                    <w:spacing w:val="-1"/>
                                    <w:w w:val="109"/>
                                    <w:position w:val="1"/>
                                    <w:sz w:val="2"/>
                                  </w:rPr>
                                  <w:t>s</w:t>
                                </w:r>
                                <w:r>
                                  <w:rPr>
                                    <w:rFonts w:ascii="Arial"/>
                                    <w:color w:val="1D1D1B"/>
                                    <w:w w:val="113"/>
                                    <w:position w:val="1"/>
                                    <w:sz w:val="2"/>
                                  </w:rPr>
                                  <w:t>e</w:t>
                                </w:r>
                                <w:r>
                                  <w:rPr>
                                    <w:rFonts w:ascii="Arial"/>
                                    <w:color w:val="1D1D1B"/>
                                    <w:spacing w:val="-29"/>
                                    <w:w w:val="113"/>
                                    <w:position w:val="1"/>
                                    <w:sz w:val="2"/>
                                  </w:rPr>
                                  <w:t>x</w:t>
                                </w:r>
                                <w:r>
                                  <w:rPr>
                                    <w:rFonts w:ascii="Arial"/>
                                    <w:color w:val="1D1D1B"/>
                                    <w:w w:val="119"/>
                                    <w:position w:val="1"/>
                                    <w:sz w:val="2"/>
                                  </w:rPr>
                                  <w:t>managemen</w:t>
                                </w:r>
                                <w:r>
                                  <w:rPr>
                                    <w:rFonts w:ascii="Arial"/>
                                    <w:color w:val="1D1D1B"/>
                                    <w:spacing w:val="-120"/>
                                    <w:w w:val="119"/>
                                    <w:position w:val="1"/>
                                    <w:sz w:val="2"/>
                                  </w:rPr>
                                  <w:t>t</w:t>
                                </w:r>
                                <w:r>
                                  <w:rPr>
                                    <w:rFonts w:ascii="Arial"/>
                                    <w:color w:val="1D1D1B"/>
                                    <w:w w:val="120"/>
                                    <w:sz w:val="2"/>
                                  </w:rPr>
                                  <w:t>ecutive</w:t>
                                </w:r>
                                <w:r>
                                  <w:rPr>
                                    <w:rFonts w:ascii="Arial"/>
                                    <w:color w:val="1D1D1B"/>
                                    <w:sz w:val="2"/>
                                  </w:rPr>
                                  <w:t xml:space="preserve">                            </w:t>
                                </w:r>
                                <w:r>
                                  <w:rPr>
                                    <w:rFonts w:ascii="Arial"/>
                                    <w:color w:val="1D1D1B"/>
                                    <w:w w:val="114"/>
                                    <w:sz w:val="2"/>
                                  </w:rPr>
                                  <w:t>a</w:t>
                                </w:r>
                                <w:r>
                                  <w:rPr>
                                    <w:rFonts w:ascii="Arial"/>
                                    <w:color w:val="1D1D1B"/>
                                    <w:spacing w:val="-4"/>
                                    <w:w w:val="114"/>
                                    <w:sz w:val="2"/>
                                  </w:rPr>
                                  <w:t>r</w:t>
                                </w:r>
                                <w:r>
                                  <w:rPr>
                                    <w:rFonts w:ascii="Arial"/>
                                    <w:color w:val="1D1D1B"/>
                                    <w:w w:val="112"/>
                                    <w:sz w:val="2"/>
                                  </w:rPr>
                                  <w:t>e</w:t>
                                </w:r>
                                <w:r>
                                  <w:rPr>
                                    <w:rFonts w:ascii="Arial"/>
                                    <w:color w:val="1D1D1B"/>
                                    <w:sz w:val="2"/>
                                  </w:rPr>
                                  <w:t xml:space="preserve">    </w:t>
                                </w:r>
                                <w:r>
                                  <w:rPr>
                                    <w:color w:val="1D1D1B"/>
                                    <w:spacing w:val="-3"/>
                                    <w:w w:val="113"/>
                                    <w:position w:val="4"/>
                                    <w:sz w:val="2"/>
                                  </w:rPr>
                                  <w:t>secto</w:t>
                                </w:r>
                                <w:r>
                                  <w:rPr>
                                    <w:color w:val="1D1D1B"/>
                                    <w:spacing w:val="-4"/>
                                    <w:w w:val="113"/>
                                    <w:position w:val="4"/>
                                    <w:sz w:val="2"/>
                                  </w:rPr>
                                  <w:t>r</w:t>
                                </w:r>
                                <w:r>
                                  <w:rPr>
                                    <w:color w:val="1D1D1B"/>
                                    <w:spacing w:val="-3"/>
                                    <w:w w:val="113"/>
                                    <w:position w:val="2"/>
                                    <w:sz w:val="2"/>
                                  </w:rPr>
                                  <w:t>d</w:t>
                                </w:r>
                                <w:r>
                                  <w:rPr>
                                    <w:color w:val="1D1D1B"/>
                                    <w:spacing w:val="-10"/>
                                    <w:w w:val="113"/>
                                    <w:position w:val="2"/>
                                    <w:sz w:val="2"/>
                                  </w:rPr>
                                  <w:t>a</w:t>
                                </w:r>
                                <w:r>
                                  <w:rPr>
                                    <w:color w:val="1D1D1B"/>
                                    <w:spacing w:val="-3"/>
                                    <w:w w:val="113"/>
                                    <w:position w:val="2"/>
                                    <w:sz w:val="2"/>
                                  </w:rPr>
                                  <w:t>t</w:t>
                                </w:r>
                                <w:r>
                                  <w:rPr>
                                    <w:color w:val="1D1D1B"/>
                                    <w:spacing w:val="-4"/>
                                    <w:w w:val="113"/>
                                    <w:position w:val="2"/>
                                    <w:sz w:val="2"/>
                                  </w:rPr>
                                  <w:t>a</w:t>
                                </w:r>
                                <w:r>
                                  <w:rPr>
                                    <w:color w:val="1D1D1B"/>
                                    <w:spacing w:val="-3"/>
                                    <w:w w:val="113"/>
                                    <w:position w:val="1"/>
                                    <w:sz w:val="2"/>
                                  </w:rPr>
                                  <w:t>understand</w:t>
                                </w:r>
                              </w:p>
                              <w:p w14:paraId="0A86FE89" w14:textId="77777777" w:rsidR="00AA181E" w:rsidRDefault="00AA181E" w:rsidP="00617E12">
                                <w:pPr>
                                  <w:tabs>
                                    <w:tab w:val="left" w:pos="1325"/>
                                  </w:tabs>
                                  <w:spacing w:line="2" w:lineRule="exact"/>
                                  <w:ind w:left="162"/>
                                  <w:rPr>
                                    <w:rFonts w:ascii="Arial" w:hAnsi="Arial"/>
                                    <w:sz w:val="2"/>
                                  </w:rPr>
                                </w:pPr>
                                <w:r>
                                  <w:rPr>
                                    <w:color w:val="1D1D1B"/>
                                    <w:w w:val="115"/>
                                    <w:sz w:val="2"/>
                                  </w:rPr>
                                  <w:t xml:space="preserve">domains.         </w:t>
                                </w:r>
                                <w:r>
                                  <w:rPr>
                                    <w:color w:val="1D1D1B"/>
                                    <w:spacing w:val="4"/>
                                    <w:w w:val="115"/>
                                    <w:sz w:val="2"/>
                                  </w:rPr>
                                  <w:t xml:space="preserve"> </w:t>
                                </w:r>
                                <w:r>
                                  <w:rPr>
                                    <w:rFonts w:ascii="Arial" w:hAnsi="Arial"/>
                                    <w:color w:val="1D1D1B"/>
                                    <w:w w:val="115"/>
                                    <w:sz w:val="2"/>
                                  </w:rPr>
                                  <w:t>sponsorship</w:t>
                                </w:r>
                                <w:r>
                                  <w:rPr>
                                    <w:rFonts w:ascii="Arial" w:hAnsi="Arial"/>
                                    <w:color w:val="1D1D1B"/>
                                    <w:w w:val="115"/>
                                    <w:position w:val="2"/>
                                    <w:sz w:val="2"/>
                                  </w:rPr>
                                  <w:t>of</w:t>
                                </w:r>
                                <w:r>
                                  <w:rPr>
                                    <w:rFonts w:ascii="Arial" w:hAnsi="Arial"/>
                                    <w:color w:val="1D1D1B"/>
                                    <w:w w:val="115"/>
                                    <w:position w:val="2"/>
                                    <w:sz w:val="2"/>
                                  </w:rPr>
                                  <w:tab/>
                                </w:r>
                                <w:r>
                                  <w:rPr>
                                    <w:rFonts w:ascii="Arial" w:hAnsi="Arial"/>
                                    <w:color w:val="1D1D1B"/>
                                    <w:w w:val="115"/>
                                    <w:position w:val="3"/>
                                    <w:sz w:val="2"/>
                                  </w:rPr>
                                  <w:t>organisa</w:t>
                                </w:r>
                                <w:r>
                                  <w:rPr>
                                    <w:rFonts w:ascii="Arial" w:hAnsi="Arial"/>
                                    <w:color w:val="1D1D1B"/>
                                    <w:w w:val="115"/>
                                    <w:position w:val="1"/>
                                    <w:sz w:val="2"/>
                                  </w:rPr>
                                  <w:t xml:space="preserve">tion’saccess </w:t>
                                </w:r>
                                <w:r>
                                  <w:rPr>
                                    <w:rFonts w:ascii="Arial" w:hAnsi="Arial"/>
                                    <w:color w:val="1D1D1B"/>
                                    <w:w w:val="115"/>
                                    <w:position w:val="3"/>
                                    <w:sz w:val="2"/>
                                  </w:rPr>
                                  <w:t>r</w:t>
                                </w:r>
                                <w:r>
                                  <w:rPr>
                                    <w:rFonts w:ascii="Arial" w:hAnsi="Arial"/>
                                    <w:color w:val="1D1D1B"/>
                                    <w:w w:val="115"/>
                                    <w:position w:val="2"/>
                                    <w:sz w:val="2"/>
                                  </w:rPr>
                                  <w:t>equirements,</w:t>
                                </w:r>
                                <w:r>
                                  <w:rPr>
                                    <w:rFonts w:ascii="Arial" w:hAnsi="Arial"/>
                                    <w:color w:val="1D1D1B"/>
                                    <w:spacing w:val="-4"/>
                                    <w:w w:val="115"/>
                                    <w:position w:val="2"/>
                                    <w:sz w:val="2"/>
                                  </w:rPr>
                                  <w:t xml:space="preserve"> </w:t>
                                </w:r>
                                <w:r>
                                  <w:rPr>
                                    <w:rFonts w:ascii="Arial" w:hAnsi="Arial"/>
                                    <w:color w:val="1D1D1B"/>
                                    <w:w w:val="115"/>
                                    <w:position w:val="1"/>
                                    <w:sz w:val="2"/>
                                  </w:rPr>
                                  <w:t>and</w:t>
                                </w:r>
                                <w:r>
                                  <w:rPr>
                                    <w:rFonts w:ascii="Arial" w:hAnsi="Arial"/>
                                    <w:color w:val="1D1D1B"/>
                                    <w:w w:val="115"/>
                                    <w:sz w:val="2"/>
                                  </w:rPr>
                                  <w:t>they</w:t>
                                </w:r>
                              </w:p>
                              <w:p w14:paraId="77DF813E" w14:textId="77777777" w:rsidR="00AA181E" w:rsidRDefault="00AA181E" w:rsidP="00617E12">
                                <w:pPr>
                                  <w:tabs>
                                    <w:tab w:val="left" w:pos="437"/>
                                    <w:tab w:val="left" w:pos="1455"/>
                                  </w:tabs>
                                  <w:spacing w:line="103" w:lineRule="auto"/>
                                  <w:ind w:left="78"/>
                                  <w:rPr>
                                    <w:rFonts w:ascii="Times New Roman"/>
                                    <w:sz w:val="3"/>
                                  </w:rPr>
                                </w:pPr>
                                <w:r>
                                  <w:rPr>
                                    <w:color w:val="1D1D1B"/>
                                    <w:w w:val="113"/>
                                    <w:sz w:val="2"/>
                                  </w:rPr>
                                  <w:t>security</w:t>
                                </w:r>
                                <w:r>
                                  <w:rPr>
                                    <w:color w:val="1D1D1B"/>
                                    <w:sz w:val="2"/>
                                  </w:rPr>
                                  <w:t xml:space="preserve">  </w:t>
                                </w:r>
                                <w:r>
                                  <w:rPr>
                                    <w:color w:val="1D1D1B"/>
                                    <w:spacing w:val="1"/>
                                    <w:sz w:val="2"/>
                                  </w:rPr>
                                  <w:t xml:space="preserve"> </w:t>
                                </w:r>
                                <w:r>
                                  <w:rPr>
                                    <w:rFonts w:ascii="Arial"/>
                                    <w:color w:val="1D1D1B"/>
                                    <w:w w:val="112"/>
                                    <w:sz w:val="2"/>
                                  </w:rPr>
                                  <w:t>e</w:t>
                                </w:r>
                                <w:r>
                                  <w:rPr>
                                    <w:rFonts w:ascii="Arial"/>
                                    <w:color w:val="1D1D1B"/>
                                    <w:sz w:val="2"/>
                                  </w:rPr>
                                  <w:tab/>
                                </w:r>
                                <w:r>
                                  <w:rPr>
                                    <w:color w:val="1D1D1B"/>
                                    <w:w w:val="113"/>
                                    <w:sz w:val="2"/>
                                  </w:rPr>
                                  <w:t>sector</w:t>
                                </w:r>
                                <w:r>
                                  <w:rPr>
                                    <w:color w:val="1D1D1B"/>
                                    <w:sz w:val="2"/>
                                  </w:rPr>
                                  <w:t xml:space="preserve">    </w:t>
                                </w:r>
                                <w:r>
                                  <w:rPr>
                                    <w:color w:val="1D1D1B"/>
                                    <w:spacing w:val="-3"/>
                                    <w:sz w:val="2"/>
                                  </w:rPr>
                                  <w:t xml:space="preserve"> </w:t>
                                </w:r>
                                <w:r>
                                  <w:rPr>
                                    <w:rFonts w:ascii="Arial"/>
                                    <w:color w:val="1D1D1B"/>
                                    <w:w w:val="137"/>
                                    <w:sz w:val="2"/>
                                  </w:rPr>
                                  <w:t>it</w:t>
                                </w:r>
                                <w:r>
                                  <w:rPr>
                                    <w:rFonts w:ascii="Arial"/>
                                    <w:color w:val="1D1D1B"/>
                                    <w:sz w:val="2"/>
                                  </w:rPr>
                                  <w:tab/>
                                </w:r>
                                <w:r>
                                  <w:rPr>
                                    <w:rFonts w:ascii="Arial"/>
                                    <w:color w:val="1D1D1B"/>
                                    <w:w w:val="121"/>
                                    <w:position w:val="1"/>
                                    <w:sz w:val="2"/>
                                  </w:rPr>
                                  <w:t>they</w:t>
                                </w:r>
                                <w:r>
                                  <w:rPr>
                                    <w:rFonts w:ascii="Arial"/>
                                    <w:color w:val="1D1D1B"/>
                                    <w:position w:val="1"/>
                                    <w:sz w:val="2"/>
                                  </w:rPr>
                                  <w:t xml:space="preserve">                             </w:t>
                                </w:r>
                                <w:r>
                                  <w:rPr>
                                    <w:rFonts w:ascii="Arial"/>
                                    <w:color w:val="1D1D1B"/>
                                    <w:spacing w:val="-2"/>
                                    <w:position w:val="1"/>
                                    <w:sz w:val="2"/>
                                  </w:rPr>
                                  <w:t xml:space="preserve"> </w:t>
                                </w:r>
                                <w:r>
                                  <w:rPr>
                                    <w:color w:val="1D1D1B"/>
                                    <w:spacing w:val="-12"/>
                                    <w:w w:val="113"/>
                                    <w:position w:val="2"/>
                                    <w:sz w:val="2"/>
                                  </w:rPr>
                                  <w:t>T</w:t>
                                </w:r>
                                <w:r>
                                  <w:rPr>
                                    <w:color w:val="1D1D1B"/>
                                    <w:spacing w:val="-5"/>
                                    <w:w w:val="113"/>
                                    <w:position w:val="2"/>
                                    <w:sz w:val="2"/>
                                  </w:rPr>
                                  <w:t>o</w:t>
                                </w:r>
                                <w:r>
                                  <w:rPr>
                                    <w:color w:val="1D1D1B"/>
                                    <w:spacing w:val="-10"/>
                                    <w:w w:val="113"/>
                                    <w:position w:val="1"/>
                                    <w:sz w:val="2"/>
                                  </w:rPr>
                                  <w:t>cr</w:t>
                                </w:r>
                                <w:r>
                                  <w:rPr>
                                    <w:color w:val="1D1D1B"/>
                                    <w:spacing w:val="-10"/>
                                    <w:w w:val="113"/>
                                    <w:sz w:val="2"/>
                                  </w:rPr>
                                  <w:t>e</w:t>
                                </w:r>
                                <w:r>
                                  <w:rPr>
                                    <w:color w:val="1D1D1B"/>
                                    <w:w w:val="113"/>
                                    <w:sz w:val="2"/>
                                  </w:rPr>
                                  <w:t>a</w:t>
                                </w:r>
                                <w:r>
                                  <w:rPr>
                                    <w:color w:val="1D1D1B"/>
                                    <w:sz w:val="2"/>
                                  </w:rPr>
                                  <w:t xml:space="preserve">             </w:t>
                                </w:r>
                                <w:r>
                                  <w:rPr>
                                    <w:color w:val="1D1D1B"/>
                                    <w:spacing w:val="-3"/>
                                    <w:sz w:val="2"/>
                                  </w:rPr>
                                  <w:t xml:space="preserve"> </w:t>
                                </w:r>
                                <w:r>
                                  <w:rPr>
                                    <w:rFonts w:ascii="Times New Roman"/>
                                    <w:color w:val="0D478A"/>
                                    <w:spacing w:val="-7"/>
                                    <w:w w:val="129"/>
                                    <w:position w:val="3"/>
                                    <w:sz w:val="3"/>
                                  </w:rPr>
                                  <w:t>t</w:t>
                                </w:r>
                                <w:r>
                                  <w:rPr>
                                    <w:rFonts w:ascii="Times New Roman"/>
                                    <w:color w:val="0D478A"/>
                                    <w:spacing w:val="-14"/>
                                    <w:w w:val="125"/>
                                    <w:position w:val="2"/>
                                    <w:sz w:val="3"/>
                                  </w:rPr>
                                  <w:t>o</w:t>
                                </w:r>
                                <w:r>
                                  <w:rPr>
                                    <w:rFonts w:ascii="Times New Roman"/>
                                    <w:color w:val="0D478A"/>
                                    <w:spacing w:val="-7"/>
                                    <w:w w:val="112"/>
                                    <w:position w:val="1"/>
                                    <w:sz w:val="3"/>
                                  </w:rPr>
                                  <w:t>f</w:t>
                                </w:r>
                                <w:r>
                                  <w:rPr>
                                    <w:rFonts w:ascii="Times New Roman"/>
                                    <w:color w:val="0D478A"/>
                                    <w:w w:val="119"/>
                                    <w:sz w:val="3"/>
                                  </w:rPr>
                                  <w:t>Objecti</w:t>
                                </w:r>
                              </w:p>
                              <w:p w14:paraId="546E1F8F" w14:textId="77777777" w:rsidR="00AA181E" w:rsidRDefault="00AA181E" w:rsidP="00617E12">
                                <w:pPr>
                                  <w:spacing w:line="13" w:lineRule="exact"/>
                                  <w:ind w:left="266"/>
                                  <w:rPr>
                                    <w:sz w:val="2"/>
                                  </w:rPr>
                                </w:pPr>
                                <w:r>
                                  <w:rPr>
                                    <w:rFonts w:ascii="Arial"/>
                                    <w:color w:val="1D1D1B"/>
                                    <w:w w:val="124"/>
                                    <w:sz w:val="2"/>
                                  </w:rPr>
                                  <w:t>p</w:t>
                                </w:r>
                                <w:r>
                                  <w:rPr>
                                    <w:rFonts w:ascii="Arial"/>
                                    <w:color w:val="1D1D1B"/>
                                    <w:spacing w:val="-4"/>
                                    <w:w w:val="124"/>
                                    <w:sz w:val="2"/>
                                  </w:rPr>
                                  <w:t>r</w:t>
                                </w:r>
                                <w:r>
                                  <w:rPr>
                                    <w:rFonts w:ascii="Arial"/>
                                    <w:color w:val="1D1D1B"/>
                                    <w:w w:val="122"/>
                                    <w:sz w:val="2"/>
                                  </w:rPr>
                                  <w:t>ocedu</w:t>
                                </w:r>
                                <w:r>
                                  <w:rPr>
                                    <w:rFonts w:ascii="Arial"/>
                                    <w:color w:val="1D1D1B"/>
                                    <w:spacing w:val="-48"/>
                                    <w:w w:val="122"/>
                                    <w:sz w:val="2"/>
                                  </w:rPr>
                                  <w:t>r</w:t>
                                </w:r>
                                <w:r>
                                  <w:rPr>
                                    <w:color w:val="1D1D1B"/>
                                    <w:w w:val="113"/>
                                    <w:sz w:val="2"/>
                                  </w:rPr>
                                  <w:t>supported</w:t>
                                </w:r>
                              </w:p>
                              <w:p w14:paraId="1FBD8A7E" w14:textId="77777777" w:rsidR="00AA181E" w:rsidRDefault="00AA181E" w:rsidP="00617E12">
                                <w:pPr>
                                  <w:spacing w:line="9" w:lineRule="exact"/>
                                  <w:ind w:left="198"/>
                                  <w:rPr>
                                    <w:rFonts w:ascii="Arial"/>
                                    <w:sz w:val="2"/>
                                  </w:rPr>
                                </w:pPr>
                                <w:r>
                                  <w:rPr>
                                    <w:rFonts w:ascii="Arial"/>
                                    <w:color w:val="1D1D1B"/>
                                    <w:w w:val="110"/>
                                    <w:sz w:val="2"/>
                                  </w:rPr>
                                  <w:t>is</w:t>
                                </w:r>
                              </w:p>
                              <w:p w14:paraId="4576B992" w14:textId="77777777" w:rsidR="00AA181E" w:rsidRDefault="00AA181E" w:rsidP="00617E12">
                                <w:pPr>
                                  <w:spacing w:line="3" w:lineRule="exact"/>
                                  <w:ind w:left="132"/>
                                  <w:rPr>
                                    <w:rFonts w:ascii="Arial"/>
                                    <w:sz w:val="2"/>
                                  </w:rPr>
                                </w:pPr>
                                <w:r>
                                  <w:rPr>
                                    <w:rFonts w:ascii="Arial"/>
                                    <w:color w:val="1D1D1B"/>
                                    <w:w w:val="115"/>
                                    <w:sz w:val="2"/>
                                  </w:rPr>
                                  <w:t>Ther</w:t>
                                </w:r>
                              </w:p>
                              <w:p w14:paraId="76B9FFE9" w14:textId="77777777" w:rsidR="00AA181E" w:rsidRDefault="00AA181E" w:rsidP="00617E12">
                                <w:pPr>
                                  <w:spacing w:line="5" w:lineRule="exact"/>
                                  <w:ind w:left="133" w:right="1247"/>
                                  <w:jc w:val="center"/>
                                  <w:rPr>
                                    <w:rFonts w:ascii="Arial"/>
                                    <w:sz w:val="2"/>
                                  </w:rPr>
                                </w:pPr>
                                <w:r>
                                  <w:rPr>
                                    <w:rFonts w:ascii="Arial"/>
                                    <w:color w:val="1D1D1B"/>
                                    <w:w w:val="115"/>
                                    <w:sz w:val="2"/>
                                  </w:rPr>
                                  <w:t>and</w:t>
                                </w:r>
                              </w:p>
                              <w:p w14:paraId="589B80BC" w14:textId="77777777" w:rsidR="00AA181E" w:rsidRDefault="00AA181E" w:rsidP="00617E12">
                                <w:pPr>
                                  <w:spacing w:line="5" w:lineRule="exact"/>
                                  <w:ind w:left="361"/>
                                  <w:rPr>
                                    <w:rFonts w:ascii="Arial"/>
                                    <w:sz w:val="2"/>
                                  </w:rPr>
                                </w:pPr>
                                <w:r>
                                  <w:rPr>
                                    <w:rFonts w:ascii="Arial"/>
                                    <w:color w:val="1D1D1B"/>
                                    <w:w w:val="105"/>
                                    <w:sz w:val="2"/>
                                  </w:rPr>
                                  <w:t>es.</w:t>
                                </w:r>
                              </w:p>
                              <w:p w14:paraId="60A68622" w14:textId="77777777" w:rsidR="00AA181E" w:rsidRDefault="00AA181E" w:rsidP="00617E12">
                                <w:pPr>
                                  <w:spacing w:line="2" w:lineRule="exact"/>
                                  <w:ind w:left="65" w:right="1384"/>
                                  <w:jc w:val="center"/>
                                  <w:rPr>
                                    <w:sz w:val="2"/>
                                  </w:rPr>
                                </w:pPr>
                                <w:r>
                                  <w:rPr>
                                    <w:color w:val="1D1D1B"/>
                                    <w:w w:val="115"/>
                                    <w:sz w:val="2"/>
                                  </w:rPr>
                                  <w:t>public</w:t>
                                </w:r>
                              </w:p>
                              <w:p w14:paraId="6F74BE62" w14:textId="77777777" w:rsidR="00AA181E" w:rsidRDefault="00AA181E" w:rsidP="00617E12">
                                <w:pPr>
                                  <w:tabs>
                                    <w:tab w:val="left" w:pos="1694"/>
                                  </w:tabs>
                                  <w:spacing w:line="4" w:lineRule="exact"/>
                                  <w:ind w:left="1108"/>
                                  <w:rPr>
                                    <w:rFonts w:ascii="Arial"/>
                                    <w:sz w:val="2"/>
                                  </w:rPr>
                                </w:pPr>
                                <w:r>
                                  <w:rPr>
                                    <w:rFonts w:ascii="Times New Roman"/>
                                    <w:color w:val="1D1D1B"/>
                                    <w:w w:val="120"/>
                                    <w:sz w:val="3"/>
                                  </w:rPr>
                                  <w:t>Protocol</w:t>
                                </w:r>
                                <w:r>
                                  <w:rPr>
                                    <w:rFonts w:ascii="Times New Roman"/>
                                    <w:color w:val="1D1D1B"/>
                                    <w:w w:val="120"/>
                                    <w:sz w:val="3"/>
                                  </w:rPr>
                                  <w:tab/>
                                </w:r>
                                <w:r>
                                  <w:rPr>
                                    <w:rFonts w:ascii="Arial"/>
                                    <w:color w:val="1D1D1B"/>
                                    <w:w w:val="120"/>
                                    <w:position w:val="1"/>
                                    <w:sz w:val="2"/>
                                  </w:rPr>
                                  <w:t>regime.</w:t>
                                </w:r>
                              </w:p>
                              <w:p w14:paraId="6CB8B55A" w14:textId="77777777" w:rsidR="00AA181E" w:rsidRDefault="00AA181E" w:rsidP="00617E12">
                                <w:pPr>
                                  <w:tabs>
                                    <w:tab w:val="left" w:pos="1239"/>
                                    <w:tab w:val="left" w:pos="1505"/>
                                  </w:tabs>
                                  <w:spacing w:line="50" w:lineRule="auto"/>
                                  <w:ind w:left="136"/>
                                  <w:rPr>
                                    <w:sz w:val="2"/>
                                  </w:rPr>
                                </w:pPr>
                                <w:r>
                                  <w:rPr>
                                    <w:rFonts w:ascii="Arial"/>
                                    <w:color w:val="1D1D1B"/>
                                    <w:w w:val="119"/>
                                    <w:position w:val="-1"/>
                                    <w:sz w:val="2"/>
                                  </w:rPr>
                                  <w:t>policies</w:t>
                                </w:r>
                                <w:r>
                                  <w:rPr>
                                    <w:rFonts w:ascii="Arial"/>
                                    <w:color w:val="1D1D1B"/>
                                    <w:position w:val="-1"/>
                                    <w:sz w:val="2"/>
                                  </w:rPr>
                                  <w:t xml:space="preserve">         </w:t>
                                </w:r>
                                <w:r>
                                  <w:rPr>
                                    <w:rFonts w:ascii="Arial"/>
                                    <w:color w:val="1D1D1B"/>
                                    <w:spacing w:val="1"/>
                                    <w:position w:val="-1"/>
                                    <w:sz w:val="2"/>
                                  </w:rPr>
                                  <w:t xml:space="preserve"> </w:t>
                                </w:r>
                                <w:r>
                                  <w:rPr>
                                    <w:color w:val="1D1D1B"/>
                                    <w:w w:val="113"/>
                                    <w:position w:val="-1"/>
                                    <w:sz w:val="2"/>
                                  </w:rPr>
                                  <w:t>ted,</w:t>
                                </w:r>
                                <w:r>
                                  <w:rPr>
                                    <w:color w:val="1D1D1B"/>
                                    <w:position w:val="-1"/>
                                    <w:sz w:val="2"/>
                                  </w:rPr>
                                  <w:t xml:space="preserve">    </w:t>
                                </w:r>
                                <w:r>
                                  <w:rPr>
                                    <w:color w:val="1D1D1B"/>
                                    <w:spacing w:val="-1"/>
                                    <w:position w:val="-1"/>
                                    <w:sz w:val="2"/>
                                  </w:rPr>
                                  <w:t xml:space="preserve"> </w:t>
                                </w:r>
                                <w:r>
                                  <w:rPr>
                                    <w:color w:val="1D1D1B"/>
                                    <w:w w:val="113"/>
                                    <w:position w:val="-1"/>
                                    <w:sz w:val="2"/>
                                  </w:rPr>
                                  <w:t>to</w:t>
                                </w:r>
                                <w:r>
                                  <w:rPr>
                                    <w:color w:val="1D1D1B"/>
                                    <w:position w:val="-1"/>
                                    <w:sz w:val="2"/>
                                  </w:rPr>
                                  <w:tab/>
                                </w:r>
                                <w:r>
                                  <w:rPr>
                                    <w:rFonts w:ascii="Times New Roman"/>
                                    <w:color w:val="1D1D1B"/>
                                    <w:w w:val="115"/>
                                    <w:sz w:val="3"/>
                                  </w:rPr>
                                  <w:t>4.2</w:t>
                                </w:r>
                                <w:r>
                                  <w:rPr>
                                    <w:rFonts w:ascii="Times New Roman"/>
                                    <w:color w:val="1D1D1B"/>
                                    <w:sz w:val="3"/>
                                  </w:rPr>
                                  <w:tab/>
                                </w:r>
                                <w:r>
                                  <w:rPr>
                                    <w:rFonts w:ascii="Arial"/>
                                    <w:color w:val="1D1D1B"/>
                                    <w:w w:val="114"/>
                                    <w:position w:val="1"/>
                                    <w:sz w:val="2"/>
                                  </w:rPr>
                                  <w:t>a</w:t>
                                </w:r>
                                <w:r>
                                  <w:rPr>
                                    <w:rFonts w:ascii="Arial"/>
                                    <w:color w:val="1D1D1B"/>
                                    <w:spacing w:val="-7"/>
                                    <w:w w:val="114"/>
                                    <w:position w:val="1"/>
                                    <w:sz w:val="2"/>
                                  </w:rPr>
                                  <w:t>r</w:t>
                                </w:r>
                                <w:r>
                                  <w:rPr>
                                    <w:rFonts w:ascii="Arial"/>
                                    <w:color w:val="1D1D1B"/>
                                    <w:spacing w:val="-1"/>
                                    <w:w w:val="112"/>
                                    <w:sz w:val="2"/>
                                  </w:rPr>
                                  <w:t>e</w:t>
                                </w:r>
                                <w:r>
                                  <w:rPr>
                                    <w:rFonts w:ascii="Arial"/>
                                    <w:color w:val="1D1D1B"/>
                                    <w:w w:val="122"/>
                                    <w:sz w:val="2"/>
                                  </w:rPr>
                                  <w:t>incorpor</w:t>
                                </w:r>
                                <w:r>
                                  <w:rPr>
                                    <w:rFonts w:ascii="Arial"/>
                                    <w:color w:val="1D1D1B"/>
                                    <w:spacing w:val="2"/>
                                    <w:w w:val="122"/>
                                    <w:sz w:val="2"/>
                                  </w:rPr>
                                  <w:t>a</w:t>
                                </w:r>
                                <w:r>
                                  <w:rPr>
                                    <w:rFonts w:ascii="Arial"/>
                                    <w:color w:val="1D1D1B"/>
                                    <w:w w:val="117"/>
                                    <w:sz w:val="2"/>
                                  </w:rPr>
                                  <w:t>sponsorshi</w:t>
                                </w:r>
                                <w:r>
                                  <w:rPr>
                                    <w:rFonts w:ascii="Arial"/>
                                    <w:color w:val="1D1D1B"/>
                                    <w:spacing w:val="-121"/>
                                    <w:w w:val="117"/>
                                    <w:sz w:val="2"/>
                                  </w:rPr>
                                  <w:t>p</w:t>
                                </w:r>
                                <w:r>
                                  <w:rPr>
                                    <w:color w:val="1D1D1B"/>
                                    <w:spacing w:val="-10"/>
                                    <w:w w:val="113"/>
                                    <w:position w:val="1"/>
                                    <w:sz w:val="2"/>
                                  </w:rPr>
                                  <w:t>o</w:t>
                                </w:r>
                                <w:r>
                                  <w:rPr>
                                    <w:color w:val="1D1D1B"/>
                                    <w:spacing w:val="-5"/>
                                    <w:w w:val="113"/>
                                    <w:position w:val="1"/>
                                    <w:sz w:val="2"/>
                                  </w:rPr>
                                  <w:t>f</w:t>
                                </w:r>
                                <w:r>
                                  <w:rPr>
                                    <w:color w:val="1D1D1B"/>
                                    <w:spacing w:val="-10"/>
                                    <w:w w:val="113"/>
                                    <w:sz w:val="2"/>
                                  </w:rPr>
                                  <w:t>sec</w:t>
                                </w:r>
                                <w:r>
                                  <w:rPr>
                                    <w:color w:val="1D1D1B"/>
                                    <w:spacing w:val="2"/>
                                    <w:w w:val="113"/>
                                    <w:sz w:val="2"/>
                                  </w:rPr>
                                  <w:t>u</w:t>
                                </w:r>
                                <w:r>
                                  <w:rPr>
                                    <w:color w:val="1D1D1B"/>
                                    <w:spacing w:val="-10"/>
                                    <w:w w:val="113"/>
                                    <w:position w:val="1"/>
                                    <w:sz w:val="2"/>
                                  </w:rPr>
                                  <w:t>t</w:t>
                                </w:r>
                                <w:r>
                                  <w:rPr>
                                    <w:color w:val="1D1D1B"/>
                                    <w:spacing w:val="-5"/>
                                    <w:w w:val="113"/>
                                    <w:position w:val="1"/>
                                    <w:sz w:val="2"/>
                                  </w:rPr>
                                  <w:t>e</w:t>
                                </w:r>
                                <w:r>
                                  <w:rPr>
                                    <w:color w:val="1D1D1B"/>
                                    <w:spacing w:val="-10"/>
                                    <w:w w:val="113"/>
                                    <w:sz w:val="2"/>
                                  </w:rPr>
                                  <w:t>an</w:t>
                                </w:r>
                                <w:r>
                                  <w:rPr>
                                    <w:color w:val="1D1D1B"/>
                                    <w:w w:val="113"/>
                                    <w:sz w:val="2"/>
                                  </w:rPr>
                                  <w:t>d</w:t>
                                </w:r>
                              </w:p>
                              <w:p w14:paraId="0512325D" w14:textId="77777777" w:rsidR="00AA181E" w:rsidRDefault="00AA181E" w:rsidP="00617E12">
                                <w:pPr>
                                  <w:spacing w:line="13" w:lineRule="exact"/>
                                  <w:ind w:left="342"/>
                                  <w:rPr>
                                    <w:rFonts w:ascii="Arial"/>
                                    <w:sz w:val="2"/>
                                  </w:rPr>
                                </w:pPr>
                                <w:r>
                                  <w:rPr>
                                    <w:rFonts w:ascii="Arial"/>
                                    <w:color w:val="1D1D1B"/>
                                    <w:w w:val="120"/>
                                    <w:sz w:val="2"/>
                                  </w:rPr>
                                  <w:t>management,</w:t>
                                </w:r>
                              </w:p>
                              <w:p w14:paraId="2622C638" w14:textId="77777777" w:rsidR="00AA181E" w:rsidRDefault="00AA181E" w:rsidP="00617E12">
                                <w:pPr>
                                  <w:spacing w:line="14" w:lineRule="exact"/>
                                  <w:ind w:left="221"/>
                                  <w:rPr>
                                    <w:rFonts w:ascii="Arial"/>
                                    <w:sz w:val="2"/>
                                  </w:rPr>
                                </w:pPr>
                                <w:r>
                                  <w:rPr>
                                    <w:rFonts w:ascii="Arial"/>
                                    <w:color w:val="1D1D1B"/>
                                    <w:w w:val="115"/>
                                    <w:sz w:val="2"/>
                                  </w:rPr>
                                  <w:t>and</w:t>
                                </w:r>
                              </w:p>
                              <w:p w14:paraId="1F1B212C" w14:textId="77777777" w:rsidR="00AA181E" w:rsidRDefault="00AA181E" w:rsidP="00617E12">
                                <w:pPr>
                                  <w:tabs>
                                    <w:tab w:val="left" w:pos="1102"/>
                                    <w:tab w:val="left" w:pos="1641"/>
                                  </w:tabs>
                                  <w:spacing w:line="12" w:lineRule="exact"/>
                                  <w:ind w:left="206"/>
                                  <w:rPr>
                                    <w:rFonts w:ascii="Times New Roman"/>
                                    <w:sz w:val="3"/>
                                  </w:rPr>
                                </w:pPr>
                                <w:r>
                                  <w:rPr>
                                    <w:color w:val="1D1D1B"/>
                                    <w:w w:val="113"/>
                                    <w:sz w:val="2"/>
                                  </w:rPr>
                                  <w:t>articula</w:t>
                                </w:r>
                                <w:r>
                                  <w:rPr>
                                    <w:color w:val="1D1D1B"/>
                                    <w:sz w:val="2"/>
                                  </w:rPr>
                                  <w:t xml:space="preserve">   </w:t>
                                </w: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21"/>
                                    <w:sz w:val="2"/>
                                  </w:rPr>
                                  <w:t>framework.</w:t>
                                </w:r>
                                <w:r>
                                  <w:rPr>
                                    <w:rFonts w:ascii="Arial"/>
                                    <w:color w:val="1D1D1B"/>
                                    <w:sz w:val="2"/>
                                  </w:rPr>
                                  <w:tab/>
                                </w:r>
                                <w:r>
                                  <w:rPr>
                                    <w:rFonts w:ascii="Arial"/>
                                    <w:color w:val="1D1D1B"/>
                                    <w:w w:val="117"/>
                                    <w:sz w:val="2"/>
                                  </w:rPr>
                                  <w:t>Security</w:t>
                                </w:r>
                                <w:r>
                                  <w:rPr>
                                    <w:rFonts w:ascii="Arial"/>
                                    <w:color w:val="1D1D1B"/>
                                    <w:sz w:val="2"/>
                                  </w:rPr>
                                  <w:tab/>
                                </w:r>
                                <w:r>
                                  <w:rPr>
                                    <w:rFonts w:ascii="Arial"/>
                                    <w:color w:val="1D1D1B"/>
                                    <w:w w:val="123"/>
                                    <w:position w:val="2"/>
                                    <w:sz w:val="2"/>
                                  </w:rPr>
                                  <w:t>ted</w:t>
                                </w:r>
                                <w:r>
                                  <w:rPr>
                                    <w:rFonts w:ascii="Arial"/>
                                    <w:color w:val="1D1D1B"/>
                                    <w:position w:val="2"/>
                                    <w:sz w:val="2"/>
                                  </w:rPr>
                                  <w:t xml:space="preserve">   </w:t>
                                </w:r>
                                <w:r>
                                  <w:rPr>
                                    <w:rFonts w:ascii="Arial"/>
                                    <w:color w:val="1D1D1B"/>
                                    <w:spacing w:val="1"/>
                                    <w:position w:val="2"/>
                                    <w:sz w:val="2"/>
                                  </w:rPr>
                                  <w:t xml:space="preserve"> </w:t>
                                </w:r>
                                <w:r>
                                  <w:rPr>
                                    <w:rFonts w:ascii="Arial"/>
                                    <w:color w:val="1D1D1B"/>
                                    <w:w w:val="123"/>
                                    <w:sz w:val="2"/>
                                  </w:rPr>
                                  <w:t>the</w:t>
                                </w:r>
                                <w:r>
                                  <w:rPr>
                                    <w:rFonts w:ascii="Arial"/>
                                    <w:color w:val="1D1D1B"/>
                                    <w:sz w:val="2"/>
                                  </w:rPr>
                                  <w:t xml:space="preserve">     </w:t>
                                </w:r>
                                <w:r>
                                  <w:rPr>
                                    <w:rFonts w:ascii="Arial"/>
                                    <w:color w:val="1D1D1B"/>
                                    <w:spacing w:val="1"/>
                                    <w:sz w:val="2"/>
                                  </w:rPr>
                                  <w:t xml:space="preserve"> </w:t>
                                </w:r>
                                <w:r>
                                  <w:rPr>
                                    <w:rFonts w:ascii="Arial"/>
                                    <w:color w:val="1D1D1B"/>
                                    <w:w w:val="126"/>
                                    <w:position w:val="1"/>
                                    <w:sz w:val="2"/>
                                  </w:rPr>
                                  <w:t>o</w:t>
                                </w:r>
                                <w:r>
                                  <w:rPr>
                                    <w:rFonts w:ascii="Arial"/>
                                    <w:color w:val="1D1D1B"/>
                                    <w:spacing w:val="-2"/>
                                    <w:position w:val="1"/>
                                    <w:sz w:val="2"/>
                                  </w:rPr>
                                  <w:t xml:space="preserve"> </w:t>
                                </w:r>
                                <w:r>
                                  <w:rPr>
                                    <w:color w:val="1D1D1B"/>
                                    <w:spacing w:val="-10"/>
                                    <w:w w:val="113"/>
                                    <w:position w:val="3"/>
                                    <w:sz w:val="2"/>
                                  </w:rPr>
                                  <w:t>m</w:t>
                                </w:r>
                                <w:r>
                                  <w:rPr>
                                    <w:color w:val="1D1D1B"/>
                                    <w:spacing w:val="-10"/>
                                    <w:w w:val="113"/>
                                    <w:position w:val="2"/>
                                    <w:sz w:val="2"/>
                                  </w:rPr>
                                  <w:t>ain</w:t>
                                </w:r>
                                <w:r>
                                  <w:rPr>
                                    <w:color w:val="1D1D1B"/>
                                    <w:spacing w:val="-10"/>
                                    <w:w w:val="113"/>
                                    <w:position w:val="1"/>
                                    <w:sz w:val="2"/>
                                  </w:rPr>
                                  <w:t>ta</w:t>
                                </w:r>
                                <w:r>
                                  <w:rPr>
                                    <w:color w:val="1D1D1B"/>
                                    <w:spacing w:val="-10"/>
                                    <w:w w:val="113"/>
                                    <w:sz w:val="2"/>
                                  </w:rPr>
                                  <w:t>i</w:t>
                                </w:r>
                                <w:r>
                                  <w:rPr>
                                    <w:color w:val="1D1D1B"/>
                                    <w:w w:val="113"/>
                                    <w:sz w:val="2"/>
                                  </w:rPr>
                                  <w:t>n</w:t>
                                </w:r>
                                <w:r>
                                  <w:rPr>
                                    <w:color w:val="1D1D1B"/>
                                    <w:sz w:val="2"/>
                                  </w:rPr>
                                  <w:t xml:space="preserve">              </w:t>
                                </w:r>
                                <w:r>
                                  <w:rPr>
                                    <w:color w:val="1D1D1B"/>
                                    <w:spacing w:val="-3"/>
                                    <w:sz w:val="2"/>
                                  </w:rPr>
                                  <w:t xml:space="preserve"> </w:t>
                                </w:r>
                                <w:r>
                                  <w:rPr>
                                    <w:rFonts w:ascii="Times New Roman"/>
                                    <w:color w:val="0D478A"/>
                                    <w:spacing w:val="-14"/>
                                    <w:w w:val="116"/>
                                    <w:position w:val="3"/>
                                    <w:sz w:val="3"/>
                                  </w:rPr>
                                  <w:t>v</w:t>
                                </w:r>
                                <w:r>
                                  <w:rPr>
                                    <w:rFonts w:ascii="Times New Roman"/>
                                    <w:color w:val="0D478A"/>
                                    <w:w w:val="125"/>
                                    <w:position w:val="2"/>
                                    <w:sz w:val="3"/>
                                  </w:rPr>
                                  <w:t>e</w:t>
                                </w:r>
                              </w:p>
                              <w:p w14:paraId="6ED44BC1" w14:textId="77777777" w:rsidR="00AA181E" w:rsidRDefault="00AA181E" w:rsidP="00617E12">
                                <w:pPr>
                                  <w:tabs>
                                    <w:tab w:val="left" w:pos="1680"/>
                                  </w:tabs>
                                  <w:spacing w:line="-216" w:lineRule="auto"/>
                                  <w:ind w:left="301"/>
                                  <w:rPr>
                                    <w:rFonts w:ascii="Arial"/>
                                    <w:sz w:val="2"/>
                                  </w:rPr>
                                </w:pPr>
                                <w:r>
                                  <w:rPr>
                                    <w:color w:val="1D1D1B"/>
                                    <w:w w:val="113"/>
                                    <w:sz w:val="2"/>
                                  </w:rPr>
                                  <w:t>ris</w:t>
                                </w:r>
                                <w:r>
                                  <w:rPr>
                                    <w:color w:val="1D1D1B"/>
                                    <w:spacing w:val="-10"/>
                                    <w:w w:val="113"/>
                                    <w:sz w:val="2"/>
                                  </w:rPr>
                                  <w:t>k</w:t>
                                </w:r>
                                <w:r>
                                  <w:rPr>
                                    <w:color w:val="1D1D1B"/>
                                    <w:w w:val="113"/>
                                    <w:position w:val="1"/>
                                    <w:sz w:val="2"/>
                                  </w:rPr>
                                  <w:t>s</w:t>
                                </w:r>
                                <w:r>
                                  <w:rPr>
                                    <w:color w:val="1D1D1B"/>
                                    <w:position w:val="1"/>
                                    <w:sz w:val="2"/>
                                  </w:rPr>
                                  <w:tab/>
                                </w:r>
                                <w:r>
                                  <w:rPr>
                                    <w:rFonts w:ascii="Arial"/>
                                    <w:color w:val="1D1D1B"/>
                                    <w:w w:val="123"/>
                                    <w:sz w:val="2"/>
                                  </w:rPr>
                                  <w:t>in</w:t>
                                </w:r>
                                <w:r>
                                  <w:rPr>
                                    <w:rFonts w:ascii="Arial"/>
                                    <w:color w:val="1D1D1B"/>
                                    <w:sz w:val="2"/>
                                  </w:rPr>
                                  <w:t xml:space="preserve">    </w:t>
                                </w:r>
                                <w:r>
                                  <w:rPr>
                                    <w:color w:val="1D1D1B"/>
                                    <w:spacing w:val="-10"/>
                                    <w:w w:val="113"/>
                                    <w:position w:val="2"/>
                                    <w:sz w:val="2"/>
                                  </w:rPr>
                                  <w:t>rit</w:t>
                                </w:r>
                                <w:r>
                                  <w:rPr>
                                    <w:color w:val="1D1D1B"/>
                                    <w:spacing w:val="-5"/>
                                    <w:w w:val="113"/>
                                    <w:position w:val="2"/>
                                    <w:sz w:val="2"/>
                                  </w:rPr>
                                  <w:t>y</w:t>
                                </w:r>
                                <w:r>
                                  <w:rPr>
                                    <w:color w:val="1D1D1B"/>
                                    <w:spacing w:val="-10"/>
                                    <w:w w:val="113"/>
                                    <w:position w:val="1"/>
                                    <w:sz w:val="2"/>
                                  </w:rPr>
                                  <w:t>a</w:t>
                                </w:r>
                                <w:r>
                                  <w:rPr>
                                    <w:color w:val="1D1D1B"/>
                                    <w:spacing w:val="-10"/>
                                    <w:w w:val="113"/>
                                    <w:sz w:val="2"/>
                                  </w:rPr>
                                  <w:t>c</w:t>
                                </w:r>
                                <w:r>
                                  <w:rPr>
                                    <w:color w:val="1D1D1B"/>
                                    <w:spacing w:val="-9"/>
                                    <w:w w:val="113"/>
                                    <w:sz w:val="2"/>
                                  </w:rPr>
                                  <w:t>r</w:t>
                                </w:r>
                                <w:r>
                                  <w:rPr>
                                    <w:rFonts w:ascii="Arial"/>
                                    <w:color w:val="1D1D1B"/>
                                    <w:spacing w:val="-1"/>
                                    <w:w w:val="136"/>
                                    <w:sz w:val="2"/>
                                  </w:rPr>
                                  <w:t>f</w:t>
                                </w:r>
                                <w:r>
                                  <w:rPr>
                                    <w:rFonts w:ascii="Arial"/>
                                    <w:color w:val="1D1D1B"/>
                                    <w:w w:val="123"/>
                                    <w:sz w:val="2"/>
                                  </w:rPr>
                                  <w:t>the</w:t>
                                </w:r>
                              </w:p>
                              <w:p w14:paraId="616B22D9" w14:textId="77777777" w:rsidR="00AA181E" w:rsidRDefault="00AA181E" w:rsidP="00617E12">
                                <w:pPr>
                                  <w:tabs>
                                    <w:tab w:val="left" w:pos="723"/>
                                    <w:tab w:val="left" w:pos="1791"/>
                                  </w:tabs>
                                  <w:spacing w:line="18" w:lineRule="exact"/>
                                  <w:ind w:left="190"/>
                                  <w:rPr>
                                    <w:sz w:val="2"/>
                                  </w:rPr>
                                </w:pPr>
                                <w:r>
                                  <w:rPr>
                                    <w:rFonts w:ascii="Arial" w:hAnsi="Arial"/>
                                    <w:color w:val="1D1D1B"/>
                                    <w:spacing w:val="-7"/>
                                    <w:w w:val="126"/>
                                    <w:sz w:val="2"/>
                                  </w:rPr>
                                  <w:t>o</w:t>
                                </w:r>
                                <w:r>
                                  <w:rPr>
                                    <w:rFonts w:ascii="Arial" w:hAnsi="Arial"/>
                                    <w:color w:val="1D1D1B"/>
                                    <w:spacing w:val="-1"/>
                                    <w:w w:val="136"/>
                                    <w:sz w:val="2"/>
                                  </w:rPr>
                                  <w:t>f</w:t>
                                </w:r>
                                <w:r>
                                  <w:rPr>
                                    <w:rFonts w:ascii="Arial" w:hAnsi="Arial"/>
                                    <w:color w:val="1D1D1B"/>
                                    <w:w w:val="119"/>
                                    <w:position w:val="1"/>
                                    <w:sz w:val="2"/>
                                  </w:rPr>
                                  <w:t>securit</w:t>
                                </w:r>
                                <w:r>
                                  <w:rPr>
                                    <w:rFonts w:ascii="Arial" w:hAnsi="Arial"/>
                                    <w:color w:val="1D1D1B"/>
                                    <w:spacing w:val="-82"/>
                                    <w:w w:val="119"/>
                                    <w:position w:val="1"/>
                                    <w:sz w:val="2"/>
                                  </w:rPr>
                                  <w:t>y</w:t>
                                </w:r>
                                <w:r>
                                  <w:rPr>
                                    <w:color w:val="1D1D1B"/>
                                    <w:w w:val="113"/>
                                    <w:sz w:val="2"/>
                                  </w:rPr>
                                  <w:t>security</w:t>
                                </w:r>
                                <w:r>
                                  <w:rPr>
                                    <w:color w:val="1D1D1B"/>
                                    <w:sz w:val="2"/>
                                  </w:rPr>
                                  <w:tab/>
                                </w:r>
                                <w:r>
                                  <w:rPr>
                                    <w:rFonts w:ascii="Arial" w:hAnsi="Arial"/>
                                    <w:color w:val="1D1D1B"/>
                                    <w:w w:val="121"/>
                                    <w:sz w:val="2"/>
                                  </w:rPr>
                                  <w:t>tion’</w:t>
                                </w:r>
                                <w:r>
                                  <w:rPr>
                                    <w:rFonts w:ascii="Arial" w:hAnsi="Arial"/>
                                    <w:color w:val="1D1D1B"/>
                                    <w:spacing w:val="2"/>
                                    <w:w w:val="121"/>
                                    <w:sz w:val="2"/>
                                  </w:rPr>
                                  <w:t>s</w:t>
                                </w:r>
                                <w:r>
                                  <w:rPr>
                                    <w:rFonts w:ascii="Arial" w:hAnsi="Arial"/>
                                    <w:color w:val="1D1D1B"/>
                                    <w:w w:val="119"/>
                                    <w:position w:val="1"/>
                                    <w:sz w:val="2"/>
                                  </w:rPr>
                                  <w:t>policie</w:t>
                                </w:r>
                                <w:r>
                                  <w:rPr>
                                    <w:rFonts w:ascii="Arial" w:hAnsi="Arial"/>
                                    <w:color w:val="1D1D1B"/>
                                    <w:spacing w:val="2"/>
                                    <w:w w:val="119"/>
                                    <w:position w:val="1"/>
                                    <w:sz w:val="2"/>
                                  </w:rPr>
                                  <w:t>s</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3"/>
                                    <w:position w:val="2"/>
                                    <w:sz w:val="2"/>
                                  </w:rPr>
                                  <w:t xml:space="preserve"> </w:t>
                                </w:r>
                                <w:r>
                                  <w:rPr>
                                    <w:rFonts w:ascii="Arial" w:hAnsi="Arial"/>
                                    <w:color w:val="1D1D1B"/>
                                    <w:w w:val="119"/>
                                    <w:sz w:val="2"/>
                                  </w:rPr>
                                  <w:t>management</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07"/>
                                    <w:position w:val="1"/>
                                    <w:sz w:val="3"/>
                                  </w:rPr>
                                  <w:t>P</w:t>
                                </w:r>
                                <w:r>
                                  <w:rPr>
                                    <w:rFonts w:ascii="Arial" w:hAnsi="Arial"/>
                                    <w:color w:val="1D1D1B"/>
                                    <w:spacing w:val="-9"/>
                                    <w:w w:val="107"/>
                                    <w:position w:val="1"/>
                                    <w:sz w:val="3"/>
                                  </w:rPr>
                                  <w:t>r</w:t>
                                </w:r>
                                <w:r>
                                  <w:rPr>
                                    <w:rFonts w:ascii="Arial" w:hAnsi="Arial"/>
                                    <w:color w:val="1D1D1B"/>
                                    <w:w w:val="115"/>
                                    <w:position w:val="1"/>
                                    <w:sz w:val="3"/>
                                  </w:rPr>
                                  <w:t>otocol</w:t>
                                </w:r>
                                <w:r>
                                  <w:rPr>
                                    <w:rFonts w:ascii="Arial" w:hAnsi="Arial"/>
                                    <w:color w:val="1D1D1B"/>
                                    <w:position w:val="1"/>
                                    <w:sz w:val="3"/>
                                  </w:rPr>
                                  <w:tab/>
                                </w:r>
                                <w:r>
                                  <w:rPr>
                                    <w:color w:val="1D1D1B"/>
                                    <w:spacing w:val="-10"/>
                                    <w:w w:val="113"/>
                                    <w:position w:val="3"/>
                                    <w:sz w:val="2"/>
                                  </w:rPr>
                                  <w:t>os</w:t>
                                </w:r>
                                <w:r>
                                  <w:rPr>
                                    <w:color w:val="1D1D1B"/>
                                    <w:spacing w:val="-5"/>
                                    <w:w w:val="113"/>
                                    <w:position w:val="2"/>
                                    <w:sz w:val="2"/>
                                  </w:rPr>
                                  <w:t>s</w:t>
                                </w:r>
                                <w:r>
                                  <w:rPr>
                                    <w:color w:val="1D1D1B"/>
                                    <w:spacing w:val="-10"/>
                                    <w:w w:val="113"/>
                                    <w:position w:val="2"/>
                                    <w:sz w:val="2"/>
                                  </w:rPr>
                                  <w:t>t</w:t>
                                </w:r>
                                <w:r>
                                  <w:rPr>
                                    <w:color w:val="1D1D1B"/>
                                    <w:spacing w:val="-12"/>
                                    <w:w w:val="113"/>
                                    <w:position w:val="1"/>
                                    <w:sz w:val="2"/>
                                  </w:rPr>
                                  <w:t>h</w:t>
                                </w:r>
                                <w:r>
                                  <w:rPr>
                                    <w:rFonts w:ascii="Arial" w:hAnsi="Arial"/>
                                    <w:color w:val="1D1D1B"/>
                                    <w:w w:val="119"/>
                                    <w:position w:val="2"/>
                                    <w:sz w:val="2"/>
                                  </w:rPr>
                                  <w:t>securit</w:t>
                                </w:r>
                                <w:r>
                                  <w:rPr>
                                    <w:rFonts w:ascii="Arial" w:hAnsi="Arial"/>
                                    <w:color w:val="1D1D1B"/>
                                    <w:spacing w:val="-84"/>
                                    <w:w w:val="119"/>
                                    <w:position w:val="2"/>
                                    <w:sz w:val="2"/>
                                  </w:rPr>
                                  <w:t>y</w:t>
                                </w:r>
                                <w:r>
                                  <w:rPr>
                                    <w:color w:val="1D1D1B"/>
                                    <w:w w:val="113"/>
                                    <w:position w:val="1"/>
                                    <w:sz w:val="2"/>
                                  </w:rPr>
                                  <w:t>e</w:t>
                                </w:r>
                              </w:p>
                              <w:p w14:paraId="6624C2DC" w14:textId="77777777" w:rsidR="00AA181E" w:rsidRDefault="00AA181E" w:rsidP="00617E12">
                                <w:pPr>
                                  <w:tabs>
                                    <w:tab w:val="left" w:pos="634"/>
                                    <w:tab w:val="left" w:pos="1192"/>
                                  </w:tabs>
                                  <w:spacing w:line="23" w:lineRule="exact"/>
                                  <w:ind w:left="209"/>
                                  <w:rPr>
                                    <w:sz w:val="2"/>
                                  </w:rPr>
                                </w:pPr>
                                <w:r>
                                  <w:rPr>
                                    <w:color w:val="1D1D1B"/>
                                    <w:w w:val="113"/>
                                    <w:position w:val="1"/>
                                    <w:sz w:val="2"/>
                                  </w:rPr>
                                  <w:t>f</w:t>
                                </w:r>
                                <w:r>
                                  <w:rPr>
                                    <w:color w:val="1D1D1B"/>
                                    <w:position w:val="1"/>
                                    <w:sz w:val="2"/>
                                  </w:rPr>
                                  <w:t xml:space="preserve">       </w:t>
                                </w:r>
                                <w:r>
                                  <w:rPr>
                                    <w:color w:val="1D1D1B"/>
                                    <w:spacing w:val="1"/>
                                    <w:position w:val="1"/>
                                    <w:sz w:val="2"/>
                                  </w:rPr>
                                  <w:t xml:space="preserve"> </w:t>
                                </w:r>
                                <w:r>
                                  <w:rPr>
                                    <w:rFonts w:ascii="Arial"/>
                                    <w:color w:val="1D1D1B"/>
                                    <w:w w:val="119"/>
                                    <w:sz w:val="2"/>
                                  </w:rPr>
                                  <w:t>managemen</w:t>
                                </w:r>
                                <w:r>
                                  <w:rPr>
                                    <w:rFonts w:ascii="Arial"/>
                                    <w:color w:val="1D1D1B"/>
                                    <w:spacing w:val="-133"/>
                                    <w:w w:val="119"/>
                                    <w:sz w:val="2"/>
                                  </w:rPr>
                                  <w:t>t</w:t>
                                </w:r>
                                <w:r>
                                  <w:rPr>
                                    <w:rFonts w:ascii="Times New Roman"/>
                                    <w:color w:val="1D1D1B"/>
                                    <w:w w:val="112"/>
                                    <w:sz w:val="3"/>
                                  </w:rPr>
                                  <w:t>3.2</w:t>
                                </w:r>
                                <w:r>
                                  <w:rPr>
                                    <w:rFonts w:ascii="Times New Roman"/>
                                    <w:color w:val="1D1D1B"/>
                                    <w:sz w:val="3"/>
                                  </w:rPr>
                                  <w:tab/>
                                </w:r>
                                <w:r>
                                  <w:rPr>
                                    <w:rFonts w:ascii="Arial"/>
                                    <w:color w:val="1D1D1B"/>
                                    <w:w w:val="116"/>
                                    <w:sz w:val="2"/>
                                  </w:rPr>
                                  <w:t>organisa</w:t>
                                </w:r>
                                <w:r>
                                  <w:rPr>
                                    <w:rFonts w:ascii="Arial"/>
                                    <w:color w:val="1D1D1B"/>
                                    <w:sz w:val="2"/>
                                  </w:rPr>
                                  <w:tab/>
                                </w:r>
                                <w:r>
                                  <w:rPr>
                                    <w:rFonts w:ascii="Arial"/>
                                    <w:color w:val="1D1D1B"/>
                                    <w:spacing w:val="-4"/>
                                    <w:w w:val="127"/>
                                    <w:position w:val="3"/>
                                    <w:sz w:val="2"/>
                                  </w:rPr>
                                  <w:t>r</w:t>
                                </w:r>
                                <w:r>
                                  <w:rPr>
                                    <w:rFonts w:ascii="Arial"/>
                                    <w:color w:val="1D1D1B"/>
                                    <w:w w:val="120"/>
                                    <w:position w:val="3"/>
                                    <w:sz w:val="2"/>
                                  </w:rPr>
                                  <w:t>equi</w:t>
                                </w:r>
                                <w:r>
                                  <w:rPr>
                                    <w:rFonts w:ascii="Arial"/>
                                    <w:color w:val="1D1D1B"/>
                                    <w:spacing w:val="-4"/>
                                    <w:w w:val="120"/>
                                    <w:position w:val="3"/>
                                    <w:sz w:val="2"/>
                                  </w:rPr>
                                  <w:t>r</w:t>
                                </w:r>
                                <w:r>
                                  <w:rPr>
                                    <w:rFonts w:ascii="Arial"/>
                                    <w:color w:val="1D1D1B"/>
                                    <w:w w:val="118"/>
                                    <w:position w:val="2"/>
                                    <w:sz w:val="2"/>
                                  </w:rPr>
                                  <w:t>ement</w:t>
                                </w:r>
                                <w:r>
                                  <w:rPr>
                                    <w:rFonts w:ascii="Arial"/>
                                    <w:color w:val="1D1D1B"/>
                                    <w:spacing w:val="2"/>
                                    <w:w w:val="118"/>
                                    <w:position w:val="2"/>
                                    <w:sz w:val="2"/>
                                  </w:rPr>
                                  <w:t>s</w:t>
                                </w:r>
                                <w:r>
                                  <w:rPr>
                                    <w:rFonts w:ascii="Arial"/>
                                    <w:color w:val="1D1D1B"/>
                                    <w:w w:val="114"/>
                                    <w:position w:val="1"/>
                                    <w:sz w:val="2"/>
                                  </w:rPr>
                                  <w:t>a</w:t>
                                </w:r>
                                <w:r>
                                  <w:rPr>
                                    <w:rFonts w:ascii="Arial"/>
                                    <w:color w:val="1D1D1B"/>
                                    <w:spacing w:val="-4"/>
                                    <w:w w:val="114"/>
                                    <w:position w:val="1"/>
                                    <w:sz w:val="2"/>
                                  </w:rPr>
                                  <w:t>r</w:t>
                                </w:r>
                                <w:r>
                                  <w:rPr>
                                    <w:rFonts w:ascii="Arial"/>
                                    <w:color w:val="1D1D1B"/>
                                    <w:spacing w:val="2"/>
                                    <w:w w:val="112"/>
                                    <w:position w:val="1"/>
                                    <w:sz w:val="2"/>
                                  </w:rPr>
                                  <w:t>e</w:t>
                                </w:r>
                                <w:r>
                                  <w:rPr>
                                    <w:rFonts w:ascii="Arial"/>
                                    <w:color w:val="1D1D1B"/>
                                    <w:w w:val="121"/>
                                    <w:position w:val="1"/>
                                    <w:sz w:val="2"/>
                                  </w:rPr>
                                  <w:t>implemented</w:t>
                                </w:r>
                                <w:r>
                                  <w:rPr>
                                    <w:rFonts w:ascii="Arial"/>
                                    <w:color w:val="1D1D1B"/>
                                    <w:position w:val="1"/>
                                    <w:sz w:val="2"/>
                                  </w:rPr>
                                  <w:t xml:space="preserve">                              </w:t>
                                </w:r>
                                <w:r>
                                  <w:rPr>
                                    <w:rFonts w:ascii="Arial"/>
                                    <w:color w:val="1D1D1B"/>
                                    <w:spacing w:val="-1"/>
                                    <w:position w:val="1"/>
                                    <w:sz w:val="2"/>
                                  </w:rPr>
                                  <w:t xml:space="preserve"> </w:t>
                                </w:r>
                                <w:r>
                                  <w:rPr>
                                    <w:rFonts w:ascii="Times New Roman"/>
                                    <w:color w:val="1D1D1B"/>
                                    <w:w w:val="121"/>
                                    <w:position w:val="1"/>
                                    <w:sz w:val="3"/>
                                  </w:rPr>
                                  <w:t>Pr</w:t>
                                </w:r>
                                <w:r>
                                  <w:rPr>
                                    <w:rFonts w:ascii="Times New Roman"/>
                                    <w:color w:val="1D1D1B"/>
                                    <w:position w:val="1"/>
                                    <w:sz w:val="3"/>
                                  </w:rPr>
                                  <w:t xml:space="preserve"> </w:t>
                                </w:r>
                                <w:r>
                                  <w:rPr>
                                    <w:rFonts w:ascii="Times New Roman"/>
                                    <w:color w:val="1D1D1B"/>
                                    <w:spacing w:val="-3"/>
                                    <w:position w:val="1"/>
                                    <w:sz w:val="3"/>
                                  </w:rPr>
                                  <w:t xml:space="preserve"> </w:t>
                                </w:r>
                                <w:r>
                                  <w:rPr>
                                    <w:rFonts w:ascii="Arial"/>
                                    <w:color w:val="1D1D1B"/>
                                    <w:w w:val="116"/>
                                    <w:position w:val="3"/>
                                    <w:sz w:val="2"/>
                                  </w:rPr>
                                  <w:t>organisa</w:t>
                                </w:r>
                                <w:r>
                                  <w:rPr>
                                    <w:rFonts w:ascii="Arial"/>
                                    <w:color w:val="1D1D1B"/>
                                    <w:position w:val="3"/>
                                    <w:sz w:val="2"/>
                                  </w:rPr>
                                  <w:t xml:space="preserve">    </w:t>
                                </w:r>
                                <w:r>
                                  <w:rPr>
                                    <w:rFonts w:ascii="Arial"/>
                                    <w:color w:val="1D1D1B"/>
                                    <w:spacing w:val="-1"/>
                                    <w:position w:val="3"/>
                                    <w:sz w:val="2"/>
                                  </w:rPr>
                                  <w:t xml:space="preserve"> </w:t>
                                </w:r>
                                <w:r>
                                  <w:rPr>
                                    <w:color w:val="1D1D1B"/>
                                    <w:w w:val="113"/>
                                    <w:position w:val="1"/>
                                    <w:sz w:val="2"/>
                                  </w:rPr>
                                  <w:t>c</w:t>
                                </w:r>
                                <w:r>
                                  <w:rPr>
                                    <w:color w:val="1D1D1B"/>
                                    <w:position w:val="1"/>
                                    <w:sz w:val="2"/>
                                  </w:rPr>
                                  <w:t xml:space="preserve"> </w:t>
                                </w:r>
                                <w:r>
                                  <w:rPr>
                                    <w:color w:val="1D1D1B"/>
                                    <w:spacing w:val="-5"/>
                                    <w:w w:val="113"/>
                                    <w:position w:val="4"/>
                                    <w:sz w:val="2"/>
                                  </w:rPr>
                                  <w:t>a</w:t>
                                </w:r>
                                <w:r>
                                  <w:rPr>
                                    <w:color w:val="1D1D1B"/>
                                    <w:spacing w:val="-10"/>
                                    <w:w w:val="113"/>
                                    <w:position w:val="3"/>
                                    <w:sz w:val="2"/>
                                  </w:rPr>
                                  <w:t>st</w:t>
                                </w:r>
                                <w:r>
                                  <w:rPr>
                                    <w:color w:val="1D1D1B"/>
                                    <w:spacing w:val="-10"/>
                                    <w:w w:val="113"/>
                                    <w:position w:val="2"/>
                                    <w:sz w:val="2"/>
                                  </w:rPr>
                                  <w:t>r</w:t>
                                </w:r>
                                <w:r>
                                  <w:rPr>
                                    <w:color w:val="1D1D1B"/>
                                    <w:spacing w:val="-22"/>
                                    <w:w w:val="113"/>
                                    <w:position w:val="2"/>
                                    <w:sz w:val="2"/>
                                  </w:rPr>
                                  <w:t>o</w:t>
                                </w:r>
                                <w:r>
                                  <w:rPr>
                                    <w:rFonts w:ascii="Arial"/>
                                    <w:color w:val="1D1D1B"/>
                                    <w:w w:val="121"/>
                                    <w:position w:val="1"/>
                                    <w:sz w:val="2"/>
                                  </w:rPr>
                                  <w:t>oblig</w:t>
                                </w:r>
                                <w:r>
                                  <w:rPr>
                                    <w:rFonts w:ascii="Arial"/>
                                    <w:color w:val="1D1D1B"/>
                                    <w:spacing w:val="-57"/>
                                    <w:w w:val="121"/>
                                    <w:position w:val="1"/>
                                    <w:sz w:val="2"/>
                                  </w:rPr>
                                  <w:t>a</w:t>
                                </w:r>
                                <w:r>
                                  <w:rPr>
                                    <w:color w:val="1D1D1B"/>
                                    <w:spacing w:val="-10"/>
                                    <w:w w:val="113"/>
                                    <w:position w:val="1"/>
                                    <w:sz w:val="2"/>
                                  </w:rPr>
                                  <w:t>n</w:t>
                                </w:r>
                                <w:r>
                                  <w:rPr>
                                    <w:color w:val="1D1D1B"/>
                                    <w:w w:val="113"/>
                                    <w:position w:val="1"/>
                                    <w:sz w:val="2"/>
                                  </w:rPr>
                                  <w:t>g</w:t>
                                </w:r>
                              </w:p>
                              <w:p w14:paraId="2B545E92" w14:textId="77777777" w:rsidR="00AA181E" w:rsidRDefault="00AA181E" w:rsidP="00617E12">
                                <w:pPr>
                                  <w:tabs>
                                    <w:tab w:val="left" w:pos="507"/>
                                    <w:tab w:val="left" w:pos="1180"/>
                                  </w:tabs>
                                  <w:spacing w:line="16" w:lineRule="exact"/>
                                  <w:ind w:right="24"/>
                                  <w:jc w:val="center"/>
                                  <w:rPr>
                                    <w:rFonts w:ascii="Arial" w:hAnsi="Arial"/>
                                    <w:sz w:val="2"/>
                                  </w:rPr>
                                </w:pPr>
                                <w:r>
                                  <w:rPr>
                                    <w:rFonts w:ascii="Arial" w:hAnsi="Arial"/>
                                    <w:color w:val="1D1D1B"/>
                                    <w:w w:val="117"/>
                                    <w:sz w:val="2"/>
                                  </w:rPr>
                                  <w:t>sponsorshi</w:t>
                                </w:r>
                                <w:r>
                                  <w:rPr>
                                    <w:rFonts w:ascii="Arial" w:hAnsi="Arial"/>
                                    <w:color w:val="1D1D1B"/>
                                    <w:spacing w:val="-103"/>
                                    <w:w w:val="117"/>
                                    <w:sz w:val="2"/>
                                  </w:rPr>
                                  <w:t>p</w:t>
                                </w:r>
                                <w:r>
                                  <w:rPr>
                                    <w:color w:val="1D1D1B"/>
                                    <w:w w:val="113"/>
                                    <w:position w:val="1"/>
                                    <w:sz w:val="2"/>
                                  </w:rPr>
                                  <w:t>established</w:t>
                                </w:r>
                                <w:r>
                                  <w:rPr>
                                    <w:color w:val="1D1D1B"/>
                                    <w:spacing w:val="-64"/>
                                    <w:w w:val="113"/>
                                    <w:position w:val="1"/>
                                    <w:sz w:val="2"/>
                                  </w:rPr>
                                  <w:t>,</w:t>
                                </w:r>
                                <w:r>
                                  <w:rPr>
                                    <w:rFonts w:ascii="Times New Roman" w:hAnsi="Times New Roman"/>
                                    <w:color w:val="1D1D1B"/>
                                    <w:w w:val="121"/>
                                    <w:sz w:val="3"/>
                                  </w:rPr>
                                  <w:t>P</w:t>
                                </w:r>
                                <w:r>
                                  <w:rPr>
                                    <w:rFonts w:ascii="Times New Roman" w:hAnsi="Times New Roman"/>
                                    <w:color w:val="1D1D1B"/>
                                    <w:spacing w:val="-5"/>
                                    <w:w w:val="121"/>
                                    <w:sz w:val="3"/>
                                  </w:rPr>
                                  <w:t>r</w:t>
                                </w:r>
                                <w:r>
                                  <w:rPr>
                                    <w:rFonts w:ascii="Times New Roman" w:hAnsi="Times New Roman"/>
                                    <w:color w:val="1D1D1B"/>
                                    <w:w w:val="123"/>
                                    <w:position w:val="1"/>
                                    <w:sz w:val="3"/>
                                  </w:rPr>
                                  <w:t>otoco</w:t>
                                </w:r>
                                <w:r>
                                  <w:rPr>
                                    <w:rFonts w:ascii="Times New Roman" w:hAnsi="Times New Roman"/>
                                    <w:color w:val="1D1D1B"/>
                                    <w:spacing w:val="-80"/>
                                    <w:w w:val="123"/>
                                    <w:position w:val="1"/>
                                    <w:sz w:val="3"/>
                                  </w:rPr>
                                  <w:t>l</w:t>
                                </w:r>
                                <w:r>
                                  <w:rPr>
                                    <w:color w:val="1D1D1B"/>
                                    <w:w w:val="113"/>
                                    <w:position w:val="2"/>
                                    <w:sz w:val="2"/>
                                  </w:rPr>
                                  <w:t>o</w:t>
                                </w:r>
                                <w:r>
                                  <w:rPr>
                                    <w:color w:val="1D1D1B"/>
                                    <w:position w:val="2"/>
                                    <w:sz w:val="2"/>
                                  </w:rPr>
                                  <w:t xml:space="preserve">  </w:t>
                                </w:r>
                                <w:r>
                                  <w:rPr>
                                    <w:rFonts w:ascii="Arial" w:hAnsi="Arial"/>
                                    <w:color w:val="1D1D1B"/>
                                    <w:w w:val="116"/>
                                    <w:position w:val="1"/>
                                    <w:sz w:val="2"/>
                                  </w:rPr>
                                  <w:t>risk</w:t>
                                </w:r>
                                <w:r>
                                  <w:rPr>
                                    <w:rFonts w:ascii="Arial" w:hAnsi="Arial"/>
                                    <w:color w:val="1D1D1B"/>
                                    <w:position w:val="1"/>
                                    <w:sz w:val="2"/>
                                  </w:rPr>
                                  <w:tab/>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2"/>
                                    <w:sz w:val="2"/>
                                  </w:rPr>
                                  <w:t>the</w:t>
                                </w:r>
                                <w:r>
                                  <w:rPr>
                                    <w:rFonts w:ascii="Arial" w:hAnsi="Arial"/>
                                    <w:color w:val="1D1D1B"/>
                                    <w:position w:val="2"/>
                                    <w:sz w:val="2"/>
                                  </w:rPr>
                                  <w:tab/>
                                </w:r>
                                <w:r>
                                  <w:rPr>
                                    <w:rFonts w:ascii="Arial" w:hAnsi="Arial"/>
                                    <w:color w:val="1D1D1B"/>
                                    <w:spacing w:val="-4"/>
                                    <w:w w:val="127"/>
                                    <w:position w:val="2"/>
                                    <w:sz w:val="2"/>
                                  </w:rPr>
                                  <w:t>r</w:t>
                                </w:r>
                                <w:r>
                                  <w:rPr>
                                    <w:rFonts w:ascii="Arial" w:hAnsi="Arial"/>
                                    <w:color w:val="1D1D1B"/>
                                    <w:w w:val="117"/>
                                    <w:position w:val="2"/>
                                    <w:sz w:val="2"/>
                                  </w:rPr>
                                  <w:t>egime.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1"/>
                                    <w:sz w:val="2"/>
                                  </w:rPr>
                                  <w:t>th</w:t>
                                </w:r>
                                <w:r>
                                  <w:rPr>
                                    <w:rFonts w:ascii="Arial" w:hAnsi="Arial"/>
                                    <w:color w:val="1D1D1B"/>
                                    <w:spacing w:val="2"/>
                                    <w:w w:val="123"/>
                                    <w:position w:val="1"/>
                                    <w:sz w:val="2"/>
                                  </w:rPr>
                                  <w:t>e</w:t>
                                </w:r>
                                <w:r>
                                  <w:rPr>
                                    <w:rFonts w:ascii="Arial" w:hAnsi="Arial"/>
                                    <w:color w:val="1D1D1B"/>
                                    <w:w w:val="116"/>
                                    <w:sz w:val="2"/>
                                  </w:rPr>
                                  <w:t>organisa</w:t>
                                </w:r>
                                <w:r>
                                  <w:rPr>
                                    <w:rFonts w:ascii="Arial" w:hAnsi="Arial"/>
                                    <w:color w:val="1D1D1B"/>
                                    <w:sz w:val="2"/>
                                  </w:rPr>
                                  <w:t xml:space="preserve">       </w:t>
                                </w:r>
                                <w:r>
                                  <w:rPr>
                                    <w:rFonts w:ascii="Arial" w:hAnsi="Arial"/>
                                    <w:color w:val="1D1D1B"/>
                                    <w:spacing w:val="-3"/>
                                    <w:sz w:val="2"/>
                                  </w:rPr>
                                  <w:t xml:space="preserve"> </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2"/>
                                    <w:position w:val="2"/>
                                    <w:sz w:val="3"/>
                                  </w:rPr>
                                  <w:t xml:space="preserve"> </w:t>
                                </w:r>
                                <w:r>
                                  <w:rPr>
                                    <w:rFonts w:ascii="Arial" w:hAnsi="Arial"/>
                                    <w:color w:val="1D1D1B"/>
                                    <w:w w:val="121"/>
                                    <w:position w:val="3"/>
                                    <w:sz w:val="2"/>
                                  </w:rPr>
                                  <w:t>tion’</w:t>
                                </w:r>
                                <w:r>
                                  <w:rPr>
                                    <w:rFonts w:ascii="Arial" w:hAnsi="Arial"/>
                                    <w:color w:val="1D1D1B"/>
                                    <w:spacing w:val="-17"/>
                                    <w:w w:val="121"/>
                                    <w:position w:val="3"/>
                                    <w:sz w:val="2"/>
                                  </w:rPr>
                                  <w:t>s</w:t>
                                </w:r>
                                <w:r>
                                  <w:rPr>
                                    <w:color w:val="1D1D1B"/>
                                    <w:spacing w:val="-10"/>
                                    <w:w w:val="113"/>
                                    <w:position w:val="3"/>
                                    <w:sz w:val="2"/>
                                  </w:rPr>
                                  <w:t>or</w:t>
                                </w:r>
                                <w:r>
                                  <w:rPr>
                                    <w:color w:val="1D1D1B"/>
                                    <w:spacing w:val="-5"/>
                                    <w:w w:val="113"/>
                                    <w:position w:val="2"/>
                                    <w:sz w:val="2"/>
                                  </w:rPr>
                                  <w:t>e</w:t>
                                </w:r>
                                <w:r>
                                  <w:rPr>
                                    <w:color w:val="1D1D1B"/>
                                    <w:spacing w:val="-10"/>
                                    <w:w w:val="113"/>
                                    <w:position w:val="2"/>
                                    <w:sz w:val="2"/>
                                  </w:rPr>
                                  <w:t>s</w:t>
                                </w:r>
                                <w:r>
                                  <w:rPr>
                                    <w:color w:val="1D1D1B"/>
                                    <w:spacing w:val="-10"/>
                                    <w:w w:val="113"/>
                                    <w:position w:val="1"/>
                                    <w:sz w:val="2"/>
                                  </w:rPr>
                                  <w:t>e</w:t>
                                </w:r>
                                <w:r>
                                  <w:rPr>
                                    <w:color w:val="1D1D1B"/>
                                    <w:w w:val="113"/>
                                    <w:position w:val="1"/>
                                    <w:sz w:val="2"/>
                                  </w:rPr>
                                  <w:t>c</w:t>
                                </w:r>
                                <w:r>
                                  <w:rPr>
                                    <w:color w:val="1D1D1B"/>
                                    <w:position w:val="1"/>
                                    <w:sz w:val="2"/>
                                  </w:rPr>
                                  <w:t xml:space="preserve">  </w:t>
                                </w:r>
                                <w:r>
                                  <w:rPr>
                                    <w:color w:val="1D1D1B"/>
                                    <w:spacing w:val="2"/>
                                    <w:position w:val="1"/>
                                    <w:sz w:val="2"/>
                                  </w:rPr>
                                  <w:t xml:space="preserve"> </w:t>
                                </w:r>
                                <w:r>
                                  <w:rPr>
                                    <w:color w:val="1D1D1B"/>
                                    <w:spacing w:val="-10"/>
                                    <w:w w:val="113"/>
                                    <w:position w:val="2"/>
                                    <w:sz w:val="2"/>
                                  </w:rPr>
                                  <w:t>se</w:t>
                                </w:r>
                                <w:r>
                                  <w:rPr>
                                    <w:color w:val="1D1D1B"/>
                                    <w:spacing w:val="-21"/>
                                    <w:w w:val="113"/>
                                    <w:position w:val="1"/>
                                    <w:sz w:val="2"/>
                                  </w:rPr>
                                  <w:t>c</w:t>
                                </w:r>
                                <w:r>
                                  <w:rPr>
                                    <w:rFonts w:ascii="Arial" w:hAnsi="Arial"/>
                                    <w:color w:val="1D1D1B"/>
                                    <w:w w:val="122"/>
                                    <w:position w:val="2"/>
                                    <w:sz w:val="2"/>
                                  </w:rPr>
                                  <w:t>tions</w:t>
                                </w:r>
                              </w:p>
                              <w:p w14:paraId="5EBCC90D" w14:textId="77777777" w:rsidR="00AA181E" w:rsidRDefault="00AA181E" w:rsidP="00617E12">
                                <w:pPr>
                                  <w:tabs>
                                    <w:tab w:val="left" w:pos="1497"/>
                                  </w:tabs>
                                  <w:spacing w:line="28" w:lineRule="exact"/>
                                  <w:ind w:right="60"/>
                                  <w:jc w:val="center"/>
                                  <w:rPr>
                                    <w:sz w:val="2"/>
                                  </w:rPr>
                                </w:pPr>
                                <w:r>
                                  <w:rPr>
                                    <w:color w:val="1D1D1B"/>
                                    <w:w w:val="113"/>
                                    <w:sz w:val="2"/>
                                  </w:rPr>
                                  <w:t>managemen</w:t>
                                </w:r>
                                <w:r>
                                  <w:rPr>
                                    <w:color w:val="1D1D1B"/>
                                    <w:spacing w:val="-117"/>
                                    <w:w w:val="113"/>
                                    <w:sz w:val="2"/>
                                  </w:rPr>
                                  <w:t>t</w:t>
                                </w:r>
                                <w:r>
                                  <w:rPr>
                                    <w:rFonts w:ascii="Arial" w:hAnsi="Arial"/>
                                    <w:color w:val="1D1D1B"/>
                                    <w:w w:val="116"/>
                                    <w:sz w:val="2"/>
                                  </w:rPr>
                                  <w:t>organis</w:t>
                                </w:r>
                                <w:r>
                                  <w:rPr>
                                    <w:rFonts w:ascii="Arial" w:hAnsi="Arial"/>
                                    <w:color w:val="1D1D1B"/>
                                    <w:spacing w:val="-7"/>
                                    <w:w w:val="116"/>
                                    <w:sz w:val="2"/>
                                  </w:rPr>
                                  <w:t>a</w:t>
                                </w:r>
                                <w:r>
                                  <w:rPr>
                                    <w:rFonts w:ascii="Arial" w:hAnsi="Arial"/>
                                    <w:color w:val="1D1D1B"/>
                                    <w:w w:val="121"/>
                                    <w:position w:val="3"/>
                                    <w:sz w:val="2"/>
                                  </w:rPr>
                                  <w:t>tion’s</w:t>
                                </w:r>
                                <w:r>
                                  <w:rPr>
                                    <w:rFonts w:ascii="Arial" w:hAnsi="Arial"/>
                                    <w:color w:val="1D1D1B"/>
                                    <w:position w:val="3"/>
                                    <w:sz w:val="2"/>
                                  </w:rPr>
                                  <w:t xml:space="preserve">   </w:t>
                                </w:r>
                                <w:r>
                                  <w:rPr>
                                    <w:rFonts w:ascii="Arial" w:hAnsi="Arial"/>
                                    <w:color w:val="1D1D1B"/>
                                    <w:spacing w:val="-2"/>
                                    <w:position w:val="3"/>
                                    <w:sz w:val="2"/>
                                  </w:rPr>
                                  <w:t xml:space="preserve"> </w:t>
                                </w:r>
                                <w:r>
                                  <w:rPr>
                                    <w:rFonts w:ascii="Arial" w:hAnsi="Arial"/>
                                    <w:color w:val="1D1D1B"/>
                                    <w:w w:val="120"/>
                                    <w:sz w:val="2"/>
                                  </w:rPr>
                                  <w:t>equi</w:t>
                                </w:r>
                                <w:r>
                                  <w:rPr>
                                    <w:rFonts w:ascii="Arial" w:hAnsi="Arial"/>
                                    <w:color w:val="1D1D1B"/>
                                    <w:spacing w:val="-4"/>
                                    <w:w w:val="120"/>
                                    <w:sz w:val="2"/>
                                  </w:rPr>
                                  <w:t>r</w:t>
                                </w:r>
                                <w:r>
                                  <w:rPr>
                                    <w:rFonts w:ascii="Arial" w:hAnsi="Arial"/>
                                    <w:color w:val="1D1D1B"/>
                                    <w:w w:val="118"/>
                                    <w:position w:val="1"/>
                                    <w:sz w:val="2"/>
                                  </w:rPr>
                                  <w:t>ement</w:t>
                                </w:r>
                                <w:r>
                                  <w:rPr>
                                    <w:rFonts w:ascii="Arial" w:hAnsi="Arial"/>
                                    <w:color w:val="1D1D1B"/>
                                    <w:spacing w:val="2"/>
                                    <w:w w:val="118"/>
                                    <w:position w:val="1"/>
                                    <w:sz w:val="2"/>
                                  </w:rPr>
                                  <w:t>s</w:t>
                                </w:r>
                                <w:r>
                                  <w:rPr>
                                    <w:rFonts w:ascii="Arial" w:hAnsi="Arial"/>
                                    <w:color w:val="1D1D1B"/>
                                    <w:w w:val="114"/>
                                    <w:position w:val="2"/>
                                    <w:sz w:val="2"/>
                                  </w:rPr>
                                  <w:t>a</w:t>
                                </w:r>
                                <w:r>
                                  <w:rPr>
                                    <w:rFonts w:ascii="Arial" w:hAnsi="Arial"/>
                                    <w:color w:val="1D1D1B"/>
                                    <w:spacing w:val="-4"/>
                                    <w:w w:val="114"/>
                                    <w:position w:val="2"/>
                                    <w:sz w:val="2"/>
                                  </w:rPr>
                                  <w:t>r</w:t>
                                </w:r>
                                <w:r>
                                  <w:rPr>
                                    <w:rFonts w:ascii="Arial" w:hAnsi="Arial"/>
                                    <w:color w:val="1D1D1B"/>
                                    <w:spacing w:val="2"/>
                                    <w:w w:val="112"/>
                                    <w:position w:val="2"/>
                                    <w:sz w:val="2"/>
                                  </w:rPr>
                                  <w:t>e</w:t>
                                </w:r>
                                <w:r>
                                  <w:rPr>
                                    <w:rFonts w:ascii="Arial" w:hAnsi="Arial"/>
                                    <w:color w:val="1D1D1B"/>
                                    <w:w w:val="121"/>
                                    <w:position w:val="3"/>
                                    <w:sz w:val="2"/>
                                  </w:rPr>
                                  <w:t>implemented</w:t>
                                </w:r>
                                <w:r>
                                  <w:rPr>
                                    <w:rFonts w:ascii="Arial" w:hAnsi="Arial"/>
                                    <w:color w:val="1D1D1B"/>
                                    <w:position w:val="3"/>
                                    <w:sz w:val="2"/>
                                  </w:rPr>
                                  <w:tab/>
                                </w:r>
                                <w:r>
                                  <w:rPr>
                                    <w:rFonts w:ascii="Arial" w:hAnsi="Arial"/>
                                    <w:color w:val="1D1D1B"/>
                                    <w:w w:val="101"/>
                                    <w:position w:val="4"/>
                                    <w:sz w:val="3"/>
                                  </w:rPr>
                                  <w:t>5.2</w:t>
                                </w:r>
                                <w:r>
                                  <w:rPr>
                                    <w:rFonts w:ascii="Arial" w:hAnsi="Arial"/>
                                    <w:color w:val="1D1D1B"/>
                                    <w:position w:val="4"/>
                                    <w:sz w:val="3"/>
                                  </w:rPr>
                                  <w:t xml:space="preserve">      </w:t>
                                </w:r>
                                <w:r>
                                  <w:rPr>
                                    <w:rFonts w:ascii="Arial" w:hAnsi="Arial"/>
                                    <w:color w:val="1D1D1B"/>
                                    <w:spacing w:val="1"/>
                                    <w:position w:val="4"/>
                                    <w:sz w:val="3"/>
                                  </w:rPr>
                                  <w:t xml:space="preserve"> </w:t>
                                </w:r>
                                <w:r>
                                  <w:rPr>
                                    <w:rFonts w:ascii="Arial" w:hAnsi="Arial"/>
                                    <w:color w:val="1D1D1B"/>
                                    <w:w w:val="116"/>
                                    <w:position w:val="2"/>
                                    <w:sz w:val="2"/>
                                  </w:rPr>
                                  <w:t>The</w:t>
                                </w:r>
                                <w:r>
                                  <w:rPr>
                                    <w:rFonts w:ascii="Arial" w:hAnsi="Arial"/>
                                    <w:color w:val="1D1D1B"/>
                                    <w:spacing w:val="-54"/>
                                    <w:w w:val="116"/>
                                    <w:position w:val="2"/>
                                    <w:sz w:val="2"/>
                                  </w:rPr>
                                  <w:t>r</w:t>
                                </w:r>
                                <w:r>
                                  <w:rPr>
                                    <w:rFonts w:ascii="Arial" w:hAnsi="Arial"/>
                                    <w:color w:val="1D1D1B"/>
                                    <w:w w:val="121"/>
                                    <w:position w:val="2"/>
                                    <w:sz w:val="2"/>
                                  </w:rPr>
                                  <w:t>tion’</w:t>
                                </w:r>
                                <w:r>
                                  <w:rPr>
                                    <w:rFonts w:ascii="Arial" w:hAnsi="Arial"/>
                                    <w:color w:val="1D1D1B"/>
                                    <w:spacing w:val="2"/>
                                    <w:w w:val="121"/>
                                    <w:position w:val="2"/>
                                    <w:sz w:val="2"/>
                                  </w:rPr>
                                  <w:t>s</w:t>
                                </w:r>
                                <w:r>
                                  <w:rPr>
                                    <w:rFonts w:ascii="Arial" w:hAnsi="Arial"/>
                                    <w:color w:val="1D1D1B"/>
                                    <w:w w:val="111"/>
                                    <w:position w:val="1"/>
                                    <w:sz w:val="2"/>
                                  </w:rPr>
                                  <w:t>access</w:t>
                                </w:r>
                                <w:r>
                                  <w:rPr>
                                    <w:rFonts w:ascii="Arial" w:hAnsi="Arial"/>
                                    <w:color w:val="1D1D1B"/>
                                    <w:spacing w:val="-2"/>
                                    <w:position w:val="1"/>
                                    <w:sz w:val="2"/>
                                  </w:rPr>
                                  <w:t xml:space="preserve"> </w:t>
                                </w:r>
                                <w:r>
                                  <w:rPr>
                                    <w:rFonts w:ascii="Times New Roman" w:hAnsi="Times New Roman"/>
                                    <w:color w:val="1D1D1B"/>
                                    <w:w w:val="106"/>
                                    <w:position w:val="1"/>
                                    <w:sz w:val="3"/>
                                  </w:rPr>
                                  <w:t>6.1</w:t>
                                </w:r>
                                <w:r>
                                  <w:rPr>
                                    <w:rFonts w:ascii="Times New Roman" w:hAnsi="Times New Roman"/>
                                    <w:color w:val="1D1D1B"/>
                                    <w:position w:val="1"/>
                                    <w:sz w:val="3"/>
                                  </w:rPr>
                                  <w:t xml:space="preserve">   </w:t>
                                </w:r>
                                <w:r>
                                  <w:rPr>
                                    <w:rFonts w:ascii="Times New Roman" w:hAnsi="Times New Roman"/>
                                    <w:color w:val="1D1D1B"/>
                                    <w:spacing w:val="-1"/>
                                    <w:position w:val="1"/>
                                    <w:sz w:val="3"/>
                                  </w:rPr>
                                  <w:t xml:space="preserve"> </w:t>
                                </w:r>
                                <w:r>
                                  <w:rPr>
                                    <w:rFonts w:ascii="Arial" w:hAnsi="Arial"/>
                                    <w:color w:val="1D1D1B"/>
                                    <w:w w:val="119"/>
                                    <w:position w:val="5"/>
                                    <w:sz w:val="2"/>
                                  </w:rPr>
                                  <w:t>personne</w:t>
                                </w:r>
                                <w:r>
                                  <w:rPr>
                                    <w:rFonts w:ascii="Arial" w:hAnsi="Arial"/>
                                    <w:color w:val="1D1D1B"/>
                                    <w:spacing w:val="-55"/>
                                    <w:w w:val="119"/>
                                    <w:position w:val="5"/>
                                    <w:sz w:val="2"/>
                                  </w:rPr>
                                  <w:t>l</w:t>
                                </w:r>
                                <w:r>
                                  <w:rPr>
                                    <w:color w:val="1D1D1B"/>
                                    <w:spacing w:val="-10"/>
                                    <w:w w:val="113"/>
                                    <w:position w:val="3"/>
                                    <w:sz w:val="2"/>
                                  </w:rPr>
                                  <w:t>ur</w:t>
                                </w:r>
                                <w:r>
                                  <w:rPr>
                                    <w:color w:val="1D1D1B"/>
                                    <w:spacing w:val="-10"/>
                                    <w:w w:val="113"/>
                                    <w:position w:val="2"/>
                                    <w:sz w:val="2"/>
                                  </w:rPr>
                                  <w:t>it</w:t>
                                </w:r>
                                <w:r>
                                  <w:rPr>
                                    <w:color w:val="1D1D1B"/>
                                    <w:spacing w:val="-5"/>
                                    <w:w w:val="113"/>
                                    <w:position w:val="2"/>
                                    <w:sz w:val="2"/>
                                  </w:rPr>
                                  <w:t>y</w:t>
                                </w:r>
                                <w:r>
                                  <w:rPr>
                                    <w:color w:val="1D1D1B"/>
                                    <w:w w:val="113"/>
                                    <w:position w:val="1"/>
                                    <w:sz w:val="2"/>
                                  </w:rPr>
                                  <w:t>d</w:t>
                                </w:r>
                              </w:p>
                              <w:p w14:paraId="0B79D28A" w14:textId="77777777" w:rsidR="00AA181E" w:rsidRDefault="00AA181E" w:rsidP="00617E12">
                                <w:pPr>
                                  <w:tabs>
                                    <w:tab w:val="left" w:pos="583"/>
                                  </w:tabs>
                                  <w:spacing w:line="3" w:lineRule="exact"/>
                                  <w:ind w:left="243"/>
                                  <w:rPr>
                                    <w:rFonts w:ascii="Arial"/>
                                    <w:sz w:val="2"/>
                                  </w:rPr>
                                </w:pPr>
                                <w:r>
                                  <w:rPr>
                                    <w:rFonts w:ascii="Arial"/>
                                    <w:color w:val="1D1D1B"/>
                                    <w:w w:val="120"/>
                                    <w:sz w:val="2"/>
                                  </w:rPr>
                                  <w:t>r</w:t>
                                </w:r>
                                <w:r>
                                  <w:rPr>
                                    <w:rFonts w:ascii="Arial"/>
                                    <w:color w:val="1D1D1B"/>
                                    <w:w w:val="120"/>
                                    <w:sz w:val="2"/>
                                  </w:rPr>
                                  <w:tab/>
                                  <w:t>register</w:t>
                                </w:r>
                                <w:r>
                                  <w:rPr>
                                    <w:rFonts w:ascii="Arial"/>
                                    <w:color w:val="1D1D1B"/>
                                    <w:w w:val="120"/>
                                    <w:position w:val="2"/>
                                    <w:sz w:val="2"/>
                                  </w:rPr>
                                  <w:t>.</w:t>
                                </w:r>
                              </w:p>
                              <w:p w14:paraId="5B8EB14D" w14:textId="77777777" w:rsidR="00AA181E" w:rsidRDefault="00AA181E" w:rsidP="00617E12">
                                <w:pPr>
                                  <w:tabs>
                                    <w:tab w:val="left" w:pos="1087"/>
                                    <w:tab w:val="left" w:pos="1664"/>
                                  </w:tabs>
                                  <w:spacing w:line="84" w:lineRule="auto"/>
                                  <w:ind w:left="157" w:hanging="4"/>
                                  <w:rPr>
                                    <w:rFonts w:ascii="Arial" w:hAnsi="Arial"/>
                                    <w:sz w:val="2"/>
                                  </w:rPr>
                                </w:pP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37"/>
                                    <w:position w:val="1"/>
                                    <w:sz w:val="2"/>
                                  </w:rPr>
                                  <w:t>it</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1"/>
                                    <w:sz w:val="2"/>
                                  </w:rPr>
                                  <w:t>tion’</w:t>
                                </w:r>
                                <w:r>
                                  <w:rPr>
                                    <w:rFonts w:ascii="Arial" w:hAnsi="Arial"/>
                                    <w:color w:val="1D1D1B"/>
                                    <w:spacing w:val="-1"/>
                                    <w:w w:val="121"/>
                                    <w:sz w:val="2"/>
                                  </w:rPr>
                                  <w:t>s</w:t>
                                </w:r>
                                <w:r>
                                  <w:rPr>
                                    <w:rFonts w:ascii="Arial" w:hAnsi="Arial"/>
                                    <w:color w:val="1D1D1B"/>
                                    <w:w w:val="116"/>
                                    <w:position w:val="2"/>
                                    <w:sz w:val="2"/>
                                  </w:rPr>
                                  <w:t>risk</w:t>
                                </w:r>
                                <w:r>
                                  <w:rPr>
                                    <w:rFonts w:ascii="Arial" w:hAnsi="Arial"/>
                                    <w:color w:val="1D1D1B"/>
                                    <w:position w:val="2"/>
                                    <w:sz w:val="2"/>
                                  </w:rPr>
                                  <w:tab/>
                                </w: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sz w:val="3"/>
                                  </w:rPr>
                                  <w:t>otocol</w:t>
                                </w:r>
                                <w:r>
                                  <w:rPr>
                                    <w:rFonts w:ascii="Times New Roman" w:hAnsi="Times New Roman"/>
                                    <w:color w:val="1D1D1B"/>
                                    <w:sz w:val="3"/>
                                  </w:rPr>
                                  <w:t xml:space="preserve">                         </w:t>
                                </w:r>
                                <w:r>
                                  <w:rPr>
                                    <w:rFonts w:ascii="Times New Roman" w:hAnsi="Times New Roman"/>
                                    <w:color w:val="1D1D1B"/>
                                    <w:spacing w:val="3"/>
                                    <w:sz w:val="3"/>
                                  </w:rPr>
                                  <w:t xml:space="preserve"> </w:t>
                                </w:r>
                                <w:r>
                                  <w:rPr>
                                    <w:rFonts w:ascii="Arial" w:hAnsi="Arial"/>
                                    <w:color w:val="1D1D1B"/>
                                    <w:w w:val="116"/>
                                    <w:position w:val="3"/>
                                    <w:sz w:val="2"/>
                                  </w:rPr>
                                  <w:t>persons</w:t>
                                </w:r>
                                <w:r>
                                  <w:rPr>
                                    <w:rFonts w:ascii="Arial" w:hAnsi="Arial"/>
                                    <w:color w:val="1D1D1B"/>
                                    <w:position w:val="3"/>
                                    <w:sz w:val="2"/>
                                  </w:rPr>
                                  <w:t xml:space="preserve"> </w:t>
                                </w:r>
                                <w:r>
                                  <w:rPr>
                                    <w:rFonts w:ascii="Arial" w:hAnsi="Arial"/>
                                    <w:color w:val="1D1D1B"/>
                                    <w:spacing w:val="-3"/>
                                    <w:position w:val="3"/>
                                    <w:sz w:val="2"/>
                                  </w:rPr>
                                  <w:t xml:space="preserve"> </w:t>
                                </w:r>
                                <w:r>
                                  <w:rPr>
                                    <w:rFonts w:ascii="Arial" w:hAnsi="Arial"/>
                                    <w:color w:val="1D1D1B"/>
                                    <w:w w:val="121"/>
                                    <w:position w:val="4"/>
                                    <w:sz w:val="2"/>
                                  </w:rPr>
                                  <w:t>oblig</w:t>
                                </w:r>
                                <w:r>
                                  <w:rPr>
                                    <w:rFonts w:ascii="Arial" w:hAnsi="Arial"/>
                                    <w:color w:val="1D1D1B"/>
                                    <w:spacing w:val="-7"/>
                                    <w:w w:val="121"/>
                                    <w:position w:val="4"/>
                                    <w:sz w:val="2"/>
                                  </w:rPr>
                                  <w:t>a</w:t>
                                </w:r>
                                <w:r>
                                  <w:rPr>
                                    <w:rFonts w:ascii="Arial" w:hAnsi="Arial"/>
                                    <w:color w:val="1D1D1B"/>
                                    <w:w w:val="122"/>
                                    <w:position w:val="2"/>
                                    <w:sz w:val="2"/>
                                  </w:rPr>
                                  <w:t>tion</w:t>
                                </w:r>
                                <w:r>
                                  <w:rPr>
                                    <w:rFonts w:ascii="Arial" w:hAnsi="Arial"/>
                                    <w:color w:val="1D1D1B"/>
                                    <w:spacing w:val="-1"/>
                                    <w:w w:val="122"/>
                                    <w:position w:val="2"/>
                                    <w:sz w:val="2"/>
                                  </w:rPr>
                                  <w:t>s</w:t>
                                </w:r>
                                <w:r>
                                  <w:rPr>
                                    <w:rFonts w:ascii="Arial" w:hAnsi="Arial"/>
                                    <w:color w:val="1D1D1B"/>
                                    <w:w w:val="114"/>
                                    <w:position w:val="1"/>
                                    <w:sz w:val="2"/>
                                  </w:rPr>
                                  <w:t>a</w:t>
                                </w:r>
                                <w:r>
                                  <w:rPr>
                                    <w:rFonts w:ascii="Arial" w:hAnsi="Arial"/>
                                    <w:color w:val="1D1D1B"/>
                                    <w:spacing w:val="-7"/>
                                    <w:w w:val="114"/>
                                    <w:position w:val="1"/>
                                    <w:sz w:val="2"/>
                                  </w:rPr>
                                  <w:t>r</w:t>
                                </w:r>
                                <w:r>
                                  <w:rPr>
                                    <w:rFonts w:ascii="Arial" w:hAnsi="Arial"/>
                                    <w:color w:val="1D1D1B"/>
                                    <w:spacing w:val="-6"/>
                                    <w:w w:val="112"/>
                                    <w:sz w:val="2"/>
                                  </w:rPr>
                                  <w:t>e</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spacing w:val="-5"/>
                                    <w:w w:val="112"/>
                                    <w:position w:val="3"/>
                                    <w:sz w:val="2"/>
                                  </w:rPr>
                                  <w:t>e</w:t>
                                </w:r>
                                <w:r>
                                  <w:rPr>
                                    <w:rFonts w:ascii="Arial" w:hAnsi="Arial"/>
                                    <w:color w:val="1D1D1B"/>
                                    <w:w w:val="109"/>
                                    <w:position w:val="2"/>
                                    <w:sz w:val="2"/>
                                  </w:rPr>
                                  <w:t>i</w:t>
                                </w:r>
                                <w:r>
                                  <w:rPr>
                                    <w:rFonts w:ascii="Arial" w:hAnsi="Arial"/>
                                    <w:color w:val="1D1D1B"/>
                                    <w:spacing w:val="-5"/>
                                    <w:w w:val="109"/>
                                    <w:position w:val="2"/>
                                    <w:sz w:val="2"/>
                                  </w:rPr>
                                  <w:t>s</w:t>
                                </w:r>
                                <w:r>
                                  <w:rPr>
                                    <w:rFonts w:ascii="Arial" w:hAnsi="Arial"/>
                                    <w:color w:val="1D1D1B"/>
                                    <w:w w:val="113"/>
                                    <w:position w:val="1"/>
                                    <w:sz w:val="2"/>
                                  </w:rPr>
                                  <w:t>e</w:t>
                                </w:r>
                                <w:r>
                                  <w:rPr>
                                    <w:rFonts w:ascii="Arial" w:hAnsi="Arial"/>
                                    <w:color w:val="1D1D1B"/>
                                    <w:spacing w:val="-10"/>
                                    <w:w w:val="113"/>
                                    <w:position w:val="1"/>
                                    <w:sz w:val="2"/>
                                  </w:rPr>
                                  <w:t>x</w:t>
                                </w:r>
                                <w:r>
                                  <w:rPr>
                                    <w:rFonts w:ascii="Arial" w:hAnsi="Arial"/>
                                    <w:color w:val="1D1D1B"/>
                                    <w:w w:val="120"/>
                                    <w:sz w:val="2"/>
                                  </w:rPr>
                                  <w:t>ecutive</w:t>
                                </w:r>
                                <w:r>
                                  <w:rPr>
                                    <w:rFonts w:ascii="Arial" w:hAnsi="Arial"/>
                                    <w:color w:val="1D1D1B"/>
                                    <w:sz w:val="2"/>
                                  </w:rPr>
                                  <w:t xml:space="preserve">                         </w:t>
                                </w:r>
                                <w:r>
                                  <w:rPr>
                                    <w:rFonts w:ascii="Arial" w:hAnsi="Arial"/>
                                    <w:color w:val="1D1D1B"/>
                                    <w:spacing w:val="-3"/>
                                    <w:sz w:val="2"/>
                                  </w:rPr>
                                  <w:t xml:space="preserve"> </w:t>
                                </w:r>
                                <w:r>
                                  <w:rPr>
                                    <w:rFonts w:ascii="Arial" w:hAnsi="Arial"/>
                                    <w:color w:val="1D1D1B"/>
                                    <w:w w:val="119"/>
                                    <w:position w:val="4"/>
                                    <w:sz w:val="2"/>
                                  </w:rPr>
                                  <w:t xml:space="preserve">management </w:t>
                                </w:r>
                                <w:r>
                                  <w:rPr>
                                    <w:rFonts w:ascii="Arial" w:hAnsi="Arial"/>
                                    <w:color w:val="1D1D1B"/>
                                    <w:w w:val="124"/>
                                    <w:sz w:val="2"/>
                                  </w:rPr>
                                  <w:t>p</w:t>
                                </w:r>
                                <w:r>
                                  <w:rPr>
                                    <w:rFonts w:ascii="Arial" w:hAnsi="Arial"/>
                                    <w:color w:val="1D1D1B"/>
                                    <w:spacing w:val="-4"/>
                                    <w:w w:val="124"/>
                                    <w:sz w:val="2"/>
                                  </w:rPr>
                                  <w:t>r</w:t>
                                </w:r>
                                <w:r>
                                  <w:rPr>
                                    <w:rFonts w:ascii="Arial" w:hAnsi="Arial"/>
                                    <w:color w:val="1D1D1B"/>
                                    <w:w w:val="122"/>
                                    <w:sz w:val="2"/>
                                  </w:rPr>
                                  <w:t>ocedu</w:t>
                                </w:r>
                                <w:r>
                                  <w:rPr>
                                    <w:rFonts w:ascii="Arial" w:hAnsi="Arial"/>
                                    <w:color w:val="1D1D1B"/>
                                    <w:spacing w:val="-4"/>
                                    <w:w w:val="122"/>
                                    <w:sz w:val="2"/>
                                  </w:rPr>
                                  <w:t>r</w:t>
                                </w:r>
                                <w:r>
                                  <w:rPr>
                                    <w:rFonts w:ascii="Arial" w:hAnsi="Arial"/>
                                    <w:color w:val="1D1D1B"/>
                                    <w:w w:val="106"/>
                                    <w:position w:val="1"/>
                                    <w:sz w:val="2"/>
                                  </w:rPr>
                                  <w:t>es.</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7"/>
                                    <w:position w:val="1"/>
                                    <w:sz w:val="2"/>
                                  </w:rPr>
                                  <w:t>and</w:t>
                                </w:r>
                                <w:r>
                                  <w:rPr>
                                    <w:rFonts w:ascii="Arial" w:hAnsi="Arial"/>
                                    <w:color w:val="1D1D1B"/>
                                    <w:position w:val="1"/>
                                    <w:sz w:val="2"/>
                                  </w:rPr>
                                  <w:tab/>
                                </w:r>
                                <w:r>
                                  <w:rPr>
                                    <w:rFonts w:ascii="Arial" w:hAnsi="Arial"/>
                                    <w:color w:val="1D1D1B"/>
                                    <w:position w:val="1"/>
                                    <w:sz w:val="2"/>
                                  </w:rPr>
                                  <w:tab/>
                                </w:r>
                                <w:r>
                                  <w:rPr>
                                    <w:rFonts w:ascii="Arial" w:hAnsi="Arial"/>
                                    <w:color w:val="1D1D1B"/>
                                    <w:w w:val="119"/>
                                    <w:position w:val="1"/>
                                    <w:sz w:val="2"/>
                                  </w:rPr>
                                  <w:t>embedde</w:t>
                                </w:r>
                                <w:r>
                                  <w:rPr>
                                    <w:rFonts w:ascii="Arial" w:hAnsi="Arial"/>
                                    <w:color w:val="1D1D1B"/>
                                    <w:spacing w:val="-79"/>
                                    <w:w w:val="119"/>
                                    <w:position w:val="1"/>
                                    <w:sz w:val="2"/>
                                  </w:rPr>
                                  <w:t>d</w:t>
                                </w:r>
                                <w:r>
                                  <w:rPr>
                                    <w:rFonts w:ascii="Arial" w:hAnsi="Arial"/>
                                    <w:color w:val="1D1D1B"/>
                                    <w:w w:val="137"/>
                                    <w:position w:val="2"/>
                                    <w:sz w:val="2"/>
                                  </w:rPr>
                                  <w:t>i</w:t>
                                </w:r>
                                <w:r>
                                  <w:rPr>
                                    <w:rFonts w:ascii="Arial" w:hAnsi="Arial"/>
                                    <w:color w:val="1D1D1B"/>
                                    <w:spacing w:val="-5"/>
                                    <w:w w:val="137"/>
                                    <w:position w:val="2"/>
                                    <w:sz w:val="2"/>
                                  </w:rPr>
                                  <w:t>t</w:t>
                                </w: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2"/>
                                    <w:sz w:val="2"/>
                                  </w:rPr>
                                  <w:t>incorpora</w:t>
                                </w:r>
                              </w:p>
                              <w:p w14:paraId="0C34C785" w14:textId="77777777" w:rsidR="00AA181E" w:rsidRDefault="00AA181E" w:rsidP="00617E12">
                                <w:pPr>
                                  <w:tabs>
                                    <w:tab w:val="left" w:pos="1218"/>
                                    <w:tab w:val="left" w:pos="1499"/>
                                  </w:tabs>
                                  <w:spacing w:line="-112" w:lineRule="auto"/>
                                  <w:ind w:left="358"/>
                                  <w:rPr>
                                    <w:rFonts w:ascii="Arial"/>
                                    <w:sz w:val="2"/>
                                  </w:rPr>
                                </w:pP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Times New Roman"/>
                                    <w:color w:val="1D1D1B"/>
                                    <w:w w:val="120"/>
                                    <w:sz w:val="3"/>
                                  </w:rPr>
                                  <w:t>4.3</w:t>
                                </w:r>
                                <w:r>
                                  <w:rPr>
                                    <w:rFonts w:ascii="Times New Roman"/>
                                    <w:color w:val="1D1D1B"/>
                                    <w:w w:val="120"/>
                                    <w:sz w:val="3"/>
                                  </w:rPr>
                                  <w:tab/>
                                </w:r>
                                <w:r>
                                  <w:rPr>
                                    <w:rFonts w:ascii="Arial"/>
                                    <w:color w:val="1D1D1B"/>
                                    <w:w w:val="120"/>
                                    <w:position w:val="2"/>
                                    <w:sz w:val="2"/>
                                  </w:rPr>
                                  <w:t>and</w:t>
                                </w:r>
                                <w:r>
                                  <w:rPr>
                                    <w:rFonts w:ascii="Arial"/>
                                    <w:color w:val="1D1D1B"/>
                                    <w:w w:val="120"/>
                                    <w:position w:val="1"/>
                                    <w:sz w:val="2"/>
                                  </w:rPr>
                                  <w:t>reflected</w:t>
                                </w:r>
                              </w:p>
                              <w:p w14:paraId="5FD6E60C" w14:textId="77777777" w:rsidR="00AA181E" w:rsidRDefault="00AA181E" w:rsidP="00617E12">
                                <w:pPr>
                                  <w:tabs>
                                    <w:tab w:val="left" w:pos="1081"/>
                                  </w:tabs>
                                  <w:spacing w:line="23" w:lineRule="exact"/>
                                  <w:ind w:left="244"/>
                                  <w:rPr>
                                    <w:rFonts w:ascii="Arial"/>
                                    <w:sz w:val="2"/>
                                  </w:rPr>
                                </w:pPr>
                                <w:r>
                                  <w:rPr>
                                    <w:rFonts w:ascii="Arial"/>
                                    <w:color w:val="1D1D1B"/>
                                    <w:w w:val="120"/>
                                    <w:sz w:val="2"/>
                                  </w:rPr>
                                  <w:t>ecorde</w:t>
                                </w:r>
                                <w:r>
                                  <w:rPr>
                                    <w:rFonts w:ascii="Arial"/>
                                    <w:color w:val="1D1D1B"/>
                                    <w:spacing w:val="-82"/>
                                    <w:w w:val="120"/>
                                    <w:sz w:val="2"/>
                                  </w:rPr>
                                  <w:t>d</w:t>
                                </w:r>
                                <w:r>
                                  <w:rPr>
                                    <w:rFonts w:ascii="Arial"/>
                                    <w:color w:val="1D1D1B"/>
                                    <w:w w:val="121"/>
                                    <w:position w:val="1"/>
                                    <w:sz w:val="2"/>
                                  </w:rPr>
                                  <w:t>framework</w:t>
                                </w:r>
                                <w:r>
                                  <w:rPr>
                                    <w:rFonts w:ascii="Arial"/>
                                    <w:color w:val="1D1D1B"/>
                                    <w:spacing w:val="-41"/>
                                    <w:w w:val="121"/>
                                    <w:position w:val="1"/>
                                    <w:sz w:val="2"/>
                                  </w:rPr>
                                  <w:t>,</w:t>
                                </w:r>
                                <w:r>
                                  <w:rPr>
                                    <w:rFonts w:ascii="Arial"/>
                                    <w:color w:val="1D1D1B"/>
                                    <w:w w:val="123"/>
                                    <w:position w:val="2"/>
                                    <w:sz w:val="2"/>
                                  </w:rPr>
                                  <w:t>in</w:t>
                                </w:r>
                                <w:r>
                                  <w:rPr>
                                    <w:rFonts w:ascii="Arial"/>
                                    <w:color w:val="1D1D1B"/>
                                    <w:position w:val="2"/>
                                    <w:sz w:val="2"/>
                                  </w:rPr>
                                  <w:tab/>
                                </w:r>
                                <w:r>
                                  <w:rPr>
                                    <w:rFonts w:ascii="Arial"/>
                                    <w:color w:val="1D1D1B"/>
                                    <w:w w:val="117"/>
                                    <w:position w:val="2"/>
                                    <w:sz w:val="2"/>
                                  </w:rPr>
                                  <w:t>Securit</w:t>
                                </w:r>
                                <w:r>
                                  <w:rPr>
                                    <w:rFonts w:ascii="Arial"/>
                                    <w:color w:val="1D1D1B"/>
                                    <w:spacing w:val="2"/>
                                    <w:w w:val="117"/>
                                    <w:position w:val="2"/>
                                    <w:sz w:val="2"/>
                                  </w:rPr>
                                  <w:t>y</w:t>
                                </w:r>
                                <w:r>
                                  <w:rPr>
                                    <w:rFonts w:ascii="Arial"/>
                                    <w:color w:val="1D1D1B"/>
                                    <w:spacing w:val="-4"/>
                                    <w:w w:val="127"/>
                                    <w:position w:val="1"/>
                                    <w:sz w:val="2"/>
                                  </w:rPr>
                                  <w:t>r</w:t>
                                </w:r>
                                <w:r>
                                  <w:rPr>
                                    <w:rFonts w:ascii="Arial"/>
                                    <w:color w:val="1D1D1B"/>
                                    <w:w w:val="120"/>
                                    <w:position w:val="1"/>
                                    <w:sz w:val="2"/>
                                  </w:rPr>
                                  <w:t>equir</w:t>
                                </w:r>
                                <w:r>
                                  <w:rPr>
                                    <w:rFonts w:ascii="Arial"/>
                                    <w:color w:val="1D1D1B"/>
                                    <w:position w:val="1"/>
                                    <w:sz w:val="2"/>
                                  </w:rPr>
                                  <w:t xml:space="preserve">                            </w:t>
                                </w:r>
                                <w:r>
                                  <w:rPr>
                                    <w:rFonts w:ascii="Arial"/>
                                    <w:color w:val="1D1D1B"/>
                                    <w:w w:val="107"/>
                                    <w:position w:val="1"/>
                                    <w:sz w:val="3"/>
                                  </w:rPr>
                                  <w:t>P</w:t>
                                </w:r>
                                <w:r>
                                  <w:rPr>
                                    <w:rFonts w:ascii="Arial"/>
                                    <w:color w:val="1D1D1B"/>
                                    <w:spacing w:val="-9"/>
                                    <w:w w:val="107"/>
                                    <w:position w:val="1"/>
                                    <w:sz w:val="3"/>
                                  </w:rPr>
                                  <w:t>r</w:t>
                                </w:r>
                                <w:r>
                                  <w:rPr>
                                    <w:rFonts w:ascii="Arial"/>
                                    <w:color w:val="1D1D1B"/>
                                    <w:w w:val="115"/>
                                    <w:sz w:val="3"/>
                                  </w:rPr>
                                  <w:t>otocol</w:t>
                                </w:r>
                                <w:r>
                                  <w:rPr>
                                    <w:rFonts w:ascii="Arial"/>
                                    <w:color w:val="1D1D1B"/>
                                    <w:sz w:val="3"/>
                                  </w:rPr>
                                  <w:t xml:space="preserve">             </w:t>
                                </w:r>
                                <w:r>
                                  <w:rPr>
                                    <w:rFonts w:ascii="Arial"/>
                                    <w:color w:val="1D1D1B"/>
                                    <w:spacing w:val="1"/>
                                    <w:sz w:val="3"/>
                                  </w:rPr>
                                  <w:t xml:space="preserve"> </w:t>
                                </w:r>
                                <w:r>
                                  <w:rPr>
                                    <w:rFonts w:ascii="Arial"/>
                                    <w:color w:val="1D1D1B"/>
                                    <w:w w:val="123"/>
                                    <w:position w:val="3"/>
                                    <w:sz w:val="2"/>
                                  </w:rPr>
                                  <w:t>i</w:t>
                                </w:r>
                                <w:r>
                                  <w:rPr>
                                    <w:rFonts w:ascii="Arial"/>
                                    <w:color w:val="1D1D1B"/>
                                    <w:spacing w:val="-1"/>
                                    <w:w w:val="123"/>
                                    <w:position w:val="3"/>
                                    <w:sz w:val="2"/>
                                  </w:rPr>
                                  <w:t>n</w:t>
                                </w:r>
                                <w:r>
                                  <w:rPr>
                                    <w:rFonts w:ascii="Arial"/>
                                    <w:color w:val="1D1D1B"/>
                                    <w:w w:val="123"/>
                                    <w:position w:val="3"/>
                                    <w:sz w:val="2"/>
                                  </w:rPr>
                                  <w:t>th</w:t>
                                </w:r>
                                <w:r>
                                  <w:rPr>
                                    <w:rFonts w:ascii="Arial"/>
                                    <w:color w:val="1D1D1B"/>
                                    <w:spacing w:val="-1"/>
                                    <w:w w:val="123"/>
                                    <w:position w:val="3"/>
                                    <w:sz w:val="2"/>
                                  </w:rPr>
                                  <w:t>e</w:t>
                                </w:r>
                                <w:r>
                                  <w:rPr>
                                    <w:rFonts w:ascii="Arial"/>
                                    <w:color w:val="1D1D1B"/>
                                    <w:w w:val="116"/>
                                    <w:position w:val="2"/>
                                    <w:sz w:val="2"/>
                                  </w:rPr>
                                  <w:t>organis</w:t>
                                </w:r>
                                <w:r>
                                  <w:rPr>
                                    <w:rFonts w:ascii="Arial"/>
                                    <w:color w:val="1D1D1B"/>
                                    <w:spacing w:val="-16"/>
                                    <w:w w:val="116"/>
                                    <w:position w:val="2"/>
                                    <w:sz w:val="2"/>
                                  </w:rPr>
                                  <w:t>a</w:t>
                                </w:r>
                                <w:r>
                                  <w:rPr>
                                    <w:rFonts w:ascii="Arial"/>
                                    <w:color w:val="1D1D1B"/>
                                    <w:w w:val="128"/>
                                    <w:position w:val="3"/>
                                    <w:sz w:val="2"/>
                                  </w:rPr>
                                  <w:t>int</w:t>
                                </w:r>
                                <w:r>
                                  <w:rPr>
                                    <w:rFonts w:ascii="Arial"/>
                                    <w:color w:val="1D1D1B"/>
                                    <w:spacing w:val="-1"/>
                                    <w:w w:val="128"/>
                                    <w:position w:val="3"/>
                                    <w:sz w:val="2"/>
                                  </w:rPr>
                                  <w:t>o</w:t>
                                </w:r>
                                <w:r>
                                  <w:rPr>
                                    <w:rFonts w:ascii="Arial"/>
                                    <w:color w:val="1D1D1B"/>
                                    <w:w w:val="123"/>
                                    <w:position w:val="1"/>
                                    <w:sz w:val="2"/>
                                  </w:rPr>
                                  <w:t>th</w:t>
                                </w:r>
                                <w:r>
                                  <w:rPr>
                                    <w:rFonts w:ascii="Arial"/>
                                    <w:color w:val="1D1D1B"/>
                                    <w:spacing w:val="-1"/>
                                    <w:w w:val="123"/>
                                    <w:position w:val="1"/>
                                    <w:sz w:val="2"/>
                                  </w:rPr>
                                  <w:t>e</w:t>
                                </w:r>
                                <w:r>
                                  <w:rPr>
                                    <w:rFonts w:ascii="Arial"/>
                                    <w:color w:val="1D1D1B"/>
                                    <w:w w:val="118"/>
                                    <w:sz w:val="2"/>
                                  </w:rPr>
                                  <w:t>daily</w:t>
                                </w:r>
                              </w:p>
                              <w:p w14:paraId="5244450E" w14:textId="77777777" w:rsidR="00AA181E" w:rsidRDefault="00AA181E" w:rsidP="00617E12">
                                <w:pPr>
                                  <w:tabs>
                                    <w:tab w:val="left" w:pos="668"/>
                                    <w:tab w:val="left" w:pos="1077"/>
                                    <w:tab w:val="left" w:pos="1626"/>
                                  </w:tabs>
                                  <w:spacing w:line="9" w:lineRule="exact"/>
                                  <w:ind w:left="299"/>
                                  <w:rPr>
                                    <w:rFonts w:ascii="Arial" w:hAnsi="Arial"/>
                                    <w:sz w:val="2"/>
                                  </w:rPr>
                                </w:pPr>
                                <w:r>
                                  <w:rPr>
                                    <w:rFonts w:ascii="Times New Roman" w:hAnsi="Times New Roman"/>
                                    <w:color w:val="1D1D1B"/>
                                    <w:w w:val="111"/>
                                    <w:sz w:val="3"/>
                                  </w:rPr>
                                  <w:t>3.3</w:t>
                                </w:r>
                                <w:r>
                                  <w:rPr>
                                    <w:rFonts w:ascii="Times New Roman" w:hAnsi="Times New Roman"/>
                                    <w:color w:val="1D1D1B"/>
                                    <w:sz w:val="3"/>
                                  </w:rPr>
                                  <w:tab/>
                                </w:r>
                                <w:r>
                                  <w:rPr>
                                    <w:rFonts w:ascii="Arial" w:hAnsi="Arial"/>
                                    <w:color w:val="1D1D1B"/>
                                    <w:w w:val="121"/>
                                    <w:sz w:val="2"/>
                                  </w:rPr>
                                  <w:t>tion’s</w:t>
                                </w:r>
                                <w:r>
                                  <w:rPr>
                                    <w:rFonts w:ascii="Arial" w:hAnsi="Arial"/>
                                    <w:color w:val="1D1D1B"/>
                                    <w:sz w:val="2"/>
                                  </w:rPr>
                                  <w:tab/>
                                </w:r>
                                <w:r>
                                  <w:rPr>
                                    <w:rFonts w:ascii="Arial" w:hAnsi="Arial"/>
                                    <w:color w:val="1D1D1B"/>
                                    <w:w w:val="116"/>
                                    <w:position w:val="2"/>
                                    <w:sz w:val="2"/>
                                  </w:rPr>
                                  <w:t>organis</w:t>
                                </w:r>
                                <w:r>
                                  <w:rPr>
                                    <w:rFonts w:ascii="Arial" w:hAnsi="Arial"/>
                                    <w:color w:val="1D1D1B"/>
                                    <w:spacing w:val="-4"/>
                                    <w:w w:val="116"/>
                                    <w:position w:val="2"/>
                                    <w:sz w:val="2"/>
                                  </w:rPr>
                                  <w:t>a</w:t>
                                </w:r>
                                <w:r>
                                  <w:rPr>
                                    <w:rFonts w:ascii="Arial" w:hAnsi="Arial"/>
                                    <w:color w:val="1D1D1B"/>
                                    <w:w w:val="121"/>
                                    <w:sz w:val="2"/>
                                  </w:rPr>
                                  <w:t>tion’s</w:t>
                                </w:r>
                                <w:r>
                                  <w:rPr>
                                    <w:rFonts w:ascii="Arial" w:hAnsi="Arial"/>
                                    <w:color w:val="1D1D1B"/>
                                    <w:spacing w:val="1"/>
                                    <w:sz w:val="2"/>
                                  </w:rPr>
                                  <w:t xml:space="preserve"> </w:t>
                                </w:r>
                                <w:r>
                                  <w:rPr>
                                    <w:rFonts w:ascii="Arial" w:hAnsi="Arial"/>
                                    <w:color w:val="1D1D1B"/>
                                    <w:w w:val="118"/>
                                    <w:position w:val="3"/>
                                    <w:sz w:val="2"/>
                                  </w:rPr>
                                  <w:t>ement</w:t>
                                </w:r>
                                <w:r>
                                  <w:rPr>
                                    <w:rFonts w:ascii="Arial" w:hAnsi="Arial"/>
                                    <w:color w:val="1D1D1B"/>
                                    <w:spacing w:val="2"/>
                                    <w:w w:val="118"/>
                                    <w:position w:val="3"/>
                                    <w:sz w:val="2"/>
                                  </w:rPr>
                                  <w:t>s</w:t>
                                </w:r>
                                <w:r>
                                  <w:rPr>
                                    <w:rFonts w:ascii="Arial" w:hAnsi="Arial"/>
                                    <w:color w:val="1D1D1B"/>
                                    <w:w w:val="114"/>
                                    <w:position w:val="1"/>
                                    <w:sz w:val="2"/>
                                  </w:rPr>
                                  <w:t>a</w:t>
                                </w:r>
                                <w:r>
                                  <w:rPr>
                                    <w:rFonts w:ascii="Arial" w:hAnsi="Arial"/>
                                    <w:color w:val="1D1D1B"/>
                                    <w:spacing w:val="-4"/>
                                    <w:w w:val="114"/>
                                    <w:position w:val="1"/>
                                    <w:sz w:val="2"/>
                                  </w:rPr>
                                  <w:t>r</w:t>
                                </w:r>
                                <w:r>
                                  <w:rPr>
                                    <w:rFonts w:ascii="Arial" w:hAnsi="Arial"/>
                                    <w:color w:val="1D1D1B"/>
                                    <w:spacing w:val="2"/>
                                    <w:w w:val="112"/>
                                    <w:position w:val="1"/>
                                    <w:sz w:val="2"/>
                                  </w:rPr>
                                  <w:t>e</w:t>
                                </w:r>
                                <w:r>
                                  <w:rPr>
                                    <w:rFonts w:ascii="Arial" w:hAnsi="Arial"/>
                                    <w:color w:val="1D1D1B"/>
                                    <w:w w:val="118"/>
                                    <w:position w:val="1"/>
                                    <w:sz w:val="2"/>
                                  </w:rPr>
                                  <w:t>appr</w:t>
                                </w:r>
                                <w:r>
                                  <w:rPr>
                                    <w:rFonts w:ascii="Arial" w:hAnsi="Arial"/>
                                    <w:color w:val="1D1D1B"/>
                                    <w:position w:val="1"/>
                                    <w:sz w:val="2"/>
                                  </w:rPr>
                                  <w:tab/>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otocol</w:t>
                                </w:r>
                                <w:r>
                                  <w:rPr>
                                    <w:rFonts w:ascii="Times New Roman" w:hAnsi="Times New Roman"/>
                                    <w:color w:val="1D1D1B"/>
                                    <w:position w:val="1"/>
                                    <w:sz w:val="3"/>
                                  </w:rPr>
                                  <w:t xml:space="preserve">   </w:t>
                                </w:r>
                                <w:r>
                                  <w:rPr>
                                    <w:rFonts w:ascii="Times New Roman" w:hAnsi="Times New Roman"/>
                                    <w:color w:val="1D1D1B"/>
                                    <w:spacing w:val="3"/>
                                    <w:position w:val="1"/>
                                    <w:sz w:val="3"/>
                                  </w:rPr>
                                  <w:t xml:space="preserve"> </w:t>
                                </w:r>
                                <w:r>
                                  <w:rPr>
                                    <w:rFonts w:ascii="Arial" w:hAnsi="Arial"/>
                                    <w:color w:val="1D1D1B"/>
                                    <w:w w:val="121"/>
                                    <w:position w:val="2"/>
                                    <w:sz w:val="2"/>
                                  </w:rPr>
                                  <w:t>tion’</w:t>
                                </w:r>
                                <w:r>
                                  <w:rPr>
                                    <w:rFonts w:ascii="Arial" w:hAnsi="Arial"/>
                                    <w:color w:val="1D1D1B"/>
                                    <w:spacing w:val="-16"/>
                                    <w:w w:val="121"/>
                                    <w:position w:val="2"/>
                                    <w:sz w:val="2"/>
                                  </w:rPr>
                                  <w:t>s</w:t>
                                </w:r>
                                <w:r>
                                  <w:rPr>
                                    <w:rFonts w:ascii="Arial" w:hAnsi="Arial"/>
                                    <w:color w:val="1D1D1B"/>
                                    <w:w w:val="123"/>
                                    <w:position w:val="3"/>
                                    <w:sz w:val="2"/>
                                  </w:rPr>
                                  <w:t>te</w:t>
                                </w:r>
                                <w:r>
                                  <w:rPr>
                                    <w:rFonts w:ascii="Arial" w:hAnsi="Arial"/>
                                    <w:color w:val="1D1D1B"/>
                                    <w:spacing w:val="-25"/>
                                    <w:w w:val="123"/>
                                    <w:position w:val="3"/>
                                    <w:sz w:val="2"/>
                                  </w:rPr>
                                  <w:t>d</w:t>
                                </w:r>
                                <w:r>
                                  <w:rPr>
                                    <w:rFonts w:ascii="Arial" w:hAnsi="Arial"/>
                                    <w:color w:val="1D1D1B"/>
                                    <w:w w:val="117"/>
                                    <w:position w:val="6"/>
                                    <w:sz w:val="2"/>
                                  </w:rPr>
                                  <w:t>sponsorshi</w:t>
                                </w:r>
                                <w:r>
                                  <w:rPr>
                                    <w:rFonts w:ascii="Arial" w:hAnsi="Arial"/>
                                    <w:color w:val="1D1D1B"/>
                                    <w:spacing w:val="-107"/>
                                    <w:w w:val="117"/>
                                    <w:position w:val="6"/>
                                    <w:sz w:val="2"/>
                                  </w:rPr>
                                  <w:t>p</w:t>
                                </w:r>
                                <w:r>
                                  <w:rPr>
                                    <w:rFonts w:ascii="Arial" w:hAnsi="Arial"/>
                                    <w:color w:val="1D1D1B"/>
                                    <w:w w:val="123"/>
                                    <w:position w:val="1"/>
                                    <w:sz w:val="2"/>
                                  </w:rPr>
                                  <w:t>in</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3"/>
                                    <w:position w:val="1"/>
                                    <w:sz w:val="2"/>
                                  </w:rPr>
                                  <w:t>functions</w:t>
                                </w:r>
                              </w:p>
                              <w:p w14:paraId="201A1D1A" w14:textId="77777777" w:rsidR="00AA181E" w:rsidRDefault="00AA181E" w:rsidP="00617E12">
                                <w:pPr>
                                  <w:spacing w:line="1" w:lineRule="exact"/>
                                  <w:ind w:left="133" w:right="479"/>
                                  <w:jc w:val="center"/>
                                  <w:rPr>
                                    <w:rFonts w:ascii="Arial"/>
                                    <w:sz w:val="2"/>
                                  </w:rPr>
                                </w:pPr>
                                <w:r>
                                  <w:rPr>
                                    <w:rFonts w:ascii="Arial"/>
                                    <w:color w:val="1D1D1B"/>
                                    <w:w w:val="125"/>
                                    <w:sz w:val="2"/>
                                  </w:rPr>
                                  <w:t>the</w:t>
                                </w:r>
                              </w:p>
                              <w:p w14:paraId="24DB4151" w14:textId="77777777" w:rsidR="00AA181E" w:rsidRDefault="00AA181E" w:rsidP="00617E12">
                                <w:pPr>
                                  <w:spacing w:line="8" w:lineRule="exact"/>
                                  <w:ind w:left="133" w:right="544"/>
                                  <w:jc w:val="center"/>
                                  <w:rPr>
                                    <w:rFonts w:ascii="Arial"/>
                                    <w:sz w:val="2"/>
                                  </w:rPr>
                                </w:pPr>
                                <w:r>
                                  <w:rPr>
                                    <w:rFonts w:ascii="Arial"/>
                                    <w:color w:val="1D1D1B"/>
                                    <w:w w:val="125"/>
                                    <w:sz w:val="2"/>
                                  </w:rPr>
                                  <w:t>in</w:t>
                                </w:r>
                              </w:p>
                              <w:p w14:paraId="0A659639" w14:textId="77777777" w:rsidR="00AA181E" w:rsidRDefault="00AA181E" w:rsidP="00617E12">
                                <w:pPr>
                                  <w:spacing w:line="18" w:lineRule="exact"/>
                                  <w:ind w:left="133" w:right="660"/>
                                  <w:jc w:val="center"/>
                                  <w:rPr>
                                    <w:rFonts w:ascii="Arial"/>
                                    <w:sz w:val="2"/>
                                  </w:rPr>
                                </w:pPr>
                                <w:r>
                                  <w:rPr>
                                    <w:rFonts w:ascii="Arial"/>
                                    <w:color w:val="1D1D1B"/>
                                    <w:w w:val="120"/>
                                    <w:sz w:val="2"/>
                                  </w:rPr>
                                  <w:t>eviewed</w:t>
                                </w:r>
                              </w:p>
                              <w:p w14:paraId="7640BB5B" w14:textId="77777777" w:rsidR="00AA181E" w:rsidRDefault="00AA181E" w:rsidP="00617E12">
                                <w:pPr>
                                  <w:tabs>
                                    <w:tab w:val="left" w:pos="582"/>
                                  </w:tabs>
                                  <w:spacing w:line="26" w:lineRule="exact"/>
                                  <w:ind w:left="119"/>
                                  <w:rPr>
                                    <w:rFonts w:ascii="Arial"/>
                                    <w:sz w:val="2"/>
                                  </w:rPr>
                                </w:pPr>
                                <w:r>
                                  <w:rPr>
                                    <w:rFonts w:ascii="Arial"/>
                                    <w:color w:val="1D1D1B"/>
                                    <w:w w:val="120"/>
                                    <w:sz w:val="2"/>
                                  </w:rPr>
                                  <w:t>management</w:t>
                                </w:r>
                                <w:r>
                                  <w:rPr>
                                    <w:rFonts w:ascii="Arial"/>
                                    <w:color w:val="1D1D1B"/>
                                    <w:w w:val="120"/>
                                    <w:sz w:val="2"/>
                                  </w:rPr>
                                  <w:tab/>
                                  <w:t>organisa</w:t>
                                </w:r>
                              </w:p>
                              <w:p w14:paraId="2C608A2C" w14:textId="77777777" w:rsidR="00AA181E" w:rsidRDefault="00AA181E" w:rsidP="00617E12">
                                <w:pPr>
                                  <w:tabs>
                                    <w:tab w:val="left" w:pos="706"/>
                                  </w:tabs>
                                  <w:spacing w:line="177" w:lineRule="auto"/>
                                  <w:ind w:left="192"/>
                                  <w:rPr>
                                    <w:rFonts w:ascii="Arial"/>
                                    <w:sz w:val="2"/>
                                  </w:rPr>
                                </w:pPr>
                                <w:r>
                                  <w:rPr>
                                    <w:rFonts w:ascii="Arial"/>
                                    <w:color w:val="1D1D1B"/>
                                    <w:w w:val="120"/>
                                    <w:sz w:val="2"/>
                                  </w:rPr>
                                  <w:t>and</w:t>
                                </w:r>
                                <w:r>
                                  <w:rPr>
                                    <w:rFonts w:ascii="Arial"/>
                                    <w:color w:val="1D1D1B"/>
                                    <w:w w:val="120"/>
                                    <w:position w:val="1"/>
                                    <w:sz w:val="2"/>
                                  </w:rPr>
                                  <w:t>r</w:t>
                                </w:r>
                                <w:r>
                                  <w:rPr>
                                    <w:rFonts w:ascii="Arial"/>
                                    <w:color w:val="1D1D1B"/>
                                    <w:w w:val="120"/>
                                    <w:position w:val="1"/>
                                    <w:sz w:val="2"/>
                                  </w:rPr>
                                  <w:tab/>
                                </w:r>
                                <w:r>
                                  <w:rPr>
                                    <w:rFonts w:ascii="Arial"/>
                                    <w:color w:val="1D1D1B"/>
                                    <w:w w:val="120"/>
                                    <w:sz w:val="2"/>
                                  </w:rPr>
                                  <w:t>and</w:t>
                                </w:r>
                              </w:p>
                              <w:p w14:paraId="0EA1740F" w14:textId="77777777" w:rsidR="00AA181E" w:rsidRDefault="00AA181E" w:rsidP="00617E12">
                                <w:pPr>
                                  <w:spacing w:line="12" w:lineRule="exact"/>
                                  <w:ind w:right="621"/>
                                  <w:jc w:val="center"/>
                                  <w:rPr>
                                    <w:rFonts w:ascii="Arial"/>
                                    <w:sz w:val="2"/>
                                  </w:rPr>
                                </w:pPr>
                                <w:r>
                                  <w:rPr>
                                    <w:rFonts w:ascii="Arial"/>
                                    <w:color w:val="1D1D1B"/>
                                    <w:w w:val="127"/>
                                    <w:sz w:val="2"/>
                                  </w:rPr>
                                  <w:t>r</w:t>
                                </w:r>
                              </w:p>
                              <w:p w14:paraId="62EE0E28" w14:textId="77777777" w:rsidR="00AA181E" w:rsidRDefault="00AA181E" w:rsidP="00617E12">
                                <w:pPr>
                                  <w:spacing w:line="4" w:lineRule="exact"/>
                                  <w:ind w:left="133" w:right="889"/>
                                  <w:jc w:val="center"/>
                                  <w:rPr>
                                    <w:rFonts w:ascii="Arial"/>
                                    <w:sz w:val="2"/>
                                  </w:rPr>
                                </w:pPr>
                                <w:r>
                                  <w:rPr>
                                    <w:rFonts w:ascii="Arial"/>
                                    <w:color w:val="1D1D1B"/>
                                    <w:w w:val="120"/>
                                    <w:sz w:val="2"/>
                                  </w:rPr>
                                  <w:t>ed</w:t>
                                </w:r>
                              </w:p>
                              <w:p w14:paraId="61A202E6" w14:textId="77777777" w:rsidR="00AA181E" w:rsidRDefault="00AA181E" w:rsidP="00617E12">
                                <w:pPr>
                                  <w:tabs>
                                    <w:tab w:val="left" w:pos="547"/>
                                  </w:tabs>
                                  <w:spacing w:line="9" w:lineRule="exact"/>
                                  <w:ind w:left="199"/>
                                  <w:rPr>
                                    <w:rFonts w:ascii="Arial"/>
                                    <w:sz w:val="2"/>
                                  </w:rPr>
                                </w:pPr>
                                <w:r>
                                  <w:rPr>
                                    <w:rFonts w:ascii="Times New Roman"/>
                                    <w:color w:val="1D1D1B"/>
                                    <w:w w:val="125"/>
                                    <w:sz w:val="3"/>
                                  </w:rPr>
                                  <w:t>otocol</w:t>
                                </w:r>
                                <w:r>
                                  <w:rPr>
                                    <w:rFonts w:ascii="Times New Roman"/>
                                    <w:color w:val="1D1D1B"/>
                                    <w:w w:val="125"/>
                                    <w:sz w:val="3"/>
                                  </w:rPr>
                                  <w:tab/>
                                </w:r>
                                <w:r>
                                  <w:rPr>
                                    <w:rFonts w:ascii="Arial"/>
                                    <w:color w:val="1D1D1B"/>
                                    <w:w w:val="125"/>
                                    <w:sz w:val="2"/>
                                  </w:rPr>
                                  <w:t>tely</w:t>
                                </w:r>
                              </w:p>
                              <w:p w14:paraId="1F5620C0" w14:textId="77777777" w:rsidR="00AA181E" w:rsidRDefault="00AA181E" w:rsidP="00617E12">
                                <w:pPr>
                                  <w:tabs>
                                    <w:tab w:val="left" w:pos="493"/>
                                  </w:tabs>
                                  <w:spacing w:line="21" w:lineRule="exact"/>
                                  <w:ind w:left="91"/>
                                  <w:rPr>
                                    <w:rFonts w:ascii="Arial"/>
                                    <w:sz w:val="2"/>
                                  </w:rPr>
                                </w:pPr>
                                <w:r>
                                  <w:rPr>
                                    <w:rFonts w:ascii="Arial"/>
                                    <w:color w:val="1D1D1B"/>
                                    <w:w w:val="123"/>
                                    <w:sz w:val="2"/>
                                  </w:rPr>
                                  <w:t>identifie</w:t>
                                </w:r>
                                <w:r>
                                  <w:rPr>
                                    <w:rFonts w:ascii="Arial"/>
                                    <w:color w:val="1D1D1B"/>
                                    <w:spacing w:val="-26"/>
                                    <w:w w:val="123"/>
                                    <w:sz w:val="2"/>
                                  </w:rPr>
                                  <w:t>d</w:t>
                                </w:r>
                                <w:r>
                                  <w:rPr>
                                    <w:rFonts w:ascii="Times New Roman"/>
                                    <w:color w:val="1D1D1B"/>
                                    <w:w w:val="121"/>
                                    <w:sz w:val="3"/>
                                  </w:rPr>
                                  <w:t>Pr</w:t>
                                </w:r>
                                <w:r>
                                  <w:rPr>
                                    <w:rFonts w:ascii="Times New Roman"/>
                                    <w:color w:val="1D1D1B"/>
                                    <w:sz w:val="3"/>
                                  </w:rPr>
                                  <w:tab/>
                                </w:r>
                                <w:r>
                                  <w:rPr>
                                    <w:rFonts w:ascii="Arial"/>
                                    <w:color w:val="1D1D1B"/>
                                    <w:w w:val="120"/>
                                    <w:sz w:val="2"/>
                                  </w:rPr>
                                  <w:t>opria</w:t>
                                </w:r>
                              </w:p>
                              <w:p w14:paraId="46332E81" w14:textId="77777777" w:rsidR="00AA181E" w:rsidRDefault="00AA181E" w:rsidP="00617E12">
                                <w:pPr>
                                  <w:spacing w:line="33" w:lineRule="exact"/>
                                  <w:ind w:left="135"/>
                                  <w:rPr>
                                    <w:rFonts w:ascii="Arial"/>
                                    <w:sz w:val="2"/>
                                  </w:rPr>
                                </w:pPr>
                                <w:r>
                                  <w:rPr>
                                    <w:rFonts w:ascii="Arial"/>
                                    <w:color w:val="1D1D1B"/>
                                    <w:w w:val="120"/>
                                    <w:sz w:val="2"/>
                                  </w:rPr>
                                  <w:t>arrangements.requir ocedur</w:t>
                                </w:r>
                              </w:p>
                              <w:p w14:paraId="348BF304" w14:textId="77777777" w:rsidR="00AA181E" w:rsidRDefault="00AA181E" w:rsidP="00617E12">
                                <w:pPr>
                                  <w:spacing w:line="39" w:lineRule="exact"/>
                                  <w:ind w:left="133" w:right="999"/>
                                  <w:jc w:val="center"/>
                                  <w:rPr>
                                    <w:rFonts w:ascii="Arial"/>
                                    <w:sz w:val="2"/>
                                  </w:rPr>
                                </w:pPr>
                                <w:r>
                                  <w:rPr>
                                    <w:rFonts w:ascii="Arial"/>
                                    <w:color w:val="1D1D1B"/>
                                    <w:w w:val="125"/>
                                    <w:sz w:val="2"/>
                                  </w:rPr>
                                  <w:t>monitor</w:t>
                                </w:r>
                              </w:p>
                              <w:p w14:paraId="77F6A65C" w14:textId="77777777" w:rsidR="00AA181E" w:rsidRDefault="00AA181E" w:rsidP="00617E12">
                                <w:pPr>
                                  <w:tabs>
                                    <w:tab w:val="left" w:pos="1302"/>
                                  </w:tabs>
                                  <w:spacing w:line="139" w:lineRule="auto"/>
                                  <w:ind w:left="543"/>
                                  <w:rPr>
                                    <w:rFonts w:ascii="Arial"/>
                                    <w:sz w:val="2"/>
                                  </w:rPr>
                                </w:pPr>
                                <w:r>
                                  <w:rPr>
                                    <w:rFonts w:ascii="Arial"/>
                                    <w:color w:val="1D1D1B"/>
                                    <w:w w:val="123"/>
                                    <w:position w:val="-1"/>
                                    <w:sz w:val="2"/>
                                  </w:rPr>
                                  <w:t>the</w:t>
                                </w:r>
                                <w:r>
                                  <w:rPr>
                                    <w:rFonts w:ascii="Arial"/>
                                    <w:color w:val="1D1D1B"/>
                                    <w:position w:val="-1"/>
                                    <w:sz w:val="2"/>
                                  </w:rPr>
                                  <w:tab/>
                                </w:r>
                                <w:r>
                                  <w:rPr>
                                    <w:rFonts w:ascii="Arial"/>
                                    <w:color w:val="1D1D1B"/>
                                    <w:w w:val="119"/>
                                    <w:sz w:val="2"/>
                                  </w:rPr>
                                  <w:t>managemen</w:t>
                                </w:r>
                                <w:r>
                                  <w:rPr>
                                    <w:rFonts w:ascii="Arial"/>
                                    <w:color w:val="1D1D1B"/>
                                    <w:spacing w:val="-64"/>
                                    <w:w w:val="119"/>
                                    <w:sz w:val="2"/>
                                  </w:rPr>
                                  <w:t>t</w:t>
                                </w:r>
                                <w:r>
                                  <w:rPr>
                                    <w:rFonts w:ascii="Arial"/>
                                    <w:color w:val="1D1D1B"/>
                                    <w:w w:val="117"/>
                                    <w:sz w:val="2"/>
                                  </w:rPr>
                                  <w:t>Securit</w:t>
                                </w:r>
                                <w:r>
                                  <w:rPr>
                                    <w:rFonts w:ascii="Arial"/>
                                    <w:color w:val="1D1D1B"/>
                                    <w:spacing w:val="-23"/>
                                    <w:w w:val="117"/>
                                    <w:sz w:val="2"/>
                                  </w:rPr>
                                  <w:t>y</w:t>
                                </w:r>
                                <w:r>
                                  <w:rPr>
                                    <w:rFonts w:ascii="Arial"/>
                                    <w:color w:val="1D1D1B"/>
                                    <w:w w:val="127"/>
                                    <w:position w:val="-1"/>
                                    <w:sz w:val="2"/>
                                  </w:rPr>
                                  <w:t>r</w:t>
                                </w:r>
                                <w:r>
                                  <w:rPr>
                                    <w:rFonts w:ascii="Arial"/>
                                    <w:color w:val="1D1D1B"/>
                                    <w:position w:val="-1"/>
                                    <w:sz w:val="2"/>
                                  </w:rPr>
                                  <w:t xml:space="preserve">       </w:t>
                                </w:r>
                                <w:r>
                                  <w:rPr>
                                    <w:rFonts w:ascii="Arial"/>
                                    <w:color w:val="1D1D1B"/>
                                    <w:w w:val="127"/>
                                    <w:sz w:val="2"/>
                                  </w:rPr>
                                  <w:t>monito</w:t>
                                </w:r>
                                <w:r>
                                  <w:rPr>
                                    <w:rFonts w:ascii="Arial"/>
                                    <w:color w:val="1D1D1B"/>
                                    <w:spacing w:val="-66"/>
                                    <w:w w:val="127"/>
                                    <w:sz w:val="2"/>
                                  </w:rPr>
                                  <w:t>r</w:t>
                                </w:r>
                                <w:r>
                                  <w:rPr>
                                    <w:rFonts w:ascii="Arial"/>
                                    <w:color w:val="1D1D1B"/>
                                    <w:w w:val="99"/>
                                    <w:position w:val="1"/>
                                    <w:sz w:val="3"/>
                                  </w:rPr>
                                  <w:t>5.3</w:t>
                                </w:r>
                                <w:r>
                                  <w:rPr>
                                    <w:rFonts w:ascii="Arial"/>
                                    <w:color w:val="1D1D1B"/>
                                    <w:position w:val="1"/>
                                    <w:sz w:val="3"/>
                                  </w:rPr>
                                  <w:t xml:space="preserve"> </w:t>
                                </w:r>
                                <w:r>
                                  <w:rPr>
                                    <w:rFonts w:ascii="Arial"/>
                                    <w:color w:val="1D1D1B"/>
                                    <w:spacing w:val="-5"/>
                                    <w:position w:val="1"/>
                                    <w:sz w:val="3"/>
                                  </w:rPr>
                                  <w:t xml:space="preserve"> </w:t>
                                </w:r>
                                <w:r>
                                  <w:rPr>
                                    <w:rFonts w:ascii="Arial"/>
                                    <w:color w:val="1D1D1B"/>
                                    <w:w w:val="117"/>
                                    <w:sz w:val="2"/>
                                  </w:rPr>
                                  <w:t>e</w:t>
                                </w:r>
                                <w:r>
                                  <w:rPr>
                                    <w:rFonts w:ascii="Arial"/>
                                    <w:color w:val="1D1D1B"/>
                                    <w:spacing w:val="-2"/>
                                    <w:w w:val="117"/>
                                    <w:sz w:val="2"/>
                                  </w:rPr>
                                  <w:t>d</w:t>
                                </w:r>
                                <w:r>
                                  <w:rPr>
                                    <w:rFonts w:ascii="Arial"/>
                                    <w:color w:val="1D1D1B"/>
                                    <w:w w:val="114"/>
                                    <w:sz w:val="2"/>
                                  </w:rPr>
                                  <w:t>Th</w:t>
                                </w:r>
                                <w:r>
                                  <w:rPr>
                                    <w:rFonts w:ascii="Arial"/>
                                    <w:color w:val="1D1D1B"/>
                                    <w:spacing w:val="-43"/>
                                    <w:w w:val="114"/>
                                    <w:sz w:val="2"/>
                                  </w:rPr>
                                  <w:t>e</w:t>
                                </w:r>
                                <w:r>
                                  <w:rPr>
                                    <w:rFonts w:ascii="Arial"/>
                                    <w:color w:val="1D1D1B"/>
                                    <w:w w:val="117"/>
                                    <w:sz w:val="2"/>
                                  </w:rPr>
                                  <w:t>an</w:t>
                                </w:r>
                                <w:r>
                                  <w:rPr>
                                    <w:rFonts w:ascii="Arial"/>
                                    <w:color w:val="1D1D1B"/>
                                    <w:spacing w:val="-4"/>
                                    <w:w w:val="117"/>
                                    <w:sz w:val="2"/>
                                  </w:rPr>
                                  <w:t>d</w:t>
                                </w:r>
                                <w:r>
                                  <w:rPr>
                                    <w:rFonts w:ascii="Arial"/>
                                    <w:color w:val="1D1D1B"/>
                                    <w:w w:val="119"/>
                                    <w:position w:val="-1"/>
                                    <w:sz w:val="2"/>
                                  </w:rPr>
                                  <w:t>securit</w:t>
                                </w:r>
                                <w:r>
                                  <w:rPr>
                                    <w:rFonts w:ascii="Arial"/>
                                    <w:color w:val="1D1D1B"/>
                                    <w:spacing w:val="-80"/>
                                    <w:w w:val="119"/>
                                    <w:position w:val="-1"/>
                                    <w:sz w:val="2"/>
                                  </w:rPr>
                                  <w:t>y</w:t>
                                </w:r>
                                <w:r>
                                  <w:rPr>
                                    <w:rFonts w:ascii="Arial"/>
                                    <w:color w:val="1D1D1B"/>
                                    <w:spacing w:val="-4"/>
                                    <w:w w:val="127"/>
                                    <w:position w:val="-1"/>
                                    <w:sz w:val="2"/>
                                  </w:rPr>
                                  <w:t>r</w:t>
                                </w:r>
                                <w:r>
                                  <w:rPr>
                                    <w:rFonts w:ascii="Arial"/>
                                    <w:color w:val="1D1D1B"/>
                                    <w:w w:val="118"/>
                                    <w:position w:val="-1"/>
                                    <w:sz w:val="2"/>
                                  </w:rPr>
                                  <w:t>eviewe</w:t>
                                </w:r>
                                <w:r>
                                  <w:rPr>
                                    <w:rFonts w:ascii="Arial"/>
                                    <w:color w:val="1D1D1B"/>
                                    <w:spacing w:val="-7"/>
                                    <w:w w:val="118"/>
                                    <w:position w:val="-1"/>
                                    <w:sz w:val="2"/>
                                  </w:rPr>
                                  <w:t>d</w:t>
                                </w:r>
                                <w:r>
                                  <w:rPr>
                                    <w:rFonts w:ascii="Times New Roman"/>
                                    <w:color w:val="1D1D1B"/>
                                    <w:w w:val="115"/>
                                    <w:sz w:val="3"/>
                                  </w:rPr>
                                  <w:t>6.2</w:t>
                                </w:r>
                                <w:r>
                                  <w:rPr>
                                    <w:rFonts w:ascii="Times New Roman"/>
                                    <w:color w:val="1D1D1B"/>
                                    <w:sz w:val="3"/>
                                  </w:rPr>
                                  <w:t xml:space="preserve">     </w:t>
                                </w:r>
                                <w:r>
                                  <w:rPr>
                                    <w:rFonts w:ascii="Times New Roman"/>
                                    <w:color w:val="1D1D1B"/>
                                    <w:spacing w:val="1"/>
                                    <w:sz w:val="3"/>
                                  </w:rPr>
                                  <w:t xml:space="preserve"> </w:t>
                                </w:r>
                                <w:r>
                                  <w:rPr>
                                    <w:rFonts w:ascii="Arial"/>
                                    <w:color w:val="1D1D1B"/>
                                    <w:spacing w:val="-6"/>
                                    <w:w w:val="119"/>
                                    <w:position w:val="1"/>
                                    <w:sz w:val="2"/>
                                  </w:rPr>
                                  <w:t>personne</w:t>
                                </w:r>
                                <w:r>
                                  <w:rPr>
                                    <w:rFonts w:ascii="Arial"/>
                                    <w:color w:val="1D1D1B"/>
                                    <w:spacing w:val="-32"/>
                                    <w:w w:val="119"/>
                                    <w:position w:val="1"/>
                                    <w:sz w:val="2"/>
                                  </w:rPr>
                                  <w:t>l</w:t>
                                </w:r>
                                <w:r>
                                  <w:rPr>
                                    <w:rFonts w:ascii="Arial"/>
                                    <w:color w:val="1D1D1B"/>
                                    <w:spacing w:val="-6"/>
                                    <w:w w:val="116"/>
                                    <w:sz w:val="2"/>
                                  </w:rPr>
                                  <w:t>organisa</w:t>
                                </w:r>
                              </w:p>
                              <w:p w14:paraId="4C590351" w14:textId="77777777" w:rsidR="00AA181E" w:rsidRDefault="00AA181E" w:rsidP="00617E12">
                                <w:pPr>
                                  <w:tabs>
                                    <w:tab w:val="left" w:pos="1775"/>
                                  </w:tabs>
                                  <w:spacing w:line="-26" w:lineRule="auto"/>
                                  <w:ind w:left="1109"/>
                                  <w:jc w:val="center"/>
                                  <w:rPr>
                                    <w:rFonts w:ascii="Arial"/>
                                    <w:sz w:val="2"/>
                                  </w:rPr>
                                </w:pPr>
                                <w:r>
                                  <w:rPr>
                                    <w:rFonts w:ascii="Arial"/>
                                    <w:color w:val="1D1D1B"/>
                                    <w:w w:val="111"/>
                                    <w:sz w:val="2"/>
                                  </w:rPr>
                                  <w:t>access</w:t>
                                </w:r>
                                <w:r>
                                  <w:rPr>
                                    <w:rFonts w:ascii="Arial"/>
                                    <w:color w:val="1D1D1B"/>
                                    <w:sz w:val="2"/>
                                  </w:rPr>
                                  <w:t xml:space="preserve">                  </w:t>
                                </w:r>
                                <w:r>
                                  <w:rPr>
                                    <w:rFonts w:ascii="Arial"/>
                                    <w:color w:val="1D1D1B"/>
                                    <w:w w:val="120"/>
                                    <w:position w:val="1"/>
                                    <w:sz w:val="2"/>
                                  </w:rPr>
                                  <w:t>opri</w:t>
                                </w:r>
                                <w:r>
                                  <w:rPr>
                                    <w:rFonts w:ascii="Arial"/>
                                    <w:color w:val="1D1D1B"/>
                                    <w:spacing w:val="-4"/>
                                    <w:w w:val="120"/>
                                    <w:position w:val="1"/>
                                    <w:sz w:val="2"/>
                                  </w:rPr>
                                  <w:t>a</w:t>
                                </w:r>
                                <w:r>
                                  <w:rPr>
                                    <w:rFonts w:ascii="Arial"/>
                                    <w:color w:val="1D1D1B"/>
                                    <w:w w:val="122"/>
                                    <w:sz w:val="2"/>
                                  </w:rPr>
                                  <w:t>tely</w:t>
                                </w:r>
                                <w:r>
                                  <w:rPr>
                                    <w:rFonts w:ascii="Arial"/>
                                    <w:color w:val="1D1D1B"/>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1"/>
                                    <w:position w:val="1"/>
                                    <w:sz w:val="2"/>
                                  </w:rPr>
                                  <w:t xml:space="preserve"> </w:t>
                                </w:r>
                                <w:r>
                                  <w:rPr>
                                    <w:rFonts w:ascii="Arial"/>
                                    <w:color w:val="1D1D1B"/>
                                    <w:spacing w:val="-10"/>
                                    <w:w w:val="126"/>
                                    <w:position w:val="1"/>
                                    <w:sz w:val="2"/>
                                  </w:rPr>
                                  <w:t>o</w:t>
                                </w:r>
                                <w:r>
                                  <w:rPr>
                                    <w:rFonts w:ascii="Arial"/>
                                    <w:color w:val="1D1D1B"/>
                                    <w:spacing w:val="-5"/>
                                    <w:w w:val="136"/>
                                    <w:position w:val="1"/>
                                    <w:sz w:val="2"/>
                                  </w:rPr>
                                  <w:t>f</w:t>
                                </w:r>
                                <w:r>
                                  <w:rPr>
                                    <w:rFonts w:ascii="Arial"/>
                                    <w:color w:val="1D1D1B"/>
                                    <w:w w:val="107"/>
                                    <w:sz w:val="2"/>
                                  </w:rPr>
                                  <w:t>a</w:t>
                                </w:r>
                              </w:p>
                              <w:p w14:paraId="0DE129D9" w14:textId="77777777" w:rsidR="00AA181E" w:rsidRDefault="00AA181E" w:rsidP="00617E12">
                                <w:pPr>
                                  <w:spacing w:line="13" w:lineRule="exact"/>
                                  <w:ind w:left="133" w:right="1324"/>
                                  <w:jc w:val="center"/>
                                  <w:rPr>
                                    <w:rFonts w:ascii="Arial"/>
                                    <w:sz w:val="2"/>
                                  </w:rPr>
                                </w:pPr>
                                <w:r>
                                  <w:rPr>
                                    <w:rFonts w:ascii="Arial"/>
                                    <w:color w:val="1D1D1B"/>
                                    <w:w w:val="120"/>
                                    <w:sz w:val="2"/>
                                  </w:rPr>
                                  <w:t>appr</w:t>
                                </w:r>
                              </w:p>
                              <w:p w14:paraId="120F2122" w14:textId="77777777" w:rsidR="00AA181E" w:rsidRDefault="00AA181E" w:rsidP="00617E12">
                                <w:pPr>
                                  <w:spacing w:line="28" w:lineRule="auto"/>
                                  <w:ind w:left="408" w:right="1677" w:firstLine="20"/>
                                  <w:rPr>
                                    <w:rFonts w:ascii="Arial"/>
                                    <w:sz w:val="2"/>
                                  </w:rPr>
                                </w:pPr>
                                <w:r>
                                  <w:rPr>
                                    <w:rFonts w:ascii="Arial"/>
                                    <w:color w:val="1D1D1B"/>
                                    <w:w w:val="115"/>
                                    <w:sz w:val="2"/>
                                  </w:rPr>
                                  <w:t>e ar</w:t>
                                </w:r>
                              </w:p>
                              <w:p w14:paraId="6976CAC6" w14:textId="77777777" w:rsidR="00AA181E" w:rsidRDefault="00AA181E" w:rsidP="00617E12">
                                <w:pPr>
                                  <w:spacing w:line="2" w:lineRule="exact"/>
                                  <w:ind w:left="38"/>
                                  <w:rPr>
                                    <w:rFonts w:ascii="Arial"/>
                                    <w:sz w:val="2"/>
                                  </w:rPr>
                                </w:pPr>
                                <w:r>
                                  <w:rPr>
                                    <w:rFonts w:ascii="Arial"/>
                                    <w:color w:val="1D1D1B"/>
                                    <w:w w:val="120"/>
                                    <w:sz w:val="2"/>
                                  </w:rPr>
                                  <w:t xml:space="preserve">security        Security                    </w:t>
                                </w:r>
                                <w:r>
                                  <w:rPr>
                                    <w:rFonts w:ascii="Arial"/>
                                    <w:color w:val="1D1D1B"/>
                                    <w:spacing w:val="5"/>
                                    <w:w w:val="120"/>
                                    <w:sz w:val="2"/>
                                  </w:rPr>
                                  <w:t xml:space="preserve"> </w:t>
                                </w:r>
                                <w:r>
                                  <w:rPr>
                                    <w:rFonts w:ascii="Arial"/>
                                    <w:color w:val="1D1D1B"/>
                                    <w:w w:val="120"/>
                                    <w:sz w:val="2"/>
                                  </w:rPr>
                                  <w:t>and</w:t>
                                </w:r>
                              </w:p>
                              <w:p w14:paraId="0D4DFB54" w14:textId="77777777" w:rsidR="00AA181E" w:rsidRDefault="00AA181E" w:rsidP="00617E12">
                                <w:pPr>
                                  <w:tabs>
                                    <w:tab w:val="left" w:pos="1066"/>
                                    <w:tab w:val="left" w:pos="1467"/>
                                    <w:tab w:val="left" w:pos="1954"/>
                                  </w:tabs>
                                  <w:spacing w:line="8" w:lineRule="exact"/>
                                  <w:ind w:left="328"/>
                                  <w:rPr>
                                    <w:rFonts w:ascii="Arial"/>
                                    <w:sz w:val="2"/>
                                  </w:rPr>
                                </w:pPr>
                                <w:r>
                                  <w:rPr>
                                    <w:rFonts w:ascii="Arial"/>
                                    <w:color w:val="1D1D1B"/>
                                    <w:w w:val="120"/>
                                    <w:sz w:val="2"/>
                                  </w:rPr>
                                  <w:t>policies</w:t>
                                </w:r>
                                <w:r>
                                  <w:rPr>
                                    <w:rFonts w:ascii="Arial"/>
                                    <w:color w:val="1D1D1B"/>
                                    <w:w w:val="120"/>
                                    <w:sz w:val="2"/>
                                  </w:rPr>
                                  <w:tab/>
                                </w:r>
                                <w:r>
                                  <w:rPr>
                                    <w:rFonts w:ascii="Times New Roman"/>
                                    <w:color w:val="1D1D1B"/>
                                    <w:w w:val="120"/>
                                    <w:sz w:val="3"/>
                                  </w:rPr>
                                  <w:t>Protocol</w:t>
                                </w:r>
                                <w:r>
                                  <w:rPr>
                                    <w:rFonts w:ascii="Times New Roman"/>
                                    <w:color w:val="1D1D1B"/>
                                    <w:w w:val="120"/>
                                    <w:sz w:val="3"/>
                                  </w:rPr>
                                  <w:tab/>
                                </w:r>
                                <w:r>
                                  <w:rPr>
                                    <w:rFonts w:ascii="Arial"/>
                                    <w:color w:val="1D1D1B"/>
                                    <w:w w:val="120"/>
                                    <w:position w:val="4"/>
                                    <w:sz w:val="2"/>
                                  </w:rPr>
                                  <w:t>obliga</w:t>
                                </w:r>
                                <w:r>
                                  <w:rPr>
                                    <w:rFonts w:ascii="Arial"/>
                                    <w:color w:val="1D1D1B"/>
                                    <w:w w:val="120"/>
                                    <w:position w:val="2"/>
                                    <w:sz w:val="2"/>
                                  </w:rPr>
                                  <w:t>tions</w:t>
                                </w:r>
                                <w:r>
                                  <w:rPr>
                                    <w:rFonts w:ascii="Arial"/>
                                    <w:color w:val="1D1D1B"/>
                                    <w:w w:val="120"/>
                                    <w:position w:val="1"/>
                                    <w:sz w:val="2"/>
                                  </w:rPr>
                                  <w:t>o</w:t>
                                </w:r>
                                <w:r>
                                  <w:rPr>
                                    <w:rFonts w:ascii="Arial"/>
                                    <w:color w:val="1D1D1B"/>
                                    <w:w w:val="120"/>
                                    <w:sz w:val="2"/>
                                  </w:rPr>
                                  <w:t>fall</w:t>
                                </w:r>
                                <w:r>
                                  <w:rPr>
                                    <w:rFonts w:ascii="Arial"/>
                                    <w:color w:val="1D1D1B"/>
                                    <w:w w:val="120"/>
                                    <w:sz w:val="2"/>
                                  </w:rPr>
                                  <w:tab/>
                                </w:r>
                                <w:r>
                                  <w:rPr>
                                    <w:rFonts w:ascii="Arial"/>
                                    <w:color w:val="1D1D1B"/>
                                    <w:w w:val="120"/>
                                    <w:position w:val="4"/>
                                    <w:sz w:val="2"/>
                                  </w:rPr>
                                  <w:t>manageme</w:t>
                                </w:r>
                              </w:p>
                              <w:p w14:paraId="03AF807D" w14:textId="77777777" w:rsidR="00AA181E" w:rsidRDefault="00AA181E" w:rsidP="00617E12">
                                <w:pPr>
                                  <w:spacing w:line="12" w:lineRule="exact"/>
                                  <w:ind w:left="325"/>
                                  <w:rPr>
                                    <w:rFonts w:ascii="Arial"/>
                                    <w:sz w:val="2"/>
                                  </w:rPr>
                                </w:pPr>
                                <w:r>
                                  <w:rPr>
                                    <w:rFonts w:ascii="Arial"/>
                                    <w:color w:val="1D1D1B"/>
                                    <w:w w:val="120"/>
                                    <w:sz w:val="2"/>
                                  </w:rPr>
                                  <w:t>ements</w:t>
                                </w:r>
                              </w:p>
                              <w:p w14:paraId="7EE0ED02" w14:textId="77777777" w:rsidR="00AA181E" w:rsidRDefault="00AA181E" w:rsidP="00617E12">
                                <w:pPr>
                                  <w:spacing w:line="13" w:lineRule="exact"/>
                                  <w:ind w:right="607"/>
                                  <w:jc w:val="right"/>
                                  <w:rPr>
                                    <w:rFonts w:ascii="Arial"/>
                                    <w:sz w:val="2"/>
                                  </w:rPr>
                                </w:pPr>
                                <w:r>
                                  <w:rPr>
                                    <w:rFonts w:ascii="Arial"/>
                                    <w:color w:val="1D1D1B"/>
                                    <w:w w:val="115"/>
                                    <w:sz w:val="2"/>
                                  </w:rPr>
                                  <w:t>egime.</w:t>
                                </w:r>
                              </w:p>
                              <w:p w14:paraId="15F16F5F" w14:textId="77777777" w:rsidR="00AA181E" w:rsidRDefault="00AA181E" w:rsidP="00617E12">
                                <w:pPr>
                                  <w:spacing w:line="9" w:lineRule="exact"/>
                                  <w:ind w:left="133" w:right="1204"/>
                                  <w:jc w:val="center"/>
                                  <w:rPr>
                                    <w:rFonts w:ascii="Arial"/>
                                    <w:sz w:val="2"/>
                                  </w:rPr>
                                </w:pPr>
                                <w:r>
                                  <w:rPr>
                                    <w:rFonts w:ascii="Arial"/>
                                    <w:color w:val="1D1D1B"/>
                                    <w:w w:val="125"/>
                                    <w:sz w:val="2"/>
                                  </w:rPr>
                                  <w:t>in</w:t>
                                </w:r>
                              </w:p>
                              <w:p w14:paraId="6A4A5CE9" w14:textId="77777777" w:rsidR="00AA181E" w:rsidRDefault="00AA181E" w:rsidP="00617E12">
                                <w:pPr>
                                  <w:spacing w:line="10" w:lineRule="exact"/>
                                  <w:ind w:left="133" w:right="1128"/>
                                  <w:jc w:val="center"/>
                                  <w:rPr>
                                    <w:rFonts w:ascii="Arial"/>
                                    <w:sz w:val="2"/>
                                  </w:rPr>
                                </w:pPr>
                                <w:r>
                                  <w:rPr>
                                    <w:rFonts w:ascii="Arial"/>
                                    <w:color w:val="1D1D1B"/>
                                    <w:w w:val="105"/>
                                    <w:sz w:val="2"/>
                                  </w:rPr>
                                  <w:t>es.</w:t>
                                </w:r>
                              </w:p>
                              <w:p w14:paraId="41DB48D6" w14:textId="77777777" w:rsidR="00AA181E" w:rsidRDefault="00AA181E" w:rsidP="00617E12">
                                <w:pPr>
                                  <w:tabs>
                                    <w:tab w:val="left" w:pos="1440"/>
                                  </w:tabs>
                                  <w:spacing w:line="-213" w:lineRule="auto"/>
                                  <w:ind w:left="1055"/>
                                  <w:jc w:val="center"/>
                                  <w:rPr>
                                    <w:rFonts w:ascii="Arial"/>
                                    <w:sz w:val="2"/>
                                  </w:rPr>
                                </w:pPr>
                                <w:r>
                                  <w:rPr>
                                    <w:rFonts w:ascii="Arial"/>
                                    <w:color w:val="1D1D1B"/>
                                    <w:w w:val="120"/>
                                    <w:position w:val="2"/>
                                    <w:sz w:val="2"/>
                                  </w:rPr>
                                  <w:t>in</w:t>
                                </w: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Arial"/>
                                    <w:color w:val="1D1D1B"/>
                                    <w:w w:val="120"/>
                                    <w:position w:val="1"/>
                                    <w:sz w:val="2"/>
                                  </w:rPr>
                                  <w:t>inthe</w:t>
                                </w:r>
                              </w:p>
                              <w:p w14:paraId="14860CB1" w14:textId="77777777" w:rsidR="00AA181E" w:rsidRDefault="00AA181E" w:rsidP="00617E12">
                                <w:pPr>
                                  <w:spacing w:line="5" w:lineRule="exact"/>
                                  <w:ind w:left="133" w:right="1318"/>
                                  <w:jc w:val="center"/>
                                  <w:rPr>
                                    <w:rFonts w:ascii="Arial"/>
                                    <w:sz w:val="2"/>
                                  </w:rPr>
                                </w:pPr>
                                <w:r>
                                  <w:rPr>
                                    <w:rFonts w:ascii="Arial"/>
                                    <w:color w:val="1D1D1B"/>
                                    <w:w w:val="120"/>
                                    <w:sz w:val="2"/>
                                  </w:rPr>
                                  <w:t>eviewed</w:t>
                                </w:r>
                              </w:p>
                              <w:p w14:paraId="75A198B2" w14:textId="77777777" w:rsidR="00AA181E" w:rsidRDefault="00AA181E" w:rsidP="00617E12">
                                <w:pPr>
                                  <w:tabs>
                                    <w:tab w:val="left" w:pos="1197"/>
                                    <w:tab w:val="left" w:pos="1521"/>
                                  </w:tabs>
                                  <w:spacing w:line="6" w:lineRule="exact"/>
                                  <w:ind w:left="265"/>
                                  <w:rPr>
                                    <w:rFonts w:ascii="Arial" w:hAnsi="Arial"/>
                                    <w:sz w:val="2"/>
                                  </w:rPr>
                                </w:pPr>
                                <w:r>
                                  <w:rPr>
                                    <w:rFonts w:ascii="Arial" w:hAnsi="Arial"/>
                                    <w:color w:val="1D1D1B"/>
                                    <w:w w:val="127"/>
                                    <w:position w:val="-1"/>
                                    <w:sz w:val="2"/>
                                  </w:rPr>
                                  <w:t>monito</w:t>
                                </w:r>
                                <w:r>
                                  <w:rPr>
                                    <w:rFonts w:ascii="Arial" w:hAnsi="Arial"/>
                                    <w:color w:val="1D1D1B"/>
                                    <w:spacing w:val="-7"/>
                                    <w:w w:val="127"/>
                                    <w:position w:val="-1"/>
                                    <w:sz w:val="2"/>
                                  </w:rPr>
                                  <w:t>r</w:t>
                                </w:r>
                                <w:r>
                                  <w:rPr>
                                    <w:rFonts w:ascii="Arial" w:hAnsi="Arial"/>
                                    <w:color w:val="1D1D1B"/>
                                    <w:w w:val="117"/>
                                    <w:sz w:val="2"/>
                                  </w:rPr>
                                  <w:t>ed</w:t>
                                </w:r>
                                <w:r>
                                  <w:rPr>
                                    <w:rFonts w:ascii="Arial" w:hAnsi="Arial"/>
                                    <w:color w:val="1D1D1B"/>
                                    <w:sz w:val="2"/>
                                  </w:rPr>
                                  <w:tab/>
                                </w:r>
                                <w:r>
                                  <w:rPr>
                                    <w:rFonts w:ascii="Times New Roman" w:hAnsi="Times New Roman"/>
                                    <w:color w:val="1D1D1B"/>
                                    <w:w w:val="114"/>
                                    <w:sz w:val="3"/>
                                  </w:rPr>
                                  <w:t>4</w:t>
                                </w:r>
                                <w:r>
                                  <w:rPr>
                                    <w:rFonts w:ascii="Times New Roman" w:hAnsi="Times New Roman"/>
                                    <w:color w:val="1D1D1B"/>
                                    <w:spacing w:val="-5"/>
                                    <w:w w:val="114"/>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21"/>
                                    <w:position w:val="1"/>
                                    <w:sz w:val="2"/>
                                  </w:rPr>
                                  <w:t>tion’s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16"/>
                                    <w:position w:val="4"/>
                                    <w:sz w:val="2"/>
                                  </w:rPr>
                                  <w:t>organis</w:t>
                                </w:r>
                                <w:r>
                                  <w:rPr>
                                    <w:rFonts w:ascii="Arial" w:hAnsi="Arial"/>
                                    <w:color w:val="1D1D1B"/>
                                    <w:spacing w:val="-50"/>
                                    <w:w w:val="116"/>
                                    <w:position w:val="4"/>
                                    <w:sz w:val="2"/>
                                  </w:rPr>
                                  <w:t>a</w:t>
                                </w:r>
                                <w:r>
                                  <w:rPr>
                                    <w:rFonts w:ascii="Arial" w:hAnsi="Arial"/>
                                    <w:color w:val="1D1D1B"/>
                                    <w:w w:val="116"/>
                                    <w:position w:val="1"/>
                                    <w:sz w:val="2"/>
                                  </w:rPr>
                                  <w:t>person</w:t>
                                </w:r>
                                <w:r>
                                  <w:rPr>
                                    <w:rFonts w:ascii="Arial" w:hAnsi="Arial"/>
                                    <w:color w:val="1D1D1B"/>
                                    <w:spacing w:val="-47"/>
                                    <w:w w:val="116"/>
                                    <w:position w:val="1"/>
                                    <w:sz w:val="2"/>
                                  </w:rPr>
                                  <w:t>s</w:t>
                                </w:r>
                                <w:r>
                                  <w:rPr>
                                    <w:rFonts w:ascii="Arial" w:hAnsi="Arial"/>
                                    <w:color w:val="1D1D1B"/>
                                    <w:w w:val="121"/>
                                    <w:position w:val="1"/>
                                    <w:sz w:val="2"/>
                                  </w:rPr>
                                  <w:t>tion’</w:t>
                                </w:r>
                                <w:r>
                                  <w:rPr>
                                    <w:rFonts w:ascii="Arial" w:hAnsi="Arial"/>
                                    <w:color w:val="1D1D1B"/>
                                    <w:spacing w:val="-17"/>
                                    <w:w w:val="121"/>
                                    <w:position w:val="1"/>
                                    <w:sz w:val="2"/>
                                  </w:rPr>
                                  <w:t>s</w:t>
                                </w:r>
                                <w:r>
                                  <w:rPr>
                                    <w:rFonts w:ascii="Arial" w:hAnsi="Arial"/>
                                    <w:color w:val="1D1D1B"/>
                                    <w:w w:val="114"/>
                                    <w:position w:val="-1"/>
                                    <w:sz w:val="2"/>
                                  </w:rPr>
                                  <w:t>a</w:t>
                                </w:r>
                                <w:r>
                                  <w:rPr>
                                    <w:rFonts w:ascii="Arial" w:hAnsi="Arial"/>
                                    <w:color w:val="1D1D1B"/>
                                    <w:spacing w:val="-20"/>
                                    <w:w w:val="114"/>
                                    <w:position w:val="-1"/>
                                    <w:sz w:val="2"/>
                                  </w:rPr>
                                  <w:t>r</w:t>
                                </w:r>
                                <w:r>
                                  <w:rPr>
                                    <w:rFonts w:ascii="Arial" w:hAnsi="Arial"/>
                                    <w:color w:val="1D1D1B"/>
                                    <w:w w:val="122"/>
                                    <w:position w:val="2"/>
                                    <w:sz w:val="2"/>
                                  </w:rPr>
                                  <w:t>trainin</w:t>
                                </w:r>
                                <w:r>
                                  <w:rPr>
                                    <w:rFonts w:ascii="Arial" w:hAnsi="Arial"/>
                                    <w:color w:val="1D1D1B"/>
                                    <w:spacing w:val="-5"/>
                                    <w:w w:val="122"/>
                                    <w:position w:val="2"/>
                                    <w:sz w:val="2"/>
                                  </w:rPr>
                                  <w:t>g</w:t>
                                </w:r>
                                <w:r>
                                  <w:rPr>
                                    <w:rFonts w:ascii="Arial" w:hAnsi="Arial"/>
                                    <w:color w:val="1D1D1B"/>
                                    <w:w w:val="117"/>
                                    <w:position w:val="-1"/>
                                    <w:sz w:val="2"/>
                                  </w:rPr>
                                  <w:t>and</w:t>
                                </w:r>
                              </w:p>
                              <w:p w14:paraId="536BDFEC" w14:textId="77777777" w:rsidR="00AA181E" w:rsidRDefault="00AA181E" w:rsidP="00617E12">
                                <w:pPr>
                                  <w:spacing w:line="5" w:lineRule="exact"/>
                                  <w:ind w:left="133" w:right="1326"/>
                                  <w:jc w:val="center"/>
                                  <w:rPr>
                                    <w:rFonts w:ascii="Arial"/>
                                    <w:sz w:val="2"/>
                                  </w:rPr>
                                </w:pPr>
                                <w:r>
                                  <w:rPr>
                                    <w:rFonts w:ascii="Arial"/>
                                    <w:color w:val="1D1D1B"/>
                                    <w:w w:val="125"/>
                                    <w:sz w:val="2"/>
                                  </w:rPr>
                                  <w:t>pr</w:t>
                                </w:r>
                              </w:p>
                              <w:p w14:paraId="6C7A32EE" w14:textId="77777777" w:rsidR="00AA181E" w:rsidRDefault="00AA181E" w:rsidP="00617E12">
                                <w:pPr>
                                  <w:spacing w:line="7" w:lineRule="exact"/>
                                  <w:ind w:left="15"/>
                                  <w:rPr>
                                    <w:rFonts w:ascii="Arial"/>
                                    <w:sz w:val="2"/>
                                  </w:rPr>
                                </w:pPr>
                                <w:r>
                                  <w:rPr>
                                    <w:rFonts w:ascii="Arial"/>
                                    <w:color w:val="1D1D1B"/>
                                    <w:w w:val="120"/>
                                    <w:sz w:val="2"/>
                                  </w:rPr>
                                  <w:t>governance</w:t>
                                </w:r>
                              </w:p>
                              <w:p w14:paraId="2700B844" w14:textId="77777777" w:rsidR="00AA181E" w:rsidRDefault="00AA181E" w:rsidP="00617E12">
                                <w:pPr>
                                  <w:spacing w:line="23" w:lineRule="exact"/>
                                  <w:ind w:left="112" w:right="1384"/>
                                  <w:jc w:val="center"/>
                                  <w:rPr>
                                    <w:rFonts w:ascii="Arial" w:hAnsi="Arial"/>
                                    <w:sz w:val="2"/>
                                  </w:rPr>
                                </w:pPr>
                                <w:r>
                                  <w:rPr>
                                    <w:rFonts w:ascii="Arial" w:hAnsi="Arial"/>
                                    <w:color w:val="1D1D1B"/>
                                    <w:w w:val="120"/>
                                    <w:sz w:val="2"/>
                                  </w:rPr>
                                  <w:t>tion’s</w:t>
                                </w:r>
                              </w:p>
                              <w:p w14:paraId="61A9E071" w14:textId="77777777" w:rsidR="00AA181E" w:rsidRDefault="00AA181E" w:rsidP="00617E12">
                                <w:pPr>
                                  <w:spacing w:line="18" w:lineRule="exact"/>
                                  <w:ind w:right="1277"/>
                                  <w:jc w:val="center"/>
                                  <w:rPr>
                                    <w:rFonts w:ascii="Arial"/>
                                    <w:sz w:val="2"/>
                                  </w:rPr>
                                </w:pPr>
                                <w:r>
                                  <w:rPr>
                                    <w:rFonts w:ascii="Arial"/>
                                    <w:color w:val="1D1D1B"/>
                                    <w:w w:val="127"/>
                                    <w:sz w:val="2"/>
                                  </w:rPr>
                                  <w:t>r</w:t>
                                </w:r>
                              </w:p>
                              <w:p w14:paraId="4D1443CA" w14:textId="77777777" w:rsidR="00AA181E" w:rsidRDefault="00AA181E" w:rsidP="00617E12">
                                <w:pPr>
                                  <w:spacing w:line="11" w:lineRule="exact"/>
                                  <w:ind w:left="50" w:right="1384"/>
                                  <w:jc w:val="center"/>
                                  <w:rPr>
                                    <w:rFonts w:ascii="Arial"/>
                                    <w:sz w:val="2"/>
                                  </w:rPr>
                                </w:pPr>
                                <w:r>
                                  <w:rPr>
                                    <w:rFonts w:ascii="Arial"/>
                                    <w:color w:val="1D1D1B"/>
                                    <w:w w:val="115"/>
                                    <w:sz w:val="2"/>
                                  </w:rPr>
                                  <w:t>and</w:t>
                                </w:r>
                              </w:p>
                              <w:p w14:paraId="1D797613" w14:textId="77777777" w:rsidR="00AA181E" w:rsidRDefault="00AA181E" w:rsidP="00617E12">
                                <w:pPr>
                                  <w:spacing w:line="5" w:lineRule="exact"/>
                                  <w:ind w:left="267"/>
                                  <w:rPr>
                                    <w:rFonts w:ascii="Arial" w:hAnsi="Arial"/>
                                    <w:sz w:val="2"/>
                                  </w:rPr>
                                </w:pPr>
                                <w:r>
                                  <w:rPr>
                                    <w:rFonts w:ascii="Arial" w:hAnsi="Arial"/>
                                    <w:color w:val="1D1D1B"/>
                                    <w:w w:val="120"/>
                                    <w:sz w:val="2"/>
                                  </w:rPr>
                                  <w:t>tion’s</w:t>
                                </w:r>
                              </w:p>
                              <w:p w14:paraId="57B37AA3" w14:textId="77777777" w:rsidR="00AA181E" w:rsidRDefault="00AA181E" w:rsidP="00617E12">
                                <w:pPr>
                                  <w:spacing w:line="3" w:lineRule="exact"/>
                                  <w:ind w:left="178"/>
                                  <w:rPr>
                                    <w:rFonts w:ascii="Arial"/>
                                    <w:sz w:val="2"/>
                                  </w:rPr>
                                </w:pPr>
                                <w:r>
                                  <w:rPr>
                                    <w:rFonts w:ascii="Arial"/>
                                    <w:color w:val="1D1D1B"/>
                                    <w:w w:val="115"/>
                                    <w:sz w:val="2"/>
                                  </w:rPr>
                                  <w:t>organisa</w:t>
                                </w:r>
                              </w:p>
                              <w:p w14:paraId="1B74A0D9" w14:textId="77777777" w:rsidR="00AA181E" w:rsidRDefault="00AA181E" w:rsidP="00617E12">
                                <w:pPr>
                                  <w:tabs>
                                    <w:tab w:val="left" w:pos="892"/>
                                  </w:tabs>
                                  <w:spacing w:line="28" w:lineRule="exact"/>
                                  <w:ind w:left="171"/>
                                  <w:rPr>
                                    <w:rFonts w:ascii="Arial"/>
                                    <w:sz w:val="2"/>
                                  </w:rPr>
                                </w:pPr>
                                <w:r>
                                  <w:rPr>
                                    <w:rFonts w:ascii="Arial"/>
                                    <w:color w:val="1D1D1B"/>
                                    <w:w w:val="120"/>
                                    <w:sz w:val="2"/>
                                  </w:rPr>
                                  <w:t>opria</w:t>
                                </w:r>
                                <w:r>
                                  <w:rPr>
                                    <w:rFonts w:ascii="Arial"/>
                                    <w:color w:val="1D1D1B"/>
                                    <w:w w:val="120"/>
                                    <w:position w:val="1"/>
                                    <w:sz w:val="2"/>
                                  </w:rPr>
                                  <w:t>tely</w:t>
                                </w:r>
                                <w:r>
                                  <w:rPr>
                                    <w:rFonts w:ascii="Arial"/>
                                    <w:color w:val="1D1D1B"/>
                                    <w:spacing w:val="3"/>
                                    <w:w w:val="120"/>
                                    <w:position w:val="1"/>
                                    <w:sz w:val="2"/>
                                  </w:rPr>
                                  <w:t xml:space="preserve"> </w:t>
                                </w:r>
                                <w:r>
                                  <w:rPr>
                                    <w:rFonts w:ascii="Arial"/>
                                    <w:color w:val="1D1D1B"/>
                                    <w:w w:val="120"/>
                                    <w:sz w:val="2"/>
                                  </w:rPr>
                                  <w:t>the</w:t>
                                </w:r>
                                <w:r>
                                  <w:rPr>
                                    <w:rFonts w:ascii="Arial"/>
                                    <w:color w:val="1D1D1B"/>
                                    <w:w w:val="120"/>
                                    <w:position w:val="2"/>
                                    <w:sz w:val="2"/>
                                  </w:rPr>
                                  <w:t>organisa</w:t>
                                </w:r>
                                <w:r>
                                  <w:rPr>
                                    <w:rFonts w:ascii="Arial"/>
                                    <w:color w:val="1D1D1B"/>
                                    <w:w w:val="120"/>
                                    <w:position w:val="2"/>
                                    <w:sz w:val="2"/>
                                  </w:rPr>
                                  <w:tab/>
                                </w:r>
                                <w:r>
                                  <w:rPr>
                                    <w:rFonts w:ascii="Arial"/>
                                    <w:color w:val="1D1D1B"/>
                                    <w:w w:val="120"/>
                                    <w:position w:val="1"/>
                                    <w:sz w:val="2"/>
                                  </w:rPr>
                                  <w:t xml:space="preserve">and </w:t>
                                </w:r>
                                <w:r>
                                  <w:rPr>
                                    <w:rFonts w:ascii="Arial"/>
                                    <w:color w:val="1D1D1B"/>
                                    <w:w w:val="120"/>
                                    <w:position w:val="2"/>
                                    <w:sz w:val="2"/>
                                  </w:rPr>
                                  <w:t>Security</w:t>
                                </w:r>
                                <w:r>
                                  <w:rPr>
                                    <w:rFonts w:ascii="Arial"/>
                                    <w:color w:val="1D1D1B"/>
                                    <w:w w:val="120"/>
                                    <w:position w:val="1"/>
                                    <w:sz w:val="2"/>
                                  </w:rPr>
                                  <w:t>requir</w:t>
                                </w:r>
                                <w:r>
                                  <w:rPr>
                                    <w:rFonts w:ascii="Arial"/>
                                    <w:color w:val="1D1D1B"/>
                                    <w:w w:val="120"/>
                                    <w:sz w:val="2"/>
                                  </w:rPr>
                                  <w:t xml:space="preserve">ements </w:t>
                                </w:r>
                                <w:r>
                                  <w:rPr>
                                    <w:rFonts w:ascii="Arial"/>
                                    <w:color w:val="1D1D1B"/>
                                    <w:w w:val="120"/>
                                    <w:position w:val="1"/>
                                    <w:sz w:val="3"/>
                                  </w:rPr>
                                  <w:t>Pr</w:t>
                                </w:r>
                                <w:r>
                                  <w:rPr>
                                    <w:rFonts w:ascii="Arial"/>
                                    <w:color w:val="1D1D1B"/>
                                    <w:w w:val="120"/>
                                    <w:sz w:val="3"/>
                                  </w:rPr>
                                  <w:t xml:space="preserve">otocol </w:t>
                                </w:r>
                                <w:r>
                                  <w:rPr>
                                    <w:rFonts w:ascii="Arial"/>
                                    <w:color w:val="1D1D1B"/>
                                    <w:w w:val="120"/>
                                    <w:position w:val="4"/>
                                    <w:sz w:val="2"/>
                                  </w:rPr>
                                  <w:t>personnel</w:t>
                                </w:r>
                                <w:r>
                                  <w:rPr>
                                    <w:rFonts w:ascii="Arial"/>
                                    <w:color w:val="1D1D1B"/>
                                    <w:spacing w:val="3"/>
                                    <w:w w:val="120"/>
                                    <w:position w:val="4"/>
                                    <w:sz w:val="2"/>
                                  </w:rPr>
                                  <w:t xml:space="preserve"> </w:t>
                                </w:r>
                                <w:r>
                                  <w:rPr>
                                    <w:rFonts w:ascii="Arial"/>
                                    <w:color w:val="1D1D1B"/>
                                    <w:w w:val="120"/>
                                    <w:position w:val="3"/>
                                    <w:sz w:val="2"/>
                                  </w:rPr>
                                  <w:t>e</w:t>
                                </w:r>
                                <w:r>
                                  <w:rPr>
                                    <w:rFonts w:ascii="Arial"/>
                                    <w:color w:val="1D1D1B"/>
                                    <w:w w:val="120"/>
                                    <w:position w:val="2"/>
                                    <w:sz w:val="2"/>
                                  </w:rPr>
                                  <w:t>appr</w:t>
                                </w:r>
                                <w:r>
                                  <w:rPr>
                                    <w:rFonts w:ascii="Arial"/>
                                    <w:color w:val="1D1D1B"/>
                                    <w:w w:val="120"/>
                                    <w:position w:val="1"/>
                                    <w:sz w:val="2"/>
                                  </w:rPr>
                                  <w:t>opria</w:t>
                                </w:r>
                              </w:p>
                              <w:p w14:paraId="644B724E" w14:textId="77777777" w:rsidR="00AA181E" w:rsidRDefault="00AA181E" w:rsidP="00617E12">
                                <w:pPr>
                                  <w:tabs>
                                    <w:tab w:val="left" w:pos="657"/>
                                  </w:tabs>
                                  <w:spacing w:line="69" w:lineRule="auto"/>
                                  <w:ind w:left="107"/>
                                  <w:rPr>
                                    <w:rFonts w:ascii="Arial" w:hAnsi="Arial"/>
                                    <w:sz w:val="2"/>
                                  </w:rPr>
                                </w:pPr>
                                <w:r>
                                  <w:rPr>
                                    <w:rFonts w:ascii="Arial" w:hAnsi="Arial"/>
                                    <w:color w:val="1D1D1B"/>
                                    <w:spacing w:val="-1"/>
                                    <w:w w:val="112"/>
                                    <w:sz w:val="2"/>
                                  </w:rPr>
                                  <w:t>e</w:t>
                                </w:r>
                                <w:r>
                                  <w:rPr>
                                    <w:rFonts w:ascii="Arial" w:hAnsi="Arial"/>
                                    <w:color w:val="1D1D1B"/>
                                    <w:w w:val="118"/>
                                    <w:sz w:val="2"/>
                                  </w:rPr>
                                  <w:t>appr</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sz w:val="2"/>
                                  </w:rPr>
                                  <w:t>in</w:t>
                                </w:r>
                                <w:r>
                                  <w:rPr>
                                    <w:rFonts w:ascii="Arial" w:hAnsi="Arial"/>
                                    <w:color w:val="1D1D1B"/>
                                    <w:sz w:val="2"/>
                                  </w:rPr>
                                  <w:t xml:space="preserve">     </w:t>
                                </w:r>
                                <w:r>
                                  <w:rPr>
                                    <w:rFonts w:ascii="Arial" w:hAnsi="Arial"/>
                                    <w:color w:val="1D1D1B"/>
                                    <w:spacing w:val="1"/>
                                    <w:sz w:val="2"/>
                                  </w:rPr>
                                  <w:t xml:space="preserve"> </w:t>
                                </w:r>
                                <w:r>
                                  <w:rPr>
                                    <w:rFonts w:ascii="Times New Roman" w:hAnsi="Times New Roman"/>
                                    <w:color w:val="1D1D1B"/>
                                    <w:w w:val="110"/>
                                    <w:sz w:val="3"/>
                                  </w:rPr>
                                  <w:t>3</w:t>
                                </w:r>
                                <w:r>
                                  <w:rPr>
                                    <w:rFonts w:ascii="Times New Roman" w:hAnsi="Times New Roman"/>
                                    <w:color w:val="1D1D1B"/>
                                    <w:spacing w:val="-5"/>
                                    <w:w w:val="110"/>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16"/>
                                    <w:position w:val="-1"/>
                                    <w:sz w:val="2"/>
                                  </w:rPr>
                                  <w:t>organis</w:t>
                                </w:r>
                                <w:r>
                                  <w:rPr>
                                    <w:rFonts w:ascii="Arial" w:hAnsi="Arial"/>
                                    <w:color w:val="1D1D1B"/>
                                    <w:spacing w:val="-4"/>
                                    <w:w w:val="116"/>
                                    <w:position w:val="-1"/>
                                    <w:sz w:val="2"/>
                                  </w:rPr>
                                  <w:t>a</w:t>
                                </w:r>
                                <w:r>
                                  <w:rPr>
                                    <w:rFonts w:ascii="Arial" w:hAnsi="Arial"/>
                                    <w:color w:val="1D1D1B"/>
                                    <w:w w:val="121"/>
                                    <w:sz w:val="2"/>
                                  </w:rPr>
                                  <w:t>tion’</w:t>
                                </w:r>
                                <w:r>
                                  <w:rPr>
                                    <w:rFonts w:ascii="Arial" w:hAnsi="Arial"/>
                                    <w:color w:val="1D1D1B"/>
                                    <w:spacing w:val="2"/>
                                    <w:w w:val="121"/>
                                    <w:sz w:val="2"/>
                                  </w:rPr>
                                  <w:t>s</w:t>
                                </w:r>
                                <w:r>
                                  <w:rPr>
                                    <w:rFonts w:ascii="Arial" w:hAnsi="Arial"/>
                                    <w:color w:val="1D1D1B"/>
                                    <w:w w:val="119"/>
                                    <w:sz w:val="2"/>
                                  </w:rPr>
                                  <w:t>policies</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19"/>
                                    <w:sz w:val="2"/>
                                  </w:rPr>
                                  <w:t>managemen</w:t>
                                </w:r>
                                <w:r>
                                  <w:rPr>
                                    <w:rFonts w:ascii="Arial" w:hAnsi="Arial"/>
                                    <w:color w:val="1D1D1B"/>
                                    <w:spacing w:val="2"/>
                                    <w:w w:val="119"/>
                                    <w:sz w:val="2"/>
                                  </w:rPr>
                                  <w:t>t</w:t>
                                </w:r>
                                <w:r>
                                  <w:rPr>
                                    <w:rFonts w:ascii="Arial" w:hAnsi="Arial"/>
                                    <w:color w:val="1D1D1B"/>
                                    <w:spacing w:val="-4"/>
                                    <w:w w:val="127"/>
                                    <w:position w:val="-1"/>
                                    <w:sz w:val="2"/>
                                  </w:rPr>
                                  <w:t>r</w:t>
                                </w:r>
                                <w:r>
                                  <w:rPr>
                                    <w:rFonts w:ascii="Arial" w:hAnsi="Arial"/>
                                    <w:color w:val="1D1D1B"/>
                                    <w:w w:val="119"/>
                                    <w:position w:val="-1"/>
                                    <w:sz w:val="2"/>
                                  </w:rPr>
                                  <w:t>egime</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sz w:val="2"/>
                                  </w:rPr>
                                  <w:t>imp</w:t>
                                </w:r>
                                <w:r>
                                  <w:rPr>
                                    <w:rFonts w:ascii="Arial" w:hAnsi="Arial"/>
                                    <w:color w:val="1D1D1B"/>
                                    <w:spacing w:val="-4"/>
                                    <w:w w:val="124"/>
                                    <w:sz w:val="2"/>
                                  </w:rPr>
                                  <w:t>r</w:t>
                                </w:r>
                                <w:r>
                                  <w:rPr>
                                    <w:rFonts w:ascii="Arial" w:hAnsi="Arial"/>
                                    <w:color w:val="1D1D1B"/>
                                    <w:w w:val="119"/>
                                    <w:sz w:val="2"/>
                                  </w:rPr>
                                  <w:t>ove</w:t>
                                </w:r>
                                <w:r>
                                  <w:rPr>
                                    <w:rFonts w:ascii="Arial" w:hAnsi="Arial"/>
                                    <w:color w:val="1D1D1B"/>
                                    <w:spacing w:val="2"/>
                                    <w:w w:val="119"/>
                                    <w:sz w:val="2"/>
                                  </w:rPr>
                                  <w:t>d</w:t>
                                </w:r>
                                <w:r>
                                  <w:rPr>
                                    <w:rFonts w:ascii="Arial" w:hAnsi="Arial"/>
                                    <w:color w:val="1D1D1B"/>
                                    <w:w w:val="117"/>
                                    <w:position w:val="-1"/>
                                    <w:sz w:val="2"/>
                                  </w:rPr>
                                  <w:t>an</w:t>
                                </w:r>
                                <w:r>
                                  <w:rPr>
                                    <w:rFonts w:ascii="Arial" w:hAnsi="Arial"/>
                                    <w:color w:val="1D1D1B"/>
                                    <w:spacing w:val="-2"/>
                                    <w:w w:val="117"/>
                                    <w:position w:val="-1"/>
                                    <w:sz w:val="2"/>
                                  </w:rPr>
                                  <w:t>d</w:t>
                                </w:r>
                                <w:r>
                                  <w:rPr>
                                    <w:rFonts w:ascii="Arial" w:hAnsi="Arial"/>
                                    <w:color w:val="1D1D1B"/>
                                    <w:w w:val="98"/>
                                    <w:sz w:val="3"/>
                                  </w:rPr>
                                  <w:t>5.</w:t>
                                </w:r>
                                <w:r>
                                  <w:rPr>
                                    <w:rFonts w:ascii="Arial" w:hAnsi="Arial"/>
                                    <w:color w:val="1D1D1B"/>
                                    <w:sz w:val="3"/>
                                  </w:rPr>
                                  <w:t xml:space="preserve">     </w:t>
                                </w:r>
                                <w:r>
                                  <w:rPr>
                                    <w:rFonts w:ascii="Arial" w:hAnsi="Arial"/>
                                    <w:color w:val="1D1D1B"/>
                                    <w:spacing w:val="3"/>
                                    <w:sz w:val="3"/>
                                  </w:rPr>
                                  <w:t xml:space="preserve"> </w:t>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w:t>
                                </w:r>
                                <w:r>
                                  <w:rPr>
                                    <w:rFonts w:ascii="Times New Roman" w:hAnsi="Times New Roman"/>
                                    <w:color w:val="1D1D1B"/>
                                    <w:spacing w:val="-5"/>
                                    <w:w w:val="123"/>
                                    <w:position w:val="1"/>
                                    <w:sz w:val="3"/>
                                  </w:rPr>
                                  <w:t>l</w:t>
                                </w:r>
                                <w:r>
                                  <w:rPr>
                                    <w:rFonts w:ascii="Arial" w:hAnsi="Arial"/>
                                    <w:color w:val="1D1D1B"/>
                                    <w:w w:val="119"/>
                                    <w:position w:val="2"/>
                                    <w:sz w:val="2"/>
                                  </w:rPr>
                                  <w:t>managemen</w:t>
                                </w:r>
                                <w:r>
                                  <w:rPr>
                                    <w:rFonts w:ascii="Arial" w:hAnsi="Arial"/>
                                    <w:color w:val="1D1D1B"/>
                                    <w:spacing w:val="-92"/>
                                    <w:w w:val="119"/>
                                    <w:position w:val="2"/>
                                    <w:sz w:val="2"/>
                                  </w:rPr>
                                  <w:t>t</w:t>
                                </w:r>
                                <w:r>
                                  <w:rPr>
                                    <w:rFonts w:ascii="Arial" w:hAnsi="Arial"/>
                                    <w:color w:val="1D1D1B"/>
                                    <w:w w:val="119"/>
                                    <w:position w:val="4"/>
                                    <w:sz w:val="2"/>
                                  </w:rPr>
                                  <w:t>personnel</w:t>
                                </w:r>
                                <w:r>
                                  <w:rPr>
                                    <w:rFonts w:ascii="Arial" w:hAnsi="Arial"/>
                                    <w:color w:val="1D1D1B"/>
                                    <w:position w:val="4"/>
                                    <w:sz w:val="2"/>
                                  </w:rPr>
                                  <w:t xml:space="preserve"> </w:t>
                                </w:r>
                                <w:r>
                                  <w:rPr>
                                    <w:rFonts w:ascii="Arial" w:hAnsi="Arial"/>
                                    <w:color w:val="1D1D1B"/>
                                    <w:spacing w:val="-2"/>
                                    <w:position w:val="4"/>
                                    <w:sz w:val="2"/>
                                  </w:rPr>
                                  <w:t xml:space="preserve"> </w:t>
                                </w:r>
                                <w:r>
                                  <w:rPr>
                                    <w:rFonts w:ascii="Arial" w:hAnsi="Arial"/>
                                    <w:color w:val="1D1D1B"/>
                                    <w:w w:val="117"/>
                                    <w:position w:val="2"/>
                                    <w:sz w:val="2"/>
                                  </w:rPr>
                                  <w:t>awa</w:t>
                                </w:r>
                                <w:r>
                                  <w:rPr>
                                    <w:rFonts w:ascii="Arial" w:hAnsi="Arial"/>
                                    <w:color w:val="1D1D1B"/>
                                    <w:spacing w:val="-50"/>
                                    <w:w w:val="117"/>
                                    <w:position w:val="2"/>
                                    <w:sz w:val="2"/>
                                  </w:rPr>
                                  <w:t>r</w:t>
                                </w:r>
                                <w:r>
                                  <w:rPr>
                                    <w:rFonts w:ascii="Arial" w:hAnsi="Arial"/>
                                    <w:color w:val="1D1D1B"/>
                                    <w:w w:val="122"/>
                                    <w:sz w:val="2"/>
                                  </w:rPr>
                                  <w:t>tel</w:t>
                                </w:r>
                                <w:r>
                                  <w:rPr>
                                    <w:rFonts w:ascii="Arial" w:hAnsi="Arial"/>
                                    <w:color w:val="1D1D1B"/>
                                    <w:spacing w:val="-4"/>
                                    <w:w w:val="122"/>
                                    <w:sz w:val="2"/>
                                  </w:rPr>
                                  <w:t>y</w:t>
                                </w:r>
                                <w:r>
                                  <w:rPr>
                                    <w:rFonts w:ascii="Arial" w:hAnsi="Arial"/>
                                    <w:color w:val="1D1D1B"/>
                                    <w:w w:val="110"/>
                                    <w:sz w:val="2"/>
                                  </w:rPr>
                                  <w:t>eness</w:t>
                                </w:r>
                              </w:p>
                              <w:p w14:paraId="3D6D137F" w14:textId="77777777" w:rsidR="00AA181E" w:rsidRDefault="00AA181E" w:rsidP="00617E12">
                                <w:pPr>
                                  <w:spacing w:line="151" w:lineRule="auto"/>
                                  <w:ind w:left="133" w:right="402"/>
                                  <w:jc w:val="center"/>
                                  <w:rPr>
                                    <w:rFonts w:ascii="Arial"/>
                                    <w:sz w:val="2"/>
                                  </w:rPr>
                                </w:pPr>
                                <w:r>
                                  <w:rPr>
                                    <w:rFonts w:ascii="Arial"/>
                                    <w:color w:val="1D1D1B"/>
                                    <w:w w:val="120"/>
                                    <w:sz w:val="2"/>
                                  </w:rPr>
                                  <w:t>envir</w:t>
                                </w:r>
                                <w:r>
                                  <w:rPr>
                                    <w:rFonts w:ascii="Arial"/>
                                    <w:color w:val="1D1D1B"/>
                                    <w:w w:val="120"/>
                                    <w:position w:val="1"/>
                                    <w:sz w:val="2"/>
                                  </w:rPr>
                                  <w:t>onment.</w:t>
                                </w:r>
                              </w:p>
                              <w:p w14:paraId="1C91BDF7" w14:textId="77777777" w:rsidR="00AA181E" w:rsidRDefault="00AA181E" w:rsidP="00617E12">
                                <w:pPr>
                                  <w:tabs>
                                    <w:tab w:val="left" w:pos="1331"/>
                                  </w:tabs>
                                  <w:ind w:left="103"/>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1"/>
                                    <w:position w:val="2"/>
                                    <w:sz w:val="2"/>
                                  </w:rPr>
                                  <w:t>implemented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w w:val="118"/>
                                    <w:position w:val="1"/>
                                    <w:sz w:val="2"/>
                                  </w:rPr>
                                  <w:t>ements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spacing w:val="-4"/>
                                    <w:w w:val="127"/>
                                    <w:sz w:val="2"/>
                                  </w:rPr>
                                  <w:t>r</w:t>
                                </w:r>
                                <w:r>
                                  <w:rPr>
                                    <w:rFonts w:ascii="Arial" w:hAnsi="Arial"/>
                                    <w:color w:val="1D1D1B"/>
                                    <w:w w:val="118"/>
                                    <w:sz w:val="2"/>
                                  </w:rPr>
                                  <w:t>espon</w:t>
                                </w:r>
                                <w:r>
                                  <w:rPr>
                                    <w:rFonts w:ascii="Arial" w:hAnsi="Arial"/>
                                    <w:color w:val="1D1D1B"/>
                                    <w:spacing w:val="-19"/>
                                    <w:w w:val="118"/>
                                    <w:sz w:val="2"/>
                                  </w:rPr>
                                  <w:t>d</w:t>
                                </w:r>
                                <w:r>
                                  <w:rPr>
                                    <w:rFonts w:ascii="Arial" w:hAnsi="Arial"/>
                                    <w:color w:val="1D1D1B"/>
                                    <w:w w:val="121"/>
                                    <w:position w:val="2"/>
                                    <w:sz w:val="2"/>
                                  </w:rPr>
                                  <w:t>tion’</w:t>
                                </w:r>
                                <w:r>
                                  <w:rPr>
                                    <w:rFonts w:ascii="Arial" w:hAnsi="Arial"/>
                                    <w:color w:val="1D1D1B"/>
                                    <w:spacing w:val="-40"/>
                                    <w:w w:val="121"/>
                                    <w:position w:val="2"/>
                                    <w:sz w:val="2"/>
                                  </w:rPr>
                                  <w:t>s</w:t>
                                </w:r>
                                <w:r>
                                  <w:rPr>
                                    <w:rFonts w:ascii="Arial" w:hAnsi="Arial"/>
                                    <w:color w:val="1D1D1B"/>
                                    <w:w w:val="133"/>
                                    <w:position w:val="1"/>
                                    <w:sz w:val="2"/>
                                  </w:rPr>
                                  <w:t>t</w:t>
                                </w:r>
                                <w:r>
                                  <w:rPr>
                                    <w:rFonts w:ascii="Arial" w:hAnsi="Arial"/>
                                    <w:color w:val="1D1D1B"/>
                                    <w:spacing w:val="2"/>
                                    <w:w w:val="133"/>
                                    <w:position w:val="1"/>
                                    <w:sz w:val="2"/>
                                  </w:rPr>
                                  <w:t>o</w:t>
                                </w:r>
                                <w:r>
                                  <w:rPr>
                                    <w:rFonts w:ascii="Arial" w:hAnsi="Arial"/>
                                    <w:color w:val="1D1D1B"/>
                                    <w:w w:val="123"/>
                                    <w:position w:val="2"/>
                                    <w:sz w:val="2"/>
                                  </w:rPr>
                                  <w:t>the</w:t>
                                </w:r>
                                <w:r>
                                  <w:rPr>
                                    <w:rFonts w:ascii="Arial" w:hAnsi="Arial"/>
                                    <w:color w:val="1D1D1B"/>
                                    <w:w w:val="119"/>
                                    <w:position w:val="1"/>
                                    <w:sz w:val="2"/>
                                  </w:rPr>
                                  <w:t>securit</w:t>
                                </w:r>
                                <w:r>
                                  <w:rPr>
                                    <w:rFonts w:ascii="Arial" w:hAnsi="Arial"/>
                                    <w:color w:val="1D1D1B"/>
                                    <w:spacing w:val="-85"/>
                                    <w:w w:val="119"/>
                                    <w:position w:val="1"/>
                                    <w:sz w:val="2"/>
                                  </w:rPr>
                                  <w:t>y</w:t>
                                </w:r>
                                <w:r>
                                  <w:rPr>
                                    <w:rFonts w:ascii="Arial" w:hAnsi="Arial"/>
                                    <w:color w:val="1D1D1B"/>
                                    <w:w w:val="120"/>
                                    <w:position w:val="2"/>
                                    <w:sz w:val="2"/>
                                  </w:rPr>
                                  <w:t>evolving</w:t>
                                </w:r>
                                <w:r>
                                  <w:rPr>
                                    <w:rFonts w:ascii="Arial" w:hAnsi="Arial"/>
                                    <w:color w:val="1D1D1B"/>
                                    <w:position w:val="2"/>
                                    <w:sz w:val="2"/>
                                  </w:rPr>
                                  <w:tab/>
                                </w:r>
                                <w:r>
                                  <w:rPr>
                                    <w:rFonts w:ascii="Arial" w:hAnsi="Arial"/>
                                    <w:color w:val="1D1D1B"/>
                                    <w:w w:val="119"/>
                                    <w:position w:val="2"/>
                                    <w:sz w:val="2"/>
                                  </w:rPr>
                                  <w:t>personne</w:t>
                                </w:r>
                                <w:r>
                                  <w:rPr>
                                    <w:rFonts w:ascii="Arial" w:hAnsi="Arial"/>
                                    <w:color w:val="1D1D1B"/>
                                    <w:spacing w:val="-19"/>
                                    <w:w w:val="119"/>
                                    <w:position w:val="2"/>
                                    <w:sz w:val="2"/>
                                  </w:rPr>
                                  <w:t>l</w:t>
                                </w:r>
                                <w:r>
                                  <w:rPr>
                                    <w:rFonts w:ascii="Arial" w:hAnsi="Arial"/>
                                    <w:color w:val="1D1D1B"/>
                                    <w:spacing w:val="-6"/>
                                    <w:w w:val="127"/>
                                    <w:position w:val="2"/>
                                    <w:sz w:val="2"/>
                                  </w:rPr>
                                  <w:t>r</w:t>
                                </w:r>
                                <w:r>
                                  <w:rPr>
                                    <w:rFonts w:ascii="Arial" w:hAnsi="Arial"/>
                                    <w:color w:val="1D1D1B"/>
                                    <w:w w:val="121"/>
                                    <w:position w:val="2"/>
                                    <w:sz w:val="2"/>
                                  </w:rPr>
                                  <w:t>oblig</w:t>
                                </w:r>
                                <w:r>
                                  <w:rPr>
                                    <w:rFonts w:ascii="Arial" w:hAnsi="Arial"/>
                                    <w:color w:val="1D1D1B"/>
                                    <w:spacing w:val="-67"/>
                                    <w:w w:val="121"/>
                                    <w:position w:val="2"/>
                                    <w:sz w:val="2"/>
                                  </w:rPr>
                                  <w:t>a</w:t>
                                </w:r>
                                <w:r>
                                  <w:rPr>
                                    <w:rFonts w:ascii="Arial" w:hAnsi="Arial"/>
                                    <w:color w:val="1D1D1B"/>
                                    <w:w w:val="118"/>
                                    <w:position w:val="2"/>
                                    <w:sz w:val="2"/>
                                  </w:rPr>
                                  <w:t>espon</w:t>
                                </w:r>
                                <w:r>
                                  <w:rPr>
                                    <w:rFonts w:ascii="Arial" w:hAnsi="Arial"/>
                                    <w:color w:val="1D1D1B"/>
                                    <w:spacing w:val="-20"/>
                                    <w:w w:val="118"/>
                                    <w:position w:val="2"/>
                                    <w:sz w:val="2"/>
                                  </w:rPr>
                                  <w:t>d</w:t>
                                </w:r>
                                <w:r>
                                  <w:rPr>
                                    <w:rFonts w:ascii="Arial" w:hAnsi="Arial"/>
                                    <w:color w:val="1D1D1B"/>
                                    <w:w w:val="122"/>
                                    <w:position w:val="1"/>
                                    <w:sz w:val="2"/>
                                  </w:rPr>
                                  <w:t>tion</w:t>
                                </w:r>
                                <w:r>
                                  <w:rPr>
                                    <w:rFonts w:ascii="Arial" w:hAnsi="Arial"/>
                                    <w:color w:val="1D1D1B"/>
                                    <w:spacing w:val="-35"/>
                                    <w:w w:val="122"/>
                                    <w:position w:val="1"/>
                                    <w:sz w:val="2"/>
                                  </w:rPr>
                                  <w:t>s</w:t>
                                </w:r>
                                <w:r>
                                  <w:rPr>
                                    <w:rFonts w:ascii="Arial" w:hAnsi="Arial"/>
                                    <w:color w:val="1D1D1B"/>
                                    <w:w w:val="133"/>
                                    <w:position w:val="1"/>
                                    <w:sz w:val="2"/>
                                  </w:rPr>
                                  <w:t>to</w:t>
                                </w:r>
                                <w:r>
                                  <w:rPr>
                                    <w:rFonts w:ascii="Arial" w:hAnsi="Arial"/>
                                    <w:color w:val="1D1D1B"/>
                                    <w:spacing w:val="-16"/>
                                    <w:w w:val="127"/>
                                    <w:position w:val="2"/>
                                    <w:sz w:val="2"/>
                                  </w:rPr>
                                  <w:t>r</w:t>
                                </w:r>
                                <w:r>
                                  <w:rPr>
                                    <w:rFonts w:ascii="Arial" w:hAnsi="Arial"/>
                                    <w:color w:val="1D1D1B"/>
                                    <w:w w:val="123"/>
                                    <w:position w:val="1"/>
                                    <w:sz w:val="2"/>
                                  </w:rPr>
                                  <w:t>th</w:t>
                                </w:r>
                                <w:r>
                                  <w:rPr>
                                    <w:rFonts w:ascii="Arial" w:hAnsi="Arial"/>
                                    <w:color w:val="1D1D1B"/>
                                    <w:spacing w:val="-32"/>
                                    <w:w w:val="123"/>
                                    <w:position w:val="1"/>
                                    <w:sz w:val="2"/>
                                  </w:rPr>
                                  <w:t>e</w:t>
                                </w:r>
                                <w:r>
                                  <w:rPr>
                                    <w:rFonts w:ascii="Arial" w:hAnsi="Arial"/>
                                    <w:color w:val="1D1D1B"/>
                                    <w:w w:val="118"/>
                                    <w:position w:val="1"/>
                                    <w:sz w:val="2"/>
                                  </w:rPr>
                                  <w:t>eviewe</w:t>
                                </w:r>
                                <w:r>
                                  <w:rPr>
                                    <w:rFonts w:ascii="Arial" w:hAnsi="Arial"/>
                                    <w:color w:val="1D1D1B"/>
                                    <w:spacing w:val="-56"/>
                                    <w:w w:val="118"/>
                                    <w:position w:val="1"/>
                                    <w:sz w:val="2"/>
                                  </w:rPr>
                                  <w:t>d</w:t>
                                </w:r>
                                <w:r>
                                  <w:rPr>
                                    <w:rFonts w:ascii="Arial" w:hAnsi="Arial"/>
                                    <w:color w:val="1D1D1B"/>
                                    <w:w w:val="120"/>
                                    <w:sz w:val="2"/>
                                  </w:rPr>
                                  <w:t>evolving</w:t>
                                </w:r>
                                <w:r>
                                  <w:rPr>
                                    <w:rFonts w:ascii="Arial" w:hAnsi="Arial"/>
                                    <w:color w:val="1D1D1B"/>
                                    <w:spacing w:val="-3"/>
                                    <w:sz w:val="2"/>
                                  </w:rPr>
                                  <w:t xml:space="preserve"> </w:t>
                                </w:r>
                                <w:r>
                                  <w:rPr>
                                    <w:rFonts w:ascii="Arial" w:hAnsi="Arial"/>
                                    <w:color w:val="1D1D1B"/>
                                    <w:w w:val="111"/>
                                    <w:position w:val="2"/>
                                    <w:sz w:val="2"/>
                                  </w:rPr>
                                  <w:t>access</w:t>
                                </w:r>
                              </w:p>
                              <w:p w14:paraId="1E316381" w14:textId="77777777" w:rsidR="00AA181E" w:rsidRDefault="00AA181E" w:rsidP="00617E12">
                                <w:pPr>
                                  <w:spacing w:line="12" w:lineRule="auto"/>
                                  <w:ind w:left="188" w:right="85"/>
                                  <w:rPr>
                                    <w:rFonts w:ascii="Arial" w:hAnsi="Arial"/>
                                    <w:sz w:val="2"/>
                                  </w:rPr>
                                </w:pP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1"/>
                                    <w:position w:val="2"/>
                                    <w:sz w:val="3"/>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position w:val="1"/>
                                    <w:sz w:val="2"/>
                                  </w:rPr>
                                  <w:t>imp</w:t>
                                </w:r>
                                <w:r>
                                  <w:rPr>
                                    <w:rFonts w:ascii="Arial" w:hAnsi="Arial"/>
                                    <w:color w:val="1D1D1B"/>
                                    <w:spacing w:val="-4"/>
                                    <w:w w:val="124"/>
                                    <w:position w:val="1"/>
                                    <w:sz w:val="2"/>
                                  </w:rPr>
                                  <w:t>r</w:t>
                                </w:r>
                                <w:r>
                                  <w:rPr>
                                    <w:rFonts w:ascii="Arial" w:hAnsi="Arial"/>
                                    <w:color w:val="1D1D1B"/>
                                    <w:w w:val="119"/>
                                    <w:position w:val="1"/>
                                    <w:sz w:val="2"/>
                                  </w:rPr>
                                  <w:t>ove</w:t>
                                </w:r>
                                <w:r>
                                  <w:rPr>
                                    <w:rFonts w:ascii="Arial" w:hAnsi="Arial"/>
                                    <w:color w:val="1D1D1B"/>
                                    <w:spacing w:val="2"/>
                                    <w:w w:val="119"/>
                                    <w:position w:val="1"/>
                                    <w:sz w:val="2"/>
                                  </w:rPr>
                                  <w:t>d</w:t>
                                </w:r>
                                <w:r>
                                  <w:rPr>
                                    <w:rFonts w:ascii="Arial" w:hAnsi="Arial"/>
                                    <w:color w:val="1D1D1B"/>
                                    <w:w w:val="117"/>
                                    <w:position w:val="2"/>
                                    <w:sz w:val="2"/>
                                  </w:rPr>
                                  <w:t>an</w:t>
                                </w:r>
                                <w:r>
                                  <w:rPr>
                                    <w:rFonts w:ascii="Arial" w:hAnsi="Arial"/>
                                    <w:color w:val="1D1D1B"/>
                                    <w:spacing w:val="-4"/>
                                    <w:w w:val="117"/>
                                    <w:position w:val="2"/>
                                    <w:sz w:val="2"/>
                                  </w:rPr>
                                  <w:t>d</w:t>
                                </w:r>
                                <w:r>
                                  <w:rPr>
                                    <w:rFonts w:ascii="Arial" w:hAnsi="Arial"/>
                                    <w:color w:val="1D1D1B"/>
                                    <w:w w:val="116"/>
                                    <w:position w:val="1"/>
                                    <w:sz w:val="2"/>
                                  </w:rPr>
                                  <w:t>ris</w:t>
                                </w:r>
                                <w:r>
                                  <w:rPr>
                                    <w:rFonts w:ascii="Arial" w:hAnsi="Arial"/>
                                    <w:color w:val="1D1D1B"/>
                                    <w:spacing w:val="-36"/>
                                    <w:w w:val="116"/>
                                    <w:position w:val="1"/>
                                    <w:sz w:val="2"/>
                                  </w:rPr>
                                  <w:t>k</w:t>
                                </w:r>
                                <w:r>
                                  <w:rPr>
                                    <w:rFonts w:ascii="Arial" w:hAnsi="Arial"/>
                                    <w:color w:val="1D1D1B"/>
                                    <w:w w:val="123"/>
                                    <w:position w:val="2"/>
                                    <w:sz w:val="2"/>
                                  </w:rPr>
                                  <w:t>the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6"/>
                                    <w:position w:val="1"/>
                                    <w:sz w:val="2"/>
                                  </w:rPr>
                                  <w:t>ris</w:t>
                                </w:r>
                                <w:r>
                                  <w:rPr>
                                    <w:rFonts w:ascii="Arial" w:hAnsi="Arial"/>
                                    <w:color w:val="1D1D1B"/>
                                    <w:spacing w:val="-32"/>
                                    <w:w w:val="116"/>
                                    <w:position w:val="1"/>
                                    <w:sz w:val="2"/>
                                  </w:rPr>
                                  <w:t>k</w:t>
                                </w:r>
                                <w:r>
                                  <w:rPr>
                                    <w:rFonts w:ascii="Arial" w:hAnsi="Arial"/>
                                    <w:color w:val="1D1D1B"/>
                                    <w:w w:val="119"/>
                                    <w:position w:val="1"/>
                                    <w:sz w:val="2"/>
                                  </w:rPr>
                                  <w:t>securit</w:t>
                                </w:r>
                                <w:r>
                                  <w:rPr>
                                    <w:rFonts w:ascii="Arial" w:hAnsi="Arial"/>
                                    <w:color w:val="1D1D1B"/>
                                    <w:spacing w:val="2"/>
                                    <w:w w:val="119"/>
                                    <w:position w:val="1"/>
                                    <w:sz w:val="2"/>
                                  </w:rPr>
                                  <w:t>y</w:t>
                                </w:r>
                                <w:r>
                                  <w:rPr>
                                    <w:rFonts w:ascii="Arial" w:hAnsi="Arial"/>
                                    <w:color w:val="1D1D1B"/>
                                    <w:w w:val="116"/>
                                    <w:position w:val="2"/>
                                    <w:sz w:val="2"/>
                                  </w:rPr>
                                  <w:t>risk</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9"/>
                                    <w:position w:val="2"/>
                                    <w:sz w:val="2"/>
                                  </w:rPr>
                                  <w:t>envi</w:t>
                                </w:r>
                                <w:r>
                                  <w:rPr>
                                    <w:rFonts w:ascii="Arial" w:hAnsi="Arial"/>
                                    <w:color w:val="1D1D1B"/>
                                    <w:spacing w:val="-4"/>
                                    <w:w w:val="119"/>
                                    <w:position w:val="2"/>
                                    <w:sz w:val="2"/>
                                  </w:rPr>
                                  <w:t>r</w:t>
                                </w:r>
                                <w:r>
                                  <w:rPr>
                                    <w:rFonts w:ascii="Arial" w:hAnsi="Arial"/>
                                    <w:color w:val="1D1D1B"/>
                                    <w:w w:val="122"/>
                                    <w:position w:val="1"/>
                                    <w:sz w:val="2"/>
                                  </w:rPr>
                                  <w:t>onment.</w:t>
                                </w:r>
                                <w:r>
                                  <w:rPr>
                                    <w:rFonts w:ascii="Arial" w:hAnsi="Arial"/>
                                    <w:color w:val="1D1D1B"/>
                                    <w:position w:val="1"/>
                                    <w:sz w:val="2"/>
                                  </w:rPr>
                                  <w:t xml:space="preserve">               </w:t>
                                </w:r>
                                <w:r>
                                  <w:rPr>
                                    <w:rFonts w:ascii="Arial" w:hAnsi="Arial"/>
                                    <w:color w:val="1D1D1B"/>
                                    <w:w w:val="109"/>
                                    <w:position w:val="2"/>
                                    <w:sz w:val="2"/>
                                  </w:rPr>
                                  <w:t>i</w:t>
                                </w:r>
                                <w:r>
                                  <w:rPr>
                                    <w:rFonts w:ascii="Arial" w:hAnsi="Arial"/>
                                    <w:color w:val="1D1D1B"/>
                                    <w:spacing w:val="2"/>
                                    <w:w w:val="109"/>
                                    <w:position w:val="2"/>
                                    <w:sz w:val="2"/>
                                  </w:rPr>
                                  <w:t>s</w:t>
                                </w:r>
                                <w:r>
                                  <w:rPr>
                                    <w:rFonts w:ascii="Arial" w:hAnsi="Arial"/>
                                    <w:color w:val="1D1D1B"/>
                                    <w:w w:val="118"/>
                                    <w:position w:val="1"/>
                                    <w:sz w:val="2"/>
                                  </w:rPr>
                                  <w:t>upd</w:t>
                                </w:r>
                                <w:r>
                                  <w:rPr>
                                    <w:rFonts w:ascii="Arial" w:hAnsi="Arial"/>
                                    <w:color w:val="1D1D1B"/>
                                    <w:spacing w:val="-17"/>
                                    <w:w w:val="118"/>
                                    <w:position w:val="1"/>
                                    <w:sz w:val="2"/>
                                  </w:rPr>
                                  <w:t>a</w:t>
                                </w:r>
                                <w:r>
                                  <w:rPr>
                                    <w:rFonts w:ascii="Arial" w:hAnsi="Arial"/>
                                    <w:color w:val="1D1D1B"/>
                                    <w:w w:val="117"/>
                                    <w:position w:val="2"/>
                                    <w:sz w:val="2"/>
                                  </w:rPr>
                                  <w:t>Securit</w:t>
                                </w:r>
                                <w:r>
                                  <w:rPr>
                                    <w:rFonts w:ascii="Arial" w:hAnsi="Arial"/>
                                    <w:color w:val="1D1D1B"/>
                                    <w:spacing w:val="-75"/>
                                    <w:w w:val="117"/>
                                    <w:position w:val="2"/>
                                    <w:sz w:val="2"/>
                                  </w:rPr>
                                  <w:t>y</w:t>
                                </w:r>
                                <w:r>
                                  <w:rPr>
                                    <w:rFonts w:ascii="Arial" w:hAnsi="Arial"/>
                                    <w:color w:val="1D1D1B"/>
                                    <w:w w:val="123"/>
                                    <w:position w:val="1"/>
                                    <w:sz w:val="2"/>
                                  </w:rPr>
                                  <w:t>te</w:t>
                                </w:r>
                                <w:r>
                                  <w:rPr>
                                    <w:rFonts w:ascii="Arial" w:hAnsi="Arial"/>
                                    <w:color w:val="1D1D1B"/>
                                    <w:spacing w:val="2"/>
                                    <w:w w:val="123"/>
                                    <w:position w:val="1"/>
                                    <w:sz w:val="2"/>
                                  </w:rPr>
                                  <w:t>d</w:t>
                                </w:r>
                                <w:r>
                                  <w:rPr>
                                    <w:rFonts w:ascii="Arial" w:hAnsi="Arial"/>
                                    <w:color w:val="1D1D1B"/>
                                    <w:w w:val="133"/>
                                    <w:sz w:val="2"/>
                                  </w:rPr>
                                  <w:t>to</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position w:val="2"/>
                                    <w:sz w:val="2"/>
                                  </w:rPr>
                                  <w:t>th</w:t>
                                </w:r>
                                <w:r>
                                  <w:rPr>
                                    <w:rFonts w:ascii="Arial" w:hAnsi="Arial"/>
                                    <w:color w:val="1D1D1B"/>
                                    <w:spacing w:val="-18"/>
                                    <w:w w:val="123"/>
                                    <w:position w:val="2"/>
                                    <w:sz w:val="2"/>
                                  </w:rPr>
                                  <w:t>e</w:t>
                                </w:r>
                                <w:r>
                                  <w:rPr>
                                    <w:rFonts w:ascii="Arial" w:hAnsi="Arial"/>
                                    <w:color w:val="1D1D1B"/>
                                    <w:spacing w:val="-6"/>
                                    <w:w w:val="107"/>
                                    <w:position w:val="3"/>
                                    <w:sz w:val="3"/>
                                  </w:rPr>
                                  <w:t>4</w:t>
                                </w:r>
                                <w:r>
                                  <w:rPr>
                                    <w:rFonts w:ascii="Arial" w:hAnsi="Arial"/>
                                    <w:color w:val="1D1D1B"/>
                                    <w:w w:val="116"/>
                                    <w:position w:val="1"/>
                                    <w:sz w:val="2"/>
                                  </w:rPr>
                                  <w:t>organis</w:t>
                                </w:r>
                                <w:r>
                                  <w:rPr>
                                    <w:rFonts w:ascii="Arial" w:hAnsi="Arial"/>
                                    <w:color w:val="1D1D1B"/>
                                    <w:spacing w:val="-66"/>
                                    <w:w w:val="116"/>
                                    <w:position w:val="1"/>
                                    <w:sz w:val="2"/>
                                  </w:rPr>
                                  <w:t>a</w:t>
                                </w:r>
                                <w:r>
                                  <w:rPr>
                                    <w:rFonts w:ascii="Arial" w:hAnsi="Arial"/>
                                    <w:color w:val="1D1D1B"/>
                                    <w:w w:val="114"/>
                                    <w:position w:val="2"/>
                                    <w:sz w:val="2"/>
                                  </w:rPr>
                                  <w:t>Th</w:t>
                                </w:r>
                                <w:r>
                                  <w:rPr>
                                    <w:rFonts w:ascii="Arial" w:hAnsi="Arial"/>
                                    <w:color w:val="1D1D1B"/>
                                    <w:spacing w:val="-5"/>
                                    <w:w w:val="114"/>
                                    <w:position w:val="2"/>
                                    <w:sz w:val="2"/>
                                  </w:rPr>
                                  <w:t>e</w:t>
                                </w:r>
                                <w:r>
                                  <w:rPr>
                                    <w:rFonts w:ascii="Arial" w:hAnsi="Arial"/>
                                    <w:color w:val="1D1D1B"/>
                                    <w:w w:val="119"/>
                                    <w:sz w:val="2"/>
                                  </w:rPr>
                                  <w:t>securit</w:t>
                                </w:r>
                                <w:r>
                                  <w:rPr>
                                    <w:rFonts w:ascii="Arial" w:hAnsi="Arial"/>
                                    <w:color w:val="1D1D1B"/>
                                    <w:spacing w:val="-66"/>
                                    <w:w w:val="119"/>
                                    <w:sz w:val="2"/>
                                  </w:rPr>
                                  <w:t>y</w:t>
                                </w:r>
                                <w:r>
                                  <w:rPr>
                                    <w:rFonts w:ascii="Arial" w:hAnsi="Arial"/>
                                    <w:color w:val="1D1D1B"/>
                                    <w:w w:val="121"/>
                                    <w:sz w:val="2"/>
                                  </w:rPr>
                                  <w:t>tion’s</w:t>
                                </w:r>
                                <w:r>
                                  <w:rPr>
                                    <w:rFonts w:ascii="Arial" w:hAnsi="Arial"/>
                                    <w:color w:val="1D1D1B"/>
                                    <w:sz w:val="2"/>
                                  </w:rPr>
                                  <w:t xml:space="preserve">   </w:t>
                                </w:r>
                                <w:r>
                                  <w:rPr>
                                    <w:rFonts w:ascii="Times New Roman" w:hAnsi="Times New Roman"/>
                                    <w:color w:val="1D1D1B"/>
                                    <w:w w:val="113"/>
                                    <w:position w:val="1"/>
                                    <w:sz w:val="3"/>
                                  </w:rPr>
                                  <w:t>6.3</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spacing w:val="-13"/>
                                    <w:w w:val="127"/>
                                    <w:position w:val="3"/>
                                    <w:sz w:val="2"/>
                                  </w:rPr>
                                  <w:t>r</w:t>
                                </w:r>
                                <w:r>
                                  <w:rPr>
                                    <w:rFonts w:ascii="Arial" w:hAnsi="Arial"/>
                                    <w:color w:val="1D1D1B"/>
                                    <w:spacing w:val="-6"/>
                                    <w:w w:val="117"/>
                                    <w:position w:val="3"/>
                                    <w:sz w:val="2"/>
                                  </w:rPr>
                                  <w:t>egime</w:t>
                                </w:r>
                                <w:r>
                                  <w:rPr>
                                    <w:rFonts w:ascii="Arial" w:hAnsi="Arial"/>
                                    <w:color w:val="1D1D1B"/>
                                    <w:spacing w:val="-78"/>
                                    <w:w w:val="117"/>
                                    <w:position w:val="3"/>
                                    <w:sz w:val="2"/>
                                  </w:rPr>
                                  <w:t>.</w:t>
                                </w:r>
                                <w:r>
                                  <w:rPr>
                                    <w:rFonts w:ascii="Arial" w:hAnsi="Arial"/>
                                    <w:color w:val="1D1D1B"/>
                                    <w:spacing w:val="-6"/>
                                    <w:w w:val="119"/>
                                    <w:position w:val="4"/>
                                    <w:sz w:val="2"/>
                                  </w:rPr>
                                  <w:t>managemen</w:t>
                                </w:r>
                                <w:r>
                                  <w:rPr>
                                    <w:rFonts w:ascii="Arial" w:hAnsi="Arial"/>
                                    <w:color w:val="1D1D1B"/>
                                    <w:spacing w:val="-81"/>
                                    <w:w w:val="119"/>
                                    <w:position w:val="4"/>
                                    <w:sz w:val="2"/>
                                  </w:rPr>
                                  <w:t>t</w:t>
                                </w:r>
                                <w:r>
                                  <w:rPr>
                                    <w:rFonts w:ascii="Arial" w:hAnsi="Arial"/>
                                    <w:color w:val="1D1D1B"/>
                                    <w:spacing w:val="-6"/>
                                    <w:w w:val="127"/>
                                    <w:position w:val="4"/>
                                    <w:sz w:val="2"/>
                                  </w:rPr>
                                  <w:t>monito</w:t>
                                </w:r>
                                <w:r>
                                  <w:rPr>
                                    <w:rFonts w:ascii="Arial" w:hAnsi="Arial"/>
                                    <w:color w:val="1D1D1B"/>
                                    <w:spacing w:val="-37"/>
                                    <w:w w:val="127"/>
                                    <w:position w:val="4"/>
                                    <w:sz w:val="2"/>
                                  </w:rPr>
                                  <w:t>r</w:t>
                                </w:r>
                                <w:r>
                                  <w:rPr>
                                    <w:rFonts w:ascii="Arial" w:hAnsi="Arial"/>
                                    <w:color w:val="1D1D1B"/>
                                    <w:spacing w:val="-6"/>
                                    <w:w w:val="124"/>
                                    <w:position w:val="2"/>
                                    <w:sz w:val="2"/>
                                  </w:rPr>
                                  <w:t>p</w:t>
                                </w:r>
                                <w:r>
                                  <w:rPr>
                                    <w:rFonts w:ascii="Arial" w:hAnsi="Arial"/>
                                    <w:color w:val="1D1D1B"/>
                                    <w:spacing w:val="-16"/>
                                    <w:w w:val="124"/>
                                    <w:position w:val="2"/>
                                    <w:sz w:val="2"/>
                                  </w:rPr>
                                  <w:t>r</w:t>
                                </w:r>
                                <w:r>
                                  <w:rPr>
                                    <w:rFonts w:ascii="Arial" w:hAnsi="Arial"/>
                                    <w:color w:val="1D1D1B"/>
                                    <w:spacing w:val="-6"/>
                                    <w:w w:val="121"/>
                                    <w:position w:val="2"/>
                                    <w:sz w:val="2"/>
                                  </w:rPr>
                                  <w:t>ogra</w:t>
                                </w:r>
                                <w:r>
                                  <w:rPr>
                                    <w:rFonts w:ascii="Arial" w:hAnsi="Arial"/>
                                    <w:color w:val="1D1D1B"/>
                                    <w:spacing w:val="-75"/>
                                    <w:w w:val="121"/>
                                    <w:position w:val="2"/>
                                    <w:sz w:val="2"/>
                                  </w:rPr>
                                  <w:t>m</w:t>
                                </w:r>
                                <w:r>
                                  <w:rPr>
                                    <w:rFonts w:ascii="Arial" w:hAnsi="Arial"/>
                                    <w:color w:val="1D1D1B"/>
                                    <w:spacing w:val="-6"/>
                                    <w:w w:val="117"/>
                                    <w:position w:val="2"/>
                                    <w:sz w:val="2"/>
                                  </w:rPr>
                                  <w:t>e</w:t>
                                </w:r>
                                <w:r>
                                  <w:rPr>
                                    <w:rFonts w:ascii="Arial" w:hAnsi="Arial"/>
                                    <w:color w:val="1D1D1B"/>
                                    <w:spacing w:val="-7"/>
                                    <w:w w:val="117"/>
                                    <w:position w:val="2"/>
                                    <w:sz w:val="2"/>
                                  </w:rPr>
                                  <w:t>d</w:t>
                                </w:r>
                              </w:p>
                              <w:p w14:paraId="67C31D3C" w14:textId="77777777" w:rsidR="00AA181E" w:rsidRDefault="00AA181E" w:rsidP="00617E12">
                                <w:pPr>
                                  <w:tabs>
                                    <w:tab w:val="left" w:pos="1323"/>
                                    <w:tab w:val="left" w:pos="1758"/>
                                    <w:tab w:val="left" w:pos="1974"/>
                                  </w:tabs>
                                  <w:spacing w:line="48" w:lineRule="auto"/>
                                  <w:ind w:left="295" w:right="85" w:hanging="100"/>
                                  <w:rPr>
                                    <w:rFonts w:ascii="Arial"/>
                                    <w:sz w:val="2"/>
                                  </w:rPr>
                                </w:pPr>
                                <w:r>
                                  <w:rPr>
                                    <w:rFonts w:ascii="Arial"/>
                                    <w:color w:val="1D1D1B"/>
                                    <w:w w:val="117"/>
                                    <w:position w:val="1"/>
                                    <w:sz w:val="2"/>
                                  </w:rPr>
                                  <w:t>Securit</w:t>
                                </w:r>
                                <w:r>
                                  <w:rPr>
                                    <w:rFonts w:ascii="Arial"/>
                                    <w:color w:val="1D1D1B"/>
                                    <w:spacing w:val="2"/>
                                    <w:w w:val="117"/>
                                    <w:position w:val="1"/>
                                    <w:sz w:val="2"/>
                                  </w:rPr>
                                  <w:t>y</w:t>
                                </w:r>
                                <w:r>
                                  <w:rPr>
                                    <w:rFonts w:ascii="Arial"/>
                                    <w:color w:val="1D1D1B"/>
                                    <w:spacing w:val="-4"/>
                                    <w:w w:val="127"/>
                                    <w:position w:val="2"/>
                                    <w:sz w:val="2"/>
                                  </w:rPr>
                                  <w:t>r</w:t>
                                </w:r>
                                <w:r>
                                  <w:rPr>
                                    <w:rFonts w:ascii="Arial"/>
                                    <w:color w:val="1D1D1B"/>
                                    <w:w w:val="120"/>
                                    <w:position w:val="2"/>
                                    <w:sz w:val="2"/>
                                  </w:rPr>
                                  <w:t>equir</w:t>
                                </w:r>
                                <w:r>
                                  <w:rPr>
                                    <w:rFonts w:ascii="Arial"/>
                                    <w:color w:val="1D1D1B"/>
                                    <w:position w:val="2"/>
                                    <w:sz w:val="2"/>
                                  </w:rPr>
                                  <w:t xml:space="preserve">  </w:t>
                                </w:r>
                                <w:r>
                                  <w:rPr>
                                    <w:rFonts w:ascii="Arial"/>
                                    <w:color w:val="1D1D1B"/>
                                    <w:w w:val="118"/>
                                    <w:sz w:val="2"/>
                                  </w:rPr>
                                  <w:t>upd</w:t>
                                </w:r>
                                <w:r>
                                  <w:rPr>
                                    <w:rFonts w:ascii="Arial"/>
                                    <w:color w:val="1D1D1B"/>
                                    <w:spacing w:val="-4"/>
                                    <w:w w:val="118"/>
                                    <w:sz w:val="2"/>
                                  </w:rPr>
                                  <w:t>a</w:t>
                                </w:r>
                                <w:r>
                                  <w:rPr>
                                    <w:rFonts w:ascii="Arial"/>
                                    <w:color w:val="1D1D1B"/>
                                    <w:w w:val="123"/>
                                    <w:position w:val="1"/>
                                    <w:sz w:val="2"/>
                                  </w:rPr>
                                  <w:t>te</w:t>
                                </w:r>
                                <w:r>
                                  <w:rPr>
                                    <w:rFonts w:ascii="Arial"/>
                                    <w:color w:val="1D1D1B"/>
                                    <w:spacing w:val="-25"/>
                                    <w:w w:val="123"/>
                                    <w:position w:val="1"/>
                                    <w:sz w:val="2"/>
                                  </w:rPr>
                                  <w:t>d</w:t>
                                </w:r>
                                <w:r>
                                  <w:rPr>
                                    <w:rFonts w:ascii="Arial"/>
                                    <w:color w:val="1D1D1B"/>
                                    <w:w w:val="123"/>
                                    <w:sz w:val="2"/>
                                  </w:rPr>
                                  <w:t>th</w:t>
                                </w:r>
                                <w:r>
                                  <w:rPr>
                                    <w:rFonts w:ascii="Arial"/>
                                    <w:color w:val="1D1D1B"/>
                                    <w:spacing w:val="-13"/>
                                    <w:w w:val="123"/>
                                    <w:sz w:val="2"/>
                                  </w:rPr>
                                  <w:t>e</w:t>
                                </w:r>
                                <w:r>
                                  <w:rPr>
                                    <w:rFonts w:ascii="Arial"/>
                                    <w:color w:val="1D1D1B"/>
                                    <w:w w:val="133"/>
                                    <w:position w:val="1"/>
                                    <w:sz w:val="2"/>
                                  </w:rPr>
                                  <w:t>t</w:t>
                                </w:r>
                                <w:r>
                                  <w:rPr>
                                    <w:rFonts w:ascii="Arial"/>
                                    <w:color w:val="1D1D1B"/>
                                    <w:spacing w:val="-14"/>
                                    <w:w w:val="133"/>
                                    <w:position w:val="1"/>
                                    <w:sz w:val="2"/>
                                  </w:rPr>
                                  <w:t>o</w:t>
                                </w:r>
                                <w:r>
                                  <w:rPr>
                                    <w:rFonts w:ascii="Arial"/>
                                    <w:color w:val="1D1D1B"/>
                                    <w:w w:val="116"/>
                                    <w:position w:val="1"/>
                                    <w:sz w:val="2"/>
                                  </w:rPr>
                                  <w:t>organis</w:t>
                                </w:r>
                                <w:r>
                                  <w:rPr>
                                    <w:rFonts w:ascii="Arial"/>
                                    <w:color w:val="1D1D1B"/>
                                    <w:spacing w:val="-11"/>
                                    <w:w w:val="116"/>
                                    <w:position w:val="1"/>
                                    <w:sz w:val="2"/>
                                  </w:rPr>
                                  <w:t>a</w:t>
                                </w:r>
                                <w:r>
                                  <w:rPr>
                                    <w:rFonts w:ascii="Arial"/>
                                    <w:color w:val="1D1D1B"/>
                                    <w:w w:val="120"/>
                                    <w:sz w:val="2"/>
                                  </w:rPr>
                                  <w:t>evolving</w:t>
                                </w:r>
                                <w:r>
                                  <w:rPr>
                                    <w:rFonts w:ascii="Arial"/>
                                    <w:color w:val="1D1D1B"/>
                                    <w:sz w:val="2"/>
                                  </w:rPr>
                                  <w:tab/>
                                </w:r>
                                <w:r>
                                  <w:rPr>
                                    <w:rFonts w:ascii="Arial"/>
                                    <w:color w:val="1D1D1B"/>
                                    <w:w w:val="116"/>
                                    <w:position w:val="1"/>
                                    <w:sz w:val="2"/>
                                  </w:rPr>
                                  <w:t>risk</w:t>
                                </w:r>
                                <w:r>
                                  <w:rPr>
                                    <w:rFonts w:ascii="Arial"/>
                                    <w:color w:val="1D1D1B"/>
                                    <w:position w:val="1"/>
                                    <w:sz w:val="2"/>
                                  </w:rPr>
                                  <w:t xml:space="preserve">             </w:t>
                                </w:r>
                                <w:r>
                                  <w:rPr>
                                    <w:rFonts w:ascii="Arial"/>
                                    <w:color w:val="1D1D1B"/>
                                    <w:w w:val="119"/>
                                    <w:position w:val="1"/>
                                    <w:sz w:val="2"/>
                                  </w:rPr>
                                  <w:t>managemen</w:t>
                                </w:r>
                                <w:r>
                                  <w:rPr>
                                    <w:rFonts w:ascii="Arial"/>
                                    <w:color w:val="1D1D1B"/>
                                    <w:spacing w:val="-35"/>
                                    <w:w w:val="119"/>
                                    <w:position w:val="1"/>
                                    <w:sz w:val="2"/>
                                  </w:rPr>
                                  <w:t>t</w:t>
                                </w:r>
                                <w:r>
                                  <w:rPr>
                                    <w:rFonts w:ascii="Arial"/>
                                    <w:color w:val="1D1D1B"/>
                                    <w:spacing w:val="-7"/>
                                    <w:w w:val="126"/>
                                    <w:position w:val="1"/>
                                    <w:sz w:val="2"/>
                                  </w:rPr>
                                  <w:t>o</w:t>
                                </w:r>
                                <w:r>
                                  <w:rPr>
                                    <w:rFonts w:ascii="Arial"/>
                                    <w:color w:val="1D1D1B"/>
                                    <w:spacing w:val="-1"/>
                                    <w:w w:val="136"/>
                                    <w:position w:val="1"/>
                                    <w:sz w:val="2"/>
                                  </w:rPr>
                                  <w:t>f</w:t>
                                </w:r>
                                <w:r>
                                  <w:rPr>
                                    <w:rFonts w:ascii="Arial"/>
                                    <w:color w:val="1D1D1B"/>
                                    <w:w w:val="119"/>
                                    <w:sz w:val="2"/>
                                  </w:rPr>
                                  <w:t>all</w:t>
                                </w:r>
                                <w:r>
                                  <w:rPr>
                                    <w:rFonts w:ascii="Arial"/>
                                    <w:color w:val="1D1D1B"/>
                                    <w:sz w:val="2"/>
                                  </w:rPr>
                                  <w:t xml:space="preserve">            </w:t>
                                </w:r>
                                <w:r>
                                  <w:rPr>
                                    <w:rFonts w:ascii="Arial"/>
                                    <w:color w:val="1D1D1B"/>
                                    <w:spacing w:val="-1"/>
                                    <w:sz w:val="2"/>
                                  </w:rPr>
                                  <w:t xml:space="preserve"> </w:t>
                                </w:r>
                                <w:r>
                                  <w:rPr>
                                    <w:rFonts w:ascii="Arial"/>
                                    <w:color w:val="1D1D1B"/>
                                    <w:w w:val="119"/>
                                    <w:position w:val="1"/>
                                    <w:sz w:val="2"/>
                                  </w:rPr>
                                  <w:t>securit</w:t>
                                </w:r>
                                <w:r>
                                  <w:rPr>
                                    <w:rFonts w:ascii="Arial"/>
                                    <w:color w:val="1D1D1B"/>
                                    <w:spacing w:val="-85"/>
                                    <w:w w:val="119"/>
                                    <w:position w:val="1"/>
                                    <w:sz w:val="2"/>
                                  </w:rPr>
                                  <w:t>y</w:t>
                                </w:r>
                                <w:r>
                                  <w:rPr>
                                    <w:rFonts w:ascii="Arial"/>
                                    <w:color w:val="1D1D1B"/>
                                    <w:w w:val="122"/>
                                    <w:position w:val="1"/>
                                    <w:sz w:val="2"/>
                                  </w:rPr>
                                  <w:t>training</w:t>
                                </w:r>
                                <w:r>
                                  <w:rPr>
                                    <w:rFonts w:ascii="Arial"/>
                                    <w:color w:val="1D1D1B"/>
                                    <w:position w:val="1"/>
                                    <w:sz w:val="2"/>
                                  </w:rPr>
                                  <w:tab/>
                                </w:r>
                                <w:r>
                                  <w:rPr>
                                    <w:rFonts w:ascii="Arial"/>
                                    <w:color w:val="1D1D1B"/>
                                    <w:position w:val="1"/>
                                    <w:sz w:val="2"/>
                                  </w:rPr>
                                  <w:tab/>
                                </w:r>
                                <w:r>
                                  <w:rPr>
                                    <w:rFonts w:ascii="Arial"/>
                                    <w:color w:val="1D1D1B"/>
                                    <w:spacing w:val="-10"/>
                                    <w:w w:val="127"/>
                                    <w:position w:val="3"/>
                                    <w:sz w:val="2"/>
                                  </w:rPr>
                                  <w:t>r</w:t>
                                </w:r>
                                <w:r>
                                  <w:rPr>
                                    <w:rFonts w:ascii="Arial"/>
                                    <w:color w:val="1D1D1B"/>
                                    <w:w w:val="117"/>
                                    <w:position w:val="3"/>
                                    <w:sz w:val="2"/>
                                  </w:rPr>
                                  <w:t xml:space="preserve">egime. </w:t>
                                </w:r>
                                <w:r>
                                  <w:rPr>
                                    <w:rFonts w:ascii="Arial"/>
                                    <w:color w:val="1D1D1B"/>
                                    <w:w w:val="107"/>
                                    <w:sz w:val="2"/>
                                  </w:rPr>
                                  <w:t xml:space="preserve">                                                                                                        </w:t>
                                </w:r>
                                <w:r>
                                  <w:rPr>
                                    <w:rFonts w:ascii="Arial"/>
                                    <w:color w:val="1D1D1B"/>
                                    <w:w w:val="120"/>
                                    <w:sz w:val="2"/>
                                  </w:rPr>
                                  <w:t>esar</w:t>
                                </w:r>
                                <w:r>
                                  <w:rPr>
                                    <w:rFonts w:ascii="Arial"/>
                                    <w:color w:val="1D1D1B"/>
                                    <w:w w:val="120"/>
                                    <w:position w:val="1"/>
                                    <w:sz w:val="2"/>
                                  </w:rPr>
                                  <w:t>e</w:t>
                                </w:r>
                                <w:r>
                                  <w:rPr>
                                    <w:rFonts w:ascii="Arial"/>
                                    <w:color w:val="1D1D1B"/>
                                    <w:w w:val="120"/>
                                    <w:position w:val="1"/>
                                    <w:sz w:val="2"/>
                                  </w:rPr>
                                  <w:tab/>
                                </w:r>
                                <w:r>
                                  <w:rPr>
                                    <w:rFonts w:ascii="Arial"/>
                                    <w:color w:val="1D1D1B"/>
                                    <w:w w:val="120"/>
                                    <w:position w:val="1"/>
                                    <w:sz w:val="2"/>
                                  </w:rPr>
                                  <w:tab/>
                                </w:r>
                                <w:r>
                                  <w:rPr>
                                    <w:rFonts w:ascii="Arial"/>
                                    <w:color w:val="1D1D1B"/>
                                    <w:w w:val="120"/>
                                    <w:sz w:val="2"/>
                                  </w:rPr>
                                  <w:t>risk</w:t>
                                </w:r>
                              </w:p>
                              <w:p w14:paraId="43456AAD" w14:textId="77777777" w:rsidR="00AA181E" w:rsidRDefault="00AA181E" w:rsidP="00617E12">
                                <w:pPr>
                                  <w:tabs>
                                    <w:tab w:val="left" w:pos="980"/>
                                    <w:tab w:val="left" w:pos="1363"/>
                                  </w:tabs>
                                  <w:spacing w:line="28" w:lineRule="auto"/>
                                  <w:ind w:left="106"/>
                                  <w:rPr>
                                    <w:rFonts w:ascii="Arial"/>
                                    <w:sz w:val="2"/>
                                  </w:rPr>
                                </w:pPr>
                                <w:r>
                                  <w:rPr>
                                    <w:rFonts w:ascii="Times New Roman"/>
                                    <w:color w:val="1D1D1B"/>
                                    <w:w w:val="112"/>
                                    <w:position w:val="-1"/>
                                    <w:sz w:val="3"/>
                                  </w:rPr>
                                  <w:t>2</w:t>
                                </w:r>
                                <w:r>
                                  <w:rPr>
                                    <w:rFonts w:ascii="Times New Roman"/>
                                    <w:color w:val="1D1D1B"/>
                                    <w:spacing w:val="-10"/>
                                    <w:w w:val="112"/>
                                    <w:position w:val="-1"/>
                                    <w:sz w:val="3"/>
                                  </w:rPr>
                                  <w:t>.</w:t>
                                </w:r>
                                <w:r>
                                  <w:rPr>
                                    <w:rFonts w:ascii="Times New Roman"/>
                                    <w:color w:val="1D1D1B"/>
                                    <w:w w:val="119"/>
                                    <w:sz w:val="3"/>
                                  </w:rPr>
                                  <w:t>4</w:t>
                                </w:r>
                                <w:r>
                                  <w:rPr>
                                    <w:rFonts w:ascii="Times New Roman"/>
                                    <w:color w:val="1D1D1B"/>
                                    <w:sz w:val="3"/>
                                  </w:rPr>
                                  <w:t xml:space="preserve">     </w:t>
                                </w:r>
                                <w:r>
                                  <w:rPr>
                                    <w:rFonts w:ascii="Times New Roman"/>
                                    <w:color w:val="1D1D1B"/>
                                    <w:spacing w:val="-3"/>
                                    <w:sz w:val="3"/>
                                  </w:rPr>
                                  <w:t xml:space="preserve"> </w:t>
                                </w:r>
                                <w:r>
                                  <w:rPr>
                                    <w:rFonts w:ascii="Arial"/>
                                    <w:color w:val="1D1D1B"/>
                                    <w:w w:val="124"/>
                                    <w:sz w:val="2"/>
                                  </w:rPr>
                                  <w:t>p</w:t>
                                </w:r>
                                <w:r>
                                  <w:rPr>
                                    <w:rFonts w:ascii="Arial"/>
                                    <w:color w:val="1D1D1B"/>
                                    <w:spacing w:val="-4"/>
                                    <w:w w:val="124"/>
                                    <w:sz w:val="2"/>
                                  </w:rPr>
                                  <w:t>r</w:t>
                                </w:r>
                                <w:r>
                                  <w:rPr>
                                    <w:rFonts w:ascii="Arial"/>
                                    <w:color w:val="1D1D1B"/>
                                    <w:w w:val="122"/>
                                    <w:sz w:val="2"/>
                                  </w:rPr>
                                  <w:t>ocedur</w:t>
                                </w:r>
                                <w:r>
                                  <w:rPr>
                                    <w:rFonts w:ascii="Arial"/>
                                    <w:color w:val="1D1D1B"/>
                                    <w:sz w:val="2"/>
                                  </w:rPr>
                                  <w:t xml:space="preserve">    </w:t>
                                </w:r>
                                <w:r>
                                  <w:rPr>
                                    <w:rFonts w:ascii="Arial"/>
                                    <w:color w:val="1D1D1B"/>
                                    <w:spacing w:val="1"/>
                                    <w:sz w:val="2"/>
                                  </w:rPr>
                                  <w:t xml:space="preserve"> </w:t>
                                </w:r>
                                <w:r>
                                  <w:rPr>
                                    <w:rFonts w:ascii="Arial"/>
                                    <w:color w:val="1D1D1B"/>
                                    <w:w w:val="119"/>
                                    <w:sz w:val="2"/>
                                  </w:rPr>
                                  <w:t>ove</w:t>
                                </w:r>
                                <w:r>
                                  <w:rPr>
                                    <w:rFonts w:ascii="Arial"/>
                                    <w:color w:val="1D1D1B"/>
                                    <w:spacing w:val="-1"/>
                                    <w:w w:val="119"/>
                                    <w:sz w:val="2"/>
                                  </w:rPr>
                                  <w:t>d</w:t>
                                </w:r>
                                <w:r>
                                  <w:rPr>
                                    <w:rFonts w:ascii="Arial"/>
                                    <w:color w:val="1D1D1B"/>
                                    <w:w w:val="117"/>
                                    <w:position w:val="1"/>
                                    <w:sz w:val="2"/>
                                  </w:rPr>
                                  <w:t>an</w:t>
                                </w:r>
                                <w:r>
                                  <w:rPr>
                                    <w:rFonts w:ascii="Arial"/>
                                    <w:color w:val="1D1D1B"/>
                                    <w:spacing w:val="-30"/>
                                    <w:w w:val="117"/>
                                    <w:position w:val="1"/>
                                    <w:sz w:val="2"/>
                                  </w:rPr>
                                  <w:t>d</w:t>
                                </w:r>
                                <w:r>
                                  <w:rPr>
                                    <w:rFonts w:ascii="Arial"/>
                                    <w:color w:val="1D1D1B"/>
                                    <w:w w:val="117"/>
                                    <w:sz w:val="2"/>
                                  </w:rPr>
                                  <w:t>e</w:t>
                                </w:r>
                                <w:r>
                                  <w:rPr>
                                    <w:rFonts w:ascii="Arial"/>
                                    <w:color w:val="1D1D1B"/>
                                    <w:spacing w:val="-5"/>
                                    <w:w w:val="117"/>
                                    <w:sz w:val="2"/>
                                  </w:rPr>
                                  <w:t>d</w:t>
                                </w:r>
                                <w:r>
                                  <w:rPr>
                                    <w:rFonts w:ascii="Arial"/>
                                    <w:color w:val="1D1D1B"/>
                                    <w:w w:val="117"/>
                                    <w:sz w:val="2"/>
                                  </w:rPr>
                                  <w:t>and</w:t>
                                </w:r>
                                <w:r>
                                  <w:rPr>
                                    <w:rFonts w:ascii="Arial"/>
                                    <w:color w:val="1D1D1B"/>
                                    <w:sz w:val="2"/>
                                  </w:rPr>
                                  <w:t xml:space="preserve"> </w:t>
                                </w:r>
                                <w:r>
                                  <w:rPr>
                                    <w:rFonts w:ascii="Arial"/>
                                    <w:color w:val="1D1D1B"/>
                                    <w:spacing w:val="-3"/>
                                    <w:sz w:val="2"/>
                                  </w:rPr>
                                  <w:t xml:space="preserve"> </w:t>
                                </w:r>
                                <w:r>
                                  <w:rPr>
                                    <w:rFonts w:ascii="Arial"/>
                                    <w:color w:val="1D1D1B"/>
                                    <w:w w:val="133"/>
                                    <w:sz w:val="2"/>
                                  </w:rPr>
                                  <w:t>t</w:t>
                                </w:r>
                                <w:r>
                                  <w:rPr>
                                    <w:rFonts w:ascii="Arial"/>
                                    <w:color w:val="1D1D1B"/>
                                    <w:spacing w:val="-1"/>
                                    <w:w w:val="133"/>
                                    <w:sz w:val="2"/>
                                  </w:rPr>
                                  <w:t>o</w:t>
                                </w:r>
                                <w:r>
                                  <w:rPr>
                                    <w:rFonts w:ascii="Arial"/>
                                    <w:color w:val="1D1D1B"/>
                                    <w:w w:val="123"/>
                                    <w:position w:val="1"/>
                                    <w:sz w:val="2"/>
                                  </w:rPr>
                                  <w:t>the</w:t>
                                </w:r>
                                <w:r>
                                  <w:rPr>
                                    <w:rFonts w:ascii="Arial"/>
                                    <w:color w:val="1D1D1B"/>
                                    <w:position w:val="1"/>
                                    <w:sz w:val="2"/>
                                  </w:rPr>
                                  <w:tab/>
                                </w:r>
                                <w:r>
                                  <w:rPr>
                                    <w:rFonts w:ascii="Times New Roman"/>
                                    <w:color w:val="0D478A"/>
                                    <w:w w:val="117"/>
                                    <w:sz w:val="3"/>
                                  </w:rPr>
                                  <w:t>C</w:t>
                                </w:r>
                                <w:r>
                                  <w:rPr>
                                    <w:rFonts w:ascii="Times New Roman"/>
                                    <w:color w:val="0D478A"/>
                                    <w:spacing w:val="-5"/>
                                    <w:w w:val="117"/>
                                    <w:sz w:val="3"/>
                                  </w:rPr>
                                  <w:t>o</w:t>
                                </w:r>
                                <w:r>
                                  <w:rPr>
                                    <w:rFonts w:ascii="Times New Roman"/>
                                    <w:color w:val="0D478A"/>
                                    <w:spacing w:val="-5"/>
                                    <w:w w:val="137"/>
                                    <w:position w:val="-1"/>
                                    <w:sz w:val="3"/>
                                  </w:rPr>
                                  <w:t>n</w:t>
                                </w:r>
                                <w:r>
                                  <w:rPr>
                                    <w:rFonts w:ascii="Times New Roman"/>
                                    <w:color w:val="0D478A"/>
                                    <w:w w:val="128"/>
                                    <w:position w:val="-1"/>
                                    <w:sz w:val="3"/>
                                  </w:rPr>
                                  <w:t>t</w:t>
                                </w:r>
                                <w:r>
                                  <w:rPr>
                                    <w:rFonts w:ascii="Times New Roman"/>
                                    <w:color w:val="0D478A"/>
                                    <w:spacing w:val="-5"/>
                                    <w:w w:val="128"/>
                                    <w:position w:val="-1"/>
                                    <w:sz w:val="3"/>
                                  </w:rPr>
                                  <w:t>r</w:t>
                                </w:r>
                                <w:r>
                                  <w:rPr>
                                    <w:rFonts w:ascii="Times New Roman"/>
                                    <w:color w:val="0D478A"/>
                                    <w:w w:val="119"/>
                                    <w:position w:val="-1"/>
                                    <w:sz w:val="3"/>
                                  </w:rPr>
                                  <w:t>ols</w:t>
                                </w:r>
                                <w:r>
                                  <w:rPr>
                                    <w:rFonts w:ascii="Times New Roman"/>
                                    <w:color w:val="0D478A"/>
                                    <w:position w:val="-1"/>
                                    <w:sz w:val="3"/>
                                  </w:rPr>
                                  <w:tab/>
                                </w:r>
                                <w:r>
                                  <w:rPr>
                                    <w:rFonts w:ascii="Arial"/>
                                    <w:color w:val="1D1D1B"/>
                                    <w:w w:val="119"/>
                                    <w:position w:val="2"/>
                                    <w:sz w:val="2"/>
                                  </w:rPr>
                                  <w:t>envi</w:t>
                                </w:r>
                                <w:r>
                                  <w:rPr>
                                    <w:rFonts w:ascii="Arial"/>
                                    <w:color w:val="1D1D1B"/>
                                    <w:spacing w:val="-7"/>
                                    <w:w w:val="119"/>
                                    <w:position w:val="2"/>
                                    <w:sz w:val="2"/>
                                  </w:rPr>
                                  <w:t>r</w:t>
                                </w:r>
                                <w:r>
                                  <w:rPr>
                                    <w:rFonts w:ascii="Arial"/>
                                    <w:color w:val="1D1D1B"/>
                                    <w:w w:val="122"/>
                                    <w:sz w:val="2"/>
                                  </w:rPr>
                                  <w:t>onment.</w:t>
                                </w:r>
                                <w:r>
                                  <w:rPr>
                                    <w:rFonts w:ascii="Arial"/>
                                    <w:color w:val="1D1D1B"/>
                                    <w:sz w:val="2"/>
                                  </w:rPr>
                                  <w:t xml:space="preserve">             </w:t>
                                </w:r>
                                <w:r>
                                  <w:rPr>
                                    <w:rFonts w:ascii="Arial"/>
                                    <w:color w:val="1D1D1B"/>
                                    <w:w w:val="127"/>
                                    <w:sz w:val="2"/>
                                  </w:rPr>
                                  <w:t>r</w:t>
                                </w:r>
                                <w:r>
                                  <w:rPr>
                                    <w:rFonts w:ascii="Arial"/>
                                    <w:color w:val="1D1D1B"/>
                                    <w:spacing w:val="1"/>
                                    <w:sz w:val="2"/>
                                  </w:rPr>
                                  <w:t xml:space="preserve"> </w:t>
                                </w:r>
                                <w:r>
                                  <w:rPr>
                                    <w:rFonts w:ascii="Arial"/>
                                    <w:color w:val="1D1D1B"/>
                                    <w:w w:val="116"/>
                                    <w:position w:val="1"/>
                                    <w:sz w:val="2"/>
                                  </w:rPr>
                                  <w:t>person</w:t>
                                </w:r>
                                <w:r>
                                  <w:rPr>
                                    <w:rFonts w:ascii="Arial"/>
                                    <w:color w:val="1D1D1B"/>
                                    <w:spacing w:val="-56"/>
                                    <w:w w:val="116"/>
                                    <w:position w:val="1"/>
                                    <w:sz w:val="2"/>
                                  </w:rPr>
                                  <w:t>s</w:t>
                                </w:r>
                                <w:r>
                                  <w:rPr>
                                    <w:rFonts w:ascii="Arial"/>
                                    <w:color w:val="1D1D1B"/>
                                    <w:w w:val="123"/>
                                    <w:position w:val="2"/>
                                    <w:sz w:val="2"/>
                                  </w:rPr>
                                  <w:t>i</w:t>
                                </w:r>
                                <w:r>
                                  <w:rPr>
                                    <w:rFonts w:ascii="Arial"/>
                                    <w:color w:val="1D1D1B"/>
                                    <w:spacing w:val="-5"/>
                                    <w:w w:val="123"/>
                                    <w:position w:val="2"/>
                                    <w:sz w:val="2"/>
                                  </w:rPr>
                                  <w:t>n</w:t>
                                </w:r>
                                <w:r>
                                  <w:rPr>
                                    <w:rFonts w:ascii="Arial"/>
                                    <w:color w:val="1D1D1B"/>
                                    <w:w w:val="123"/>
                                    <w:position w:val="1"/>
                                    <w:sz w:val="2"/>
                                  </w:rPr>
                                  <w:t>th</w:t>
                                </w:r>
                                <w:r>
                                  <w:rPr>
                                    <w:rFonts w:ascii="Arial"/>
                                    <w:color w:val="1D1D1B"/>
                                    <w:spacing w:val="-10"/>
                                    <w:w w:val="123"/>
                                    <w:position w:val="1"/>
                                    <w:sz w:val="2"/>
                                  </w:rPr>
                                  <w:t>e</w:t>
                                </w:r>
                                <w:r>
                                  <w:rPr>
                                    <w:rFonts w:ascii="Arial"/>
                                    <w:color w:val="1D1D1B"/>
                                    <w:w w:val="114"/>
                                    <w:sz w:val="2"/>
                                  </w:rPr>
                                  <w:t>a</w:t>
                                </w:r>
                                <w:r>
                                  <w:rPr>
                                    <w:rFonts w:ascii="Arial"/>
                                    <w:color w:val="1D1D1B"/>
                                    <w:spacing w:val="-21"/>
                                    <w:w w:val="114"/>
                                    <w:sz w:val="2"/>
                                  </w:rPr>
                                  <w:t>r</w:t>
                                </w:r>
                                <w:r>
                                  <w:rPr>
                                    <w:rFonts w:ascii="Arial"/>
                                    <w:color w:val="1D1D1B"/>
                                    <w:w w:val="116"/>
                                    <w:sz w:val="2"/>
                                  </w:rPr>
                                  <w:t>organis</w:t>
                                </w:r>
                                <w:r>
                                  <w:rPr>
                                    <w:rFonts w:ascii="Arial"/>
                                    <w:color w:val="1D1D1B"/>
                                    <w:spacing w:val="-78"/>
                                    <w:w w:val="116"/>
                                    <w:sz w:val="2"/>
                                  </w:rPr>
                                  <w:t>a</w:t>
                                </w:r>
                                <w:r>
                                  <w:rPr>
                                    <w:rFonts w:ascii="Arial"/>
                                    <w:color w:val="1D1D1B"/>
                                    <w:w w:val="112"/>
                                    <w:sz w:val="2"/>
                                  </w:rPr>
                                  <w:t>e</w:t>
                                </w:r>
                              </w:p>
                              <w:p w14:paraId="591A4D8E" w14:textId="77777777" w:rsidR="00AA181E" w:rsidRDefault="00AA181E" w:rsidP="00617E12">
                                <w:pPr>
                                  <w:ind w:left="133" w:right="1384"/>
                                  <w:jc w:val="center"/>
                                  <w:rPr>
                                    <w:rFonts w:ascii="Arial"/>
                                    <w:sz w:val="2"/>
                                  </w:rPr>
                                </w:pPr>
                                <w:r>
                                  <w:rPr>
                                    <w:rFonts w:ascii="Arial"/>
                                    <w:color w:val="1D1D1B"/>
                                    <w:w w:val="120"/>
                                    <w:sz w:val="2"/>
                                  </w:rPr>
                                  <w:t>espond</w:t>
                                </w:r>
                              </w:p>
                              <w:p w14:paraId="611E3134" w14:textId="77777777" w:rsidR="00AA181E" w:rsidRDefault="00AA181E" w:rsidP="00617E12">
                                <w:pPr>
                                  <w:tabs>
                                    <w:tab w:val="left" w:pos="1065"/>
                                    <w:tab w:val="left" w:pos="1503"/>
                                  </w:tabs>
                                  <w:spacing w:line="3" w:lineRule="exact"/>
                                  <w:ind w:left="319"/>
                                  <w:rPr>
                                    <w:rFonts w:ascii="Arial"/>
                                    <w:sz w:val="2"/>
                                  </w:rPr>
                                </w:pPr>
                                <w:r>
                                  <w:rPr>
                                    <w:rFonts w:ascii="Arial"/>
                                    <w:color w:val="1D1D1B"/>
                                    <w:w w:val="127"/>
                                    <w:sz w:val="2"/>
                                  </w:rPr>
                                  <w:t>monito</w:t>
                                </w:r>
                                <w:r>
                                  <w:rPr>
                                    <w:rFonts w:ascii="Arial"/>
                                    <w:color w:val="1D1D1B"/>
                                    <w:spacing w:val="-80"/>
                                    <w:w w:val="127"/>
                                    <w:sz w:val="2"/>
                                  </w:rPr>
                                  <w:t>r</w:t>
                                </w:r>
                                <w:r>
                                  <w:rPr>
                                    <w:rFonts w:ascii="Arial"/>
                                    <w:color w:val="1D1D1B"/>
                                    <w:w w:val="123"/>
                                    <w:sz w:val="2"/>
                                  </w:rPr>
                                  <w:t>te</w:t>
                                </w:r>
                                <w:r>
                                  <w:rPr>
                                    <w:rFonts w:ascii="Arial"/>
                                    <w:color w:val="1D1D1B"/>
                                    <w:spacing w:val="-1"/>
                                    <w:w w:val="123"/>
                                    <w:sz w:val="2"/>
                                  </w:rPr>
                                  <w:t>d</w:t>
                                </w:r>
                                <w:r>
                                  <w:rPr>
                                    <w:rFonts w:ascii="Arial"/>
                                    <w:color w:val="1D1D1B"/>
                                    <w:w w:val="133"/>
                                    <w:position w:val="1"/>
                                    <w:sz w:val="2"/>
                                  </w:rPr>
                                  <w:t>to</w:t>
                                </w:r>
                                <w:r>
                                  <w:rPr>
                                    <w:rFonts w:ascii="Arial"/>
                                    <w:color w:val="1D1D1B"/>
                                    <w:position w:val="1"/>
                                    <w:sz w:val="2"/>
                                  </w:rPr>
                                  <w:tab/>
                                </w:r>
                                <w:r>
                                  <w:rPr>
                                    <w:color w:val="1D1D1B"/>
                                    <w:w w:val="113"/>
                                    <w:sz w:val="2"/>
                                  </w:rPr>
                                  <w:t>guide</w:t>
                                </w:r>
                                <w:r>
                                  <w:rPr>
                                    <w:color w:val="1D1D1B"/>
                                    <w:sz w:val="2"/>
                                  </w:rPr>
                                  <w:tab/>
                                </w:r>
                                <w:r>
                                  <w:rPr>
                                    <w:rFonts w:ascii="Times New Roman"/>
                                    <w:color w:val="1D1D1B"/>
                                    <w:w w:val="121"/>
                                    <w:position w:val="2"/>
                                    <w:sz w:val="3"/>
                                  </w:rPr>
                                  <w:t>P</w:t>
                                </w:r>
                                <w:r>
                                  <w:rPr>
                                    <w:rFonts w:ascii="Times New Roman"/>
                                    <w:color w:val="1D1D1B"/>
                                    <w:spacing w:val="-14"/>
                                    <w:w w:val="121"/>
                                    <w:position w:val="2"/>
                                    <w:sz w:val="3"/>
                                  </w:rPr>
                                  <w:t>r</w:t>
                                </w:r>
                                <w:r>
                                  <w:rPr>
                                    <w:rFonts w:ascii="Times New Roman"/>
                                    <w:color w:val="1D1D1B"/>
                                    <w:w w:val="123"/>
                                    <w:position w:val="1"/>
                                    <w:sz w:val="3"/>
                                  </w:rPr>
                                  <w:t>otoco</w:t>
                                </w:r>
                                <w:r>
                                  <w:rPr>
                                    <w:rFonts w:ascii="Times New Roman"/>
                                    <w:color w:val="1D1D1B"/>
                                    <w:spacing w:val="-47"/>
                                    <w:w w:val="123"/>
                                    <w:position w:val="1"/>
                                    <w:sz w:val="3"/>
                                  </w:rPr>
                                  <w:t>l</w:t>
                                </w:r>
                                <w:r>
                                  <w:rPr>
                                    <w:rFonts w:ascii="Arial"/>
                                    <w:color w:val="1D1D1B"/>
                                    <w:w w:val="119"/>
                                    <w:position w:val="3"/>
                                    <w:sz w:val="2"/>
                                  </w:rPr>
                                  <w:t>egim</w:t>
                                </w:r>
                                <w:r>
                                  <w:rPr>
                                    <w:rFonts w:ascii="Arial"/>
                                    <w:color w:val="1D1D1B"/>
                                    <w:spacing w:val="-1"/>
                                    <w:w w:val="119"/>
                                    <w:position w:val="3"/>
                                    <w:sz w:val="2"/>
                                  </w:rPr>
                                  <w:t>e</w:t>
                                </w:r>
                                <w:r>
                                  <w:rPr>
                                    <w:rFonts w:ascii="Arial"/>
                                    <w:color w:val="1D1D1B"/>
                                    <w:w w:val="109"/>
                                    <w:position w:val="1"/>
                                    <w:sz w:val="2"/>
                                  </w:rPr>
                                  <w:t>is</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24"/>
                                    <w:position w:val="2"/>
                                    <w:sz w:val="2"/>
                                  </w:rPr>
                                  <w:t>imp</w:t>
                                </w:r>
                                <w:r>
                                  <w:rPr>
                                    <w:rFonts w:ascii="Arial"/>
                                    <w:color w:val="1D1D1B"/>
                                    <w:spacing w:val="-24"/>
                                    <w:w w:val="124"/>
                                    <w:position w:val="2"/>
                                    <w:sz w:val="2"/>
                                  </w:rPr>
                                  <w:t>r</w:t>
                                </w:r>
                                <w:r>
                                  <w:rPr>
                                    <w:rFonts w:ascii="Arial"/>
                                    <w:color w:val="1D1D1B"/>
                                    <w:w w:val="117"/>
                                    <w:position w:val="4"/>
                                    <w:sz w:val="2"/>
                                  </w:rPr>
                                  <w:t>an</w:t>
                                </w:r>
                                <w:r>
                                  <w:rPr>
                                    <w:rFonts w:ascii="Arial"/>
                                    <w:color w:val="1D1D1B"/>
                                    <w:spacing w:val="-5"/>
                                    <w:w w:val="117"/>
                                    <w:position w:val="4"/>
                                    <w:sz w:val="2"/>
                                  </w:rPr>
                                  <w:t>d</w:t>
                                </w:r>
                                <w:r>
                                  <w:rPr>
                                    <w:rFonts w:ascii="Arial"/>
                                    <w:color w:val="1D1D1B"/>
                                    <w:w w:val="117"/>
                                    <w:position w:val="2"/>
                                    <w:sz w:val="2"/>
                                  </w:rPr>
                                  <w:t>awa</w:t>
                                </w:r>
                                <w:r>
                                  <w:rPr>
                                    <w:rFonts w:ascii="Arial"/>
                                    <w:color w:val="1D1D1B"/>
                                    <w:spacing w:val="-10"/>
                                    <w:w w:val="117"/>
                                    <w:position w:val="2"/>
                                    <w:sz w:val="2"/>
                                  </w:rPr>
                                  <w:t>r</w:t>
                                </w:r>
                                <w:r>
                                  <w:rPr>
                                    <w:rFonts w:ascii="Arial"/>
                                    <w:color w:val="1D1D1B"/>
                                    <w:w w:val="110"/>
                                    <w:sz w:val="2"/>
                                  </w:rPr>
                                  <w:t>eness</w:t>
                                </w:r>
                              </w:p>
                              <w:p w14:paraId="5E5271F4" w14:textId="77777777" w:rsidR="00AA181E" w:rsidRDefault="00AA181E" w:rsidP="00617E12">
                                <w:pPr>
                                  <w:spacing w:line="15" w:lineRule="exact"/>
                                  <w:ind w:left="120"/>
                                  <w:rPr>
                                    <w:rFonts w:ascii="Arial"/>
                                    <w:sz w:val="2"/>
                                  </w:rPr>
                                </w:pPr>
                                <w:r>
                                  <w:rPr>
                                    <w:rFonts w:ascii="Arial"/>
                                    <w:color w:val="1D1D1B"/>
                                    <w:w w:val="125"/>
                                    <w:sz w:val="2"/>
                                  </w:rPr>
                                  <w:t>management</w:t>
                                </w:r>
                                <w:r>
                                  <w:rPr>
                                    <w:rFonts w:ascii="Arial"/>
                                    <w:color w:val="1D1D1B"/>
                                    <w:w w:val="125"/>
                                    <w:position w:val="4"/>
                                    <w:sz w:val="2"/>
                                  </w:rPr>
                                  <w:t>isimpr r</w:t>
                                </w:r>
                              </w:p>
                              <w:p w14:paraId="1BEA8438" w14:textId="77777777" w:rsidR="00AA181E" w:rsidRDefault="00AA181E" w:rsidP="00617E12">
                                <w:pPr>
                                  <w:tabs>
                                    <w:tab w:val="left" w:pos="909"/>
                                    <w:tab w:val="left" w:pos="1674"/>
                                  </w:tabs>
                                  <w:spacing w:line="11" w:lineRule="exact"/>
                                  <w:ind w:left="79"/>
                                  <w:rPr>
                                    <w:rFonts w:ascii="Arial"/>
                                    <w:sz w:val="2"/>
                                  </w:rPr>
                                </w:pP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09"/>
                                    <w:position w:val="2"/>
                                    <w:sz w:val="2"/>
                                  </w:rPr>
                                  <w:t>i</w:t>
                                </w:r>
                                <w:r>
                                  <w:rPr>
                                    <w:rFonts w:ascii="Arial"/>
                                    <w:color w:val="1D1D1B"/>
                                    <w:spacing w:val="-1"/>
                                    <w:w w:val="109"/>
                                    <w:position w:val="2"/>
                                    <w:sz w:val="2"/>
                                  </w:rPr>
                                  <w:t>s</w:t>
                                </w:r>
                                <w:r>
                                  <w:rPr>
                                    <w:rFonts w:ascii="Arial"/>
                                    <w:color w:val="1D1D1B"/>
                                    <w:w w:val="118"/>
                                    <w:position w:val="2"/>
                                    <w:sz w:val="2"/>
                                  </w:rPr>
                                  <w:t>upd</w:t>
                                </w:r>
                                <w:r>
                                  <w:rPr>
                                    <w:rFonts w:ascii="Arial"/>
                                    <w:color w:val="1D1D1B"/>
                                    <w:spacing w:val="-56"/>
                                    <w:w w:val="118"/>
                                    <w:position w:val="2"/>
                                    <w:sz w:val="2"/>
                                  </w:rPr>
                                  <w:t>a</w:t>
                                </w:r>
                                <w:r>
                                  <w:rPr>
                                    <w:rFonts w:ascii="Arial"/>
                                    <w:color w:val="1D1D1B"/>
                                    <w:w w:val="122"/>
                                    <w:position w:val="2"/>
                                    <w:sz w:val="2"/>
                                  </w:rPr>
                                  <w:t>tely</w:t>
                                </w:r>
                                <w:r>
                                  <w:rPr>
                                    <w:rFonts w:ascii="Arial"/>
                                    <w:color w:val="1D1D1B"/>
                                    <w:position w:val="2"/>
                                    <w:sz w:val="2"/>
                                  </w:rPr>
                                  <w:tab/>
                                </w:r>
                                <w:r>
                                  <w:rPr>
                                    <w:color w:val="1D1D1B"/>
                                    <w:w w:val="113"/>
                                    <w:position w:val="1"/>
                                    <w:sz w:val="2"/>
                                  </w:rPr>
                                  <w:t>bette</w:t>
                                </w:r>
                                <w:r>
                                  <w:rPr>
                                    <w:color w:val="1D1D1B"/>
                                    <w:spacing w:val="-11"/>
                                    <w:w w:val="113"/>
                                    <w:position w:val="1"/>
                                    <w:sz w:val="2"/>
                                  </w:rPr>
                                  <w:t>r</w:t>
                                </w:r>
                                <w:r>
                                  <w:rPr>
                                    <w:rFonts w:ascii="Arial"/>
                                    <w:i/>
                                    <w:color w:val="1D1D1B"/>
                                    <w:spacing w:val="-1"/>
                                    <w:w w:val="135"/>
                                    <w:position w:val="1"/>
                                    <w:sz w:val="2"/>
                                  </w:rPr>
                                  <w:t>t</w:t>
                                </w:r>
                                <w:r>
                                  <w:rPr>
                                    <w:color w:val="1D1D1B"/>
                                    <w:w w:val="113"/>
                                    <w:position w:val="2"/>
                                    <w:sz w:val="2"/>
                                  </w:rPr>
                                  <w:t>practice</w:t>
                                </w:r>
                                <w:r>
                                  <w:rPr>
                                    <w:color w:val="1D1D1B"/>
                                    <w:position w:val="2"/>
                                    <w:sz w:val="2"/>
                                  </w:rPr>
                                  <w:t xml:space="preserve">                                </w:t>
                                </w:r>
                                <w:r>
                                  <w:rPr>
                                    <w:color w:val="1D1D1B"/>
                                    <w:spacing w:val="-1"/>
                                    <w:position w:val="2"/>
                                    <w:sz w:val="2"/>
                                  </w:rPr>
                                  <w:t xml:space="preserve"> </w:t>
                                </w:r>
                                <w:r>
                                  <w:rPr>
                                    <w:rFonts w:ascii="Arial"/>
                                    <w:color w:val="0D478A"/>
                                    <w:w w:val="107"/>
                                    <w:position w:val="2"/>
                                    <w:sz w:val="3"/>
                                  </w:rPr>
                                  <w:t>C</w:t>
                                </w:r>
                                <w:r>
                                  <w:rPr>
                                    <w:rFonts w:ascii="Arial"/>
                                    <w:color w:val="0D478A"/>
                                    <w:spacing w:val="-9"/>
                                    <w:w w:val="107"/>
                                    <w:position w:val="2"/>
                                    <w:sz w:val="3"/>
                                  </w:rPr>
                                  <w:t>o</w:t>
                                </w:r>
                                <w:r>
                                  <w:rPr>
                                    <w:rFonts w:ascii="Arial"/>
                                    <w:color w:val="0D478A"/>
                                    <w:spacing w:val="-9"/>
                                    <w:w w:val="123"/>
                                    <w:position w:val="1"/>
                                    <w:sz w:val="3"/>
                                  </w:rPr>
                                  <w:t>n</w:t>
                                </w:r>
                                <w:r>
                                  <w:rPr>
                                    <w:rFonts w:ascii="Arial"/>
                                    <w:color w:val="0D478A"/>
                                    <w:w w:val="128"/>
                                    <w:position w:val="1"/>
                                    <w:sz w:val="3"/>
                                  </w:rPr>
                                  <w:t>tr</w:t>
                                </w:r>
                                <w:r>
                                  <w:rPr>
                                    <w:rFonts w:ascii="Arial"/>
                                    <w:color w:val="0D478A"/>
                                    <w:position w:val="1"/>
                                    <w:sz w:val="3"/>
                                  </w:rPr>
                                  <w:tab/>
                                </w:r>
                                <w:r>
                                  <w:rPr>
                                    <w:rFonts w:ascii="Arial"/>
                                    <w:color w:val="1D1D1B"/>
                                    <w:w w:val="118"/>
                                    <w:position w:val="4"/>
                                    <w:sz w:val="2"/>
                                  </w:rPr>
                                  <w:t>upd</w:t>
                                </w:r>
                                <w:r>
                                  <w:rPr>
                                    <w:rFonts w:ascii="Arial"/>
                                    <w:color w:val="1D1D1B"/>
                                    <w:spacing w:val="-7"/>
                                    <w:w w:val="118"/>
                                    <w:position w:val="4"/>
                                    <w:sz w:val="2"/>
                                  </w:rPr>
                                  <w:t>a</w:t>
                                </w:r>
                                <w:r>
                                  <w:rPr>
                                    <w:rFonts w:ascii="Arial"/>
                                    <w:color w:val="1D1D1B"/>
                                    <w:w w:val="123"/>
                                    <w:position w:val="2"/>
                                    <w:sz w:val="2"/>
                                  </w:rPr>
                                  <w:t>ted</w:t>
                                </w:r>
                                <w:r>
                                  <w:rPr>
                                    <w:rFonts w:ascii="Arial"/>
                                    <w:color w:val="1D1D1B"/>
                                    <w:spacing w:val="-3"/>
                                    <w:position w:val="2"/>
                                    <w:sz w:val="2"/>
                                  </w:rPr>
                                  <w:t xml:space="preserve"> </w:t>
                                </w:r>
                                <w:r>
                                  <w:rPr>
                                    <w:rFonts w:ascii="Arial"/>
                                    <w:color w:val="1D1D1B"/>
                                    <w:w w:val="119"/>
                                    <w:position w:val="4"/>
                                    <w:sz w:val="2"/>
                                  </w:rPr>
                                  <w:t>ove</w:t>
                                </w:r>
                                <w:r>
                                  <w:rPr>
                                    <w:rFonts w:ascii="Arial"/>
                                    <w:color w:val="1D1D1B"/>
                                    <w:spacing w:val="-1"/>
                                    <w:w w:val="119"/>
                                    <w:position w:val="4"/>
                                    <w:sz w:val="2"/>
                                  </w:rPr>
                                  <w:t>d</w:t>
                                </w:r>
                                <w:r>
                                  <w:rPr>
                                    <w:rFonts w:ascii="Arial"/>
                                    <w:color w:val="1D1D1B"/>
                                    <w:w w:val="117"/>
                                    <w:position w:val="3"/>
                                    <w:sz w:val="2"/>
                                  </w:rPr>
                                  <w:t>an</w:t>
                                </w:r>
                                <w:r>
                                  <w:rPr>
                                    <w:rFonts w:ascii="Arial"/>
                                    <w:color w:val="1D1D1B"/>
                                    <w:spacing w:val="-1"/>
                                    <w:w w:val="117"/>
                                    <w:position w:val="3"/>
                                    <w:sz w:val="2"/>
                                  </w:rPr>
                                  <w:t>d</w:t>
                                </w:r>
                                <w:r>
                                  <w:rPr>
                                    <w:rFonts w:ascii="Arial"/>
                                    <w:color w:val="1D1D1B"/>
                                    <w:w w:val="123"/>
                                    <w:position w:val="2"/>
                                    <w:sz w:val="2"/>
                                  </w:rPr>
                                  <w:t>th</w:t>
                                </w:r>
                                <w:r>
                                  <w:rPr>
                                    <w:rFonts w:ascii="Arial"/>
                                    <w:color w:val="1D1D1B"/>
                                    <w:spacing w:val="-1"/>
                                    <w:w w:val="123"/>
                                    <w:position w:val="2"/>
                                    <w:sz w:val="2"/>
                                  </w:rPr>
                                  <w:t>e</w:t>
                                </w:r>
                                <w:r>
                                  <w:rPr>
                                    <w:rFonts w:ascii="Arial"/>
                                    <w:color w:val="1D1D1B"/>
                                    <w:w w:val="116"/>
                                    <w:position w:val="1"/>
                                    <w:sz w:val="2"/>
                                  </w:rPr>
                                  <w:t>organisa</w:t>
                                </w:r>
                              </w:p>
                              <w:p w14:paraId="0EDF2560" w14:textId="77777777" w:rsidR="00AA181E" w:rsidRDefault="00AA181E" w:rsidP="00617E12">
                                <w:pPr>
                                  <w:tabs>
                                    <w:tab w:val="left" w:pos="698"/>
                                    <w:tab w:val="left" w:pos="1528"/>
                                  </w:tabs>
                                  <w:spacing w:line="11" w:lineRule="exact"/>
                                  <w:ind w:left="140"/>
                                  <w:rPr>
                                    <w:rFonts w:ascii="Arial" w:hAnsi="Arial"/>
                                    <w:sz w:val="2"/>
                                  </w:rPr>
                                </w:pPr>
                                <w:r>
                                  <w:rPr>
                                    <w:rFonts w:ascii="Arial" w:hAnsi="Arial"/>
                                    <w:color w:val="1D1D1B"/>
                                    <w:w w:val="122"/>
                                    <w:position w:val="1"/>
                                    <w:sz w:val="2"/>
                                  </w:rPr>
                                  <w:t>framewor</w:t>
                                </w:r>
                                <w:r>
                                  <w:rPr>
                                    <w:rFonts w:ascii="Arial" w:hAnsi="Arial"/>
                                    <w:color w:val="1D1D1B"/>
                                    <w:spacing w:val="-45"/>
                                    <w:w w:val="122"/>
                                    <w:position w:val="1"/>
                                    <w:sz w:val="2"/>
                                  </w:rPr>
                                  <w:t>k</w:t>
                                </w:r>
                                <w:r>
                                  <w:rPr>
                                    <w:rFonts w:ascii="Times New Roman" w:hAnsi="Times New Roman"/>
                                    <w:color w:val="0D478A"/>
                                    <w:w w:val="128"/>
                                    <w:sz w:val="3"/>
                                  </w:rPr>
                                  <w:t>t</w:t>
                                </w:r>
                                <w:r>
                                  <w:rPr>
                                    <w:rFonts w:ascii="Times New Roman" w:hAnsi="Times New Roman"/>
                                    <w:color w:val="0D478A"/>
                                    <w:spacing w:val="-5"/>
                                    <w:w w:val="128"/>
                                    <w:sz w:val="3"/>
                                  </w:rPr>
                                  <w:t>r</w:t>
                                </w:r>
                                <w:r>
                                  <w:rPr>
                                    <w:rFonts w:ascii="Times New Roman" w:hAnsi="Times New Roman"/>
                                    <w:color w:val="0D478A"/>
                                    <w:w w:val="119"/>
                                    <w:sz w:val="3"/>
                                  </w:rPr>
                                  <w:t>ols</w:t>
                                </w:r>
                                <w:r>
                                  <w:rPr>
                                    <w:rFonts w:ascii="Times New Roman" w:hAnsi="Times New Roman"/>
                                    <w:color w:val="0D478A"/>
                                    <w:sz w:val="3"/>
                                  </w:rPr>
                                  <w:tab/>
                                </w:r>
                                <w:r>
                                  <w:rPr>
                                    <w:color w:val="1D1D1B"/>
                                    <w:w w:val="113"/>
                                    <w:sz w:val="2"/>
                                  </w:rPr>
                                  <w:t>pr</w:t>
                                </w:r>
                                <w:r>
                                  <w:rPr>
                                    <w:color w:val="1D1D1B"/>
                                    <w:sz w:val="2"/>
                                  </w:rPr>
                                  <w:t xml:space="preserve">                 </w:t>
                                </w:r>
                                <w:r>
                                  <w:rPr>
                                    <w:color w:val="1D1D1B"/>
                                    <w:spacing w:val="1"/>
                                    <w:sz w:val="2"/>
                                  </w:rPr>
                                  <w:t xml:space="preserve"> </w:t>
                                </w:r>
                                <w:r>
                                  <w:rPr>
                                    <w:color w:val="1D1D1B"/>
                                    <w:w w:val="113"/>
                                    <w:position w:val="2"/>
                                    <w:sz w:val="2"/>
                                  </w:rPr>
                                  <w:t>wit</w:t>
                                </w:r>
                                <w:r>
                                  <w:rPr>
                                    <w:color w:val="1D1D1B"/>
                                    <w:spacing w:val="-23"/>
                                    <w:w w:val="113"/>
                                    <w:position w:val="2"/>
                                    <w:sz w:val="2"/>
                                  </w:rPr>
                                  <w:t>h</w:t>
                                </w:r>
                                <w:r>
                                  <w:rPr>
                                    <w:rFonts w:ascii="Arial" w:hAnsi="Arial"/>
                                    <w:i/>
                                    <w:color w:val="1D1D1B"/>
                                    <w:w w:val="117"/>
                                    <w:sz w:val="2"/>
                                  </w:rPr>
                                  <w:t>Governme</w:t>
                                </w:r>
                                <w:r>
                                  <w:rPr>
                                    <w:rFonts w:ascii="Arial" w:hAnsi="Arial"/>
                                    <w:i/>
                                    <w:color w:val="1D1D1B"/>
                                    <w:spacing w:val="-100"/>
                                    <w:w w:val="117"/>
                                    <w:sz w:val="2"/>
                                  </w:rPr>
                                  <w:t>n</w:t>
                                </w:r>
                                <w:r>
                                  <w:rPr>
                                    <w:color w:val="1D1D1B"/>
                                    <w:w w:val="113"/>
                                    <w:position w:val="3"/>
                                    <w:sz w:val="2"/>
                                  </w:rPr>
                                  <w:t>the</w:t>
                                </w:r>
                                <w:r>
                                  <w:rPr>
                                    <w:color w:val="1D1D1B"/>
                                    <w:position w:val="3"/>
                                    <w:sz w:val="2"/>
                                  </w:rPr>
                                  <w:t xml:space="preserve">           </w:t>
                                </w:r>
                                <w:r>
                                  <w:rPr>
                                    <w:color w:val="1D1D1B"/>
                                    <w:spacing w:val="1"/>
                                    <w:position w:val="3"/>
                                    <w:sz w:val="2"/>
                                  </w:rPr>
                                  <w:t xml:space="preserve"> </w:t>
                                </w:r>
                                <w:r>
                                  <w:rPr>
                                    <w:color w:val="1D1D1B"/>
                                    <w:w w:val="113"/>
                                    <w:position w:val="2"/>
                                    <w:sz w:val="2"/>
                                  </w:rPr>
                                  <w:t>An</w:t>
                                </w:r>
                                <w:r>
                                  <w:rPr>
                                    <w:color w:val="1D1D1B"/>
                                    <w:position w:val="2"/>
                                    <w:sz w:val="2"/>
                                  </w:rPr>
                                  <w:t xml:space="preserve">                </w:t>
                                </w:r>
                                <w:r>
                                  <w:rPr>
                                    <w:color w:val="1D1D1B"/>
                                    <w:spacing w:val="-3"/>
                                    <w:position w:val="2"/>
                                    <w:sz w:val="2"/>
                                  </w:rPr>
                                  <w:t xml:space="preserve"> </w:t>
                                </w:r>
                                <w:r>
                                  <w:rPr>
                                    <w:color w:val="1D1D1B"/>
                                    <w:w w:val="113"/>
                                    <w:position w:val="1"/>
                                    <w:sz w:val="2"/>
                                  </w:rPr>
                                  <w:t>tion</w:t>
                                </w:r>
                                <w:r>
                                  <w:rPr>
                                    <w:color w:val="1D1D1B"/>
                                    <w:position w:val="1"/>
                                    <w:sz w:val="2"/>
                                  </w:rPr>
                                  <w:tab/>
                                </w:r>
                                <w:r>
                                  <w:rPr>
                                    <w:rFonts w:ascii="Arial" w:hAnsi="Arial"/>
                                    <w:color w:val="1D1D1B"/>
                                    <w:w w:val="119"/>
                                    <w:position w:val="1"/>
                                    <w:sz w:val="2"/>
                                  </w:rPr>
                                  <w:t>security</w:t>
                                </w:r>
                                <w:r>
                                  <w:rPr>
                                    <w:rFonts w:ascii="Arial" w:hAnsi="Arial"/>
                                    <w:color w:val="1D1D1B"/>
                                    <w:position w:val="1"/>
                                    <w:sz w:val="2"/>
                                  </w:rPr>
                                  <w:t xml:space="preserve">  </w:t>
                                </w:r>
                                <w:r>
                                  <w:rPr>
                                    <w:rFonts w:ascii="Times New Roman" w:hAnsi="Times New Roman"/>
                                    <w:color w:val="1D1D1B"/>
                                    <w:w w:val="113"/>
                                    <w:position w:val="2"/>
                                    <w:sz w:val="3"/>
                                  </w:rPr>
                                  <w:t>6</w:t>
                                </w:r>
                                <w:r>
                                  <w:rPr>
                                    <w:rFonts w:ascii="Times New Roman" w:hAnsi="Times New Roman"/>
                                    <w:color w:val="1D1D1B"/>
                                    <w:spacing w:val="-14"/>
                                    <w:w w:val="113"/>
                                    <w:position w:val="2"/>
                                    <w:sz w:val="3"/>
                                  </w:rPr>
                                  <w:t>.</w:t>
                                </w:r>
                                <w:r>
                                  <w:rPr>
                                    <w:rFonts w:ascii="Times New Roman" w:hAnsi="Times New Roman"/>
                                    <w:color w:val="1D1D1B"/>
                                    <w:w w:val="119"/>
                                    <w:position w:val="1"/>
                                    <w:sz w:val="3"/>
                                  </w:rPr>
                                  <w:t>4</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w w:val="133"/>
                                    <w:position w:val="3"/>
                                    <w:sz w:val="2"/>
                                  </w:rPr>
                                  <w:t>t</w:t>
                                </w:r>
                                <w:r>
                                  <w:rPr>
                                    <w:rFonts w:ascii="Arial" w:hAnsi="Arial"/>
                                    <w:color w:val="1D1D1B"/>
                                    <w:spacing w:val="-20"/>
                                    <w:w w:val="133"/>
                                    <w:position w:val="3"/>
                                    <w:sz w:val="2"/>
                                  </w:rPr>
                                  <w:t>o</w:t>
                                </w:r>
                                <w:r>
                                  <w:rPr>
                                    <w:rFonts w:ascii="Arial" w:hAnsi="Arial"/>
                                    <w:color w:val="1D1D1B"/>
                                    <w:w w:val="121"/>
                                    <w:position w:val="5"/>
                                    <w:sz w:val="2"/>
                                  </w:rPr>
                                  <w:t>tion’</w:t>
                                </w:r>
                                <w:r>
                                  <w:rPr>
                                    <w:rFonts w:ascii="Arial" w:hAnsi="Arial"/>
                                    <w:color w:val="1D1D1B"/>
                                    <w:spacing w:val="-43"/>
                                    <w:w w:val="121"/>
                                    <w:position w:val="5"/>
                                    <w:sz w:val="2"/>
                                  </w:rPr>
                                  <w:t>s</w:t>
                                </w:r>
                                <w:r>
                                  <w:rPr>
                                    <w:rFonts w:ascii="Arial" w:hAnsi="Arial"/>
                                    <w:color w:val="1D1D1B"/>
                                    <w:w w:val="127"/>
                                    <w:position w:val="3"/>
                                    <w:sz w:val="2"/>
                                  </w:rPr>
                                  <w:t>r</w:t>
                                </w:r>
                                <w:r>
                                  <w:rPr>
                                    <w:rFonts w:ascii="Arial" w:hAnsi="Arial"/>
                                    <w:color w:val="1D1D1B"/>
                                    <w:position w:val="3"/>
                                    <w:sz w:val="2"/>
                                  </w:rPr>
                                  <w:t xml:space="preserve">                </w:t>
                                </w:r>
                                <w:r>
                                  <w:rPr>
                                    <w:rFonts w:ascii="Arial" w:hAnsi="Arial"/>
                                    <w:color w:val="1D1D1B"/>
                                    <w:spacing w:val="-1"/>
                                    <w:position w:val="3"/>
                                    <w:sz w:val="2"/>
                                  </w:rPr>
                                  <w:t xml:space="preserve"> </w:t>
                                </w:r>
                                <w:r>
                                  <w:rPr>
                                    <w:rFonts w:ascii="Arial" w:hAnsi="Arial"/>
                                    <w:color w:val="1D1D1B"/>
                                    <w:w w:val="124"/>
                                    <w:position w:val="3"/>
                                    <w:sz w:val="2"/>
                                  </w:rPr>
                                  <w:t>p</w:t>
                                </w:r>
                                <w:r>
                                  <w:rPr>
                                    <w:rFonts w:ascii="Arial" w:hAnsi="Arial"/>
                                    <w:color w:val="1D1D1B"/>
                                    <w:spacing w:val="-10"/>
                                    <w:w w:val="124"/>
                                    <w:position w:val="3"/>
                                    <w:sz w:val="2"/>
                                  </w:rPr>
                                  <w:t>r</w:t>
                                </w:r>
                                <w:r>
                                  <w:rPr>
                                    <w:rFonts w:ascii="Arial" w:hAnsi="Arial"/>
                                    <w:color w:val="1D1D1B"/>
                                    <w:w w:val="121"/>
                                    <w:position w:val="2"/>
                                    <w:sz w:val="2"/>
                                  </w:rPr>
                                  <w:t>ogram</w:t>
                                </w:r>
                              </w:p>
                              <w:p w14:paraId="21A97CDD" w14:textId="77777777" w:rsidR="00AA181E" w:rsidRDefault="00AA181E" w:rsidP="00617E12">
                                <w:pPr>
                                  <w:spacing w:line="153" w:lineRule="auto"/>
                                  <w:ind w:left="121"/>
                                  <w:jc w:val="center"/>
                                  <w:rPr>
                                    <w:sz w:val="2"/>
                                  </w:rPr>
                                </w:pPr>
                                <w:r>
                                  <w:rPr>
                                    <w:color w:val="1D1D1B"/>
                                    <w:w w:val="115"/>
                                    <w:sz w:val="2"/>
                                  </w:rPr>
                                  <w:t xml:space="preserve">Security </w:t>
                                </w:r>
                                <w:r>
                                  <w:rPr>
                                    <w:color w:val="1D1D1B"/>
                                    <w:w w:val="115"/>
                                    <w:position w:val="1"/>
                                    <w:sz w:val="2"/>
                                  </w:rPr>
                                  <w:t>Policy</w:t>
                                </w:r>
                              </w:p>
                              <w:p w14:paraId="7E27EB78" w14:textId="77777777" w:rsidR="00AA181E" w:rsidRDefault="00AA181E" w:rsidP="00617E12">
                                <w:pPr>
                                  <w:spacing w:line="14" w:lineRule="exact"/>
                                  <w:ind w:left="222"/>
                                  <w:rPr>
                                    <w:rFonts w:ascii="Arial"/>
                                    <w:i/>
                                    <w:sz w:val="2"/>
                                  </w:rPr>
                                </w:pPr>
                                <w:r>
                                  <w:rPr>
                                    <w:rFonts w:ascii="Arial"/>
                                    <w:color w:val="1D1D1B"/>
                                    <w:w w:val="115"/>
                                    <w:position w:val="1"/>
                                    <w:sz w:val="2"/>
                                  </w:rPr>
                                  <w:t xml:space="preserve">arrangements. </w:t>
                                </w:r>
                                <w:r>
                                  <w:rPr>
                                    <w:color w:val="1D1D1B"/>
                                    <w:w w:val="115"/>
                                    <w:sz w:val="2"/>
                                  </w:rPr>
                                  <w:t xml:space="preserve">security </w:t>
                                </w:r>
                                <w:r>
                                  <w:rPr>
                                    <w:rFonts w:ascii="Arial"/>
                                    <w:i/>
                                    <w:color w:val="1D1D1B"/>
                                    <w:w w:val="115"/>
                                    <w:sz w:val="2"/>
                                  </w:rPr>
                                  <w:t>Victorian</w:t>
                                </w:r>
                              </w:p>
                              <w:p w14:paraId="5C815BD8" w14:textId="77777777" w:rsidR="00AA181E" w:rsidRDefault="00AA181E" w:rsidP="00617E12">
                                <w:pPr>
                                  <w:tabs>
                                    <w:tab w:val="left" w:pos="792"/>
                                    <w:tab w:val="left" w:pos="1799"/>
                                  </w:tabs>
                                  <w:spacing w:line="-4" w:lineRule="auto"/>
                                  <w:ind w:left="165"/>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18"/>
                                    <w:position w:val="-1"/>
                                    <w:sz w:val="2"/>
                                  </w:rPr>
                                  <w:t>app</w:t>
                                </w:r>
                                <w:r>
                                  <w:rPr>
                                    <w:rFonts w:ascii="Arial" w:hAnsi="Arial"/>
                                    <w:color w:val="1D1D1B"/>
                                    <w:spacing w:val="-10"/>
                                    <w:w w:val="118"/>
                                    <w:position w:val="-1"/>
                                    <w:sz w:val="2"/>
                                  </w:rPr>
                                  <w:t>r</w:t>
                                </w:r>
                                <w:r>
                                  <w:rPr>
                                    <w:rFonts w:ascii="Arial" w:hAnsi="Arial"/>
                                    <w:color w:val="1D1D1B"/>
                                    <w:w w:val="120"/>
                                    <w:sz w:val="2"/>
                                  </w:rPr>
                                  <w:t>opria</w:t>
                                </w:r>
                                <w:r>
                                  <w:rPr>
                                    <w:rFonts w:ascii="Arial" w:hAnsi="Arial"/>
                                    <w:color w:val="1D1D1B"/>
                                    <w:sz w:val="2"/>
                                  </w:rPr>
                                  <w:tab/>
                                </w:r>
                                <w:r>
                                  <w:rPr>
                                    <w:color w:val="1D1D1B"/>
                                    <w:w w:val="113"/>
                                    <w:sz w:val="2"/>
                                  </w:rPr>
                                  <w:t>es</w:t>
                                </w:r>
                                <w:r>
                                  <w:rPr>
                                    <w:color w:val="1D1D1B"/>
                                    <w:sz w:val="2"/>
                                  </w:rPr>
                                  <w:t xml:space="preserve">                                  </w:t>
                                </w:r>
                                <w:r>
                                  <w:rPr>
                                    <w:color w:val="1D1D1B"/>
                                    <w:spacing w:val="-1"/>
                                    <w:sz w:val="2"/>
                                  </w:rPr>
                                  <w:t xml:space="preserve"> </w:t>
                                </w:r>
                                <w:r>
                                  <w:rPr>
                                    <w:color w:val="1D1D1B"/>
                                    <w:w w:val="113"/>
                                    <w:sz w:val="2"/>
                                  </w:rPr>
                                  <w:t>o</w:t>
                                </w:r>
                                <w:r>
                                  <w:rPr>
                                    <w:color w:val="1D1D1B"/>
                                    <w:spacing w:val="-4"/>
                                    <w:w w:val="113"/>
                                    <w:sz w:val="2"/>
                                  </w:rPr>
                                  <w:t>r</w:t>
                                </w:r>
                                <w:r>
                                  <w:rPr>
                                    <w:color w:val="1D1D1B"/>
                                    <w:w w:val="113"/>
                                    <w:sz w:val="2"/>
                                  </w:rPr>
                                  <w:t>ganisa</w:t>
                                </w:r>
                                <w:r>
                                  <w:rPr>
                                    <w:color w:val="1D1D1B"/>
                                    <w:sz w:val="2"/>
                                  </w:rPr>
                                  <w:t xml:space="preserve">       </w:t>
                                </w:r>
                                <w:r>
                                  <w:rPr>
                                    <w:color w:val="1D1D1B"/>
                                    <w:spacing w:val="-1"/>
                                    <w:sz w:val="2"/>
                                  </w:rPr>
                                  <w:t xml:space="preserve"> </w:t>
                                </w:r>
                                <w:r>
                                  <w:rPr>
                                    <w:color w:val="1D1D1B"/>
                                    <w:w w:val="113"/>
                                    <w:sz w:val="2"/>
                                  </w:rPr>
                                  <w:t>shoul</w:t>
                                </w:r>
                                <w:r>
                                  <w:rPr>
                                    <w:color w:val="1D1D1B"/>
                                    <w:spacing w:val="2"/>
                                    <w:w w:val="113"/>
                                    <w:sz w:val="2"/>
                                  </w:rPr>
                                  <w:t>d</w:t>
                                </w:r>
                                <w:r>
                                  <w:rPr>
                                    <w:color w:val="1D1D1B"/>
                                    <w:w w:val="113"/>
                                    <w:position w:val="-1"/>
                                    <w:sz w:val="2"/>
                                  </w:rPr>
                                  <w:t>align</w:t>
                                </w:r>
                                <w:r>
                                  <w:rPr>
                                    <w:color w:val="1D1D1B"/>
                                    <w:position w:val="-1"/>
                                    <w:sz w:val="2"/>
                                  </w:rPr>
                                  <w:t xml:space="preserve">          </w:t>
                                </w:r>
                                <w:r>
                                  <w:rPr>
                                    <w:color w:val="1D1D1B"/>
                                    <w:spacing w:val="-3"/>
                                    <w:position w:val="-1"/>
                                    <w:sz w:val="2"/>
                                  </w:rPr>
                                  <w:t xml:space="preserve"> </w:t>
                                </w:r>
                                <w:r>
                                  <w:rPr>
                                    <w:rFonts w:ascii="Arial" w:hAnsi="Arial"/>
                                    <w:color w:val="0D478A"/>
                                    <w:w w:val="109"/>
                                    <w:position w:val="1"/>
                                    <w:sz w:val="3"/>
                                  </w:rPr>
                                  <w:t>ols</w:t>
                                </w:r>
                                <w:r>
                                  <w:rPr>
                                    <w:rFonts w:ascii="Arial" w:hAnsi="Arial"/>
                                    <w:color w:val="0D478A"/>
                                    <w:position w:val="1"/>
                                    <w:sz w:val="3"/>
                                  </w:rPr>
                                  <w:t xml:space="preserve">             </w:t>
                                </w:r>
                                <w:r>
                                  <w:rPr>
                                    <w:rFonts w:ascii="Arial" w:hAnsi="Arial"/>
                                    <w:color w:val="0D478A"/>
                                    <w:spacing w:val="-2"/>
                                    <w:position w:val="1"/>
                                    <w:sz w:val="3"/>
                                  </w:rPr>
                                  <w:t xml:space="preserve"> </w:t>
                                </w:r>
                                <w:r>
                                  <w:rPr>
                                    <w:rFonts w:ascii="Arial" w:hAnsi="Arial"/>
                                    <w:color w:val="1D1D1B"/>
                                    <w:w w:val="114"/>
                                    <w:position w:val="1"/>
                                    <w:sz w:val="2"/>
                                  </w:rPr>
                                  <w:t>The</w:t>
                                </w:r>
                                <w:r>
                                  <w:rPr>
                                    <w:rFonts w:ascii="Arial" w:hAnsi="Arial"/>
                                    <w:color w:val="1D1D1B"/>
                                    <w:position w:val="1"/>
                                    <w:sz w:val="2"/>
                                  </w:rPr>
                                  <w:tab/>
                                </w:r>
                                <w:r>
                                  <w:rPr>
                                    <w:rFonts w:ascii="Arial" w:hAnsi="Arial"/>
                                    <w:color w:val="1D1D1B"/>
                                    <w:w w:val="118"/>
                                    <w:position w:val="1"/>
                                    <w:sz w:val="2"/>
                                  </w:rPr>
                                  <w:t>espon</w:t>
                                </w:r>
                                <w:r>
                                  <w:rPr>
                                    <w:rFonts w:ascii="Arial" w:hAnsi="Arial"/>
                                    <w:color w:val="1D1D1B"/>
                                    <w:spacing w:val="-51"/>
                                    <w:w w:val="118"/>
                                    <w:position w:val="1"/>
                                    <w:sz w:val="2"/>
                                  </w:rPr>
                                  <w:t>d</w:t>
                                </w:r>
                                <w:r>
                                  <w:rPr>
                                    <w:rFonts w:ascii="Arial" w:hAnsi="Arial"/>
                                    <w:color w:val="1D1D1B"/>
                                    <w:w w:val="119"/>
                                    <w:position w:val="1"/>
                                    <w:sz w:val="2"/>
                                  </w:rPr>
                                  <w:t>personne</w:t>
                                </w:r>
                                <w:r>
                                  <w:rPr>
                                    <w:rFonts w:ascii="Arial" w:hAnsi="Arial"/>
                                    <w:color w:val="1D1D1B"/>
                                    <w:spacing w:val="-57"/>
                                    <w:w w:val="119"/>
                                    <w:position w:val="1"/>
                                    <w:sz w:val="2"/>
                                  </w:rPr>
                                  <w:t>l</w:t>
                                </w:r>
                                <w:r>
                                  <w:rPr>
                                    <w:rFonts w:ascii="Arial" w:hAnsi="Arial"/>
                                    <w:color w:val="1D1D1B"/>
                                    <w:w w:val="133"/>
                                    <w:sz w:val="2"/>
                                  </w:rPr>
                                  <w:t>t</w:t>
                                </w:r>
                                <w:r>
                                  <w:rPr>
                                    <w:rFonts w:ascii="Arial" w:hAnsi="Arial"/>
                                    <w:color w:val="1D1D1B"/>
                                    <w:spacing w:val="-1"/>
                                    <w:w w:val="133"/>
                                    <w:sz w:val="2"/>
                                  </w:rPr>
                                  <w:t>o</w:t>
                                </w:r>
                                <w:r>
                                  <w:rPr>
                                    <w:rFonts w:ascii="Arial" w:hAnsi="Arial"/>
                                    <w:color w:val="1D1D1B"/>
                                    <w:w w:val="123"/>
                                    <w:position w:val="-1"/>
                                    <w:sz w:val="2"/>
                                  </w:rPr>
                                  <w:t>the</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09"/>
                                    <w:position w:val="-1"/>
                                    <w:sz w:val="2"/>
                                  </w:rPr>
                                  <w:t>i</w:t>
                                </w:r>
                                <w:r>
                                  <w:rPr>
                                    <w:rFonts w:ascii="Arial" w:hAnsi="Arial"/>
                                    <w:color w:val="1D1D1B"/>
                                    <w:spacing w:val="-21"/>
                                    <w:w w:val="109"/>
                                    <w:position w:val="-1"/>
                                    <w:sz w:val="2"/>
                                  </w:rPr>
                                  <w:t>s</w:t>
                                </w:r>
                                <w:r>
                                  <w:rPr>
                                    <w:rFonts w:ascii="Arial" w:hAnsi="Arial"/>
                                    <w:color w:val="1D1D1B"/>
                                    <w:w w:val="121"/>
                                    <w:sz w:val="2"/>
                                  </w:rPr>
                                  <w:t>tion’s</w:t>
                                </w:r>
                              </w:p>
                              <w:p w14:paraId="69AD540B" w14:textId="77777777" w:rsidR="00AA181E" w:rsidRDefault="00AA181E" w:rsidP="00617E12">
                                <w:pPr>
                                  <w:spacing w:line="2" w:lineRule="exact"/>
                                  <w:ind w:left="133" w:right="252"/>
                                  <w:jc w:val="center"/>
                                  <w:rPr>
                                    <w:sz w:val="2"/>
                                  </w:rPr>
                                </w:pPr>
                                <w:r>
                                  <w:rPr>
                                    <w:color w:val="1D1D1B"/>
                                    <w:w w:val="115"/>
                                    <w:sz w:val="2"/>
                                  </w:rPr>
                                  <w:t>otective</w:t>
                                </w:r>
                              </w:p>
                              <w:p w14:paraId="397E1D63" w14:textId="77777777" w:rsidR="00AA181E" w:rsidRDefault="00AA181E" w:rsidP="00617E12">
                                <w:pPr>
                                  <w:spacing w:line="1" w:lineRule="exact"/>
                                  <w:ind w:left="133" w:right="753"/>
                                  <w:jc w:val="center"/>
                                  <w:rPr>
                                    <w:sz w:val="2"/>
                                  </w:rPr>
                                </w:pPr>
                                <w:r>
                                  <w:rPr>
                                    <w:color w:val="1D1D1B"/>
                                    <w:w w:val="115"/>
                                    <w:sz w:val="2"/>
                                  </w:rPr>
                                  <w:t>ocedur</w:t>
                                </w:r>
                              </w:p>
                              <w:p w14:paraId="363A2E51" w14:textId="77777777" w:rsidR="00AA181E" w:rsidRDefault="00AA181E" w:rsidP="00617E12">
                                <w:pPr>
                                  <w:ind w:left="133" w:right="356"/>
                                  <w:jc w:val="center"/>
                                  <w:rPr>
                                    <w:sz w:val="2"/>
                                  </w:rPr>
                                </w:pPr>
                                <w:r>
                                  <w:rPr>
                                    <w:color w:val="1D1D1B"/>
                                    <w:w w:val="115"/>
                                    <w:sz w:val="2"/>
                                  </w:rPr>
                                  <w:t>Pr</w:t>
                                </w:r>
                              </w:p>
                              <w:p w14:paraId="710F9A9C" w14:textId="77777777" w:rsidR="00AA181E" w:rsidRDefault="00AA181E" w:rsidP="00617E12">
                                <w:pPr>
                                  <w:tabs>
                                    <w:tab w:val="left" w:pos="653"/>
                                  </w:tabs>
                                  <w:spacing w:line="6" w:lineRule="exact"/>
                                  <w:ind w:left="192"/>
                                  <w:rPr>
                                    <w:sz w:val="2"/>
                                  </w:rPr>
                                </w:pPr>
                                <w:r>
                                  <w:rPr>
                                    <w:rFonts w:ascii="Times New Roman"/>
                                    <w:color w:val="0D478A"/>
                                    <w:w w:val="125"/>
                                    <w:sz w:val="3"/>
                                  </w:rPr>
                                  <w:t>n</w:t>
                                </w:r>
                                <w:r>
                                  <w:rPr>
                                    <w:rFonts w:ascii="Times New Roman"/>
                                    <w:color w:val="0D478A"/>
                                    <w:w w:val="125"/>
                                    <w:sz w:val="3"/>
                                  </w:rPr>
                                  <w:tab/>
                                </w:r>
                                <w:r>
                                  <w:rPr>
                                    <w:color w:val="1D1D1B"/>
                                    <w:w w:val="125"/>
                                    <w:sz w:val="2"/>
                                  </w:rPr>
                                  <w:t>and</w:t>
                                </w:r>
                              </w:p>
                              <w:p w14:paraId="7EAB53EB" w14:textId="77777777" w:rsidR="00AA181E" w:rsidRDefault="00AA181E" w:rsidP="00617E12">
                                <w:pPr>
                                  <w:spacing w:line="7" w:lineRule="exact"/>
                                  <w:ind w:left="151"/>
                                  <w:rPr>
                                    <w:rFonts w:ascii="Times New Roman"/>
                                    <w:sz w:val="3"/>
                                  </w:rPr>
                                </w:pPr>
                                <w:r>
                                  <w:rPr>
                                    <w:rFonts w:ascii="Times New Roman"/>
                                    <w:color w:val="0D478A"/>
                                    <w:w w:val="115"/>
                                    <w:sz w:val="3"/>
                                  </w:rPr>
                                  <w:t>Co</w:t>
                                </w:r>
                              </w:p>
                              <w:p w14:paraId="0DBF6B51" w14:textId="77777777" w:rsidR="00AA181E" w:rsidRDefault="00AA181E" w:rsidP="00617E12">
                                <w:pPr>
                                  <w:spacing w:line="5" w:lineRule="exact"/>
                                  <w:ind w:left="133" w:right="422"/>
                                  <w:jc w:val="center"/>
                                  <w:rPr>
                                    <w:sz w:val="2"/>
                                  </w:rPr>
                                </w:pPr>
                                <w:r>
                                  <w:rPr>
                                    <w:color w:val="1D1D1B"/>
                                    <w:w w:val="115"/>
                                    <w:sz w:val="2"/>
                                  </w:rPr>
                                  <w:t>the</w:t>
                                </w:r>
                              </w:p>
                              <w:p w14:paraId="0384A92B" w14:textId="77777777" w:rsidR="00AA181E" w:rsidRDefault="00AA181E" w:rsidP="00617E12">
                                <w:pPr>
                                  <w:tabs>
                                    <w:tab w:val="left" w:pos="400"/>
                                  </w:tabs>
                                  <w:spacing w:line="8" w:lineRule="exact"/>
                                  <w:ind w:right="1384"/>
                                  <w:jc w:val="center"/>
                                  <w:rPr>
                                    <w:sz w:val="2"/>
                                  </w:rPr>
                                </w:pPr>
                                <w:r>
                                  <w:rPr>
                                    <w:rFonts w:ascii="Arial"/>
                                    <w:color w:val="1D1D1B"/>
                                    <w:w w:val="115"/>
                                    <w:sz w:val="2"/>
                                  </w:rPr>
                                  <w:t>management</w:t>
                                </w:r>
                                <w:r>
                                  <w:rPr>
                                    <w:rFonts w:ascii="Arial"/>
                                    <w:color w:val="1D1D1B"/>
                                    <w:w w:val="115"/>
                                    <w:sz w:val="2"/>
                                  </w:rPr>
                                  <w:tab/>
                                </w:r>
                                <w:r>
                                  <w:rPr>
                                    <w:color w:val="1D1D1B"/>
                                    <w:w w:val="115"/>
                                    <w:sz w:val="2"/>
                                  </w:rPr>
                                  <w:t xml:space="preserve">align </w:t>
                                </w:r>
                                <w:r>
                                  <w:rPr>
                                    <w:rFonts w:ascii="Arial"/>
                                    <w:i/>
                                    <w:color w:val="1D1D1B"/>
                                    <w:w w:val="115"/>
                                    <w:sz w:val="2"/>
                                  </w:rPr>
                                  <w:t xml:space="preserve">plans </w:t>
                                </w:r>
                                <w:r>
                                  <w:rPr>
                                    <w:color w:val="1D1D1B"/>
                                    <w:w w:val="115"/>
                                    <w:sz w:val="2"/>
                                  </w:rPr>
                                  <w:t>the</w:t>
                                </w:r>
                              </w:p>
                              <w:p w14:paraId="135A8694" w14:textId="77777777" w:rsidR="00AA181E" w:rsidRDefault="00AA181E" w:rsidP="00617E12">
                                <w:pPr>
                                  <w:tabs>
                                    <w:tab w:val="left" w:pos="421"/>
                                    <w:tab w:val="left" w:pos="910"/>
                                  </w:tabs>
                                  <w:spacing w:line="22" w:lineRule="exact"/>
                                  <w:ind w:right="10"/>
                                  <w:jc w:val="center"/>
                                  <w:rPr>
                                    <w:rFonts w:ascii="Arial" w:hAnsi="Arial"/>
                                    <w:sz w:val="2"/>
                                  </w:rPr>
                                </w:pPr>
                                <w:r>
                                  <w:rPr>
                                    <w:rFonts w:ascii="Arial" w:hAnsi="Arial"/>
                                    <w:color w:val="1D1D1B"/>
                                    <w:w w:val="122"/>
                                    <w:sz w:val="2"/>
                                  </w:rPr>
                                  <w:t>framework</w:t>
                                </w:r>
                                <w:r>
                                  <w:rPr>
                                    <w:rFonts w:ascii="Arial" w:hAnsi="Arial"/>
                                    <w:color w:val="1D1D1B"/>
                                    <w:sz w:val="2"/>
                                  </w:rPr>
                                  <w:tab/>
                                </w:r>
                                <w:r>
                                  <w:rPr>
                                    <w:rFonts w:ascii="Arial" w:hAnsi="Arial"/>
                                    <w:color w:val="1D1D1B"/>
                                    <w:w w:val="123"/>
                                    <w:sz w:val="2"/>
                                  </w:rPr>
                                  <w:t>th</w:t>
                                </w:r>
                                <w:r>
                                  <w:rPr>
                                    <w:rFonts w:ascii="Arial" w:hAnsi="Arial"/>
                                    <w:color w:val="1D1D1B"/>
                                    <w:spacing w:val="-42"/>
                                    <w:w w:val="123"/>
                                    <w:sz w:val="2"/>
                                  </w:rPr>
                                  <w:t>e</w:t>
                                </w:r>
                                <w:r>
                                  <w:rPr>
                                    <w:rFonts w:ascii="Arial" w:hAnsi="Arial"/>
                                    <w:i/>
                                    <w:color w:val="1D1D1B"/>
                                    <w:w w:val="116"/>
                                    <w:sz w:val="2"/>
                                  </w:rPr>
                                  <w:t>security</w:t>
                                </w:r>
                                <w:r>
                                  <w:rPr>
                                    <w:rFonts w:ascii="Arial" w:hAnsi="Arial"/>
                                    <w:i/>
                                    <w:color w:val="1D1D1B"/>
                                    <w:sz w:val="2"/>
                                  </w:rPr>
                                  <w:tab/>
                                </w:r>
                                <w:r>
                                  <w:rPr>
                                    <w:rFonts w:ascii="Arial" w:hAnsi="Arial"/>
                                    <w:i/>
                                    <w:color w:val="1D1D1B"/>
                                    <w:w w:val="123"/>
                                    <w:position w:val="2"/>
                                    <w:sz w:val="2"/>
                                  </w:rPr>
                                  <w:t>co</w:t>
                                </w:r>
                                <w:r>
                                  <w:rPr>
                                    <w:rFonts w:ascii="Arial" w:hAnsi="Arial"/>
                                    <w:i/>
                                    <w:color w:val="1D1D1B"/>
                                    <w:spacing w:val="-4"/>
                                    <w:w w:val="123"/>
                                    <w:position w:val="2"/>
                                    <w:sz w:val="2"/>
                                  </w:rPr>
                                  <w:t>n</w:t>
                                </w:r>
                                <w:r>
                                  <w:rPr>
                                    <w:rFonts w:ascii="Arial" w:hAnsi="Arial"/>
                                    <w:i/>
                                    <w:color w:val="1D1D1B"/>
                                    <w:w w:val="127"/>
                                    <w:position w:val="2"/>
                                    <w:sz w:val="2"/>
                                  </w:rPr>
                                  <w:t>t</w:t>
                                </w:r>
                                <w:r>
                                  <w:rPr>
                                    <w:rFonts w:ascii="Arial" w:hAnsi="Arial"/>
                                    <w:i/>
                                    <w:color w:val="1D1D1B"/>
                                    <w:spacing w:val="-4"/>
                                    <w:w w:val="127"/>
                                    <w:position w:val="2"/>
                                    <w:sz w:val="2"/>
                                  </w:rPr>
                                  <w:t>r</w:t>
                                </w:r>
                                <w:r>
                                  <w:rPr>
                                    <w:rFonts w:ascii="Arial" w:hAnsi="Arial"/>
                                    <w:i/>
                                    <w:color w:val="1D1D1B"/>
                                    <w:w w:val="117"/>
                                    <w:position w:val="1"/>
                                    <w:sz w:val="2"/>
                                  </w:rPr>
                                  <w:t>ol].</w:t>
                                </w:r>
                                <w:r>
                                  <w:rPr>
                                    <w:rFonts w:ascii="Arial" w:hAnsi="Arial"/>
                                    <w:i/>
                                    <w:color w:val="1D1D1B"/>
                                    <w:position w:val="1"/>
                                    <w:sz w:val="2"/>
                                  </w:rPr>
                                  <w:t xml:space="preserve">                           </w:t>
                                </w:r>
                                <w:r>
                                  <w:rPr>
                                    <w:rFonts w:ascii="Arial" w:hAnsi="Arial"/>
                                    <w:i/>
                                    <w:color w:val="1D1D1B"/>
                                    <w:spacing w:val="-3"/>
                                    <w:position w:val="1"/>
                                    <w:sz w:val="2"/>
                                  </w:rPr>
                                  <w:t xml:space="preserve"> </w:t>
                                </w:r>
                                <w:r>
                                  <w:rPr>
                                    <w:rFonts w:ascii="Arial" w:hAnsi="Arial"/>
                                    <w:i/>
                                    <w:color w:val="1D1D1B"/>
                                    <w:w w:val="117"/>
                                    <w:position w:val="2"/>
                                    <w:sz w:val="2"/>
                                  </w:rPr>
                                  <w:t>technique</w:t>
                                </w:r>
                                <w:r>
                                  <w:rPr>
                                    <w:rFonts w:ascii="Arial" w:hAnsi="Arial"/>
                                    <w:i/>
                                    <w:color w:val="1D1D1B"/>
                                    <w:spacing w:val="-107"/>
                                    <w:w w:val="117"/>
                                    <w:position w:val="2"/>
                                    <w:sz w:val="2"/>
                                  </w:rPr>
                                  <w:t>s</w:t>
                                </w:r>
                                <w:r>
                                  <w:rPr>
                                    <w:rFonts w:ascii="Arial" w:hAnsi="Arial"/>
                                    <w:i/>
                                    <w:color w:val="1D1D1B"/>
                                    <w:w w:val="108"/>
                                    <w:position w:val="1"/>
                                    <w:sz w:val="2"/>
                                  </w:rPr>
                                  <w:t>P</w:t>
                                </w:r>
                                <w:r>
                                  <w:rPr>
                                    <w:rFonts w:ascii="Arial" w:hAnsi="Arial"/>
                                    <w:i/>
                                    <w:color w:val="1D1D1B"/>
                                    <w:spacing w:val="-7"/>
                                    <w:w w:val="108"/>
                                    <w:position w:val="1"/>
                                    <w:sz w:val="2"/>
                                  </w:rPr>
                                  <w:t>r</w:t>
                                </w:r>
                                <w:r>
                                  <w:rPr>
                                    <w:rFonts w:ascii="Arial" w:hAnsi="Arial"/>
                                    <w:i/>
                                    <w:color w:val="1D1D1B"/>
                                    <w:spacing w:val="-7"/>
                                    <w:w w:val="126"/>
                                    <w:position w:val="1"/>
                                    <w:sz w:val="2"/>
                                  </w:rPr>
                                  <w:t>o</w:t>
                                </w:r>
                                <w:r>
                                  <w:rPr>
                                    <w:rFonts w:ascii="Arial" w:hAnsi="Arial"/>
                                    <w:i/>
                                    <w:color w:val="1D1D1B"/>
                                    <w:w w:val="118"/>
                                    <w:sz w:val="2"/>
                                  </w:rPr>
                                  <w:t>tectiv</w:t>
                                </w:r>
                                <w:r>
                                  <w:rPr>
                                    <w:rFonts w:ascii="Arial" w:hAnsi="Arial"/>
                                    <w:i/>
                                    <w:color w:val="1D1D1B"/>
                                    <w:spacing w:val="2"/>
                                    <w:w w:val="118"/>
                                    <w:sz w:val="2"/>
                                  </w:rPr>
                                  <w:t>e</w:t>
                                </w:r>
                                <w:r>
                                  <w:rPr>
                                    <w:rFonts w:ascii="Arial" w:hAnsi="Arial"/>
                                    <w:i/>
                                    <w:color w:val="1D1D1B"/>
                                    <w:w w:val="165"/>
                                    <w:sz w:val="2"/>
                                  </w:rPr>
                                  <w:t>-</w:t>
                                </w:r>
                                <w:r>
                                  <w:rPr>
                                    <w:rFonts w:ascii="Arial" w:hAnsi="Arial"/>
                                    <w:i/>
                                    <w:color w:val="1D1D1B"/>
                                    <w:spacing w:val="-10"/>
                                    <w:w w:val="165"/>
                                    <w:sz w:val="2"/>
                                  </w:rPr>
                                  <w:t>-</w:t>
                                </w:r>
                                <w:r>
                                  <w:rPr>
                                    <w:color w:val="1D1D1B"/>
                                    <w:w w:val="113"/>
                                    <w:position w:val="1"/>
                                    <w:sz w:val="2"/>
                                  </w:rPr>
                                  <w:t>tio</w:t>
                                </w:r>
                                <w:r>
                                  <w:rPr>
                                    <w:color w:val="1D1D1B"/>
                                    <w:spacing w:val="-33"/>
                                    <w:w w:val="113"/>
                                    <w:position w:val="1"/>
                                    <w:sz w:val="2"/>
                                  </w:rPr>
                                  <w:t>n</w:t>
                                </w:r>
                                <w:r>
                                  <w:rPr>
                                    <w:rFonts w:ascii="Arial" w:hAnsi="Arial"/>
                                    <w:i/>
                                    <w:color w:val="1D1D1B"/>
                                    <w:w w:val="113"/>
                                    <w:sz w:val="2"/>
                                  </w:rPr>
                                  <w:t>C</w:t>
                                </w:r>
                                <w:r>
                                  <w:rPr>
                                    <w:rFonts w:ascii="Arial" w:hAnsi="Arial"/>
                                    <w:i/>
                                    <w:color w:val="1D1D1B"/>
                                    <w:sz w:val="2"/>
                                  </w:rPr>
                                  <w:t xml:space="preserve">               </w:t>
                                </w:r>
                                <w:r>
                                  <w:rPr>
                                    <w:rFonts w:ascii="Arial" w:hAnsi="Arial"/>
                                    <w:i/>
                                    <w:color w:val="1D1D1B"/>
                                    <w:spacing w:val="1"/>
                                    <w:sz w:val="2"/>
                                  </w:rPr>
                                  <w:t xml:space="preserve"> </w:t>
                                </w:r>
                                <w:r>
                                  <w:rPr>
                                    <w:rFonts w:ascii="Arial" w:hAnsi="Arial"/>
                                    <w:color w:val="1D1D1B"/>
                                    <w:w w:val="120"/>
                                    <w:position w:val="3"/>
                                    <w:sz w:val="2"/>
                                  </w:rPr>
                                  <w:t>evolvin</w:t>
                                </w:r>
                                <w:r>
                                  <w:rPr>
                                    <w:rFonts w:ascii="Arial" w:hAnsi="Arial"/>
                                    <w:color w:val="1D1D1B"/>
                                    <w:spacing w:val="-80"/>
                                    <w:w w:val="120"/>
                                    <w:position w:val="3"/>
                                    <w:sz w:val="2"/>
                                  </w:rPr>
                                  <w:t>g</w:t>
                                </w:r>
                                <w:r>
                                  <w:rPr>
                                    <w:rFonts w:ascii="Arial" w:hAnsi="Arial"/>
                                    <w:color w:val="1D1D1B"/>
                                    <w:w w:val="116"/>
                                    <w:position w:val="6"/>
                                    <w:sz w:val="2"/>
                                  </w:rPr>
                                  <w:t>organis</w:t>
                                </w:r>
                                <w:r>
                                  <w:rPr>
                                    <w:rFonts w:ascii="Arial" w:hAnsi="Arial"/>
                                    <w:color w:val="1D1D1B"/>
                                    <w:spacing w:val="-10"/>
                                    <w:w w:val="116"/>
                                    <w:position w:val="6"/>
                                    <w:sz w:val="2"/>
                                  </w:rPr>
                                  <w:t>a</w:t>
                                </w:r>
                                <w:r>
                                  <w:rPr>
                                    <w:rFonts w:ascii="Arial" w:hAnsi="Arial"/>
                                    <w:color w:val="1D1D1B"/>
                                    <w:w w:val="121"/>
                                    <w:position w:val="2"/>
                                    <w:sz w:val="2"/>
                                  </w:rPr>
                                  <w:t>tion’</w:t>
                                </w:r>
                                <w:r>
                                  <w:rPr>
                                    <w:rFonts w:ascii="Arial" w:hAnsi="Arial"/>
                                    <w:color w:val="1D1D1B"/>
                                    <w:spacing w:val="-10"/>
                                    <w:w w:val="121"/>
                                    <w:position w:val="2"/>
                                    <w:sz w:val="2"/>
                                  </w:rPr>
                                  <w:t>s</w:t>
                                </w:r>
                                <w:r>
                                  <w:rPr>
                                    <w:rFonts w:ascii="Arial" w:hAnsi="Arial"/>
                                    <w:color w:val="1D1D1B"/>
                                    <w:w w:val="122"/>
                                    <w:position w:val="3"/>
                                    <w:sz w:val="2"/>
                                  </w:rPr>
                                  <w:t>trainin</w:t>
                                </w:r>
                                <w:r>
                                  <w:rPr>
                                    <w:rFonts w:ascii="Arial" w:hAnsi="Arial"/>
                                    <w:color w:val="1D1D1B"/>
                                    <w:spacing w:val="-5"/>
                                    <w:w w:val="122"/>
                                    <w:position w:val="3"/>
                                    <w:sz w:val="2"/>
                                  </w:rPr>
                                  <w:t>g</w:t>
                                </w:r>
                                <w:r>
                                  <w:rPr>
                                    <w:rFonts w:ascii="Arial" w:hAnsi="Arial"/>
                                    <w:color w:val="1D1D1B"/>
                                    <w:w w:val="117"/>
                                    <w:sz w:val="2"/>
                                  </w:rPr>
                                  <w:t>and</w:t>
                                </w:r>
                                <w:r>
                                  <w:rPr>
                                    <w:rFonts w:ascii="Arial" w:hAnsi="Arial"/>
                                    <w:color w:val="1D1D1B"/>
                                    <w:sz w:val="2"/>
                                  </w:rPr>
                                  <w:t xml:space="preserve">                                  </w:t>
                                </w:r>
                                <w:r>
                                  <w:rPr>
                                    <w:rFonts w:ascii="Arial" w:hAnsi="Arial"/>
                                    <w:color w:val="1D1D1B"/>
                                    <w:spacing w:val="2"/>
                                    <w:sz w:val="2"/>
                                  </w:rPr>
                                  <w:t xml:space="preserve"> </w:t>
                                </w:r>
                                <w:r>
                                  <w:rPr>
                                    <w:rFonts w:ascii="Arial" w:hAnsi="Arial"/>
                                    <w:color w:val="1D1D1B"/>
                                    <w:spacing w:val="-6"/>
                                    <w:w w:val="119"/>
                                    <w:position w:val="4"/>
                                    <w:sz w:val="2"/>
                                  </w:rPr>
                                  <w:t>managemen</w:t>
                                </w:r>
                                <w:r>
                                  <w:rPr>
                                    <w:rFonts w:ascii="Arial" w:hAnsi="Arial"/>
                                    <w:color w:val="1D1D1B"/>
                                    <w:spacing w:val="-131"/>
                                    <w:w w:val="119"/>
                                    <w:position w:val="4"/>
                                    <w:sz w:val="2"/>
                                  </w:rPr>
                                  <w:t>t</w:t>
                                </w:r>
                                <w:r>
                                  <w:rPr>
                                    <w:rFonts w:ascii="Arial" w:hAnsi="Arial"/>
                                    <w:color w:val="1D1D1B"/>
                                    <w:spacing w:val="-6"/>
                                    <w:w w:val="120"/>
                                    <w:position w:val="4"/>
                                    <w:sz w:val="2"/>
                                  </w:rPr>
                                  <w:t>evolving</w:t>
                                </w:r>
                              </w:p>
                              <w:p w14:paraId="12E998D6" w14:textId="77777777" w:rsidR="00AA181E" w:rsidRDefault="00AA181E" w:rsidP="00617E12">
                                <w:pPr>
                                  <w:spacing w:line="21" w:lineRule="exact"/>
                                  <w:ind w:right="342"/>
                                  <w:jc w:val="center"/>
                                  <w:rPr>
                                    <w:sz w:val="2"/>
                                  </w:rPr>
                                </w:pPr>
                                <w:r>
                                  <w:rPr>
                                    <w:color w:val="1D1D1B"/>
                                    <w:w w:val="113"/>
                                    <w:sz w:val="2"/>
                                  </w:rPr>
                                  <w:t>f</w:t>
                                </w:r>
                              </w:p>
                              <w:p w14:paraId="2698FEA5" w14:textId="77777777" w:rsidR="00AA181E" w:rsidRDefault="00AA181E" w:rsidP="00617E12">
                                <w:pPr>
                                  <w:spacing w:line="15" w:lineRule="exact"/>
                                  <w:ind w:right="363"/>
                                  <w:jc w:val="center"/>
                                  <w:rPr>
                                    <w:sz w:val="2"/>
                                  </w:rPr>
                                </w:pPr>
                                <w:r>
                                  <w:rPr>
                                    <w:color w:val="1D1D1B"/>
                                    <w:w w:val="113"/>
                                    <w:sz w:val="2"/>
                                  </w:rPr>
                                  <w:t>o</w:t>
                                </w:r>
                              </w:p>
                              <w:p w14:paraId="566DBC8F" w14:textId="77777777" w:rsidR="00AA181E" w:rsidRDefault="00AA181E" w:rsidP="00617E12">
                                <w:pPr>
                                  <w:spacing w:line="17" w:lineRule="exact"/>
                                  <w:ind w:left="133" w:right="1047"/>
                                  <w:jc w:val="center"/>
                                  <w:rPr>
                                    <w:sz w:val="2"/>
                                  </w:rPr>
                                </w:pPr>
                                <w:r>
                                  <w:rPr>
                                    <w:color w:val="1D1D1B"/>
                                    <w:w w:val="115"/>
                                    <w:sz w:val="2"/>
                                  </w:rPr>
                                  <w:t>policies</w:t>
                                </w:r>
                              </w:p>
                              <w:p w14:paraId="4AE791C4" w14:textId="77777777" w:rsidR="00AA181E" w:rsidRDefault="00AA181E" w:rsidP="00617E12">
                                <w:pPr>
                                  <w:spacing w:line="18" w:lineRule="exact"/>
                                  <w:ind w:left="133" w:right="544"/>
                                  <w:jc w:val="center"/>
                                  <w:rPr>
                                    <w:rFonts w:ascii="Arial"/>
                                    <w:i/>
                                    <w:sz w:val="2"/>
                                  </w:rPr>
                                </w:pPr>
                                <w:r>
                                  <w:rPr>
                                    <w:rFonts w:ascii="Arial"/>
                                    <w:i/>
                                    <w:color w:val="1D1D1B"/>
                                    <w:w w:val="105"/>
                                    <w:sz w:val="2"/>
                                  </w:rPr>
                                  <w:t>es</w:t>
                                </w:r>
                              </w:p>
                              <w:p w14:paraId="30CFE18C" w14:textId="77777777" w:rsidR="00AA181E" w:rsidRDefault="00AA181E" w:rsidP="00617E12">
                                <w:pPr>
                                  <w:spacing w:line="-448" w:lineRule="auto"/>
                                  <w:ind w:left="199"/>
                                  <w:jc w:val="center"/>
                                  <w:rPr>
                                    <w:sz w:val="2"/>
                                  </w:rPr>
                                </w:pPr>
                                <w:r>
                                  <w:rPr>
                                    <w:rFonts w:ascii="Arial"/>
                                    <w:i/>
                                    <w:color w:val="1D1D1B"/>
                                    <w:w w:val="120"/>
                                    <w:position w:val="2"/>
                                    <w:sz w:val="2"/>
                                  </w:rPr>
                                  <w:t>technology</w:t>
                                </w:r>
                                <w:r>
                                  <w:rPr>
                                    <w:rFonts w:ascii="Arial"/>
                                    <w:i/>
                                    <w:color w:val="1D1D1B"/>
                                    <w:w w:val="120"/>
                                    <w:sz w:val="2"/>
                                  </w:rPr>
                                  <w:t xml:space="preserve">-- Security        </w:t>
                                </w:r>
                                <w:r>
                                  <w:rPr>
                                    <w:color w:val="1D1D1B"/>
                                    <w:w w:val="120"/>
                                    <w:position w:val="1"/>
                                    <w:sz w:val="2"/>
                                  </w:rPr>
                                  <w:t>itsaccess</w:t>
                                </w:r>
                              </w:p>
                              <w:p w14:paraId="320C8D6E" w14:textId="77777777" w:rsidR="00AA181E" w:rsidRDefault="00AA181E" w:rsidP="00617E12">
                                <w:pPr>
                                  <w:spacing w:line="4" w:lineRule="exact"/>
                                  <w:ind w:left="133" w:right="639"/>
                                  <w:jc w:val="center"/>
                                  <w:rPr>
                                    <w:rFonts w:ascii="Arial"/>
                                    <w:i/>
                                    <w:sz w:val="2"/>
                                  </w:rPr>
                                </w:pPr>
                                <w:r>
                                  <w:rPr>
                                    <w:rFonts w:ascii="Arial"/>
                                    <w:i/>
                                    <w:color w:val="1D1D1B"/>
                                    <w:w w:val="120"/>
                                    <w:sz w:val="2"/>
                                  </w:rPr>
                                  <w:t>ocedur</w:t>
                                </w:r>
                              </w:p>
                              <w:p w14:paraId="269A7913" w14:textId="77777777" w:rsidR="00AA181E" w:rsidRDefault="00AA181E" w:rsidP="00617E12">
                                <w:pPr>
                                  <w:spacing w:line="1" w:lineRule="exact"/>
                                  <w:ind w:left="512"/>
                                  <w:rPr>
                                    <w:rFonts w:ascii="Arial"/>
                                    <w:sz w:val="2"/>
                                  </w:rPr>
                                </w:pPr>
                                <w:r>
                                  <w:rPr>
                                    <w:rFonts w:ascii="Arial"/>
                                    <w:color w:val="1D1D1B"/>
                                    <w:w w:val="120"/>
                                    <w:sz w:val="2"/>
                                  </w:rPr>
                                  <w:t>security</w:t>
                                </w:r>
                              </w:p>
                              <w:p w14:paraId="0F2385A7" w14:textId="77777777" w:rsidR="00AA181E" w:rsidRDefault="00AA181E" w:rsidP="00617E12">
                                <w:pPr>
                                  <w:spacing w:line="9" w:lineRule="exact"/>
                                  <w:ind w:left="598"/>
                                  <w:jc w:val="center"/>
                                  <w:rPr>
                                    <w:sz w:val="2"/>
                                  </w:rPr>
                                </w:pPr>
                                <w:r>
                                  <w:rPr>
                                    <w:color w:val="1D1D1B"/>
                                    <w:w w:val="115"/>
                                    <w:position w:val="1"/>
                                    <w:sz w:val="2"/>
                                  </w:rPr>
                                  <w:t>Anor</w:t>
                                </w:r>
                                <w:r>
                                  <w:rPr>
                                    <w:color w:val="1D1D1B"/>
                                    <w:w w:val="115"/>
                                    <w:sz w:val="2"/>
                                  </w:rPr>
                                  <w:t>ganisa   management</w:t>
                                </w:r>
                              </w:p>
                              <w:p w14:paraId="60CB1089" w14:textId="77777777" w:rsidR="00AA181E" w:rsidRDefault="00AA181E" w:rsidP="00617E12">
                                <w:pPr>
                                  <w:spacing w:line="6" w:lineRule="exact"/>
                                  <w:ind w:left="133" w:right="734"/>
                                  <w:jc w:val="center"/>
                                  <w:rPr>
                                    <w:rFonts w:ascii="Arial"/>
                                    <w:i/>
                                    <w:sz w:val="2"/>
                                  </w:rPr>
                                </w:pPr>
                                <w:r>
                                  <w:rPr>
                                    <w:rFonts w:ascii="Arial"/>
                                    <w:i/>
                                    <w:color w:val="1D1D1B"/>
                                    <w:w w:val="120"/>
                                    <w:sz w:val="2"/>
                                  </w:rPr>
                                  <w:t>pr</w:t>
                                </w:r>
                              </w:p>
                              <w:p w14:paraId="694652CD" w14:textId="77777777" w:rsidR="00AA181E" w:rsidRDefault="00AA181E" w:rsidP="00617E12">
                                <w:pPr>
                                  <w:spacing w:line="8" w:lineRule="exact"/>
                                  <w:ind w:left="133" w:right="805"/>
                                  <w:jc w:val="center"/>
                                  <w:rPr>
                                    <w:rFonts w:ascii="Arial"/>
                                    <w:i/>
                                    <w:sz w:val="2"/>
                                  </w:rPr>
                                </w:pPr>
                                <w:r>
                                  <w:rPr>
                                    <w:rFonts w:ascii="Arial"/>
                                    <w:i/>
                                    <w:color w:val="1D1D1B"/>
                                    <w:w w:val="115"/>
                                    <w:sz w:val="2"/>
                                  </w:rPr>
                                  <w:t>and</w:t>
                                </w:r>
                              </w:p>
                              <w:p w14:paraId="49E3660D" w14:textId="77777777" w:rsidR="00AA181E" w:rsidRDefault="00AA181E" w:rsidP="00617E12">
                                <w:pPr>
                                  <w:tabs>
                                    <w:tab w:val="left" w:pos="567"/>
                                  </w:tabs>
                                  <w:spacing w:line="13" w:lineRule="exact"/>
                                  <w:ind w:left="102"/>
                                  <w:rPr>
                                    <w:sz w:val="2"/>
                                  </w:rPr>
                                </w:pPr>
                                <w:r>
                                  <w:rPr>
                                    <w:rFonts w:ascii="Arial"/>
                                    <w:color w:val="1D1D1B"/>
                                    <w:w w:val="118"/>
                                    <w:sz w:val="2"/>
                                  </w:rPr>
                                  <w:t>governance</w:t>
                                </w:r>
                                <w:r>
                                  <w:rPr>
                                    <w:rFonts w:ascii="Arial"/>
                                    <w:color w:val="1D1D1B"/>
                                    <w:sz w:val="2"/>
                                  </w:rPr>
                                  <w:tab/>
                                </w:r>
                                <w:r>
                                  <w:rPr>
                                    <w:color w:val="1D1D1B"/>
                                    <w:w w:val="113"/>
                                    <w:sz w:val="2"/>
                                  </w:rPr>
                                  <w:t>practices</w:t>
                                </w:r>
                                <w:r>
                                  <w:rPr>
                                    <w:color w:val="1D1D1B"/>
                                    <w:sz w:val="2"/>
                                  </w:rPr>
                                  <w:t xml:space="preserve">                                     </w:t>
                                </w:r>
                                <w:r>
                                  <w:rPr>
                                    <w:rFonts w:ascii="Arial"/>
                                    <w:i/>
                                    <w:color w:val="1D1D1B"/>
                                    <w:w w:val="114"/>
                                    <w:sz w:val="2"/>
                                  </w:rPr>
                                  <w:t>Principle</w:t>
                                </w:r>
                                <w:r>
                                  <w:rPr>
                                    <w:rFonts w:ascii="Arial"/>
                                    <w:i/>
                                    <w:color w:val="1D1D1B"/>
                                    <w:spacing w:val="-34"/>
                                    <w:w w:val="114"/>
                                    <w:sz w:val="2"/>
                                  </w:rPr>
                                  <w:t>s</w:t>
                                </w:r>
                                <w:r>
                                  <w:rPr>
                                    <w:color w:val="1D1D1B"/>
                                    <w:w w:val="113"/>
                                    <w:sz w:val="2"/>
                                  </w:rPr>
                                  <w:t>these</w:t>
                                </w:r>
                              </w:p>
                              <w:p w14:paraId="33CEE9EC" w14:textId="77777777" w:rsidR="00AA181E" w:rsidRDefault="00AA181E" w:rsidP="00617E12">
                                <w:pPr>
                                  <w:spacing w:line="32" w:lineRule="exact"/>
                                  <w:ind w:left="57"/>
                                  <w:rPr>
                                    <w:rFonts w:ascii="Arial"/>
                                    <w:sz w:val="2"/>
                                  </w:rPr>
                                </w:pPr>
                                <w:r>
                                  <w:rPr>
                                    <w:rFonts w:ascii="Arial"/>
                                    <w:color w:val="1D1D1B"/>
                                    <w:w w:val="120"/>
                                    <w:sz w:val="2"/>
                                  </w:rPr>
                                  <w:t>onment.</w:t>
                                </w:r>
                              </w:p>
                              <w:p w14:paraId="23F0DD79" w14:textId="77777777" w:rsidR="00AA181E" w:rsidRDefault="00AA181E" w:rsidP="00617E12">
                                <w:pPr>
                                  <w:spacing w:line="24" w:lineRule="exact"/>
                                  <w:ind w:left="133" w:right="1331"/>
                                  <w:jc w:val="center"/>
                                  <w:rPr>
                                    <w:sz w:val="2"/>
                                  </w:rPr>
                                </w:pPr>
                                <w:r>
                                  <w:rPr>
                                    <w:color w:val="1D1D1B"/>
                                    <w:w w:val="115"/>
                                    <w:sz w:val="2"/>
                                  </w:rPr>
                                  <w:t>its</w:t>
                                </w:r>
                              </w:p>
                              <w:p w14:paraId="6A6D4385" w14:textId="77777777" w:rsidR="00AA181E" w:rsidRDefault="00AA181E" w:rsidP="00617E12">
                                <w:pPr>
                                  <w:spacing w:line="17" w:lineRule="exact"/>
                                  <w:ind w:left="133" w:right="294"/>
                                  <w:jc w:val="center"/>
                                  <w:rPr>
                                    <w:rFonts w:ascii="Arial"/>
                                    <w:i/>
                                    <w:sz w:val="2"/>
                                  </w:rPr>
                                </w:pPr>
                                <w:r>
                                  <w:rPr>
                                    <w:rFonts w:ascii="Arial"/>
                                    <w:i/>
                                    <w:color w:val="1D1D1B"/>
                                    <w:w w:val="115"/>
                                    <w:sz w:val="2"/>
                                  </w:rPr>
                                  <w:t>and</w:t>
                                </w:r>
                              </w:p>
                              <w:p w14:paraId="7CC439FA" w14:textId="77777777" w:rsidR="00AA181E" w:rsidRDefault="00AA181E" w:rsidP="00617E12">
                                <w:pPr>
                                  <w:spacing w:line="15" w:lineRule="exact"/>
                                  <w:ind w:left="133" w:right="1059"/>
                                  <w:jc w:val="center"/>
                                  <w:rPr>
                                    <w:rFonts w:ascii="Arial"/>
                                    <w:i/>
                                    <w:sz w:val="2"/>
                                  </w:rPr>
                                </w:pPr>
                                <w:r>
                                  <w:rPr>
                                    <w:rFonts w:ascii="Arial"/>
                                    <w:i/>
                                    <w:color w:val="1D1D1B"/>
                                    <w:w w:val="115"/>
                                    <w:sz w:val="2"/>
                                  </w:rPr>
                                  <w:t>policies,</w:t>
                                </w:r>
                              </w:p>
                              <w:p w14:paraId="0EF124E8" w14:textId="77777777" w:rsidR="00AA181E" w:rsidRDefault="00AA181E" w:rsidP="00617E12">
                                <w:pPr>
                                  <w:spacing w:line="15" w:lineRule="exact"/>
                                  <w:ind w:left="133" w:right="892"/>
                                  <w:jc w:val="center"/>
                                  <w:rPr>
                                    <w:sz w:val="2"/>
                                  </w:rPr>
                                </w:pPr>
                                <w:r>
                                  <w:rPr>
                                    <w:color w:val="1D1D1B"/>
                                    <w:w w:val="115"/>
                                    <w:sz w:val="2"/>
                                  </w:rPr>
                                  <w:t>with</w:t>
                                </w:r>
                              </w:p>
                              <w:p w14:paraId="5421A023" w14:textId="77777777" w:rsidR="00AA181E" w:rsidRDefault="00AA181E" w:rsidP="00617E12">
                                <w:pPr>
                                  <w:spacing w:line="12" w:lineRule="exact"/>
                                  <w:ind w:left="325"/>
                                  <w:rPr>
                                    <w:sz w:val="2"/>
                                  </w:rPr>
                                </w:pPr>
                                <w:r>
                                  <w:rPr>
                                    <w:color w:val="1D1D1B"/>
                                    <w:w w:val="115"/>
                                    <w:sz w:val="2"/>
                                  </w:rPr>
                                  <w:t>should</w:t>
                                </w:r>
                              </w:p>
                              <w:p w14:paraId="29093FF9" w14:textId="77777777" w:rsidR="00AA181E" w:rsidRDefault="00AA181E" w:rsidP="00617E12">
                                <w:pPr>
                                  <w:spacing w:line="9" w:lineRule="exact"/>
                                  <w:ind w:left="133" w:right="1100"/>
                                  <w:jc w:val="center"/>
                                  <w:rPr>
                                    <w:rFonts w:ascii="Arial"/>
                                    <w:sz w:val="2"/>
                                  </w:rPr>
                                </w:pPr>
                                <w:r>
                                  <w:rPr>
                                    <w:rFonts w:ascii="Arial"/>
                                    <w:color w:val="1D1D1B"/>
                                    <w:w w:val="115"/>
                                    <w:sz w:val="2"/>
                                  </w:rPr>
                                  <w:t>risk</w:t>
                                </w:r>
                              </w:p>
                              <w:p w14:paraId="62E80474" w14:textId="77777777" w:rsidR="00AA181E" w:rsidRDefault="00AA181E" w:rsidP="00617E12">
                                <w:pPr>
                                  <w:spacing w:line="10" w:lineRule="exact"/>
                                  <w:ind w:left="279"/>
                                  <w:rPr>
                                    <w:sz w:val="2"/>
                                  </w:rPr>
                                </w:pPr>
                                <w:r>
                                  <w:rPr>
                                    <w:color w:val="1D1D1B"/>
                                    <w:w w:val="115"/>
                                    <w:sz w:val="2"/>
                                  </w:rPr>
                                  <w:t>tion</w:t>
                                </w:r>
                              </w:p>
                              <w:p w14:paraId="79FFBD8A" w14:textId="77777777" w:rsidR="00AA181E" w:rsidRDefault="00AA181E" w:rsidP="00617E12">
                                <w:pPr>
                                  <w:tabs>
                                    <w:tab w:val="left" w:pos="1370"/>
                                  </w:tabs>
                                  <w:spacing w:line="6" w:lineRule="exact"/>
                                  <w:ind w:left="160"/>
                                  <w:rPr>
                                    <w:rFonts w:ascii="Arial"/>
                                    <w:i/>
                                    <w:sz w:val="2"/>
                                  </w:rPr>
                                </w:pPr>
                                <w:r>
                                  <w:rPr>
                                    <w:color w:val="1D1D1B"/>
                                    <w:w w:val="115"/>
                                    <w:sz w:val="2"/>
                                  </w:rPr>
                                  <w:t xml:space="preserve">An                              </w:t>
                                </w:r>
                                <w:r>
                                  <w:rPr>
                                    <w:color w:val="1D1D1B"/>
                                    <w:spacing w:val="6"/>
                                    <w:w w:val="115"/>
                                    <w:sz w:val="2"/>
                                  </w:rPr>
                                  <w:t xml:space="preserve"> </w:t>
                                </w:r>
                                <w:r>
                                  <w:rPr>
                                    <w:rFonts w:ascii="Arial"/>
                                    <w:i/>
                                    <w:color w:val="1D1D1B"/>
                                    <w:w w:val="115"/>
                                    <w:sz w:val="2"/>
                                  </w:rPr>
                                  <w:t>o</w:t>
                                </w:r>
                                <w:r>
                                  <w:rPr>
                                    <w:rFonts w:ascii="Arial"/>
                                    <w:i/>
                                    <w:color w:val="1D1D1B"/>
                                    <w:w w:val="115"/>
                                    <w:sz w:val="2"/>
                                  </w:rPr>
                                  <w:tab/>
                                </w:r>
                                <w:r>
                                  <w:rPr>
                                    <w:rFonts w:ascii="Arial"/>
                                    <w:i/>
                                    <w:color w:val="1D1D1B"/>
                                    <w:w w:val="115"/>
                                    <w:position w:val="1"/>
                                    <w:sz w:val="2"/>
                                  </w:rPr>
                                  <w:t>ode</w:t>
                                </w:r>
                                <w:r>
                                  <w:rPr>
                                    <w:rFonts w:ascii="Arial"/>
                                    <w:i/>
                                    <w:color w:val="1D1D1B"/>
                                    <w:w w:val="115"/>
                                    <w:sz w:val="2"/>
                                  </w:rPr>
                                  <w:t xml:space="preserve">of </w:t>
                                </w:r>
                                <w:r>
                                  <w:rPr>
                                    <w:color w:val="1D1D1B"/>
                                    <w:w w:val="115"/>
                                    <w:position w:val="2"/>
                                    <w:sz w:val="2"/>
                                  </w:rPr>
                                  <w:t>regime</w:t>
                                </w:r>
                                <w:r>
                                  <w:rPr>
                                    <w:color w:val="1D1D1B"/>
                                    <w:w w:val="115"/>
                                    <w:position w:val="1"/>
                                    <w:sz w:val="2"/>
                                  </w:rPr>
                                  <w:t>with</w:t>
                                </w:r>
                                <w:r>
                                  <w:rPr>
                                    <w:color w:val="1D1D1B"/>
                                    <w:spacing w:val="-2"/>
                                    <w:w w:val="115"/>
                                    <w:position w:val="1"/>
                                    <w:sz w:val="2"/>
                                  </w:rPr>
                                  <w:t xml:space="preserve"> </w:t>
                                </w:r>
                                <w:r>
                                  <w:rPr>
                                    <w:rFonts w:ascii="Arial"/>
                                    <w:i/>
                                    <w:color w:val="1D1D1B"/>
                                    <w:w w:val="115"/>
                                    <w:sz w:val="2"/>
                                  </w:rPr>
                                  <w:t>ISO/IE</w:t>
                                </w:r>
                              </w:p>
                              <w:p w14:paraId="63174A72" w14:textId="77777777" w:rsidR="00AA181E" w:rsidRDefault="00AA181E" w:rsidP="00617E12">
                                <w:pPr>
                                  <w:spacing w:line="3" w:lineRule="exact"/>
                                  <w:ind w:left="32"/>
                                  <w:jc w:val="center"/>
                                  <w:rPr>
                                    <w:sz w:val="2"/>
                                  </w:rPr>
                                </w:pPr>
                                <w:r>
                                  <w:rPr>
                                    <w:color w:val="1D1D1B"/>
                                    <w:w w:val="115"/>
                                    <w:sz w:val="2"/>
                                  </w:rPr>
                                  <w:t>ds.</w:t>
                                </w:r>
                              </w:p>
                              <w:p w14:paraId="0F8FE63C" w14:textId="77777777" w:rsidR="00AA181E" w:rsidRDefault="00AA181E" w:rsidP="00617E12">
                                <w:pPr>
                                  <w:spacing w:line="2" w:lineRule="exact"/>
                                  <w:ind w:left="215"/>
                                  <w:rPr>
                                    <w:sz w:val="2"/>
                                  </w:rPr>
                                </w:pPr>
                                <w:r>
                                  <w:rPr>
                                    <w:color w:val="1D1D1B"/>
                                    <w:w w:val="115"/>
                                    <w:sz w:val="2"/>
                                  </w:rPr>
                                  <w:t>ganisa</w:t>
                                </w:r>
                              </w:p>
                              <w:p w14:paraId="1E805814" w14:textId="77777777" w:rsidR="00AA181E" w:rsidRDefault="00AA181E" w:rsidP="00617E12">
                                <w:pPr>
                                  <w:spacing w:line="13" w:lineRule="exact"/>
                                  <w:ind w:left="31" w:right="100"/>
                                  <w:jc w:val="center"/>
                                  <w:rPr>
                                    <w:sz w:val="2"/>
                                  </w:rPr>
                                </w:pPr>
                                <w:r>
                                  <w:rPr>
                                    <w:color w:val="1D1D1B"/>
                                    <w:w w:val="115"/>
                                    <w:sz w:val="2"/>
                                  </w:rPr>
                                  <w:t>standar</w:t>
                                </w:r>
                              </w:p>
                              <w:p w14:paraId="3CBFA74C" w14:textId="77777777" w:rsidR="00AA181E" w:rsidRDefault="00AA181E" w:rsidP="00617E12">
                                <w:pPr>
                                  <w:tabs>
                                    <w:tab w:val="left" w:pos="853"/>
                                  </w:tabs>
                                  <w:spacing w:line="9" w:lineRule="exact"/>
                                  <w:ind w:left="480"/>
                                  <w:rPr>
                                    <w:sz w:val="2"/>
                                  </w:rPr>
                                </w:pPr>
                                <w:r>
                                  <w:rPr>
                                    <w:rFonts w:ascii="Arial"/>
                                    <w:color w:val="1D1D1B"/>
                                    <w:w w:val="115"/>
                                    <w:sz w:val="2"/>
                                  </w:rPr>
                                  <w:t>security</w:t>
                                </w:r>
                                <w:r>
                                  <w:rPr>
                                    <w:rFonts w:ascii="Arial"/>
                                    <w:color w:val="1D1D1B"/>
                                    <w:w w:val="115"/>
                                    <w:sz w:val="2"/>
                                  </w:rPr>
                                  <w:tab/>
                                </w:r>
                                <w:r>
                                  <w:rPr>
                                    <w:color w:val="1D1D1B"/>
                                    <w:w w:val="115"/>
                                    <w:sz w:val="2"/>
                                  </w:rPr>
                                  <w:t>against</w:t>
                                </w:r>
                              </w:p>
                              <w:p w14:paraId="1F81D2A6" w14:textId="77777777" w:rsidR="00AA181E" w:rsidRDefault="00AA181E" w:rsidP="00617E12">
                                <w:pPr>
                                  <w:spacing w:line="14" w:lineRule="exact"/>
                                  <w:ind w:left="123" w:right="1384"/>
                                  <w:jc w:val="center"/>
                                  <w:rPr>
                                    <w:rFonts w:ascii="Arial"/>
                                    <w:i/>
                                    <w:sz w:val="2"/>
                                  </w:rPr>
                                </w:pPr>
                                <w:r>
                                  <w:rPr>
                                    <w:rFonts w:ascii="Arial"/>
                                    <w:i/>
                                    <w:color w:val="1D1D1B"/>
                                    <w:w w:val="120"/>
                                    <w:sz w:val="2"/>
                                  </w:rPr>
                                  <w:t>tective</w:t>
                                </w:r>
                              </w:p>
                              <w:p w14:paraId="527ADB15" w14:textId="77777777" w:rsidR="00AA181E" w:rsidRDefault="00AA181E" w:rsidP="00617E12">
                                <w:pPr>
                                  <w:tabs>
                                    <w:tab w:val="left" w:pos="958"/>
                                  </w:tabs>
                                  <w:spacing w:line="-88" w:lineRule="auto"/>
                                  <w:ind w:left="164"/>
                                  <w:rPr>
                                    <w:rFonts w:ascii="Arial"/>
                                    <w:i/>
                                    <w:sz w:val="2"/>
                                  </w:rPr>
                                </w:pPr>
                                <w:r>
                                  <w:rPr>
                                    <w:rFonts w:ascii="Arial"/>
                                    <w:i/>
                                    <w:color w:val="1D1D1B"/>
                                    <w:w w:val="117"/>
                                    <w:position w:val="-1"/>
                                    <w:sz w:val="2"/>
                                  </w:rPr>
                                  <w:t>Developing</w:t>
                                </w:r>
                                <w:r>
                                  <w:rPr>
                                    <w:rFonts w:ascii="Arial"/>
                                    <w:i/>
                                    <w:color w:val="1D1D1B"/>
                                    <w:position w:val="-1"/>
                                    <w:sz w:val="2"/>
                                  </w:rPr>
                                  <w:t xml:space="preserve">                 </w:t>
                                </w:r>
                                <w:r>
                                  <w:rPr>
                                    <w:rFonts w:ascii="Arial"/>
                                    <w:i/>
                                    <w:color w:val="1D1D1B"/>
                                    <w:spacing w:val="-3"/>
                                    <w:position w:val="-1"/>
                                    <w:sz w:val="2"/>
                                  </w:rPr>
                                  <w:t xml:space="preserve"> </w:t>
                                </w:r>
                                <w:r>
                                  <w:rPr>
                                    <w:rFonts w:ascii="Arial"/>
                                    <w:color w:val="1D1D1B"/>
                                    <w:w w:val="119"/>
                                    <w:position w:val="-1"/>
                                    <w:sz w:val="2"/>
                                  </w:rPr>
                                  <w:t>oved</w:t>
                                </w:r>
                                <w:r>
                                  <w:rPr>
                                    <w:rFonts w:ascii="Arial"/>
                                    <w:color w:val="1D1D1B"/>
                                    <w:position w:val="-1"/>
                                    <w:sz w:val="2"/>
                                  </w:rPr>
                                  <w:tab/>
                                </w:r>
                                <w:r>
                                  <w:rPr>
                                    <w:color w:val="1D1D1B"/>
                                    <w:spacing w:val="-4"/>
                                    <w:w w:val="113"/>
                                    <w:sz w:val="2"/>
                                  </w:rPr>
                                  <w:t>F</w:t>
                                </w:r>
                                <w:r>
                                  <w:rPr>
                                    <w:color w:val="1D1D1B"/>
                                    <w:w w:val="113"/>
                                    <w:sz w:val="2"/>
                                  </w:rPr>
                                  <w:t>urthe</w:t>
                                </w:r>
                                <w:r>
                                  <w:rPr>
                                    <w:color w:val="1D1D1B"/>
                                    <w:spacing w:val="2"/>
                                    <w:w w:val="113"/>
                                    <w:sz w:val="2"/>
                                  </w:rPr>
                                  <w:t>r</w:t>
                                </w:r>
                                <w:r>
                                  <w:rPr>
                                    <w:color w:val="1D1D1B"/>
                                    <w:w w:val="113"/>
                                    <w:sz w:val="2"/>
                                  </w:rPr>
                                  <w:t>considera</w:t>
                                </w:r>
                                <w:r>
                                  <w:rPr>
                                    <w:color w:val="1D1D1B"/>
                                    <w:sz w:val="2"/>
                                  </w:rPr>
                                  <w:t xml:space="preserve">            </w:t>
                                </w:r>
                                <w:r>
                                  <w:rPr>
                                    <w:color w:val="1D1D1B"/>
                                    <w:spacing w:val="-3"/>
                                    <w:sz w:val="2"/>
                                  </w:rPr>
                                  <w:t xml:space="preserve"> </w:t>
                                </w:r>
                                <w:r>
                                  <w:rPr>
                                    <w:rFonts w:ascii="Arial"/>
                                    <w:i/>
                                    <w:color w:val="1D1D1B"/>
                                    <w:w w:val="114"/>
                                    <w:sz w:val="2"/>
                                  </w:rPr>
                                  <w:t>Personnel</w:t>
                                </w:r>
                                <w:r>
                                  <w:rPr>
                                    <w:rFonts w:ascii="Arial"/>
                                    <w:i/>
                                    <w:color w:val="1D1D1B"/>
                                    <w:spacing w:val="2"/>
                                    <w:sz w:val="2"/>
                                  </w:rPr>
                                  <w:t xml:space="preserve"> </w:t>
                                </w:r>
                                <w:r>
                                  <w:rPr>
                                    <w:rFonts w:ascii="Arial"/>
                                    <w:i/>
                                    <w:color w:val="1D1D1B"/>
                                    <w:w w:val="114"/>
                                    <w:position w:val="1"/>
                                    <w:sz w:val="2"/>
                                  </w:rPr>
                                  <w:t>Securit</w:t>
                                </w:r>
                                <w:r>
                                  <w:rPr>
                                    <w:rFonts w:ascii="Arial"/>
                                    <w:i/>
                                    <w:color w:val="1D1D1B"/>
                                    <w:spacing w:val="-24"/>
                                    <w:w w:val="114"/>
                                    <w:position w:val="1"/>
                                    <w:sz w:val="2"/>
                                  </w:rPr>
                                  <w:t>y</w:t>
                                </w:r>
                                <w:r>
                                  <w:rPr>
                                    <w:color w:val="1D1D1B"/>
                                    <w:w w:val="113"/>
                                    <w:position w:val="2"/>
                                    <w:sz w:val="2"/>
                                  </w:rPr>
                                  <w:t>shoul</w:t>
                                </w:r>
                                <w:r>
                                  <w:rPr>
                                    <w:color w:val="1D1D1B"/>
                                    <w:spacing w:val="-1"/>
                                    <w:w w:val="113"/>
                                    <w:position w:val="2"/>
                                    <w:sz w:val="2"/>
                                  </w:rPr>
                                  <w:t>d</w:t>
                                </w:r>
                                <w:r>
                                  <w:rPr>
                                    <w:color w:val="1D1D1B"/>
                                    <w:w w:val="113"/>
                                    <w:sz w:val="2"/>
                                  </w:rPr>
                                  <w:t>alig</w:t>
                                </w:r>
                                <w:r>
                                  <w:rPr>
                                    <w:color w:val="1D1D1B"/>
                                    <w:spacing w:val="-1"/>
                                    <w:w w:val="113"/>
                                    <w:sz w:val="2"/>
                                  </w:rPr>
                                  <w:t>n</w:t>
                                </w:r>
                                <w:r>
                                  <w:rPr>
                                    <w:color w:val="1D1D1B"/>
                                    <w:w w:val="113"/>
                                    <w:sz w:val="2"/>
                                  </w:rPr>
                                  <w:t>its</w:t>
                                </w:r>
                                <w:r>
                                  <w:rPr>
                                    <w:color w:val="1D1D1B"/>
                                    <w:sz w:val="2"/>
                                  </w:rPr>
                                  <w:t xml:space="preserve"> </w:t>
                                </w:r>
                                <w:r>
                                  <w:rPr>
                                    <w:color w:val="1D1D1B"/>
                                    <w:spacing w:val="-2"/>
                                    <w:sz w:val="2"/>
                                  </w:rPr>
                                  <w:t xml:space="preserve"> </w:t>
                                </w:r>
                                <w:r>
                                  <w:rPr>
                                    <w:rFonts w:ascii="Arial"/>
                                    <w:color w:val="1D1D1B"/>
                                    <w:w w:val="119"/>
                                    <w:position w:val="1"/>
                                    <w:sz w:val="2"/>
                                  </w:rPr>
                                  <w:t>securit</w:t>
                                </w:r>
                                <w:r>
                                  <w:rPr>
                                    <w:rFonts w:ascii="Arial"/>
                                    <w:color w:val="1D1D1B"/>
                                    <w:spacing w:val="-21"/>
                                    <w:w w:val="119"/>
                                    <w:position w:val="1"/>
                                    <w:sz w:val="2"/>
                                  </w:rPr>
                                  <w:t>y</w:t>
                                </w:r>
                                <w:r>
                                  <w:rPr>
                                    <w:rFonts w:ascii="Arial"/>
                                    <w:color w:val="1D1D1B"/>
                                    <w:w w:val="119"/>
                                    <w:position w:val="2"/>
                                    <w:sz w:val="2"/>
                                  </w:rPr>
                                  <w:t>personne</w:t>
                                </w:r>
                                <w:r>
                                  <w:rPr>
                                    <w:rFonts w:ascii="Arial"/>
                                    <w:color w:val="1D1D1B"/>
                                    <w:spacing w:val="-75"/>
                                    <w:w w:val="119"/>
                                    <w:position w:val="2"/>
                                    <w:sz w:val="2"/>
                                  </w:rPr>
                                  <w:t>l</w:t>
                                </w:r>
                                <w:r>
                                  <w:rPr>
                                    <w:rFonts w:ascii="Arial"/>
                                    <w:i/>
                                    <w:color w:val="1D1D1B"/>
                                    <w:w w:val="125"/>
                                    <w:position w:val="-1"/>
                                    <w:sz w:val="2"/>
                                  </w:rPr>
                                  <w:t>tion</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3"/>
                                    <w:position w:val="1"/>
                                    <w:sz w:val="2"/>
                                  </w:rPr>
                                  <w:t>C</w:t>
                                </w:r>
                                <w:r>
                                  <w:rPr>
                                    <w:rFonts w:ascii="Arial"/>
                                    <w:i/>
                                    <w:color w:val="1D1D1B"/>
                                    <w:spacing w:val="-3"/>
                                    <w:position w:val="1"/>
                                    <w:sz w:val="2"/>
                                  </w:rPr>
                                  <w:t xml:space="preserve"> </w:t>
                                </w:r>
                                <w:r>
                                  <w:rPr>
                                    <w:rFonts w:ascii="Arial"/>
                                    <w:i/>
                                    <w:color w:val="1D1D1B"/>
                                    <w:w w:val="116"/>
                                    <w:sz w:val="2"/>
                                  </w:rPr>
                                  <w:t>27002:201</w:t>
                                </w:r>
                                <w:r>
                                  <w:rPr>
                                    <w:rFonts w:ascii="Arial"/>
                                    <w:i/>
                                    <w:color w:val="1D1D1B"/>
                                    <w:spacing w:val="-122"/>
                                    <w:w w:val="116"/>
                                    <w:sz w:val="2"/>
                                  </w:rPr>
                                  <w:t>3</w:t>
                                </w:r>
                                <w:r>
                                  <w:rPr>
                                    <w:rFonts w:ascii="Arial"/>
                                    <w:color w:val="1D1D1B"/>
                                    <w:w w:val="117"/>
                                    <w:sz w:val="2"/>
                                  </w:rPr>
                                  <w:t>awa</w:t>
                                </w:r>
                                <w:r>
                                  <w:rPr>
                                    <w:rFonts w:ascii="Arial"/>
                                    <w:color w:val="1D1D1B"/>
                                    <w:spacing w:val="-10"/>
                                    <w:w w:val="117"/>
                                    <w:sz w:val="2"/>
                                  </w:rPr>
                                  <w:t>r</w:t>
                                </w:r>
                                <w:r>
                                  <w:rPr>
                                    <w:rFonts w:ascii="Arial"/>
                                    <w:color w:val="1D1D1B"/>
                                    <w:w w:val="110"/>
                                    <w:sz w:val="2"/>
                                  </w:rPr>
                                  <w:t>eness</w:t>
                                </w:r>
                                <w:r>
                                  <w:rPr>
                                    <w:rFonts w:ascii="Arial"/>
                                    <w:color w:val="1D1D1B"/>
                                    <w:sz w:val="2"/>
                                  </w:rPr>
                                  <w:t xml:space="preserve"> </w:t>
                                </w:r>
                                <w:r>
                                  <w:rPr>
                                    <w:rFonts w:ascii="Arial"/>
                                    <w:color w:val="1D1D1B"/>
                                    <w:spacing w:val="2"/>
                                    <w:sz w:val="2"/>
                                  </w:rPr>
                                  <w:t xml:space="preserve"> </w:t>
                                </w:r>
                                <w:r>
                                  <w:rPr>
                                    <w:rFonts w:ascii="Arial"/>
                                    <w:i/>
                                    <w:color w:val="1D1D1B"/>
                                    <w:w w:val="117"/>
                                    <w:sz w:val="2"/>
                                  </w:rPr>
                                  <w:t>I</w:t>
                                </w:r>
                                <w:r>
                                  <w:rPr>
                                    <w:rFonts w:ascii="Arial"/>
                                    <w:i/>
                                    <w:color w:val="1D1D1B"/>
                                    <w:spacing w:val="-4"/>
                                    <w:w w:val="117"/>
                                    <w:sz w:val="2"/>
                                  </w:rPr>
                                  <w:t>n</w:t>
                                </w:r>
                                <w:r>
                                  <w:rPr>
                                    <w:rFonts w:ascii="Arial"/>
                                    <w:i/>
                                    <w:color w:val="1D1D1B"/>
                                    <w:w w:val="121"/>
                                    <w:position w:val="-1"/>
                                    <w:sz w:val="2"/>
                                  </w:rPr>
                                  <w:t>forma</w:t>
                                </w:r>
                              </w:p>
                              <w:p w14:paraId="4E3397FC" w14:textId="77777777" w:rsidR="00AA181E" w:rsidRDefault="00AA181E" w:rsidP="00617E12">
                                <w:pPr>
                                  <w:spacing w:line="12" w:lineRule="exact"/>
                                  <w:ind w:left="133" w:right="1354"/>
                                  <w:jc w:val="center"/>
                                  <w:rPr>
                                    <w:rFonts w:ascii="Arial"/>
                                    <w:sz w:val="2"/>
                                  </w:rPr>
                                </w:pPr>
                                <w:r>
                                  <w:rPr>
                                    <w:rFonts w:ascii="Arial"/>
                                    <w:color w:val="1D1D1B"/>
                                    <w:w w:val="115"/>
                                    <w:sz w:val="2"/>
                                  </w:rPr>
                                  <w:t>and</w:t>
                                </w:r>
                              </w:p>
                              <w:p w14:paraId="2C5A72D8" w14:textId="77777777" w:rsidR="00AA181E" w:rsidRDefault="00AA181E" w:rsidP="00617E12">
                                <w:pPr>
                                  <w:spacing w:line="10" w:lineRule="exact"/>
                                  <w:ind w:left="193"/>
                                  <w:rPr>
                                    <w:sz w:val="2"/>
                                  </w:rPr>
                                </w:pPr>
                                <w:r>
                                  <w:rPr>
                                    <w:color w:val="1D1D1B"/>
                                    <w:w w:val="115"/>
                                    <w:sz w:val="2"/>
                                  </w:rPr>
                                  <w:t>or</w:t>
                                </w:r>
                              </w:p>
                              <w:p w14:paraId="24F48935" w14:textId="77777777" w:rsidR="00AA181E" w:rsidRDefault="00AA181E" w:rsidP="00617E12">
                                <w:pPr>
                                  <w:spacing w:line="5" w:lineRule="exact"/>
                                  <w:ind w:right="485"/>
                                  <w:jc w:val="right"/>
                                  <w:rPr>
                                    <w:rFonts w:ascii="Arial"/>
                                    <w:i/>
                                    <w:sz w:val="2"/>
                                  </w:rPr>
                                </w:pPr>
                                <w:r>
                                  <w:rPr>
                                    <w:rFonts w:ascii="Arial"/>
                                    <w:i/>
                                    <w:color w:val="1D1D1B"/>
                                    <w:w w:val="120"/>
                                    <w:position w:val="2"/>
                                    <w:sz w:val="2"/>
                                  </w:rPr>
                                  <w:t>practice</w:t>
                                </w:r>
                                <w:r>
                                  <w:rPr>
                                    <w:rFonts w:ascii="Arial"/>
                                    <w:i/>
                                    <w:color w:val="1D1D1B"/>
                                    <w:w w:val="120"/>
                                    <w:position w:val="1"/>
                                    <w:sz w:val="2"/>
                                  </w:rPr>
                                  <w:t>for</w:t>
                                </w:r>
                                <w:r>
                                  <w:rPr>
                                    <w:rFonts w:ascii="Arial"/>
                                    <w:i/>
                                    <w:color w:val="1D1D1B"/>
                                    <w:w w:val="120"/>
                                    <w:sz w:val="2"/>
                                  </w:rPr>
                                  <w:t>informa</w:t>
                                </w:r>
                              </w:p>
                              <w:p w14:paraId="54408DB2" w14:textId="77777777" w:rsidR="00AA181E" w:rsidRDefault="00AA181E" w:rsidP="00617E12">
                                <w:pPr>
                                  <w:ind w:left="6" w:right="1384"/>
                                  <w:jc w:val="center"/>
                                  <w:rPr>
                                    <w:rFonts w:ascii="Arial"/>
                                    <w:i/>
                                    <w:sz w:val="2"/>
                                  </w:rPr>
                                </w:pPr>
                                <w:r>
                                  <w:rPr>
                                    <w:rFonts w:ascii="Arial"/>
                                    <w:i/>
                                    <w:color w:val="1D1D1B"/>
                                    <w:w w:val="120"/>
                                    <w:sz w:val="2"/>
                                  </w:rPr>
                                  <w:t>pr</w:t>
                                </w:r>
                              </w:p>
                              <w:p w14:paraId="4B88BE87" w14:textId="77777777" w:rsidR="00AA181E" w:rsidRDefault="00AA181E" w:rsidP="00617E12">
                                <w:pPr>
                                  <w:spacing w:line="6" w:lineRule="exact"/>
                                  <w:ind w:left="286"/>
                                  <w:rPr>
                                    <w:rFonts w:ascii="Arial"/>
                                    <w:i/>
                                    <w:sz w:val="2"/>
                                  </w:rPr>
                                </w:pPr>
                                <w:r>
                                  <w:rPr>
                                    <w:rFonts w:ascii="Arial"/>
                                    <w:i/>
                                    <w:color w:val="1D1D1B"/>
                                    <w:w w:val="115"/>
                                    <w:sz w:val="2"/>
                                  </w:rPr>
                                  <w:t>agency</w:t>
                                </w:r>
                              </w:p>
                              <w:p w14:paraId="58022B37" w14:textId="77777777" w:rsidR="00AA181E" w:rsidRDefault="00AA181E" w:rsidP="00617E12">
                                <w:pPr>
                                  <w:spacing w:line="5" w:lineRule="exact"/>
                                  <w:ind w:left="133" w:right="562"/>
                                  <w:jc w:val="center"/>
                                  <w:rPr>
                                    <w:rFonts w:ascii="Arial"/>
                                    <w:i/>
                                    <w:sz w:val="2"/>
                                  </w:rPr>
                                </w:pPr>
                                <w:r>
                                  <w:rPr>
                                    <w:rFonts w:ascii="Arial"/>
                                    <w:i/>
                                    <w:color w:val="1D1D1B"/>
                                    <w:w w:val="125"/>
                                    <w:sz w:val="2"/>
                                  </w:rPr>
                                  <w:t>t:</w:t>
                                </w:r>
                              </w:p>
                              <w:p w14:paraId="6640C594" w14:textId="77777777" w:rsidR="00AA181E" w:rsidRDefault="00AA181E" w:rsidP="00617E12">
                                <w:pPr>
                                  <w:spacing w:line="10" w:lineRule="exact"/>
                                  <w:ind w:left="289"/>
                                  <w:rPr>
                                    <w:sz w:val="2"/>
                                  </w:rPr>
                                </w:pPr>
                                <w:r>
                                  <w:rPr>
                                    <w:color w:val="1D1D1B"/>
                                    <w:w w:val="115"/>
                                    <w:sz w:val="2"/>
                                  </w:rPr>
                                  <w:t>(PSPF). management</w:t>
                                </w:r>
                              </w:p>
                              <w:p w14:paraId="5DE8AE7B" w14:textId="77777777" w:rsidR="00AA181E" w:rsidRDefault="00AA181E" w:rsidP="00617E12">
                                <w:pPr>
                                  <w:spacing w:line="9" w:lineRule="exact"/>
                                  <w:ind w:left="133" w:right="698"/>
                                  <w:jc w:val="center"/>
                                  <w:rPr>
                                    <w:rFonts w:ascii="Arial"/>
                                    <w:i/>
                                    <w:sz w:val="2"/>
                                  </w:rPr>
                                </w:pPr>
                                <w:r>
                                  <w:rPr>
                                    <w:rFonts w:ascii="Arial"/>
                                    <w:i/>
                                    <w:color w:val="1D1D1B"/>
                                    <w:w w:val="115"/>
                                    <w:sz w:val="2"/>
                                  </w:rPr>
                                  <w:t>Managemen</w:t>
                                </w:r>
                              </w:p>
                              <w:p w14:paraId="427A9E38" w14:textId="77777777" w:rsidR="00AA181E" w:rsidRDefault="00AA181E" w:rsidP="00617E12">
                                <w:pPr>
                                  <w:spacing w:line="18" w:lineRule="exact"/>
                                  <w:ind w:left="133" w:right="697"/>
                                  <w:jc w:val="center"/>
                                  <w:rPr>
                                    <w:sz w:val="2"/>
                                  </w:rPr>
                                </w:pPr>
                                <w:r>
                                  <w:rPr>
                                    <w:color w:val="1D1D1B"/>
                                    <w:w w:val="115"/>
                                    <w:sz w:val="2"/>
                                  </w:rPr>
                                  <w:t>assessments</w:t>
                                </w:r>
                              </w:p>
                              <w:p w14:paraId="751495A5" w14:textId="77777777" w:rsidR="00AA181E" w:rsidRDefault="00AA181E" w:rsidP="00617E12">
                                <w:pPr>
                                  <w:tabs>
                                    <w:tab w:val="left" w:pos="954"/>
                                  </w:tabs>
                                  <w:spacing w:line="28" w:lineRule="auto"/>
                                  <w:ind w:left="300"/>
                                  <w:rPr>
                                    <w:rFonts w:ascii="Arial"/>
                                    <w:i/>
                                    <w:sz w:val="2"/>
                                  </w:rPr>
                                </w:pPr>
                                <w:r>
                                  <w:rPr>
                                    <w:rFonts w:ascii="Arial"/>
                                    <w:color w:val="1D1D1B"/>
                                    <w:w w:val="114"/>
                                    <w:position w:val="-1"/>
                                    <w:sz w:val="2"/>
                                  </w:rPr>
                                  <w:t>a</w:t>
                                </w:r>
                                <w:r>
                                  <w:rPr>
                                    <w:rFonts w:ascii="Arial"/>
                                    <w:color w:val="1D1D1B"/>
                                    <w:spacing w:val="-10"/>
                                    <w:w w:val="114"/>
                                    <w:position w:val="-1"/>
                                    <w:sz w:val="2"/>
                                  </w:rPr>
                                  <w:t>r</w:t>
                                </w:r>
                                <w:r>
                                  <w:rPr>
                                    <w:rFonts w:ascii="Arial"/>
                                    <w:color w:val="1D1D1B"/>
                                    <w:spacing w:val="-5"/>
                                    <w:w w:val="112"/>
                                    <w:sz w:val="2"/>
                                  </w:rPr>
                                  <w:t>e</w:t>
                                </w:r>
                                <w:r>
                                  <w:rPr>
                                    <w:rFonts w:ascii="Arial"/>
                                    <w:color w:val="1D1D1B"/>
                                    <w:w w:val="124"/>
                                    <w:sz w:val="2"/>
                                  </w:rPr>
                                  <w:t>impr</w:t>
                                </w:r>
                                <w:r>
                                  <w:rPr>
                                    <w:rFonts w:ascii="Arial"/>
                                    <w:color w:val="1D1D1B"/>
                                    <w:sz w:val="2"/>
                                  </w:rPr>
                                  <w:tab/>
                                </w:r>
                                <w:r>
                                  <w:rPr>
                                    <w:rFonts w:ascii="Arial"/>
                                    <w:i/>
                                    <w:color w:val="1D1D1B"/>
                                    <w:spacing w:val="-4"/>
                                    <w:w w:val="95"/>
                                    <w:sz w:val="2"/>
                                  </w:rPr>
                                  <w:t>F</w:t>
                                </w:r>
                                <w:r>
                                  <w:rPr>
                                    <w:rFonts w:ascii="Arial"/>
                                    <w:i/>
                                    <w:color w:val="1D1D1B"/>
                                    <w:w w:val="119"/>
                                    <w:sz w:val="2"/>
                                  </w:rPr>
                                  <w:t>ramework</w:t>
                                </w:r>
                                <w:r>
                                  <w:rPr>
                                    <w:rFonts w:ascii="Arial"/>
                                    <w:i/>
                                    <w:color w:val="1D1D1B"/>
                                    <w:spacing w:val="-3"/>
                                    <w:sz w:val="2"/>
                                  </w:rPr>
                                  <w:t xml:space="preserve"> </w:t>
                                </w:r>
                                <w:r>
                                  <w:rPr>
                                    <w:color w:val="1D1D1B"/>
                                    <w:w w:val="113"/>
                                    <w:sz w:val="2"/>
                                  </w:rPr>
                                  <w:t>and</w:t>
                                </w:r>
                                <w:r>
                                  <w:rPr>
                                    <w:color w:val="1D1D1B"/>
                                    <w:sz w:val="2"/>
                                  </w:rPr>
                                  <w:t xml:space="preserve">              </w:t>
                                </w:r>
                                <w:r>
                                  <w:rPr>
                                    <w:color w:val="1D1D1B"/>
                                    <w:spacing w:val="-1"/>
                                    <w:sz w:val="2"/>
                                  </w:rPr>
                                  <w:t xml:space="preserve"> </w:t>
                                </w:r>
                                <w:r>
                                  <w:rPr>
                                    <w:color w:val="1D1D1B"/>
                                    <w:w w:val="113"/>
                                    <w:sz w:val="2"/>
                                  </w:rPr>
                                  <w:t>Thi</w:t>
                                </w:r>
                                <w:r>
                                  <w:rPr>
                                    <w:color w:val="1D1D1B"/>
                                    <w:spacing w:val="-1"/>
                                    <w:w w:val="113"/>
                                    <w:sz w:val="2"/>
                                  </w:rPr>
                                  <w:t>s</w:t>
                                </w:r>
                                <w:r>
                                  <w:rPr>
                                    <w:color w:val="1D1D1B"/>
                                    <w:w w:val="113"/>
                                    <w:position w:val="-1"/>
                                    <w:sz w:val="2"/>
                                  </w:rPr>
                                  <w:t>ma</w:t>
                                </w:r>
                                <w:r>
                                  <w:rPr>
                                    <w:color w:val="1D1D1B"/>
                                    <w:position w:val="-1"/>
                                    <w:sz w:val="2"/>
                                  </w:rPr>
                                  <w:t xml:space="preserve">      </w:t>
                                </w:r>
                                <w:r>
                                  <w:rPr>
                                    <w:rFonts w:ascii="Arial"/>
                                    <w:i/>
                                    <w:color w:val="1D1D1B"/>
                                    <w:w w:val="114"/>
                                    <w:position w:val="1"/>
                                    <w:sz w:val="2"/>
                                  </w:rPr>
                                  <w:t>Securit</w:t>
                                </w:r>
                                <w:r>
                                  <w:rPr>
                                    <w:rFonts w:ascii="Arial"/>
                                    <w:i/>
                                    <w:color w:val="1D1D1B"/>
                                    <w:spacing w:val="-31"/>
                                    <w:w w:val="114"/>
                                    <w:position w:val="1"/>
                                    <w:sz w:val="2"/>
                                  </w:rPr>
                                  <w:t>y</w:t>
                                </w:r>
                                <w:r>
                                  <w:rPr>
                                    <w:rFonts w:ascii="Times New Roman"/>
                                    <w:color w:val="0D478A"/>
                                    <w:w w:val="117"/>
                                    <w:position w:val="2"/>
                                    <w:sz w:val="3"/>
                                  </w:rPr>
                                  <w:t>C</w:t>
                                </w:r>
                                <w:r>
                                  <w:rPr>
                                    <w:rFonts w:ascii="Times New Roman"/>
                                    <w:color w:val="0D478A"/>
                                    <w:spacing w:val="-14"/>
                                    <w:w w:val="117"/>
                                    <w:position w:val="2"/>
                                    <w:sz w:val="3"/>
                                  </w:rPr>
                                  <w:t>o</w:t>
                                </w:r>
                                <w:r>
                                  <w:rPr>
                                    <w:rFonts w:ascii="Times New Roman"/>
                                    <w:color w:val="0D478A"/>
                                    <w:spacing w:val="-32"/>
                                    <w:w w:val="137"/>
                                    <w:sz w:val="3"/>
                                  </w:rPr>
                                  <w:t>n</w:t>
                                </w:r>
                                <w:r>
                                  <w:rPr>
                                    <w:rFonts w:ascii="Arial"/>
                                    <w:i/>
                                    <w:color w:val="1D1D1B"/>
                                    <w:w w:val="114"/>
                                    <w:position w:val="2"/>
                                    <w:sz w:val="2"/>
                                  </w:rPr>
                                  <w:t>Guideline</w:t>
                                </w:r>
                                <w:r>
                                  <w:rPr>
                                    <w:rFonts w:ascii="Arial"/>
                                    <w:i/>
                                    <w:color w:val="1D1D1B"/>
                                    <w:spacing w:val="-93"/>
                                    <w:w w:val="114"/>
                                    <w:position w:val="2"/>
                                    <w:sz w:val="2"/>
                                  </w:rPr>
                                  <w:t>s</w:t>
                                </w:r>
                                <w:r>
                                  <w:rPr>
                                    <w:rFonts w:ascii="Times New Roman"/>
                                    <w:color w:val="0D478A"/>
                                    <w:w w:val="128"/>
                                    <w:sz w:val="3"/>
                                  </w:rPr>
                                  <w:t>t</w:t>
                                </w:r>
                                <w:r>
                                  <w:rPr>
                                    <w:rFonts w:ascii="Times New Roman"/>
                                    <w:color w:val="0D478A"/>
                                    <w:spacing w:val="-14"/>
                                    <w:w w:val="128"/>
                                    <w:sz w:val="3"/>
                                  </w:rPr>
                                  <w:t>r</w:t>
                                </w:r>
                                <w:r>
                                  <w:rPr>
                                    <w:rFonts w:ascii="Times New Roman"/>
                                    <w:color w:val="0D478A"/>
                                    <w:w w:val="119"/>
                                    <w:sz w:val="3"/>
                                  </w:rPr>
                                  <w:t>ols</w:t>
                                </w:r>
                                <w:r>
                                  <w:rPr>
                                    <w:rFonts w:ascii="Times New Roman"/>
                                    <w:color w:val="0D478A"/>
                                    <w:sz w:val="3"/>
                                  </w:rPr>
                                  <w:t xml:space="preserve">    </w:t>
                                </w:r>
                                <w:r>
                                  <w:rPr>
                                    <w:rFonts w:ascii="Times New Roman"/>
                                    <w:color w:val="0D478A"/>
                                    <w:spacing w:val="1"/>
                                    <w:sz w:val="3"/>
                                  </w:rPr>
                                  <w:t xml:space="preserve"> </w:t>
                                </w:r>
                                <w:r>
                                  <w:rPr>
                                    <w:color w:val="1D1D1B"/>
                                    <w:w w:val="113"/>
                                    <w:position w:val="1"/>
                                    <w:sz w:val="2"/>
                                  </w:rPr>
                                  <w:t>security</w:t>
                                </w:r>
                                <w:r>
                                  <w:rPr>
                                    <w:color w:val="1D1D1B"/>
                                    <w:spacing w:val="1"/>
                                    <w:position w:val="1"/>
                                    <w:sz w:val="2"/>
                                  </w:rPr>
                                  <w:t xml:space="preserve"> </w:t>
                                </w:r>
                                <w:r>
                                  <w:rPr>
                                    <w:rFonts w:ascii="Arial"/>
                                    <w:color w:val="1D1D1B"/>
                                    <w:w w:val="116"/>
                                    <w:position w:val="1"/>
                                    <w:sz w:val="2"/>
                                  </w:rPr>
                                  <w:t>ris</w:t>
                                </w:r>
                                <w:r>
                                  <w:rPr>
                                    <w:rFonts w:ascii="Arial"/>
                                    <w:color w:val="1D1D1B"/>
                                    <w:spacing w:val="-5"/>
                                    <w:w w:val="116"/>
                                    <w:position w:val="1"/>
                                    <w:sz w:val="2"/>
                                  </w:rPr>
                                  <w:t>k</w:t>
                                </w:r>
                                <w:r>
                                  <w:rPr>
                                    <w:rFonts w:ascii="Arial"/>
                                    <w:color w:val="1D1D1B"/>
                                    <w:w w:val="119"/>
                                    <w:sz w:val="2"/>
                                  </w:rPr>
                                  <w:t>envi</w:t>
                                </w:r>
                                <w:r>
                                  <w:rPr>
                                    <w:rFonts w:ascii="Arial"/>
                                    <w:color w:val="1D1D1B"/>
                                    <w:spacing w:val="-11"/>
                                    <w:w w:val="119"/>
                                    <w:sz w:val="2"/>
                                  </w:rPr>
                                  <w:t>r</w:t>
                                </w:r>
                                <w:r>
                                  <w:rPr>
                                    <w:rFonts w:ascii="Arial"/>
                                    <w:color w:val="1D1D1B"/>
                                    <w:w w:val="119"/>
                                    <w:position w:val="1"/>
                                    <w:sz w:val="2"/>
                                  </w:rPr>
                                  <w:t>managemen</w:t>
                                </w:r>
                                <w:r>
                                  <w:rPr>
                                    <w:rFonts w:ascii="Arial"/>
                                    <w:color w:val="1D1D1B"/>
                                    <w:spacing w:val="-138"/>
                                    <w:w w:val="119"/>
                                    <w:position w:val="1"/>
                                    <w:sz w:val="2"/>
                                  </w:rPr>
                                  <w:t>t</w:t>
                                </w:r>
                                <w:r>
                                  <w:rPr>
                                    <w:rFonts w:ascii="Arial"/>
                                    <w:color w:val="1D1D1B"/>
                                    <w:w w:val="122"/>
                                    <w:position w:val="-1"/>
                                    <w:sz w:val="2"/>
                                  </w:rPr>
                                  <w:t>onment.</w:t>
                                </w:r>
                                <w:r>
                                  <w:rPr>
                                    <w:rFonts w:ascii="Arial"/>
                                    <w:color w:val="1D1D1B"/>
                                    <w:position w:val="-1"/>
                                    <w:sz w:val="2"/>
                                  </w:rPr>
                                  <w:t xml:space="preserve">     </w:t>
                                </w:r>
                                <w:r>
                                  <w:rPr>
                                    <w:rFonts w:ascii="Arial"/>
                                    <w:color w:val="1D1D1B"/>
                                    <w:spacing w:val="-1"/>
                                    <w:w w:val="124"/>
                                    <w:sz w:val="2"/>
                                  </w:rPr>
                                  <w:t>p</w:t>
                                </w:r>
                                <w:r>
                                  <w:rPr>
                                    <w:rFonts w:ascii="Arial"/>
                                    <w:color w:val="1D1D1B"/>
                                    <w:spacing w:val="-11"/>
                                    <w:w w:val="124"/>
                                    <w:sz w:val="2"/>
                                  </w:rPr>
                                  <w:t>r</w:t>
                                </w:r>
                                <w:r>
                                  <w:rPr>
                                    <w:rFonts w:ascii="Arial"/>
                                    <w:color w:val="1D1D1B"/>
                                    <w:spacing w:val="-1"/>
                                    <w:w w:val="121"/>
                                    <w:sz w:val="2"/>
                                  </w:rPr>
                                  <w:t>ogra</w:t>
                                </w:r>
                                <w:r>
                                  <w:rPr>
                                    <w:rFonts w:ascii="Arial"/>
                                    <w:color w:val="1D1D1B"/>
                                    <w:spacing w:val="-64"/>
                                    <w:w w:val="121"/>
                                    <w:sz w:val="2"/>
                                  </w:rPr>
                                  <w:t>m</w:t>
                                </w:r>
                                <w:r>
                                  <w:rPr>
                                    <w:rFonts w:ascii="Arial"/>
                                    <w:i/>
                                    <w:color w:val="1D1D1B"/>
                                    <w:spacing w:val="-1"/>
                                    <w:w w:val="110"/>
                                    <w:sz w:val="2"/>
                                  </w:rPr>
                                  <w:t>[Access</w:t>
                                </w:r>
                              </w:p>
                              <w:p w14:paraId="31BDC9D6" w14:textId="77777777" w:rsidR="00AA181E" w:rsidRDefault="00AA181E" w:rsidP="00617E12">
                                <w:pPr>
                                  <w:spacing w:line="11" w:lineRule="exact"/>
                                  <w:ind w:left="389"/>
                                  <w:rPr>
                                    <w:rFonts w:ascii="Arial"/>
                                    <w:i/>
                                    <w:sz w:val="2"/>
                                  </w:rPr>
                                </w:pPr>
                                <w:r>
                                  <w:rPr>
                                    <w:color w:val="1D1D1B"/>
                                    <w:w w:val="113"/>
                                    <w:sz w:val="2"/>
                                  </w:rPr>
                                  <w:t>ris</w:t>
                                </w:r>
                                <w:r>
                                  <w:rPr>
                                    <w:color w:val="1D1D1B"/>
                                    <w:spacing w:val="-36"/>
                                    <w:w w:val="113"/>
                                    <w:sz w:val="2"/>
                                  </w:rPr>
                                  <w:t>k</w:t>
                                </w:r>
                                <w:r>
                                  <w:rPr>
                                    <w:rFonts w:ascii="Arial"/>
                                    <w:color w:val="1D1D1B"/>
                                    <w:w w:val="120"/>
                                    <w:sz w:val="2"/>
                                  </w:rPr>
                                  <w:t>evolving</w:t>
                                </w:r>
                                <w:r>
                                  <w:rPr>
                                    <w:rFonts w:ascii="Arial"/>
                                    <w:color w:val="1D1D1B"/>
                                    <w:sz w:val="2"/>
                                  </w:rPr>
                                  <w:t xml:space="preserve">                                  </w:t>
                                </w:r>
                                <w:r>
                                  <w:rPr>
                                    <w:rFonts w:ascii="Arial"/>
                                    <w:i/>
                                    <w:color w:val="1D1D1B"/>
                                    <w:w w:val="104"/>
                                    <w:sz w:val="2"/>
                                  </w:rPr>
                                  <w:t>Risk</w:t>
                                </w:r>
                              </w:p>
                              <w:p w14:paraId="58F4E9FC" w14:textId="77777777" w:rsidR="00AA181E" w:rsidRDefault="00AA181E" w:rsidP="00617E12">
                                <w:pPr>
                                  <w:tabs>
                                    <w:tab w:val="left" w:pos="1535"/>
                                  </w:tabs>
                                  <w:spacing w:line="0" w:lineRule="auto"/>
                                  <w:ind w:left="980"/>
                                  <w:jc w:val="center"/>
                                  <w:rPr>
                                    <w:rFonts w:ascii="Arial"/>
                                    <w:i/>
                                    <w:sz w:val="2"/>
                                  </w:rPr>
                                </w:pPr>
                                <w:r>
                                  <w:rPr>
                                    <w:color w:val="1D1D1B"/>
                                    <w:w w:val="120"/>
                                    <w:position w:val="1"/>
                                    <w:sz w:val="2"/>
                                  </w:rPr>
                                  <w:t>tion</w:t>
                                </w:r>
                                <w:r>
                                  <w:rPr>
                                    <w:color w:val="1D1D1B"/>
                                    <w:w w:val="120"/>
                                    <w:sz w:val="2"/>
                                  </w:rPr>
                                  <w:t>shouldalso</w:t>
                                </w:r>
                                <w:r>
                                  <w:rPr>
                                    <w:color w:val="1D1D1B"/>
                                    <w:w w:val="120"/>
                                    <w:position w:val="-1"/>
                                    <w:sz w:val="2"/>
                                  </w:rPr>
                                  <w:t>begiven</w:t>
                                </w:r>
                                <w:r>
                                  <w:rPr>
                                    <w:color w:val="1D1D1B"/>
                                    <w:w w:val="120"/>
                                    <w:position w:val="-1"/>
                                    <w:sz w:val="2"/>
                                  </w:rPr>
                                  <w:tab/>
                                </w:r>
                                <w:r>
                                  <w:rPr>
                                    <w:rFonts w:ascii="Arial"/>
                                    <w:i/>
                                    <w:color w:val="1D1D1B"/>
                                    <w:w w:val="120"/>
                                    <w:position w:val="1"/>
                                    <w:sz w:val="2"/>
                                  </w:rPr>
                                  <w:t>security</w:t>
                                </w:r>
                                <w:r>
                                  <w:rPr>
                                    <w:rFonts w:ascii="Arial"/>
                                    <w:i/>
                                    <w:color w:val="1D1D1B"/>
                                    <w:w w:val="120"/>
                                    <w:sz w:val="2"/>
                                  </w:rPr>
                                  <w:t>controls</w:t>
                                </w:r>
                                <w:r>
                                  <w:rPr>
                                    <w:rFonts w:ascii="Arial"/>
                                    <w:i/>
                                    <w:color w:val="1D1D1B"/>
                                    <w:spacing w:val="1"/>
                                    <w:w w:val="120"/>
                                    <w:sz w:val="2"/>
                                  </w:rPr>
                                  <w:t xml:space="preserve"> </w:t>
                                </w:r>
                                <w:r>
                                  <w:rPr>
                                    <w:rFonts w:ascii="Arial"/>
                                    <w:i/>
                                    <w:color w:val="1D1D1B"/>
                                    <w:w w:val="120"/>
                                    <w:position w:val="1"/>
                                    <w:sz w:val="2"/>
                                  </w:rPr>
                                  <w:t>tion</w:t>
                                </w:r>
                              </w:p>
                              <w:p w14:paraId="46C1612E" w14:textId="77777777" w:rsidR="00AA181E" w:rsidRDefault="00AA181E" w:rsidP="00617E12">
                                <w:pPr>
                                  <w:spacing w:line="4" w:lineRule="exact"/>
                                  <w:ind w:left="597"/>
                                  <w:rPr>
                                    <w:sz w:val="2"/>
                                  </w:rPr>
                                </w:pPr>
                                <w:r>
                                  <w:rPr>
                                    <w:color w:val="1D1D1B"/>
                                    <w:w w:val="115"/>
                                    <w:sz w:val="2"/>
                                  </w:rPr>
                                  <w:t>conducting</w:t>
                                </w:r>
                              </w:p>
                              <w:p w14:paraId="03BA0C7D" w14:textId="77777777" w:rsidR="00AA181E" w:rsidRDefault="00AA181E" w:rsidP="00617E12">
                                <w:pPr>
                                  <w:spacing w:line="3" w:lineRule="exact"/>
                                  <w:ind w:left="179"/>
                                  <w:rPr>
                                    <w:sz w:val="2"/>
                                  </w:rPr>
                                </w:pPr>
                                <w:r>
                                  <w:rPr>
                                    <w:color w:val="1D1D1B"/>
                                    <w:w w:val="115"/>
                                    <w:sz w:val="2"/>
                                  </w:rPr>
                                  <w:t>ramework</w:t>
                                </w:r>
                              </w:p>
                              <w:p w14:paraId="137DC4AB" w14:textId="77777777" w:rsidR="00AA181E" w:rsidRDefault="00AA181E" w:rsidP="00617E12">
                                <w:pPr>
                                  <w:spacing w:line="1" w:lineRule="exact"/>
                                  <w:ind w:left="534"/>
                                  <w:rPr>
                                    <w:sz w:val="2"/>
                                  </w:rPr>
                                </w:pPr>
                                <w:r>
                                  <w:rPr>
                                    <w:color w:val="1D1D1B"/>
                                    <w:w w:val="115"/>
                                    <w:sz w:val="2"/>
                                  </w:rPr>
                                  <w:t>when</w:t>
                                </w:r>
                              </w:p>
                              <w:p w14:paraId="5AEEA2DF" w14:textId="77777777" w:rsidR="00AA181E" w:rsidRDefault="00AA181E" w:rsidP="00617E12">
                                <w:pPr>
                                  <w:tabs>
                                    <w:tab w:val="left" w:pos="827"/>
                                  </w:tabs>
                                  <w:spacing w:line="20" w:lineRule="exact"/>
                                  <w:ind w:left="253"/>
                                  <w:rPr>
                                    <w:sz w:val="2"/>
                                  </w:rPr>
                                </w:pPr>
                                <w:r>
                                  <w:rPr>
                                    <w:color w:val="1D1D1B"/>
                                    <w:w w:val="113"/>
                                    <w:sz w:val="2"/>
                                  </w:rPr>
                                  <w:t>terial</w:t>
                                </w:r>
                                <w:r>
                                  <w:rPr>
                                    <w:color w:val="1D1D1B"/>
                                    <w:sz w:val="2"/>
                                  </w:rPr>
                                  <w:tab/>
                                </w:r>
                                <w:r>
                                  <w:rPr>
                                    <w:color w:val="1D1D1B"/>
                                    <w:w w:val="113"/>
                                    <w:sz w:val="2"/>
                                  </w:rPr>
                                  <w:t>standar</w:t>
                                </w:r>
                                <w:r>
                                  <w:rPr>
                                    <w:color w:val="1D1D1B"/>
                                    <w:sz w:val="2"/>
                                  </w:rPr>
                                  <w:t xml:space="preserve">        </w:t>
                                </w:r>
                                <w:r>
                                  <w:rPr>
                                    <w:rFonts w:ascii="Arial"/>
                                    <w:i/>
                                    <w:color w:val="1D1D1B"/>
                                    <w:spacing w:val="-4"/>
                                    <w:w w:val="91"/>
                                    <w:position w:val="2"/>
                                    <w:sz w:val="2"/>
                                  </w:rPr>
                                  <w:t>S</w:t>
                                </w:r>
                                <w:r>
                                  <w:rPr>
                                    <w:rFonts w:ascii="Arial"/>
                                    <w:i/>
                                    <w:color w:val="1D1D1B"/>
                                    <w:w w:val="113"/>
                                    <w:position w:val="2"/>
                                    <w:sz w:val="2"/>
                                  </w:rPr>
                                  <w:t>ystem</w:t>
                                </w:r>
                                <w:r>
                                  <w:rPr>
                                    <w:rFonts w:ascii="Arial"/>
                                    <w:i/>
                                    <w:color w:val="1D1D1B"/>
                                    <w:spacing w:val="2"/>
                                    <w:w w:val="113"/>
                                    <w:position w:val="2"/>
                                    <w:sz w:val="2"/>
                                  </w:rPr>
                                  <w:t>s</w:t>
                                </w:r>
                                <w:r>
                                  <w:rPr>
                                    <w:rFonts w:ascii="Arial"/>
                                    <w:i/>
                                    <w:color w:val="1D1D1B"/>
                                    <w:w w:val="115"/>
                                    <w:position w:val="1"/>
                                    <w:sz w:val="2"/>
                                  </w:rPr>
                                  <w:t>and</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1"/>
                                    <w:position w:val="2"/>
                                    <w:sz w:val="2"/>
                                  </w:rPr>
                                  <w:t>Specia</w:t>
                                </w:r>
                                <w:r>
                                  <w:rPr>
                                    <w:rFonts w:ascii="Arial"/>
                                    <w:i/>
                                    <w:color w:val="1D1D1B"/>
                                    <w:spacing w:val="2"/>
                                    <w:w w:val="111"/>
                                    <w:position w:val="2"/>
                                    <w:sz w:val="2"/>
                                  </w:rPr>
                                  <w:t>l</w:t>
                                </w:r>
                                <w:r>
                                  <w:rPr>
                                    <w:rFonts w:ascii="Arial"/>
                                    <w:i/>
                                    <w:color w:val="1D1D1B"/>
                                    <w:w w:val="118"/>
                                    <w:position w:val="1"/>
                                    <w:sz w:val="2"/>
                                  </w:rPr>
                                  <w:t>public</w:t>
                                </w:r>
                                <w:r>
                                  <w:rPr>
                                    <w:rFonts w:ascii="Arial"/>
                                    <w:i/>
                                    <w:color w:val="1D1D1B"/>
                                    <w:spacing w:val="-56"/>
                                    <w:w w:val="118"/>
                                    <w:position w:val="1"/>
                                    <w:sz w:val="2"/>
                                  </w:rPr>
                                  <w:t>a</w:t>
                                </w:r>
                                <w:r>
                                  <w:rPr>
                                    <w:color w:val="1D1D1B"/>
                                    <w:w w:val="113"/>
                                    <w:position w:val="2"/>
                                    <w:sz w:val="2"/>
                                  </w:rPr>
                                  <w:t>teria</w:t>
                                </w:r>
                                <w:r>
                                  <w:rPr>
                                    <w:color w:val="1D1D1B"/>
                                    <w:spacing w:val="-4"/>
                                    <w:w w:val="113"/>
                                    <w:position w:val="2"/>
                                    <w:sz w:val="2"/>
                                  </w:rPr>
                                  <w:t>l</w:t>
                                </w:r>
                                <w:r>
                                  <w:rPr>
                                    <w:rFonts w:ascii="Arial"/>
                                    <w:i/>
                                    <w:color w:val="1D1D1B"/>
                                    <w:w w:val="125"/>
                                    <w:sz w:val="2"/>
                                  </w:rPr>
                                  <w:t>tio</w:t>
                                </w:r>
                                <w:r>
                                  <w:rPr>
                                    <w:rFonts w:ascii="Arial"/>
                                    <w:i/>
                                    <w:color w:val="1D1D1B"/>
                                    <w:spacing w:val="-41"/>
                                    <w:w w:val="125"/>
                                    <w:sz w:val="2"/>
                                  </w:rPr>
                                  <w:t>n</w:t>
                                </w:r>
                                <w:r>
                                  <w:rPr>
                                    <w:color w:val="1D1D1B"/>
                                    <w:w w:val="113"/>
                                    <w:position w:val="1"/>
                                    <w:sz w:val="2"/>
                                  </w:rPr>
                                  <w:t>should</w:t>
                                </w:r>
                                <w:r>
                                  <w:rPr>
                                    <w:color w:val="1D1D1B"/>
                                    <w:position w:val="1"/>
                                    <w:sz w:val="2"/>
                                  </w:rPr>
                                  <w:t xml:space="preserve">   </w:t>
                                </w:r>
                                <w:r>
                                  <w:rPr>
                                    <w:color w:val="1D1D1B"/>
                                    <w:spacing w:val="1"/>
                                    <w:position w:val="1"/>
                                    <w:sz w:val="2"/>
                                  </w:rPr>
                                  <w:t xml:space="preserve"> </w:t>
                                </w:r>
                                <w:r>
                                  <w:rPr>
                                    <w:color w:val="1D1D1B"/>
                                    <w:spacing w:val="-4"/>
                                    <w:w w:val="113"/>
                                    <w:position w:val="2"/>
                                    <w:sz w:val="2"/>
                                  </w:rPr>
                                  <w:t>r</w:t>
                                </w:r>
                                <w:r>
                                  <w:rPr>
                                    <w:color w:val="1D1D1B"/>
                                    <w:w w:val="113"/>
                                    <w:position w:val="2"/>
                                    <w:sz w:val="2"/>
                                  </w:rPr>
                                  <w:t>elevant</w:t>
                                </w:r>
                                <w:r>
                                  <w:rPr>
                                    <w:color w:val="1D1D1B"/>
                                    <w:spacing w:val="2"/>
                                    <w:position w:val="2"/>
                                    <w:sz w:val="2"/>
                                  </w:rPr>
                                  <w:t xml:space="preserve"> </w:t>
                                </w:r>
                                <w:r>
                                  <w:rPr>
                                    <w:rFonts w:ascii="Arial"/>
                                    <w:i/>
                                    <w:color w:val="1D1D1B"/>
                                    <w:w w:val="114"/>
                                    <w:position w:val="4"/>
                                    <w:sz w:val="2"/>
                                  </w:rPr>
                                  <w:t>Agency</w:t>
                                </w:r>
                                <w:r>
                                  <w:rPr>
                                    <w:rFonts w:ascii="Arial"/>
                                    <w:i/>
                                    <w:color w:val="1D1D1B"/>
                                    <w:position w:val="4"/>
                                    <w:sz w:val="2"/>
                                  </w:rPr>
                                  <w:t xml:space="preserve">   </w:t>
                                </w:r>
                                <w:r>
                                  <w:rPr>
                                    <w:rFonts w:ascii="Arial"/>
                                    <w:i/>
                                    <w:color w:val="1D1D1B"/>
                                    <w:spacing w:val="1"/>
                                    <w:position w:val="4"/>
                                    <w:sz w:val="2"/>
                                  </w:rPr>
                                  <w:t xml:space="preserve"> </w:t>
                                </w:r>
                                <w:r>
                                  <w:rPr>
                                    <w:color w:val="1D1D1B"/>
                                    <w:w w:val="113"/>
                                    <w:position w:val="4"/>
                                    <w:sz w:val="2"/>
                                  </w:rPr>
                                  <w:t>oblig</w:t>
                                </w:r>
                                <w:r>
                                  <w:rPr>
                                    <w:color w:val="1D1D1B"/>
                                    <w:spacing w:val="-7"/>
                                    <w:w w:val="113"/>
                                    <w:position w:val="4"/>
                                    <w:sz w:val="2"/>
                                  </w:rPr>
                                  <w:t>a</w:t>
                                </w:r>
                                <w:r>
                                  <w:rPr>
                                    <w:color w:val="1D1D1B"/>
                                    <w:w w:val="113"/>
                                    <w:position w:val="2"/>
                                    <w:sz w:val="2"/>
                                  </w:rPr>
                                  <w:t>tion</w:t>
                                </w:r>
                                <w:r>
                                  <w:rPr>
                                    <w:color w:val="1D1D1B"/>
                                    <w:spacing w:val="-1"/>
                                    <w:w w:val="113"/>
                                    <w:position w:val="2"/>
                                    <w:sz w:val="2"/>
                                  </w:rPr>
                                  <w:t>s</w:t>
                                </w:r>
                                <w:r>
                                  <w:rPr>
                                    <w:color w:val="1D1D1B"/>
                                    <w:spacing w:val="-7"/>
                                    <w:w w:val="113"/>
                                    <w:position w:val="1"/>
                                    <w:sz w:val="2"/>
                                  </w:rPr>
                                  <w:t>o</w:t>
                                </w:r>
                                <w:r>
                                  <w:rPr>
                                    <w:color w:val="1D1D1B"/>
                                    <w:spacing w:val="-1"/>
                                    <w:w w:val="113"/>
                                    <w:position w:val="1"/>
                                    <w:sz w:val="2"/>
                                  </w:rPr>
                                  <w:t>f</w:t>
                                </w:r>
                                <w:r>
                                  <w:rPr>
                                    <w:color w:val="1D1D1B"/>
                                    <w:w w:val="113"/>
                                    <w:sz w:val="2"/>
                                  </w:rPr>
                                  <w:t>all</w:t>
                                </w:r>
                              </w:p>
                              <w:p w14:paraId="0FEB1B2F" w14:textId="77777777" w:rsidR="00AA181E" w:rsidRDefault="00AA181E" w:rsidP="00617E12">
                                <w:pPr>
                                  <w:spacing w:line="6" w:lineRule="exact"/>
                                  <w:ind w:left="305"/>
                                  <w:rPr>
                                    <w:sz w:val="2"/>
                                  </w:rPr>
                                </w:pPr>
                                <w:r>
                                  <w:rPr>
                                    <w:color w:val="1D1D1B"/>
                                    <w:w w:val="115"/>
                                    <w:sz w:val="2"/>
                                  </w:rPr>
                                  <w:t>securitybe</w:t>
                                </w:r>
                              </w:p>
                              <w:p w14:paraId="497E8934" w14:textId="77777777" w:rsidR="00AA181E" w:rsidRDefault="00AA181E" w:rsidP="00617E12">
                                <w:pPr>
                                  <w:tabs>
                                    <w:tab w:val="right" w:pos="674"/>
                                  </w:tabs>
                                  <w:spacing w:line="11" w:lineRule="exact"/>
                                  <w:ind w:left="309"/>
                                  <w:rPr>
                                    <w:rFonts w:ascii="Arial"/>
                                    <w:i/>
                                    <w:sz w:val="2"/>
                                  </w:rPr>
                                </w:pPr>
                                <w:r>
                                  <w:rPr>
                                    <w:color w:val="1D1D1B"/>
                                    <w:w w:val="115"/>
                                    <w:sz w:val="2"/>
                                  </w:rPr>
                                  <w:t>should</w:t>
                                </w:r>
                                <w:r>
                                  <w:rPr>
                                    <w:color w:val="1D1D1B"/>
                                    <w:w w:val="115"/>
                                    <w:position w:val="1"/>
                                    <w:sz w:val="2"/>
                                  </w:rPr>
                                  <w:tab/>
                                </w:r>
                                <w:r>
                                  <w:rPr>
                                    <w:rFonts w:ascii="Arial"/>
                                    <w:i/>
                                    <w:color w:val="1D1D1B"/>
                                    <w:w w:val="115"/>
                                    <w:sz w:val="2"/>
                                  </w:rPr>
                                  <w:t>31000:2009</w:t>
                                </w:r>
                              </w:p>
                              <w:p w14:paraId="16627366" w14:textId="77777777" w:rsidR="00AA181E" w:rsidRDefault="00AA181E" w:rsidP="00617E12">
                                <w:pPr>
                                  <w:tabs>
                                    <w:tab w:val="left" w:pos="800"/>
                                  </w:tabs>
                                  <w:spacing w:line="43" w:lineRule="auto"/>
                                  <w:ind w:left="521"/>
                                  <w:jc w:val="center"/>
                                  <w:rPr>
                                    <w:sz w:val="2"/>
                                  </w:rPr>
                                </w:pPr>
                                <w:r>
                                  <w:rPr>
                                    <w:rFonts w:ascii="Arial"/>
                                    <w:i/>
                                    <w:color w:val="1D1D1B"/>
                                    <w:w w:val="106"/>
                                    <w:sz w:val="2"/>
                                  </w:rPr>
                                  <w:t>NIST</w:t>
                                </w:r>
                                <w:r>
                                  <w:rPr>
                                    <w:rFonts w:ascii="Arial"/>
                                    <w:i/>
                                    <w:color w:val="1D1D1B"/>
                                    <w:sz w:val="2"/>
                                  </w:rPr>
                                  <w:tab/>
                                </w:r>
                                <w:r>
                                  <w:rPr>
                                    <w:color w:val="1D1D1B"/>
                                    <w:w w:val="113"/>
                                    <w:sz w:val="2"/>
                                  </w:rPr>
                                  <w:t>t</w:t>
                                </w:r>
                                <w:r>
                                  <w:rPr>
                                    <w:color w:val="1D1D1B"/>
                                    <w:spacing w:val="-24"/>
                                    <w:w w:val="113"/>
                                    <w:sz w:val="2"/>
                                  </w:rPr>
                                  <w:t>o</w:t>
                                </w:r>
                                <w:r>
                                  <w:rPr>
                                    <w:rFonts w:ascii="Arial"/>
                                    <w:i/>
                                    <w:color w:val="1D1D1B"/>
                                    <w:w w:val="108"/>
                                    <w:position w:val="1"/>
                                    <w:sz w:val="2"/>
                                  </w:rPr>
                                  <w:t>P</w:t>
                                </w:r>
                                <w:r>
                                  <w:rPr>
                                    <w:rFonts w:ascii="Arial"/>
                                    <w:i/>
                                    <w:color w:val="1D1D1B"/>
                                    <w:spacing w:val="-7"/>
                                    <w:w w:val="108"/>
                                    <w:position w:val="1"/>
                                    <w:sz w:val="2"/>
                                  </w:rPr>
                                  <w:t>r</w:t>
                                </w:r>
                                <w:r>
                                  <w:rPr>
                                    <w:rFonts w:ascii="Arial"/>
                                    <w:i/>
                                    <w:color w:val="1D1D1B"/>
                                    <w:spacing w:val="-7"/>
                                    <w:w w:val="126"/>
                                    <w:sz w:val="2"/>
                                  </w:rPr>
                                  <w:t>o</w:t>
                                </w:r>
                                <w:r>
                                  <w:rPr>
                                    <w:rFonts w:ascii="Arial"/>
                                    <w:i/>
                                    <w:color w:val="1D1D1B"/>
                                    <w:w w:val="127"/>
                                    <w:sz w:val="2"/>
                                  </w:rPr>
                                  <w:t>toco</w:t>
                                </w:r>
                                <w:r>
                                  <w:rPr>
                                    <w:rFonts w:ascii="Arial"/>
                                    <w:i/>
                                    <w:color w:val="1D1D1B"/>
                                    <w:spacing w:val="-1"/>
                                    <w:w w:val="127"/>
                                    <w:sz w:val="2"/>
                                  </w:rPr>
                                  <w:t>l</w:t>
                                </w:r>
                                <w:r>
                                  <w:rPr>
                                    <w:color w:val="1D1D1B"/>
                                    <w:spacing w:val="-7"/>
                                    <w:w w:val="113"/>
                                    <w:position w:val="-1"/>
                                    <w:sz w:val="2"/>
                                  </w:rPr>
                                  <w:t>o</w:t>
                                </w:r>
                                <w:r>
                                  <w:rPr>
                                    <w:color w:val="1D1D1B"/>
                                    <w:spacing w:val="-6"/>
                                    <w:w w:val="113"/>
                                    <w:position w:val="-1"/>
                                    <w:sz w:val="2"/>
                                  </w:rPr>
                                  <w:t>f</w:t>
                                </w:r>
                                <w:r>
                                  <w:rPr>
                                    <w:color w:val="1D1D1B"/>
                                    <w:w w:val="113"/>
                                    <w:position w:val="-1"/>
                                    <w:sz w:val="2"/>
                                  </w:rPr>
                                  <w:t>pr</w:t>
                                </w:r>
                              </w:p>
                              <w:p w14:paraId="59F1CBEC" w14:textId="77777777" w:rsidR="00AA181E" w:rsidRDefault="00AA181E" w:rsidP="00617E12">
                                <w:pPr>
                                  <w:spacing w:line="10" w:lineRule="exact"/>
                                  <w:ind w:left="357"/>
                                  <w:rPr>
                                    <w:rFonts w:ascii="Arial"/>
                                    <w:sz w:val="2"/>
                                  </w:rPr>
                                </w:pPr>
                                <w:r>
                                  <w:rPr>
                                    <w:rFonts w:ascii="Arial"/>
                                    <w:color w:val="1D1D1B"/>
                                    <w:w w:val="125"/>
                                    <w:sz w:val="2"/>
                                  </w:rPr>
                                  <w:t>the</w:t>
                                </w:r>
                              </w:p>
                              <w:p w14:paraId="2C28FB98" w14:textId="77777777" w:rsidR="00AA181E" w:rsidRDefault="00AA181E" w:rsidP="00617E12">
                                <w:pPr>
                                  <w:spacing w:line="17" w:lineRule="exact"/>
                                  <w:ind w:left="464"/>
                                  <w:rPr>
                                    <w:sz w:val="2"/>
                                  </w:rPr>
                                </w:pPr>
                                <w:r>
                                  <w:rPr>
                                    <w:color w:val="1D1D1B"/>
                                    <w:w w:val="115"/>
                                    <w:sz w:val="2"/>
                                  </w:rPr>
                                  <w:t>enced</w:t>
                                </w:r>
                              </w:p>
                              <w:p w14:paraId="3B48CE69" w14:textId="77777777" w:rsidR="00AA181E" w:rsidRDefault="00AA181E" w:rsidP="00617E12">
                                <w:pPr>
                                  <w:spacing w:line="5" w:lineRule="exact"/>
                                  <w:ind w:left="167"/>
                                  <w:rPr>
                                    <w:sz w:val="2"/>
                                  </w:rPr>
                                </w:pPr>
                                <w:r>
                                  <w:rPr>
                                    <w:color w:val="1D1D1B"/>
                                    <w:w w:val="113"/>
                                    <w:sz w:val="2"/>
                                  </w:rPr>
                                  <w:t>F</w:t>
                                </w:r>
                              </w:p>
                              <w:p w14:paraId="732363F7" w14:textId="77777777" w:rsidR="00AA181E" w:rsidRDefault="00AA181E" w:rsidP="00617E12">
                                <w:pPr>
                                  <w:spacing w:line="35" w:lineRule="exact"/>
                                  <w:ind w:left="151"/>
                                  <w:rPr>
                                    <w:rFonts w:ascii="Arial"/>
                                    <w:sz w:val="2"/>
                                  </w:rPr>
                                </w:pPr>
                                <w:r>
                                  <w:rPr>
                                    <w:color w:val="1D1D1B"/>
                                    <w:w w:val="113"/>
                                    <w:sz w:val="2"/>
                                  </w:rPr>
                                  <w:t>shoul</w:t>
                                </w:r>
                                <w:r>
                                  <w:rPr>
                                    <w:color w:val="1D1D1B"/>
                                    <w:spacing w:val="-65"/>
                                    <w:w w:val="113"/>
                                    <w:sz w:val="2"/>
                                  </w:rPr>
                                  <w:t>d</w:t>
                                </w:r>
                                <w:r>
                                  <w:rPr>
                                    <w:rFonts w:ascii="Arial"/>
                                    <w:color w:val="1D1D1B"/>
                                    <w:w w:val="117"/>
                                    <w:sz w:val="2"/>
                                  </w:rPr>
                                  <w:t>arrangements</w:t>
                                </w:r>
                              </w:p>
                              <w:p w14:paraId="2FBEE20F" w14:textId="77777777" w:rsidR="00AA181E" w:rsidRDefault="00AA181E" w:rsidP="00617E12">
                                <w:pPr>
                                  <w:spacing w:line="37" w:lineRule="exact"/>
                                  <w:ind w:left="133" w:right="432"/>
                                  <w:jc w:val="center"/>
                                  <w:rPr>
                                    <w:sz w:val="2"/>
                                  </w:rPr>
                                </w:pPr>
                                <w:r>
                                  <w:rPr>
                                    <w:color w:val="1D1D1B"/>
                                    <w:w w:val="115"/>
                                    <w:sz w:val="2"/>
                                  </w:rPr>
                                  <w:t>ds.</w:t>
                                </w:r>
                              </w:p>
                              <w:p w14:paraId="48F31F82" w14:textId="77777777" w:rsidR="00AA181E" w:rsidRDefault="00AA181E" w:rsidP="00617E12">
                                <w:pPr>
                                  <w:spacing w:line="35" w:lineRule="exact"/>
                                  <w:ind w:left="133" w:right="1356"/>
                                  <w:jc w:val="center"/>
                                  <w:rPr>
                                    <w:sz w:val="2"/>
                                  </w:rPr>
                                </w:pPr>
                                <w:r>
                                  <w:rPr>
                                    <w:color w:val="1D1D1B"/>
                                    <w:w w:val="115"/>
                                    <w:sz w:val="2"/>
                                  </w:rPr>
                                  <w:t>er</w:t>
                                </w:r>
                              </w:p>
                              <w:p w14:paraId="320C91B3" w14:textId="77777777" w:rsidR="00AA181E" w:rsidRDefault="00AA181E" w:rsidP="00617E12">
                                <w:pPr>
                                  <w:spacing w:line="34" w:lineRule="exact"/>
                                  <w:ind w:left="121" w:right="1384"/>
                                  <w:jc w:val="center"/>
                                  <w:rPr>
                                    <w:sz w:val="2"/>
                                  </w:rPr>
                                </w:pPr>
                                <w:r>
                                  <w:rPr>
                                    <w:color w:val="1D1D1B"/>
                                    <w:w w:val="115"/>
                                    <w:sz w:val="2"/>
                                  </w:rPr>
                                  <w:t>ef</w:t>
                                </w:r>
                              </w:p>
                              <w:p w14:paraId="273E40D8" w14:textId="77777777" w:rsidR="00AA181E" w:rsidRDefault="00AA181E" w:rsidP="00617E12">
                                <w:pPr>
                                  <w:spacing w:line="30" w:lineRule="exact"/>
                                  <w:ind w:right="1290"/>
                                  <w:jc w:val="center"/>
                                  <w:rPr>
                                    <w:sz w:val="2"/>
                                  </w:rPr>
                                </w:pPr>
                                <w:r>
                                  <w:rPr>
                                    <w:color w:val="1D1D1B"/>
                                    <w:w w:val="113"/>
                                    <w:sz w:val="2"/>
                                  </w:rPr>
                                  <w:t>r</w:t>
                                </w:r>
                              </w:p>
                              <w:p w14:paraId="1A4A5685" w14:textId="77777777" w:rsidR="00AA181E" w:rsidRDefault="00AA181E" w:rsidP="00617E12">
                                <w:pPr>
                                  <w:spacing w:line="25" w:lineRule="exact"/>
                                  <w:ind w:left="331"/>
                                  <w:rPr>
                                    <w:rFonts w:ascii="Arial"/>
                                    <w:sz w:val="2"/>
                                  </w:rPr>
                                </w:pPr>
                                <w:r>
                                  <w:rPr>
                                    <w:rFonts w:ascii="Arial"/>
                                    <w:color w:val="1D1D1B"/>
                                    <w:w w:val="135"/>
                                    <w:sz w:val="2"/>
                                  </w:rPr>
                                  <w:t>to</w:t>
                                </w:r>
                              </w:p>
                              <w:p w14:paraId="30E5DAB3" w14:textId="77777777" w:rsidR="00AA181E" w:rsidRDefault="00AA181E" w:rsidP="00617E12">
                                <w:pPr>
                                  <w:spacing w:line="26" w:lineRule="exact"/>
                                  <w:ind w:left="277"/>
                                  <w:rPr>
                                    <w:sz w:val="2"/>
                                  </w:rPr>
                                </w:pPr>
                                <w:r>
                                  <w:rPr>
                                    <w:color w:val="1D1D1B"/>
                                    <w:w w:val="115"/>
                                    <w:sz w:val="2"/>
                                  </w:rPr>
                                  <w:t>its</w:t>
                                </w:r>
                              </w:p>
                              <w:p w14:paraId="7D03C935" w14:textId="77777777" w:rsidR="00AA181E" w:rsidRDefault="00AA181E" w:rsidP="00617E12">
                                <w:pPr>
                                  <w:tabs>
                                    <w:tab w:val="left" w:pos="1084"/>
                                  </w:tabs>
                                  <w:spacing w:line="-580" w:lineRule="auto"/>
                                  <w:ind w:left="246"/>
                                  <w:rPr>
                                    <w:rFonts w:ascii="Arial"/>
                                    <w:sz w:val="2"/>
                                  </w:rPr>
                                </w:pPr>
                                <w:r>
                                  <w:rPr>
                                    <w:rFonts w:ascii="Arial"/>
                                    <w:color w:val="1D1D1B"/>
                                    <w:w w:val="127"/>
                                    <w:sz w:val="2"/>
                                  </w:rPr>
                                  <w:t>r</w:t>
                                </w:r>
                                <w:r>
                                  <w:rPr>
                                    <w:rFonts w:ascii="Arial"/>
                                    <w:color w:val="1D1D1B"/>
                                    <w:sz w:val="2"/>
                                  </w:rPr>
                                  <w:t xml:space="preserve">                              </w:t>
                                </w:r>
                                <w:r>
                                  <w:rPr>
                                    <w:rFonts w:ascii="Arial"/>
                                    <w:color w:val="1D1D1B"/>
                                    <w:spacing w:val="2"/>
                                    <w:sz w:val="2"/>
                                  </w:rPr>
                                  <w:t xml:space="preserve"> </w:t>
                                </w:r>
                                <w:r>
                                  <w:rPr>
                                    <w:color w:val="1D1D1B"/>
                                    <w:w w:val="113"/>
                                    <w:sz w:val="2"/>
                                  </w:rPr>
                                  <w:t>to</w:t>
                                </w:r>
                                <w:r>
                                  <w:rPr>
                                    <w:color w:val="1D1D1B"/>
                                    <w:sz w:val="2"/>
                                  </w:rPr>
                                  <w:t xml:space="preserve">                 </w:t>
                                </w:r>
                                <w:r>
                                  <w:rPr>
                                    <w:color w:val="1D1D1B"/>
                                    <w:spacing w:val="-2"/>
                                    <w:sz w:val="2"/>
                                  </w:rPr>
                                  <w:t xml:space="preserve"> </w:t>
                                </w:r>
                                <w:r>
                                  <w:rPr>
                                    <w:color w:val="1D1D1B"/>
                                    <w:w w:val="113"/>
                                    <w:sz w:val="2"/>
                                  </w:rPr>
                                  <w:t>.</w:t>
                                </w:r>
                                <w:r>
                                  <w:rPr>
                                    <w:color w:val="1D1D1B"/>
                                    <w:sz w:val="2"/>
                                  </w:rPr>
                                  <w:tab/>
                                </w:r>
                                <w:r>
                                  <w:rPr>
                                    <w:rFonts w:ascii="Arial"/>
                                    <w:i/>
                                    <w:color w:val="1D1D1B"/>
                                    <w:w w:val="113"/>
                                    <w:position w:val="3"/>
                                    <w:sz w:val="2"/>
                                  </w:rPr>
                                  <w:t>Organis</w:t>
                                </w:r>
                                <w:r>
                                  <w:rPr>
                                    <w:rFonts w:ascii="Arial"/>
                                    <w:i/>
                                    <w:color w:val="1D1D1B"/>
                                    <w:spacing w:val="-4"/>
                                    <w:w w:val="113"/>
                                    <w:position w:val="3"/>
                                    <w:sz w:val="2"/>
                                  </w:rPr>
                                  <w:t>a</w:t>
                                </w:r>
                                <w:r>
                                  <w:rPr>
                                    <w:rFonts w:ascii="Arial"/>
                                    <w:i/>
                                    <w:color w:val="1D1D1B"/>
                                    <w:w w:val="119"/>
                                    <w:position w:val="2"/>
                                    <w:sz w:val="2"/>
                                  </w:rPr>
                                  <w:t>tion</w:t>
                                </w:r>
                                <w:r>
                                  <w:rPr>
                                    <w:rFonts w:ascii="Arial"/>
                                    <w:i/>
                                    <w:color w:val="1D1D1B"/>
                                    <w:spacing w:val="-4"/>
                                    <w:w w:val="119"/>
                                    <w:position w:val="2"/>
                                    <w:sz w:val="2"/>
                                  </w:rPr>
                                  <w:t>s</w:t>
                                </w:r>
                                <w:r>
                                  <w:rPr>
                                    <w:color w:val="1D1D1B"/>
                                    <w:w w:val="113"/>
                                    <w:position w:val="1"/>
                                    <w:sz w:val="2"/>
                                  </w:rPr>
                                  <w:t>.</w:t>
                                </w:r>
                                <w:r>
                                  <w:rPr>
                                    <w:color w:val="1D1D1B"/>
                                    <w:position w:val="1"/>
                                    <w:sz w:val="2"/>
                                  </w:rPr>
                                  <w:t xml:space="preserve">                     </w:t>
                                </w:r>
                                <w:r>
                                  <w:rPr>
                                    <w:color w:val="1D1D1B"/>
                                    <w:w w:val="113"/>
                                    <w:position w:val="4"/>
                                    <w:sz w:val="2"/>
                                  </w:rPr>
                                  <w:t>A</w:t>
                                </w:r>
                                <w:r>
                                  <w:rPr>
                                    <w:color w:val="1D1D1B"/>
                                    <w:spacing w:val="-10"/>
                                    <w:w w:val="113"/>
                                    <w:position w:val="4"/>
                                    <w:sz w:val="2"/>
                                  </w:rPr>
                                  <w:t>n</w:t>
                                </w:r>
                                <w:r>
                                  <w:rPr>
                                    <w:rFonts w:ascii="Arial"/>
                                    <w:i/>
                                    <w:color w:val="1D1D1B"/>
                                    <w:w w:val="126"/>
                                    <w:position w:val="2"/>
                                    <w:sz w:val="2"/>
                                  </w:rPr>
                                  <w:t>800-5</w:t>
                                </w:r>
                                <w:r>
                                  <w:rPr>
                                    <w:rFonts w:ascii="Arial"/>
                                    <w:i/>
                                    <w:color w:val="1D1D1B"/>
                                    <w:spacing w:val="-76"/>
                                    <w:w w:val="126"/>
                                    <w:position w:val="2"/>
                                    <w:sz w:val="2"/>
                                  </w:rPr>
                                  <w:t>3</w:t>
                                </w:r>
                                <w:r>
                                  <w:rPr>
                                    <w:color w:val="1D1D1B"/>
                                    <w:w w:val="113"/>
                                    <w:position w:val="2"/>
                                    <w:sz w:val="2"/>
                                  </w:rPr>
                                  <w:t>o</w:t>
                                </w:r>
                                <w:r>
                                  <w:rPr>
                                    <w:color w:val="1D1D1B"/>
                                    <w:spacing w:val="-10"/>
                                    <w:w w:val="113"/>
                                    <w:position w:val="2"/>
                                    <w:sz w:val="2"/>
                                  </w:rPr>
                                  <w:t>r</w:t>
                                </w:r>
                                <w:r>
                                  <w:rPr>
                                    <w:color w:val="1D1D1B"/>
                                    <w:w w:val="113"/>
                                    <w:position w:val="2"/>
                                    <w:sz w:val="2"/>
                                  </w:rPr>
                                  <w:t>ganis</w:t>
                                </w:r>
                                <w:r>
                                  <w:rPr>
                                    <w:color w:val="1D1D1B"/>
                                    <w:spacing w:val="-67"/>
                                    <w:w w:val="113"/>
                                    <w:position w:val="2"/>
                                    <w:sz w:val="2"/>
                                  </w:rPr>
                                  <w:t>a</w:t>
                                </w:r>
                                <w:r>
                                  <w:rPr>
                                    <w:color w:val="1D1D1B"/>
                                    <w:w w:val="113"/>
                                    <w:position w:val="1"/>
                                    <w:sz w:val="2"/>
                                  </w:rPr>
                                  <w:t>b</w:t>
                                </w:r>
                                <w:r>
                                  <w:rPr>
                                    <w:color w:val="1D1D1B"/>
                                    <w:spacing w:val="-1"/>
                                    <w:w w:val="113"/>
                                    <w:position w:val="1"/>
                                    <w:sz w:val="2"/>
                                  </w:rPr>
                                  <w:t>e</w:t>
                                </w:r>
                                <w:r>
                                  <w:rPr>
                                    <w:color w:val="1D1D1B"/>
                                    <w:spacing w:val="-7"/>
                                    <w:w w:val="113"/>
                                    <w:position w:val="1"/>
                                    <w:sz w:val="2"/>
                                  </w:rPr>
                                  <w:t>r</w:t>
                                </w:r>
                                <w:r>
                                  <w:rPr>
                                    <w:color w:val="1D1D1B"/>
                                    <w:w w:val="113"/>
                                    <w:sz w:val="2"/>
                                  </w:rPr>
                                  <w:t>e</w:t>
                                </w:r>
                                <w:r>
                                  <w:rPr>
                                    <w:color w:val="1D1D1B"/>
                                    <w:spacing w:val="-16"/>
                                    <w:w w:val="113"/>
                                    <w:sz w:val="2"/>
                                  </w:rPr>
                                  <w:t>f</w:t>
                                </w:r>
                                <w:r>
                                  <w:rPr>
                                    <w:rFonts w:ascii="Arial"/>
                                    <w:i/>
                                    <w:color w:val="1D1D1B"/>
                                    <w:position w:val="1"/>
                                    <w:sz w:val="2"/>
                                  </w:rPr>
                                  <w:t xml:space="preserve">,          </w:t>
                                </w:r>
                                <w:r>
                                  <w:rPr>
                                    <w:rFonts w:ascii="Arial"/>
                                    <w:i/>
                                    <w:color w:val="1D1D1B"/>
                                    <w:spacing w:val="-3"/>
                                    <w:position w:val="1"/>
                                    <w:sz w:val="2"/>
                                  </w:rPr>
                                  <w:t xml:space="preserve"> </w:t>
                                </w:r>
                                <w:r>
                                  <w:rPr>
                                    <w:color w:val="1D1D1B"/>
                                    <w:w w:val="113"/>
                                    <w:position w:val="3"/>
                                    <w:sz w:val="2"/>
                                  </w:rPr>
                                  <w:t>th</w:t>
                                </w:r>
                                <w:r>
                                  <w:rPr>
                                    <w:color w:val="1D1D1B"/>
                                    <w:spacing w:val="-23"/>
                                    <w:w w:val="113"/>
                                    <w:position w:val="3"/>
                                    <w:sz w:val="2"/>
                                  </w:rPr>
                                  <w:t>e</w:t>
                                </w:r>
                                <w:r>
                                  <w:rPr>
                                    <w:color w:val="1D1D1B"/>
                                    <w:w w:val="113"/>
                                    <w:position w:val="3"/>
                                    <w:sz w:val="2"/>
                                  </w:rPr>
                                  <w:t>ovision</w:t>
                                </w:r>
                                <w:r>
                                  <w:rPr>
                                    <w:color w:val="1D1D1B"/>
                                    <w:spacing w:val="-64"/>
                                    <w:w w:val="113"/>
                                    <w:position w:val="3"/>
                                    <w:sz w:val="2"/>
                                  </w:rPr>
                                  <w:t>s</w:t>
                                </w:r>
                                <w:r>
                                  <w:rPr>
                                    <w:color w:val="1D1D1B"/>
                                    <w:w w:val="113"/>
                                    <w:position w:val="2"/>
                                    <w:sz w:val="2"/>
                                  </w:rPr>
                                  <w:t>P</w:t>
                                </w:r>
                                <w:r>
                                  <w:rPr>
                                    <w:color w:val="1D1D1B"/>
                                    <w:spacing w:val="-7"/>
                                    <w:w w:val="113"/>
                                    <w:position w:val="2"/>
                                    <w:sz w:val="2"/>
                                  </w:rPr>
                                  <w:t>r</w:t>
                                </w:r>
                                <w:r>
                                  <w:rPr>
                                    <w:color w:val="1D1D1B"/>
                                    <w:w w:val="113"/>
                                    <w:position w:val="1"/>
                                    <w:sz w:val="2"/>
                                  </w:rPr>
                                  <w:t>otectiv</w:t>
                                </w:r>
                                <w:r>
                                  <w:rPr>
                                    <w:color w:val="1D1D1B"/>
                                    <w:spacing w:val="-65"/>
                                    <w:w w:val="113"/>
                                    <w:position w:val="1"/>
                                    <w:sz w:val="2"/>
                                  </w:rPr>
                                  <w:t>e</w:t>
                                </w:r>
                                <w:r>
                                  <w:rPr>
                                    <w:rFonts w:ascii="Arial"/>
                                    <w:i/>
                                    <w:color w:val="1D1D1B"/>
                                    <w:w w:val="114"/>
                                    <w:position w:val="4"/>
                                    <w:sz w:val="2"/>
                                  </w:rPr>
                                  <w:t>Personne</w:t>
                                </w:r>
                                <w:r>
                                  <w:rPr>
                                    <w:rFonts w:ascii="Arial"/>
                                    <w:i/>
                                    <w:color w:val="1D1D1B"/>
                                    <w:spacing w:val="-82"/>
                                    <w:w w:val="114"/>
                                    <w:position w:val="4"/>
                                    <w:sz w:val="2"/>
                                  </w:rPr>
                                  <w:t>l</w:t>
                                </w:r>
                                <w:r>
                                  <w:rPr>
                                    <w:color w:val="1D1D1B"/>
                                    <w:w w:val="113"/>
                                    <w:position w:val="2"/>
                                    <w:sz w:val="2"/>
                                  </w:rPr>
                                  <w:t>within</w:t>
                                </w:r>
                                <w:r>
                                  <w:rPr>
                                    <w:color w:val="1D1D1B"/>
                                    <w:spacing w:val="-3"/>
                                    <w:position w:val="2"/>
                                    <w:sz w:val="2"/>
                                  </w:rPr>
                                  <w:t xml:space="preserve"> </w:t>
                                </w:r>
                                <w:r>
                                  <w:rPr>
                                    <w:color w:val="1D1D1B"/>
                                    <w:w w:val="113"/>
                                    <w:position w:val="1"/>
                                    <w:sz w:val="2"/>
                                  </w:rPr>
                                  <w:t>the</w:t>
                                </w:r>
                                <w:r>
                                  <w:rPr>
                                    <w:color w:val="1D1D1B"/>
                                    <w:spacing w:val="-3"/>
                                    <w:position w:val="1"/>
                                    <w:sz w:val="2"/>
                                  </w:rPr>
                                  <w:t xml:space="preserve"> </w:t>
                                </w:r>
                                <w:r>
                                  <w:rPr>
                                    <w:rFonts w:ascii="Arial"/>
                                    <w:i/>
                                    <w:color w:val="1D1D1B"/>
                                    <w:w w:val="112"/>
                                    <w:sz w:val="2"/>
                                  </w:rPr>
                                  <w:t>Na</w:t>
                                </w:r>
                                <w:r>
                                  <w:rPr>
                                    <w:rFonts w:ascii="Arial"/>
                                    <w:i/>
                                    <w:color w:val="1D1D1B"/>
                                    <w:sz w:val="2"/>
                                  </w:rPr>
                                  <w:t xml:space="preserve">     </w:t>
                                </w:r>
                                <w:r>
                                  <w:rPr>
                                    <w:rFonts w:ascii="Arial"/>
                                    <w:i/>
                                    <w:color w:val="1D1D1B"/>
                                    <w:spacing w:val="-3"/>
                                    <w:sz w:val="2"/>
                                  </w:rPr>
                                  <w:t xml:space="preserve"> </w:t>
                                </w:r>
                                <w:r>
                                  <w:rPr>
                                    <w:color w:val="1D1D1B"/>
                                    <w:spacing w:val="-8"/>
                                    <w:w w:val="115"/>
                                    <w:position w:val="2"/>
                                    <w:sz w:val="2"/>
                                  </w:rPr>
                                  <w:t>persons</w:t>
                                </w:r>
                                <w:r>
                                  <w:rPr>
                                    <w:rFonts w:ascii="Arial"/>
                                    <w:color w:val="1D1D1B"/>
                                    <w:spacing w:val="-8"/>
                                    <w:w w:val="115"/>
                                    <w:position w:val="3"/>
                                    <w:sz w:val="2"/>
                                  </w:rPr>
                                  <w:t>regimeis</w:t>
                                </w:r>
                                <w:r>
                                  <w:rPr>
                                    <w:rFonts w:ascii="Arial"/>
                                    <w:color w:val="1D1D1B"/>
                                    <w:spacing w:val="-8"/>
                                    <w:w w:val="115"/>
                                    <w:position w:val="2"/>
                                    <w:sz w:val="2"/>
                                  </w:rPr>
                                  <w:t>impr</w:t>
                                </w:r>
                                <w:r>
                                  <w:rPr>
                                    <w:rFonts w:ascii="Arial"/>
                                    <w:color w:val="1D1D1B"/>
                                    <w:spacing w:val="-8"/>
                                    <w:w w:val="115"/>
                                    <w:sz w:val="2"/>
                                  </w:rPr>
                                  <w:t>oved</w:t>
                                </w:r>
                              </w:p>
                              <w:p w14:paraId="154B01B3" w14:textId="77777777" w:rsidR="00AA181E" w:rsidRDefault="00AA181E" w:rsidP="00617E12">
                                <w:pPr>
                                  <w:spacing w:line="6" w:lineRule="exact"/>
                                  <w:ind w:left="254"/>
                                  <w:rPr>
                                    <w:sz w:val="2"/>
                                  </w:rPr>
                                </w:pPr>
                                <w:r>
                                  <w:rPr>
                                    <w:rFonts w:ascii="Arial"/>
                                    <w:color w:val="1D1D1B"/>
                                    <w:w w:val="115"/>
                                    <w:sz w:val="2"/>
                                  </w:rPr>
                                  <w:t xml:space="preserve">espond </w:t>
                                </w:r>
                                <w:r>
                                  <w:rPr>
                                    <w:color w:val="1D1D1B"/>
                                    <w:w w:val="115"/>
                                    <w:sz w:val="2"/>
                                  </w:rPr>
                                  <w:t>the</w:t>
                                </w:r>
                              </w:p>
                              <w:p w14:paraId="798CE4D9" w14:textId="77777777" w:rsidR="00AA181E" w:rsidRDefault="00AA181E" w:rsidP="00617E12">
                                <w:pPr>
                                  <w:spacing w:line="15" w:lineRule="exact"/>
                                  <w:ind w:left="305"/>
                                  <w:rPr>
                                    <w:rFonts w:ascii="Arial"/>
                                    <w:i/>
                                    <w:sz w:val="2"/>
                                  </w:rPr>
                                </w:pPr>
                                <w:r>
                                  <w:rPr>
                                    <w:rFonts w:ascii="Arial"/>
                                    <w:i/>
                                    <w:color w:val="1D1D1B"/>
                                    <w:w w:val="105"/>
                                    <w:sz w:val="2"/>
                                  </w:rPr>
                                  <w:t>VGRMF).</w:t>
                                </w:r>
                              </w:p>
                              <w:p w14:paraId="2D345B35" w14:textId="77777777" w:rsidR="00AA181E" w:rsidRDefault="00AA181E" w:rsidP="00617E12">
                                <w:pPr>
                                  <w:spacing w:line="13" w:lineRule="exact"/>
                                  <w:ind w:left="224"/>
                                  <w:rPr>
                                    <w:sz w:val="2"/>
                                  </w:rPr>
                                </w:pPr>
                                <w:r>
                                  <w:rPr>
                                    <w:color w:val="1D1D1B"/>
                                    <w:w w:val="115"/>
                                    <w:sz w:val="2"/>
                                  </w:rPr>
                                  <w:t>align</w:t>
                                </w:r>
                              </w:p>
                              <w:p w14:paraId="4C9BDC31" w14:textId="77777777" w:rsidR="00AA181E" w:rsidRDefault="00AA181E" w:rsidP="00617E12">
                                <w:pPr>
                                  <w:spacing w:line="8" w:lineRule="exact"/>
                                  <w:ind w:left="133" w:right="1219"/>
                                  <w:jc w:val="center"/>
                                  <w:rPr>
                                    <w:rFonts w:ascii="Arial"/>
                                    <w:i/>
                                    <w:sz w:val="2"/>
                                  </w:rPr>
                                </w:pPr>
                                <w:r>
                                  <w:rPr>
                                    <w:rFonts w:ascii="Arial"/>
                                    <w:i/>
                                    <w:color w:val="1D1D1B"/>
                                    <w:w w:val="105"/>
                                    <w:sz w:val="2"/>
                                  </w:rPr>
                                  <w:t>ISO</w:t>
                                </w:r>
                              </w:p>
                              <w:p w14:paraId="125B18C6" w14:textId="77777777" w:rsidR="00AA181E" w:rsidRDefault="00AA181E" w:rsidP="00617E12">
                                <w:pPr>
                                  <w:spacing w:line="13" w:lineRule="exact"/>
                                  <w:ind w:left="133" w:right="672"/>
                                  <w:jc w:val="center"/>
                                  <w:rPr>
                                    <w:sz w:val="2"/>
                                  </w:rPr>
                                </w:pPr>
                                <w:r>
                                  <w:rPr>
                                    <w:color w:val="1D1D1B"/>
                                    <w:w w:val="115"/>
                                    <w:sz w:val="2"/>
                                  </w:rPr>
                                  <w:t>these</w:t>
                                </w:r>
                              </w:p>
                              <w:p w14:paraId="4BD216A8" w14:textId="77777777" w:rsidR="00AA181E" w:rsidRDefault="00AA181E" w:rsidP="00617E12">
                                <w:pPr>
                                  <w:spacing w:line="10" w:lineRule="exact"/>
                                  <w:ind w:left="221"/>
                                  <w:rPr>
                                    <w:sz w:val="2"/>
                                  </w:rPr>
                                </w:pPr>
                                <w:r>
                                  <w:rPr>
                                    <w:color w:val="1D1D1B"/>
                                    <w:w w:val="115"/>
                                    <w:sz w:val="2"/>
                                  </w:rPr>
                                  <w:t>ma</w:t>
                                </w:r>
                              </w:p>
                              <w:p w14:paraId="55BC03BF" w14:textId="77777777" w:rsidR="00AA181E" w:rsidRDefault="00AA181E" w:rsidP="00617E12">
                                <w:pPr>
                                  <w:spacing w:line="5" w:lineRule="exact"/>
                                  <w:ind w:left="173"/>
                                  <w:rPr>
                                    <w:sz w:val="2"/>
                                  </w:rPr>
                                </w:pPr>
                                <w:r>
                                  <w:rPr>
                                    <w:color w:val="1D1D1B"/>
                                    <w:w w:val="115"/>
                                    <w:sz w:val="2"/>
                                  </w:rPr>
                                  <w:t>This</w:t>
                                </w:r>
                              </w:p>
                              <w:p w14:paraId="28E892A0" w14:textId="77777777" w:rsidR="00AA181E" w:rsidRDefault="00AA181E" w:rsidP="00617E12">
                                <w:pPr>
                                  <w:spacing w:line="3" w:lineRule="exact"/>
                                  <w:ind w:left="298"/>
                                  <w:rPr>
                                    <w:rFonts w:ascii="Arial"/>
                                    <w:i/>
                                    <w:sz w:val="2"/>
                                  </w:rPr>
                                </w:pPr>
                                <w:r>
                                  <w:rPr>
                                    <w:rFonts w:ascii="Arial"/>
                                    <w:i/>
                                    <w:color w:val="1D1D1B"/>
                                    <w:w w:val="97"/>
                                    <w:sz w:val="2"/>
                                  </w:rPr>
                                  <w:t>(</w:t>
                                </w:r>
                              </w:p>
                              <w:p w14:paraId="7D4DCE9A" w14:textId="77777777" w:rsidR="00AA181E" w:rsidRDefault="00AA181E" w:rsidP="00617E12">
                                <w:pPr>
                                  <w:tabs>
                                    <w:tab w:val="left" w:pos="1156"/>
                                  </w:tabs>
                                  <w:spacing w:line="-76" w:lineRule="auto"/>
                                  <w:ind w:left="428"/>
                                  <w:rPr>
                                    <w:rFonts w:ascii="Arial"/>
                                    <w:sz w:val="2"/>
                                  </w:rPr>
                                </w:pPr>
                                <w:r>
                                  <w:rPr>
                                    <w:rFonts w:ascii="Arial"/>
                                    <w:i/>
                                    <w:color w:val="1D1D1B"/>
                                    <w:w w:val="116"/>
                                    <w:position w:val="-1"/>
                                    <w:sz w:val="2"/>
                                  </w:rPr>
                                  <w:t>managemen</w:t>
                                </w:r>
                                <w:r>
                                  <w:rPr>
                                    <w:rFonts w:ascii="Arial"/>
                                    <w:i/>
                                    <w:color w:val="1D1D1B"/>
                                    <w:position w:val="-1"/>
                                    <w:sz w:val="2"/>
                                  </w:rPr>
                                  <w:tab/>
                                </w:r>
                                <w:r>
                                  <w:rPr>
                                    <w:color w:val="1D1D1B"/>
                                    <w:w w:val="113"/>
                                    <w:position w:val="-1"/>
                                    <w:sz w:val="2"/>
                                  </w:rPr>
                                  <w:t>be</w:t>
                                </w:r>
                                <w:r>
                                  <w:rPr>
                                    <w:color w:val="1D1D1B"/>
                                    <w:position w:val="-1"/>
                                    <w:sz w:val="2"/>
                                  </w:rPr>
                                  <w:t xml:space="preserve">                           </w:t>
                                </w:r>
                                <w:r>
                                  <w:rPr>
                                    <w:color w:val="1D1D1B"/>
                                    <w:spacing w:val="1"/>
                                    <w:position w:val="-1"/>
                                    <w:sz w:val="2"/>
                                  </w:rPr>
                                  <w:t xml:space="preserve"> </w:t>
                                </w:r>
                                <w:r>
                                  <w:rPr>
                                    <w:color w:val="1D1D1B"/>
                                    <w:w w:val="113"/>
                                    <w:position w:val="2"/>
                                    <w:sz w:val="2"/>
                                  </w:rPr>
                                  <w:t>guid</w:t>
                                </w:r>
                                <w:r>
                                  <w:rPr>
                                    <w:color w:val="1D1D1B"/>
                                    <w:spacing w:val="-4"/>
                                    <w:w w:val="113"/>
                                    <w:position w:val="2"/>
                                    <w:sz w:val="2"/>
                                  </w:rPr>
                                  <w:t>e</w:t>
                                </w:r>
                                <w:r>
                                  <w:rPr>
                                    <w:rFonts w:ascii="Arial"/>
                                    <w:i/>
                                    <w:color w:val="1D1D1B"/>
                                    <w:w w:val="108"/>
                                    <w:sz w:val="2"/>
                                  </w:rPr>
                                  <w:t>P</w:t>
                                </w:r>
                                <w:r>
                                  <w:rPr>
                                    <w:rFonts w:ascii="Arial"/>
                                    <w:i/>
                                    <w:color w:val="1D1D1B"/>
                                    <w:spacing w:val="-10"/>
                                    <w:w w:val="108"/>
                                    <w:sz w:val="2"/>
                                  </w:rPr>
                                  <w:t>r</w:t>
                                </w:r>
                                <w:r>
                                  <w:rPr>
                                    <w:rFonts w:ascii="Arial"/>
                                    <w:i/>
                                    <w:color w:val="1D1D1B"/>
                                    <w:w w:val="126"/>
                                    <w:sz w:val="2"/>
                                  </w:rPr>
                                  <w:t>o</w:t>
                                </w:r>
                                <w:r>
                                  <w:rPr>
                                    <w:rFonts w:ascii="Arial"/>
                                    <w:i/>
                                    <w:color w:val="1D1D1B"/>
                                    <w:sz w:val="2"/>
                                  </w:rPr>
                                  <w:t xml:space="preserve">   </w:t>
                                </w:r>
                                <w:r>
                                  <w:rPr>
                                    <w:rFonts w:ascii="Arial"/>
                                    <w:i/>
                                    <w:color w:val="1D1D1B"/>
                                    <w:spacing w:val="-1"/>
                                    <w:sz w:val="2"/>
                                  </w:rPr>
                                  <w:t xml:space="preserve"> </w:t>
                                </w:r>
                                <w:r>
                                  <w:rPr>
                                    <w:color w:val="1D1D1B"/>
                                    <w:w w:val="113"/>
                                    <w:sz w:val="2"/>
                                  </w:rPr>
                                  <w:t>tio</w:t>
                                </w:r>
                                <w:r>
                                  <w:rPr>
                                    <w:color w:val="1D1D1B"/>
                                    <w:spacing w:val="-46"/>
                                    <w:w w:val="113"/>
                                    <w:sz w:val="2"/>
                                  </w:rPr>
                                  <w:t>n</w:t>
                                </w:r>
                                <w:r>
                                  <w:rPr>
                                    <w:color w:val="1D1D1B"/>
                                    <w:w w:val="113"/>
                                    <w:position w:val="1"/>
                                    <w:sz w:val="2"/>
                                  </w:rPr>
                                  <w:t>er</w:t>
                                </w:r>
                                <w:r>
                                  <w:rPr>
                                    <w:color w:val="1D1D1B"/>
                                    <w:position w:val="1"/>
                                    <w:sz w:val="2"/>
                                  </w:rPr>
                                  <w:t xml:space="preserve">  </w:t>
                                </w:r>
                                <w:r>
                                  <w:rPr>
                                    <w:color w:val="1D1D1B"/>
                                    <w:spacing w:val="-1"/>
                                    <w:position w:val="1"/>
                                    <w:sz w:val="2"/>
                                  </w:rPr>
                                  <w:t xml:space="preserve"> </w:t>
                                </w:r>
                                <w:r>
                                  <w:rPr>
                                    <w:color w:val="1D1D1B"/>
                                    <w:w w:val="113"/>
                                    <w:position w:val="-1"/>
                                    <w:sz w:val="2"/>
                                  </w:rPr>
                                  <w:t>shoul</w:t>
                                </w:r>
                                <w:r>
                                  <w:rPr>
                                    <w:color w:val="1D1D1B"/>
                                    <w:spacing w:val="-29"/>
                                    <w:w w:val="113"/>
                                    <w:position w:val="-1"/>
                                    <w:sz w:val="2"/>
                                  </w:rPr>
                                  <w:t>d</w:t>
                                </w:r>
                                <w:r>
                                  <w:rPr>
                                    <w:color w:val="1D1D1B"/>
                                    <w:w w:val="113"/>
                                    <w:sz w:val="2"/>
                                  </w:rPr>
                                  <w:t>when</w:t>
                                </w:r>
                                <w:r>
                                  <w:rPr>
                                    <w:color w:val="1D1D1B"/>
                                    <w:sz w:val="2"/>
                                  </w:rPr>
                                  <w:t xml:space="preserve">         </w:t>
                                </w:r>
                                <w:r>
                                  <w:rPr>
                                    <w:color w:val="1D1D1B"/>
                                    <w:spacing w:val="-1"/>
                                    <w:sz w:val="2"/>
                                  </w:rPr>
                                  <w:t xml:space="preserve"> </w:t>
                                </w:r>
                                <w:r>
                                  <w:rPr>
                                    <w:color w:val="1D1D1B"/>
                                    <w:w w:val="113"/>
                                    <w:sz w:val="2"/>
                                  </w:rPr>
                                  <w:t>Securit</w:t>
                                </w:r>
                                <w:r>
                                  <w:rPr>
                                    <w:color w:val="1D1D1B"/>
                                    <w:spacing w:val="-45"/>
                                    <w:w w:val="113"/>
                                    <w:sz w:val="2"/>
                                  </w:rPr>
                                  <w:t>y</w:t>
                                </w:r>
                                <w:r>
                                  <w:rPr>
                                    <w:rFonts w:ascii="Arial"/>
                                    <w:i/>
                                    <w:color w:val="1D1D1B"/>
                                    <w:w w:val="114"/>
                                    <w:position w:val="2"/>
                                    <w:sz w:val="2"/>
                                  </w:rPr>
                                  <w:t>Securit</w:t>
                                </w:r>
                                <w:r>
                                  <w:rPr>
                                    <w:rFonts w:ascii="Arial"/>
                                    <w:i/>
                                    <w:color w:val="1D1D1B"/>
                                    <w:spacing w:val="-32"/>
                                    <w:w w:val="114"/>
                                    <w:position w:val="2"/>
                                    <w:sz w:val="2"/>
                                  </w:rPr>
                                  <w:t>y</w:t>
                                </w:r>
                                <w:r>
                                  <w:rPr>
                                    <w:rFonts w:ascii="Arial"/>
                                    <w:i/>
                                    <w:color w:val="1D1D1B"/>
                                    <w:w w:val="120"/>
                                    <w:position w:val="1"/>
                                    <w:sz w:val="2"/>
                                  </w:rPr>
                                  <w:t>tional</w:t>
                                </w:r>
                                <w:r>
                                  <w:rPr>
                                    <w:rFonts w:ascii="Arial"/>
                                    <w:i/>
                                    <w:color w:val="1D1D1B"/>
                                    <w:spacing w:val="-3"/>
                                    <w:position w:val="1"/>
                                    <w:sz w:val="2"/>
                                  </w:rPr>
                                  <w:t xml:space="preserve"> </w:t>
                                </w:r>
                                <w:r>
                                  <w:rPr>
                                    <w:rFonts w:ascii="Arial"/>
                                    <w:i/>
                                    <w:color w:val="1D1D1B"/>
                                    <w:spacing w:val="-2"/>
                                    <w:w w:val="132"/>
                                    <w:sz w:val="2"/>
                                  </w:rPr>
                                  <w:t>e</w:t>
                                </w:r>
                                <w:r>
                                  <w:rPr>
                                    <w:rFonts w:ascii="Arial"/>
                                    <w:i/>
                                    <w:color w:val="1D1D1B"/>
                                    <w:spacing w:val="-6"/>
                                    <w:w w:val="132"/>
                                    <w:sz w:val="2"/>
                                  </w:rPr>
                                  <w:t>-</w:t>
                                </w:r>
                                <w:r>
                                  <w:rPr>
                                    <w:rFonts w:ascii="Arial"/>
                                    <w:i/>
                                    <w:color w:val="1D1D1B"/>
                                    <w:spacing w:val="-2"/>
                                    <w:w w:val="116"/>
                                    <w:sz w:val="2"/>
                                  </w:rPr>
                                  <w:t>Authe</w:t>
                                </w:r>
                                <w:r>
                                  <w:rPr>
                                    <w:rFonts w:ascii="Arial"/>
                                    <w:i/>
                                    <w:color w:val="1D1D1B"/>
                                    <w:spacing w:val="-47"/>
                                    <w:w w:val="116"/>
                                    <w:sz w:val="2"/>
                                  </w:rPr>
                                  <w:t>n</w:t>
                                </w:r>
                                <w:r>
                                  <w:rPr>
                                    <w:color w:val="1D1D1B"/>
                                    <w:spacing w:val="-2"/>
                                    <w:w w:val="113"/>
                                    <w:position w:val="1"/>
                                    <w:sz w:val="2"/>
                                  </w:rPr>
                                  <w:t>wit</w:t>
                                </w:r>
                                <w:r>
                                  <w:rPr>
                                    <w:color w:val="1D1D1B"/>
                                    <w:spacing w:val="-6"/>
                                    <w:w w:val="113"/>
                                    <w:position w:val="1"/>
                                    <w:sz w:val="2"/>
                                  </w:rPr>
                                  <w:t>h</w:t>
                                </w:r>
                                <w:r>
                                  <w:rPr>
                                    <w:rFonts w:ascii="Arial"/>
                                    <w:color w:val="1D1D1B"/>
                                    <w:spacing w:val="-2"/>
                                    <w:w w:val="109"/>
                                    <w:position w:val="1"/>
                                    <w:sz w:val="2"/>
                                  </w:rPr>
                                  <w:t>i</w:t>
                                </w:r>
                                <w:r>
                                  <w:rPr>
                                    <w:rFonts w:ascii="Arial"/>
                                    <w:color w:val="1D1D1B"/>
                                    <w:spacing w:val="-7"/>
                                    <w:w w:val="109"/>
                                    <w:position w:val="1"/>
                                    <w:sz w:val="2"/>
                                  </w:rPr>
                                  <w:t>s</w:t>
                                </w:r>
                                <w:r>
                                  <w:rPr>
                                    <w:rFonts w:ascii="Arial"/>
                                    <w:color w:val="1D1D1B"/>
                                    <w:spacing w:val="-2"/>
                                    <w:w w:val="118"/>
                                    <w:sz w:val="2"/>
                                  </w:rPr>
                                  <w:t>upd</w:t>
                                </w:r>
                                <w:r>
                                  <w:rPr>
                                    <w:rFonts w:ascii="Arial"/>
                                    <w:color w:val="1D1D1B"/>
                                    <w:spacing w:val="-49"/>
                                    <w:w w:val="118"/>
                                    <w:sz w:val="2"/>
                                  </w:rPr>
                                  <w:t>a</w:t>
                                </w:r>
                                <w:r>
                                  <w:rPr>
                                    <w:rFonts w:ascii="Arial"/>
                                    <w:i/>
                                    <w:color w:val="1D1D1B"/>
                                    <w:spacing w:val="-2"/>
                                    <w:w w:val="125"/>
                                    <w:sz w:val="2"/>
                                  </w:rPr>
                                  <w:t>tio</w:t>
                                </w:r>
                                <w:r>
                                  <w:rPr>
                                    <w:rFonts w:ascii="Arial"/>
                                    <w:i/>
                                    <w:color w:val="1D1D1B"/>
                                    <w:spacing w:val="-36"/>
                                    <w:w w:val="125"/>
                                    <w:sz w:val="2"/>
                                  </w:rPr>
                                  <w:t>n</w:t>
                                </w:r>
                                <w:r>
                                  <w:rPr>
                                    <w:color w:val="1D1D1B"/>
                                    <w:spacing w:val="-2"/>
                                    <w:w w:val="113"/>
                                    <w:position w:val="-1"/>
                                    <w:sz w:val="2"/>
                                  </w:rPr>
                                  <w:t>bette</w:t>
                                </w:r>
                                <w:r>
                                  <w:rPr>
                                    <w:color w:val="1D1D1B"/>
                                    <w:spacing w:val="-41"/>
                                    <w:w w:val="113"/>
                                    <w:position w:val="-1"/>
                                    <w:sz w:val="2"/>
                                  </w:rPr>
                                  <w:t>r</w:t>
                                </w:r>
                                <w:r>
                                  <w:rPr>
                                    <w:rFonts w:ascii="Arial"/>
                                    <w:color w:val="1D1D1B"/>
                                    <w:spacing w:val="-2"/>
                                    <w:w w:val="123"/>
                                    <w:position w:val="-1"/>
                                    <w:sz w:val="2"/>
                                  </w:rPr>
                                  <w:t>ted</w:t>
                                </w:r>
                              </w:p>
                              <w:p w14:paraId="2CFBD8EA" w14:textId="77777777" w:rsidR="00AA181E" w:rsidRDefault="00AA181E" w:rsidP="00617E12">
                                <w:pPr>
                                  <w:tabs>
                                    <w:tab w:val="left" w:pos="707"/>
                                  </w:tabs>
                                  <w:spacing w:line="1" w:lineRule="exact"/>
                                  <w:ind w:left="106"/>
                                  <w:rPr>
                                    <w:rFonts w:ascii="Arial"/>
                                    <w:i/>
                                    <w:sz w:val="2"/>
                                  </w:rPr>
                                </w:pPr>
                                <w:r>
                                  <w:rPr>
                                    <w:color w:val="1D1D1B"/>
                                    <w:w w:val="115"/>
                                    <w:sz w:val="2"/>
                                  </w:rPr>
                                  <w:t>tion</w:t>
                                </w:r>
                                <w:r>
                                  <w:rPr>
                                    <w:color w:val="1D1D1B"/>
                                    <w:w w:val="115"/>
                                    <w:position w:val="1"/>
                                    <w:sz w:val="2"/>
                                  </w:rPr>
                                  <w:tab/>
                                </w:r>
                                <w:r>
                                  <w:rPr>
                                    <w:rFonts w:ascii="Arial"/>
                                    <w:i/>
                                    <w:color w:val="1D1D1B"/>
                                    <w:w w:val="115"/>
                                    <w:sz w:val="2"/>
                                  </w:rPr>
                                  <w:t>2013</w:t>
                                </w:r>
                              </w:p>
                              <w:p w14:paraId="54BD634C" w14:textId="77777777" w:rsidR="00AA181E" w:rsidRDefault="00AA181E" w:rsidP="00617E12">
                                <w:pPr>
                                  <w:spacing w:line="12" w:lineRule="exact"/>
                                  <w:ind w:left="133" w:right="808"/>
                                  <w:jc w:val="center"/>
                                  <w:rPr>
                                    <w:sz w:val="2"/>
                                  </w:rPr>
                                </w:pPr>
                                <w:r>
                                  <w:rPr>
                                    <w:color w:val="1D1D1B"/>
                                    <w:w w:val="115"/>
                                    <w:sz w:val="2"/>
                                  </w:rPr>
                                  <w:t>against</w:t>
                                </w:r>
                              </w:p>
                              <w:p w14:paraId="00972FBB" w14:textId="77777777" w:rsidR="00AA181E" w:rsidRDefault="00AA181E" w:rsidP="00617E12">
                                <w:pPr>
                                  <w:tabs>
                                    <w:tab w:val="left" w:pos="1462"/>
                                  </w:tabs>
                                  <w:spacing w:line="-276" w:lineRule="auto"/>
                                  <w:ind w:left="945"/>
                                  <w:rPr>
                                    <w:rFonts w:ascii="Arial"/>
                                    <w:i/>
                                    <w:sz w:val="2"/>
                                  </w:rPr>
                                </w:pPr>
                                <w:r>
                                  <w:rPr>
                                    <w:color w:val="1D1D1B"/>
                                    <w:w w:val="115"/>
                                    <w:position w:val="2"/>
                                    <w:sz w:val="2"/>
                                  </w:rPr>
                                  <w:t>This</w:t>
                                </w:r>
                                <w:r>
                                  <w:rPr>
                                    <w:color w:val="1D1D1B"/>
                                    <w:w w:val="115"/>
                                    <w:position w:val="1"/>
                                    <w:sz w:val="2"/>
                                  </w:rPr>
                                  <w:t>material</w:t>
                                </w:r>
                                <w:r>
                                  <w:rPr>
                                    <w:color w:val="1D1D1B"/>
                                    <w:w w:val="115"/>
                                    <w:sz w:val="2"/>
                                  </w:rPr>
                                  <w:t>should</w:t>
                                </w:r>
                                <w:r>
                                  <w:rPr>
                                    <w:color w:val="1D1D1B"/>
                                    <w:w w:val="115"/>
                                    <w:sz w:val="2"/>
                                  </w:rPr>
                                  <w:tab/>
                                </w:r>
                                <w:r>
                                  <w:rPr>
                                    <w:rFonts w:ascii="Arial"/>
                                    <w:i/>
                                    <w:color w:val="1D1D1B"/>
                                    <w:w w:val="115"/>
                                    <w:position w:val="3"/>
                                    <w:sz w:val="2"/>
                                  </w:rPr>
                                  <w:t>Security</w:t>
                                </w:r>
                                <w:r>
                                  <w:rPr>
                                    <w:rFonts w:ascii="Arial"/>
                                    <w:i/>
                                    <w:color w:val="1D1D1B"/>
                                    <w:w w:val="115"/>
                                    <w:position w:val="1"/>
                                    <w:sz w:val="2"/>
                                  </w:rPr>
                                  <w:t>and</w:t>
                                </w:r>
                                <w:r>
                                  <w:rPr>
                                    <w:rFonts w:ascii="Arial"/>
                                    <w:i/>
                                    <w:color w:val="1D1D1B"/>
                                    <w:spacing w:val="-4"/>
                                    <w:w w:val="115"/>
                                    <w:position w:val="1"/>
                                    <w:sz w:val="2"/>
                                  </w:rPr>
                                  <w:t xml:space="preserve"> </w:t>
                                </w:r>
                                <w:r>
                                  <w:rPr>
                                    <w:rFonts w:ascii="Arial"/>
                                    <w:i/>
                                    <w:color w:val="1D1D1B"/>
                                    <w:w w:val="115"/>
                                    <w:position w:val="1"/>
                                    <w:sz w:val="2"/>
                                  </w:rPr>
                                  <w:t>Privacy</w:t>
                                </w:r>
                              </w:p>
                              <w:p w14:paraId="430ED999" w14:textId="77777777" w:rsidR="00AA181E" w:rsidRDefault="00AA181E" w:rsidP="00617E12">
                                <w:pPr>
                                  <w:spacing w:line="19" w:lineRule="exact"/>
                                  <w:ind w:left="191"/>
                                  <w:rPr>
                                    <w:rFonts w:ascii="Arial"/>
                                    <w:i/>
                                    <w:sz w:val="2"/>
                                  </w:rPr>
                                </w:pPr>
                                <w:r>
                                  <w:rPr>
                                    <w:rFonts w:ascii="Arial"/>
                                    <w:i/>
                                    <w:color w:val="1D1D1B"/>
                                    <w:w w:val="120"/>
                                    <w:sz w:val="2"/>
                                  </w:rPr>
                                  <w:t>ramework</w:t>
                                </w:r>
                              </w:p>
                              <w:p w14:paraId="2BBE930F" w14:textId="77777777" w:rsidR="00AA181E" w:rsidRDefault="00AA181E" w:rsidP="00617E12">
                                <w:pPr>
                                  <w:spacing w:line="16" w:lineRule="exact"/>
                                  <w:ind w:right="1014"/>
                                  <w:jc w:val="center"/>
                                  <w:rPr>
                                    <w:rFonts w:ascii="Arial"/>
                                    <w:i/>
                                    <w:sz w:val="2"/>
                                  </w:rPr>
                                </w:pPr>
                                <w:r>
                                  <w:rPr>
                                    <w:rFonts w:ascii="Arial"/>
                                    <w:i/>
                                    <w:color w:val="1D1D1B"/>
                                    <w:w w:val="135"/>
                                    <w:sz w:val="2"/>
                                  </w:rPr>
                                  <w:t>t</w:t>
                                </w:r>
                              </w:p>
                              <w:p w14:paraId="491C6889" w14:textId="77777777" w:rsidR="00AA181E" w:rsidRDefault="00AA181E" w:rsidP="00617E12">
                                <w:pPr>
                                  <w:spacing w:line="3" w:lineRule="exact"/>
                                  <w:ind w:left="167"/>
                                  <w:rPr>
                                    <w:rFonts w:ascii="Arial"/>
                                    <w:sz w:val="2"/>
                                  </w:rPr>
                                </w:pPr>
                                <w:r>
                                  <w:rPr>
                                    <w:rFonts w:ascii="Arial"/>
                                    <w:i/>
                                    <w:color w:val="1D1D1B"/>
                                    <w:w w:val="130"/>
                                    <w:sz w:val="2"/>
                                  </w:rPr>
                                  <w:t xml:space="preserve">t </w:t>
                                </w:r>
                                <w:r>
                                  <w:rPr>
                                    <w:rFonts w:ascii="Arial"/>
                                    <w:color w:val="1D1D1B"/>
                                    <w:w w:val="130"/>
                                    <w:sz w:val="2"/>
                                  </w:rPr>
                                  <w:t>ted</w:t>
                                </w:r>
                                <w:r>
                                  <w:rPr>
                                    <w:rFonts w:ascii="Arial"/>
                                    <w:color w:val="1D1D1B"/>
                                    <w:w w:val="130"/>
                                    <w:position w:val="2"/>
                                    <w:sz w:val="2"/>
                                  </w:rPr>
                                  <w:t>to</w:t>
                                </w:r>
                              </w:p>
                              <w:p w14:paraId="61E3318D" w14:textId="77777777" w:rsidR="00AA181E" w:rsidRDefault="00AA181E" w:rsidP="00617E12">
                                <w:pPr>
                                  <w:spacing w:line="5" w:lineRule="exact"/>
                                  <w:ind w:left="67" w:right="1384"/>
                                  <w:jc w:val="center"/>
                                  <w:rPr>
                                    <w:sz w:val="2"/>
                                  </w:rPr>
                                </w:pPr>
                                <w:r>
                                  <w:rPr>
                                    <w:color w:val="1D1D1B"/>
                                    <w:w w:val="115"/>
                                    <w:sz w:val="2"/>
                                  </w:rPr>
                                  <w:t>given</w:t>
                                </w:r>
                              </w:p>
                              <w:p w14:paraId="63F0C9A2" w14:textId="77777777" w:rsidR="00AA181E" w:rsidRDefault="00AA181E" w:rsidP="00617E12">
                                <w:pPr>
                                  <w:tabs>
                                    <w:tab w:val="left" w:pos="1147"/>
                                  </w:tabs>
                                  <w:spacing w:line="-14" w:lineRule="auto"/>
                                  <w:ind w:right="128"/>
                                  <w:jc w:val="center"/>
                                  <w:rPr>
                                    <w:sz w:val="2"/>
                                  </w:rPr>
                                </w:pPr>
                                <w:r>
                                  <w:rPr>
                                    <w:rFonts w:ascii="Arial"/>
                                    <w:color w:val="1D1D1B"/>
                                    <w:w w:val="118"/>
                                    <w:position w:val="-1"/>
                                    <w:sz w:val="2"/>
                                  </w:rPr>
                                  <w:t>governanc</w:t>
                                </w:r>
                                <w:r>
                                  <w:rPr>
                                    <w:rFonts w:ascii="Arial"/>
                                    <w:color w:val="1D1D1B"/>
                                    <w:spacing w:val="-50"/>
                                    <w:w w:val="118"/>
                                    <w:position w:val="-1"/>
                                    <w:sz w:val="2"/>
                                  </w:rPr>
                                  <w:t>e</w:t>
                                </w:r>
                                <w:r>
                                  <w:rPr>
                                    <w:rFonts w:ascii="Arial"/>
                                    <w:color w:val="1D1D1B"/>
                                    <w:w w:val="109"/>
                                    <w:position w:val="-1"/>
                                    <w:sz w:val="2"/>
                                  </w:rPr>
                                  <w:t>is</w:t>
                                </w:r>
                                <w:r>
                                  <w:rPr>
                                    <w:rFonts w:ascii="Arial"/>
                                    <w:color w:val="1D1D1B"/>
                                    <w:position w:val="-1"/>
                                    <w:sz w:val="2"/>
                                  </w:rPr>
                                  <w:tab/>
                                </w:r>
                                <w:r>
                                  <w:rPr>
                                    <w:color w:val="1D1D1B"/>
                                    <w:spacing w:val="-4"/>
                                    <w:w w:val="113"/>
                                    <w:sz w:val="2"/>
                                  </w:rPr>
                                  <w:t>r</w:t>
                                </w:r>
                                <w:r>
                                  <w:rPr>
                                    <w:color w:val="1D1D1B"/>
                                    <w:w w:val="113"/>
                                    <w:sz w:val="2"/>
                                  </w:rPr>
                                  <w:t>e</w:t>
                                </w:r>
                                <w:r>
                                  <w:rPr>
                                    <w:color w:val="1D1D1B"/>
                                    <w:spacing w:val="-4"/>
                                    <w:w w:val="113"/>
                                    <w:sz w:val="2"/>
                                  </w:rPr>
                                  <w:t>f</w:t>
                                </w:r>
                                <w:r>
                                  <w:rPr>
                                    <w:color w:val="1D1D1B"/>
                                    <w:w w:val="113"/>
                                    <w:sz w:val="2"/>
                                  </w:rPr>
                                  <w:t>e</w:t>
                                </w:r>
                                <w:r>
                                  <w:rPr>
                                    <w:color w:val="1D1D1B"/>
                                    <w:spacing w:val="-4"/>
                                    <w:w w:val="113"/>
                                    <w:sz w:val="2"/>
                                  </w:rPr>
                                  <w:t>r</w:t>
                                </w:r>
                                <w:r>
                                  <w:rPr>
                                    <w:color w:val="1D1D1B"/>
                                    <w:w w:val="113"/>
                                    <w:sz w:val="2"/>
                                  </w:rPr>
                                  <w:t>ence</w:t>
                                </w:r>
                                <w:r>
                                  <w:rPr>
                                    <w:color w:val="1D1D1B"/>
                                    <w:spacing w:val="2"/>
                                    <w:w w:val="113"/>
                                    <w:sz w:val="2"/>
                                  </w:rPr>
                                  <w:t>d</w:t>
                                </w:r>
                                <w:r>
                                  <w:rPr>
                                    <w:color w:val="1D1D1B"/>
                                    <w:w w:val="113"/>
                                    <w:position w:val="-1"/>
                                    <w:sz w:val="2"/>
                                  </w:rPr>
                                  <w:t>when</w:t>
                                </w:r>
                                <w:r>
                                  <w:rPr>
                                    <w:color w:val="1D1D1B"/>
                                    <w:position w:val="-1"/>
                                    <w:sz w:val="2"/>
                                  </w:rPr>
                                  <w:t xml:space="preserve">                    </w:t>
                                </w:r>
                                <w:r>
                                  <w:rPr>
                                    <w:color w:val="1D1D1B"/>
                                    <w:spacing w:val="2"/>
                                    <w:position w:val="-1"/>
                                    <w:sz w:val="2"/>
                                  </w:rPr>
                                  <w:t xml:space="preserve"> </w:t>
                                </w:r>
                                <w:r>
                                  <w:rPr>
                                    <w:color w:val="1D1D1B"/>
                                    <w:w w:val="113"/>
                                    <w:position w:val="2"/>
                                    <w:sz w:val="2"/>
                                  </w:rPr>
                                  <w:t>enced</w:t>
                                </w:r>
                                <w:r>
                                  <w:rPr>
                                    <w:color w:val="1D1D1B"/>
                                    <w:position w:val="2"/>
                                    <w:sz w:val="2"/>
                                  </w:rPr>
                                  <w:t xml:space="preserve">                      </w:t>
                                </w:r>
                                <w:r>
                                  <w:rPr>
                                    <w:color w:val="1D1D1B"/>
                                    <w:spacing w:val="1"/>
                                    <w:position w:val="2"/>
                                    <w:sz w:val="2"/>
                                  </w:rPr>
                                  <w:t xml:space="preserve"> </w:t>
                                </w:r>
                                <w:r>
                                  <w:rPr>
                                    <w:rFonts w:ascii="Arial"/>
                                    <w:i/>
                                    <w:color w:val="1D1D1B"/>
                                    <w:w w:val="123"/>
                                    <w:position w:val="1"/>
                                    <w:sz w:val="2"/>
                                  </w:rPr>
                                  <w:t>co</w:t>
                                </w:r>
                                <w:r>
                                  <w:rPr>
                                    <w:rFonts w:ascii="Arial"/>
                                    <w:i/>
                                    <w:color w:val="1D1D1B"/>
                                    <w:spacing w:val="-4"/>
                                    <w:w w:val="123"/>
                                    <w:position w:val="1"/>
                                    <w:sz w:val="2"/>
                                  </w:rPr>
                                  <w:t>n</w:t>
                                </w:r>
                                <w:r>
                                  <w:rPr>
                                    <w:rFonts w:ascii="Arial"/>
                                    <w:i/>
                                    <w:color w:val="1D1D1B"/>
                                    <w:w w:val="127"/>
                                    <w:position w:val="1"/>
                                    <w:sz w:val="2"/>
                                  </w:rPr>
                                  <w:t>t</w:t>
                                </w:r>
                                <w:r>
                                  <w:rPr>
                                    <w:rFonts w:ascii="Arial"/>
                                    <w:i/>
                                    <w:color w:val="1D1D1B"/>
                                    <w:spacing w:val="-4"/>
                                    <w:w w:val="127"/>
                                    <w:position w:val="1"/>
                                    <w:sz w:val="2"/>
                                  </w:rPr>
                                  <w:t>r</w:t>
                                </w:r>
                                <w:r>
                                  <w:rPr>
                                    <w:rFonts w:ascii="Arial"/>
                                    <w:i/>
                                    <w:color w:val="1D1D1B"/>
                                    <w:w w:val="116"/>
                                    <w:sz w:val="2"/>
                                  </w:rPr>
                                  <w:t>ol</w:t>
                                </w:r>
                                <w:r>
                                  <w:rPr>
                                    <w:rFonts w:ascii="Arial"/>
                                    <w:i/>
                                    <w:color w:val="1D1D1B"/>
                                    <w:spacing w:val="2"/>
                                    <w:w w:val="116"/>
                                    <w:sz w:val="2"/>
                                  </w:rPr>
                                  <w:t>s</w:t>
                                </w:r>
                                <w:r>
                                  <w:rPr>
                                    <w:rFonts w:ascii="Arial"/>
                                    <w:i/>
                                    <w:color w:val="1D1D1B"/>
                                    <w:w w:val="126"/>
                                    <w:sz w:val="2"/>
                                  </w:rPr>
                                  <w:t>fo</w:t>
                                </w:r>
                                <w:r>
                                  <w:rPr>
                                    <w:rFonts w:ascii="Arial"/>
                                    <w:i/>
                                    <w:color w:val="1D1D1B"/>
                                    <w:spacing w:val="-6"/>
                                    <w:w w:val="126"/>
                                    <w:sz w:val="2"/>
                                  </w:rPr>
                                  <w:t>r</w:t>
                                </w:r>
                                <w:r>
                                  <w:rPr>
                                    <w:rFonts w:ascii="Arial"/>
                                    <w:i/>
                                    <w:color w:val="1D1D1B"/>
                                    <w:w w:val="113"/>
                                    <w:position w:val="2"/>
                                    <w:sz w:val="2"/>
                                  </w:rPr>
                                  <w:t>Responsibilitie</w:t>
                                </w:r>
                                <w:r>
                                  <w:rPr>
                                    <w:rFonts w:ascii="Arial"/>
                                    <w:i/>
                                    <w:color w:val="1D1D1B"/>
                                    <w:spacing w:val="-151"/>
                                    <w:w w:val="113"/>
                                    <w:position w:val="2"/>
                                    <w:sz w:val="2"/>
                                  </w:rPr>
                                  <w:t>s</w:t>
                                </w:r>
                                <w:r>
                                  <w:rPr>
                                    <w:rFonts w:ascii="Arial"/>
                                    <w:i/>
                                    <w:color w:val="1D1D1B"/>
                                    <w:w w:val="111"/>
                                    <w:sz w:val="2"/>
                                  </w:rPr>
                                  <w:t>Federal</w:t>
                                </w:r>
                                <w:r>
                                  <w:rPr>
                                    <w:rFonts w:ascii="Arial"/>
                                    <w:i/>
                                    <w:color w:val="1D1D1B"/>
                                    <w:spacing w:val="-3"/>
                                    <w:sz w:val="2"/>
                                  </w:rPr>
                                  <w:t xml:space="preserve"> </w:t>
                                </w:r>
                                <w:r>
                                  <w:rPr>
                                    <w:rFonts w:ascii="Arial"/>
                                    <w:i/>
                                    <w:color w:val="1D1D1B"/>
                                    <w:w w:val="117"/>
                                    <w:position w:val="-1"/>
                                    <w:sz w:val="2"/>
                                  </w:rPr>
                                  <w:t>In</w:t>
                                </w:r>
                                <w:r>
                                  <w:rPr>
                                    <w:rFonts w:ascii="Arial"/>
                                    <w:i/>
                                    <w:color w:val="1D1D1B"/>
                                    <w:position w:val="-1"/>
                                    <w:sz w:val="2"/>
                                  </w:rPr>
                                  <w:t xml:space="preserve">  </w:t>
                                </w:r>
                                <w:r>
                                  <w:rPr>
                                    <w:rFonts w:ascii="Arial"/>
                                    <w:i/>
                                    <w:color w:val="1D1D1B"/>
                                    <w:spacing w:val="-1"/>
                                    <w:position w:val="-1"/>
                                    <w:sz w:val="2"/>
                                  </w:rPr>
                                  <w:t xml:space="preserve"> </w:t>
                                </w:r>
                                <w:r>
                                  <w:rPr>
                                    <w:rFonts w:ascii="Arial"/>
                                    <w:i/>
                                    <w:color w:val="1D1D1B"/>
                                    <w:spacing w:val="-6"/>
                                    <w:w w:val="118"/>
                                    <w:position w:val="1"/>
                                    <w:sz w:val="2"/>
                                  </w:rPr>
                                  <w:t>tic</w:t>
                                </w:r>
                                <w:r>
                                  <w:rPr>
                                    <w:rFonts w:ascii="Arial"/>
                                    <w:i/>
                                    <w:color w:val="1D1D1B"/>
                                    <w:spacing w:val="-38"/>
                                    <w:w w:val="118"/>
                                    <w:position w:val="1"/>
                                    <w:sz w:val="2"/>
                                  </w:rPr>
                                  <w:t>a</w:t>
                                </w:r>
                                <w:r>
                                  <w:rPr>
                                    <w:color w:val="1D1D1B"/>
                                    <w:spacing w:val="-6"/>
                                    <w:w w:val="113"/>
                                    <w:position w:val="1"/>
                                    <w:sz w:val="2"/>
                                  </w:rPr>
                                  <w:t>the</w:t>
                                </w:r>
                              </w:p>
                              <w:p w14:paraId="27743CC5" w14:textId="77777777" w:rsidR="00AA181E" w:rsidRDefault="00AA181E" w:rsidP="00617E12">
                                <w:pPr>
                                  <w:spacing w:line="3" w:lineRule="exact"/>
                                  <w:ind w:left="133" w:right="920"/>
                                  <w:jc w:val="center"/>
                                  <w:rPr>
                                    <w:rFonts w:ascii="Arial"/>
                                    <w:i/>
                                    <w:sz w:val="2"/>
                                  </w:rPr>
                                </w:pPr>
                                <w:r>
                                  <w:rPr>
                                    <w:rFonts w:ascii="Arial"/>
                                    <w:i/>
                                    <w:color w:val="1D1D1B"/>
                                    <w:w w:val="115"/>
                                    <w:sz w:val="2"/>
                                  </w:rPr>
                                  <w:t>27001:</w:t>
                                </w:r>
                              </w:p>
                              <w:p w14:paraId="314C2124" w14:textId="77777777" w:rsidR="00AA181E" w:rsidRDefault="00AA181E" w:rsidP="00617E12">
                                <w:pPr>
                                  <w:spacing w:line="17" w:lineRule="exact"/>
                                  <w:ind w:left="561"/>
                                  <w:rPr>
                                    <w:sz w:val="2"/>
                                  </w:rPr>
                                </w:pPr>
                                <w:r>
                                  <w:rPr>
                                    <w:color w:val="1D1D1B"/>
                                    <w:w w:val="115"/>
                                    <w:sz w:val="2"/>
                                  </w:rPr>
                                  <w:t>assessments</w:t>
                                </w:r>
                              </w:p>
                              <w:p w14:paraId="50A0382C" w14:textId="77777777" w:rsidR="00AA181E" w:rsidRDefault="00AA181E" w:rsidP="00617E12">
                                <w:pPr>
                                  <w:spacing w:line="19" w:lineRule="exact"/>
                                  <w:ind w:left="348"/>
                                  <w:rPr>
                                    <w:sz w:val="2"/>
                                  </w:rPr>
                                </w:pPr>
                                <w:r>
                                  <w:rPr>
                                    <w:color w:val="1D1D1B"/>
                                    <w:w w:val="115"/>
                                    <w:sz w:val="2"/>
                                  </w:rPr>
                                  <w:t>be</w:t>
                                </w:r>
                              </w:p>
                              <w:p w14:paraId="2D97BE83" w14:textId="77777777" w:rsidR="00AA181E" w:rsidRDefault="00AA181E" w:rsidP="00617E12">
                                <w:pPr>
                                  <w:spacing w:line="21" w:lineRule="exact"/>
                                  <w:ind w:left="180"/>
                                  <w:rPr>
                                    <w:rFonts w:ascii="Arial"/>
                                    <w:i/>
                                    <w:sz w:val="2"/>
                                  </w:rPr>
                                </w:pPr>
                                <w:r>
                                  <w:rPr>
                                    <w:rFonts w:ascii="Arial"/>
                                    <w:i/>
                                    <w:color w:val="1D1D1B"/>
                                    <w:w w:val="95"/>
                                    <w:sz w:val="2"/>
                                  </w:rPr>
                                  <w:t>F</w:t>
                                </w:r>
                              </w:p>
                              <w:p w14:paraId="317468DB" w14:textId="77777777" w:rsidR="00AA181E" w:rsidRDefault="00AA181E" w:rsidP="00617E12">
                                <w:pPr>
                                  <w:tabs>
                                    <w:tab w:val="left" w:pos="1325"/>
                                  </w:tabs>
                                  <w:spacing w:line="-921" w:lineRule="auto"/>
                                  <w:ind w:left="229"/>
                                  <w:rPr>
                                    <w:rFonts w:ascii="Arial"/>
                                    <w:i/>
                                    <w:sz w:val="2"/>
                                  </w:rPr>
                                </w:pPr>
                                <w:r>
                                  <w:rPr>
                                    <w:color w:val="1D1D1B"/>
                                    <w:w w:val="113"/>
                                    <w:sz w:val="2"/>
                                  </w:rPr>
                                  <w:t>should</w:t>
                                </w:r>
                                <w:r>
                                  <w:rPr>
                                    <w:color w:val="1D1D1B"/>
                                    <w:sz w:val="2"/>
                                  </w:rPr>
                                  <w:tab/>
                                </w:r>
                                <w:r>
                                  <w:rPr>
                                    <w:rFonts w:ascii="Arial"/>
                                    <w:i/>
                                    <w:color w:val="1D1D1B"/>
                                    <w:w w:val="118"/>
                                    <w:position w:val="4"/>
                                    <w:sz w:val="2"/>
                                  </w:rPr>
                                  <w:t>training</w:t>
                                </w:r>
                                <w:r>
                                  <w:rPr>
                                    <w:rFonts w:ascii="Arial"/>
                                    <w:i/>
                                    <w:color w:val="1D1D1B"/>
                                    <w:spacing w:val="-4"/>
                                    <w:w w:val="118"/>
                                    <w:position w:val="4"/>
                                    <w:sz w:val="2"/>
                                  </w:rPr>
                                  <w:t>]</w:t>
                                </w:r>
                                <w:r>
                                  <w:rPr>
                                    <w:color w:val="1D1D1B"/>
                                    <w:spacing w:val="-10"/>
                                    <w:w w:val="113"/>
                                    <w:position w:val="1"/>
                                    <w:sz w:val="2"/>
                                  </w:rPr>
                                  <w:t>o</w:t>
                                </w:r>
                                <w:r>
                                  <w:rPr>
                                    <w:color w:val="1D1D1B"/>
                                    <w:spacing w:val="-10"/>
                                    <w:w w:val="113"/>
                                    <w:sz w:val="2"/>
                                  </w:rPr>
                                  <w:t>f</w:t>
                                </w:r>
                                <w:r>
                                  <w:rPr>
                                    <w:rFonts w:ascii="Arial"/>
                                    <w:i/>
                                    <w:color w:val="1D1D1B"/>
                                    <w:w w:val="118"/>
                                    <w:position w:val="3"/>
                                    <w:sz w:val="2"/>
                                  </w:rPr>
                                  <w:t>tective</w:t>
                                </w:r>
                                <w:r>
                                  <w:rPr>
                                    <w:rFonts w:ascii="Arial"/>
                                    <w:i/>
                                    <w:color w:val="1D1D1B"/>
                                    <w:position w:val="3"/>
                                    <w:sz w:val="2"/>
                                  </w:rPr>
                                  <w:t xml:space="preserve">                   </w:t>
                                </w:r>
                                <w:r>
                                  <w:rPr>
                                    <w:rFonts w:ascii="Arial"/>
                                    <w:i/>
                                    <w:color w:val="1D1D1B"/>
                                    <w:spacing w:val="-3"/>
                                    <w:position w:val="3"/>
                                    <w:sz w:val="2"/>
                                  </w:rPr>
                                  <w:t xml:space="preserve"> </w:t>
                                </w:r>
                                <w:r>
                                  <w:rPr>
                                    <w:color w:val="1D1D1B"/>
                                    <w:w w:val="113"/>
                                    <w:position w:val="2"/>
                                    <w:sz w:val="2"/>
                                  </w:rPr>
                                  <w:t>conducting</w:t>
                                </w:r>
                                <w:r>
                                  <w:rPr>
                                    <w:color w:val="1D1D1B"/>
                                    <w:position w:val="2"/>
                                    <w:sz w:val="2"/>
                                  </w:rPr>
                                  <w:t xml:space="preserve">   </w:t>
                                </w:r>
                                <w:r>
                                  <w:rPr>
                                    <w:color w:val="1D1D1B"/>
                                    <w:spacing w:val="-3"/>
                                    <w:position w:val="2"/>
                                    <w:sz w:val="2"/>
                                  </w:rPr>
                                  <w:t xml:space="preserve"> </w:t>
                                </w:r>
                                <w:r>
                                  <w:rPr>
                                    <w:color w:val="1D1D1B"/>
                                    <w:w w:val="113"/>
                                    <w:position w:val="3"/>
                                    <w:sz w:val="2"/>
                                  </w:rPr>
                                  <w:t>Polic</w:t>
                                </w:r>
                                <w:r>
                                  <w:rPr>
                                    <w:color w:val="1D1D1B"/>
                                    <w:spacing w:val="-1"/>
                                    <w:w w:val="113"/>
                                    <w:position w:val="3"/>
                                    <w:sz w:val="2"/>
                                  </w:rPr>
                                  <w:t>y</w:t>
                                </w:r>
                                <w:r>
                                  <w:rPr>
                                    <w:color w:val="1D1D1B"/>
                                    <w:spacing w:val="-7"/>
                                    <w:w w:val="113"/>
                                    <w:position w:val="1"/>
                                    <w:sz w:val="2"/>
                                  </w:rPr>
                                  <w:t>F</w:t>
                                </w:r>
                                <w:r>
                                  <w:rPr>
                                    <w:color w:val="1D1D1B"/>
                                    <w:w w:val="113"/>
                                    <w:position w:val="1"/>
                                    <w:sz w:val="2"/>
                                  </w:rPr>
                                  <w:t>ramewor</w:t>
                                </w:r>
                                <w:r>
                                  <w:rPr>
                                    <w:color w:val="1D1D1B"/>
                                    <w:spacing w:val="-35"/>
                                    <w:w w:val="113"/>
                                    <w:position w:val="1"/>
                                    <w:sz w:val="2"/>
                                  </w:rPr>
                                  <w:t>k</w:t>
                                </w:r>
                                <w:r>
                                  <w:rPr>
                                    <w:rFonts w:ascii="Arial"/>
                                    <w:i/>
                                    <w:color w:val="1D1D1B"/>
                                    <w:w w:val="121"/>
                                    <w:position w:val="1"/>
                                    <w:sz w:val="2"/>
                                  </w:rPr>
                                  <w:t>form</w:t>
                                </w:r>
                                <w:r>
                                  <w:rPr>
                                    <w:rFonts w:ascii="Arial"/>
                                    <w:i/>
                                    <w:color w:val="1D1D1B"/>
                                    <w:spacing w:val="-16"/>
                                    <w:w w:val="121"/>
                                    <w:position w:val="1"/>
                                    <w:sz w:val="2"/>
                                  </w:rPr>
                                  <w:t>a</w:t>
                                </w:r>
                                <w:r>
                                  <w:rPr>
                                    <w:color w:val="1D1D1B"/>
                                    <w:w w:val="113"/>
                                    <w:sz w:val="2"/>
                                  </w:rPr>
                                  <w:t>an</w:t>
                                </w:r>
                                <w:r>
                                  <w:rPr>
                                    <w:color w:val="1D1D1B"/>
                                    <w:spacing w:val="-32"/>
                                    <w:w w:val="113"/>
                                    <w:sz w:val="2"/>
                                  </w:rPr>
                                  <w:t>d</w:t>
                                </w:r>
                                <w:r>
                                  <w:rPr>
                                    <w:rFonts w:ascii="Arial"/>
                                    <w:i/>
                                    <w:color w:val="1D1D1B"/>
                                    <w:w w:val="125"/>
                                    <w:sz w:val="2"/>
                                  </w:rPr>
                                  <w:t>tion</w:t>
                                </w:r>
                              </w:p>
                              <w:p w14:paraId="59E7550D" w14:textId="77777777" w:rsidR="00AA181E" w:rsidRDefault="00AA181E" w:rsidP="00617E12">
                                <w:pPr>
                                  <w:tabs>
                                    <w:tab w:val="left" w:pos="616"/>
                                  </w:tabs>
                                  <w:spacing w:line="10" w:lineRule="exact"/>
                                  <w:ind w:left="135"/>
                                  <w:rPr>
                                    <w:rFonts w:ascii="Arial"/>
                                    <w:i/>
                                    <w:sz w:val="2"/>
                                  </w:rPr>
                                </w:pPr>
                                <w:r>
                                  <w:rPr>
                                    <w:rFonts w:ascii="Arial"/>
                                    <w:color w:val="1D1D1B"/>
                                    <w:w w:val="115"/>
                                    <w:sz w:val="2"/>
                                  </w:rPr>
                                  <w:t>upda</w:t>
                                </w:r>
                                <w:r>
                                  <w:rPr>
                                    <w:rFonts w:ascii="Arial"/>
                                    <w:color w:val="1D1D1B"/>
                                    <w:w w:val="115"/>
                                    <w:sz w:val="2"/>
                                  </w:rPr>
                                  <w:tab/>
                                </w:r>
                                <w:r>
                                  <w:rPr>
                                    <w:rFonts w:ascii="Arial"/>
                                    <w:i/>
                                    <w:color w:val="1D1D1B"/>
                                    <w:w w:val="115"/>
                                    <w:sz w:val="2"/>
                                  </w:rPr>
                                  <w:t>C</w:t>
                                </w:r>
                              </w:p>
                              <w:p w14:paraId="1AB6B61B" w14:textId="77777777" w:rsidR="00AA181E" w:rsidRDefault="00AA181E" w:rsidP="00617E12">
                                <w:pPr>
                                  <w:spacing w:line="2" w:lineRule="exact"/>
                                  <w:ind w:left="302"/>
                                  <w:rPr>
                                    <w:sz w:val="2"/>
                                  </w:rPr>
                                </w:pPr>
                                <w:r>
                                  <w:rPr>
                                    <w:color w:val="1D1D1B"/>
                                    <w:w w:val="115"/>
                                    <w:sz w:val="2"/>
                                  </w:rPr>
                                  <w:t>also</w:t>
                                </w:r>
                              </w:p>
                              <w:p w14:paraId="6E74F03D" w14:textId="77777777" w:rsidR="00AA181E" w:rsidRDefault="00AA181E" w:rsidP="00617E12">
                                <w:pPr>
                                  <w:spacing w:line="4" w:lineRule="exact"/>
                                  <w:ind w:left="43"/>
                                  <w:rPr>
                                    <w:rFonts w:ascii="Arial"/>
                                    <w:i/>
                                    <w:sz w:val="2"/>
                                  </w:rPr>
                                </w:pPr>
                                <w:r>
                                  <w:rPr>
                                    <w:rFonts w:ascii="Arial"/>
                                    <w:i/>
                                    <w:color w:val="1D1D1B"/>
                                    <w:w w:val="115"/>
                                    <w:sz w:val="2"/>
                                  </w:rPr>
                                  <w:t>Managemen</w:t>
                                </w:r>
                              </w:p>
                              <w:p w14:paraId="17314A7A" w14:textId="77777777" w:rsidR="00AA181E" w:rsidRDefault="00AA181E" w:rsidP="00617E12">
                                <w:pPr>
                                  <w:spacing w:line="8" w:lineRule="exact"/>
                                  <w:ind w:left="66" w:right="1384"/>
                                  <w:jc w:val="center"/>
                                  <w:rPr>
                                    <w:rFonts w:ascii="Arial"/>
                                    <w:i/>
                                    <w:sz w:val="2"/>
                                  </w:rPr>
                                </w:pPr>
                                <w:r>
                                  <w:rPr>
                                    <w:rFonts w:ascii="Arial"/>
                                    <w:i/>
                                    <w:color w:val="1D1D1B"/>
                                    <w:w w:val="110"/>
                                    <w:sz w:val="2"/>
                                  </w:rPr>
                                  <w:t>risk</w:t>
                                </w:r>
                              </w:p>
                              <w:p w14:paraId="5902D69A" w14:textId="77777777" w:rsidR="00AA181E" w:rsidRDefault="00AA181E" w:rsidP="00617E12">
                                <w:pPr>
                                  <w:spacing w:line="16" w:lineRule="exact"/>
                                  <w:ind w:left="303"/>
                                  <w:rPr>
                                    <w:rFonts w:ascii="Arial"/>
                                    <w:i/>
                                    <w:sz w:val="2"/>
                                  </w:rPr>
                                </w:pPr>
                                <w:r>
                                  <w:rPr>
                                    <w:rFonts w:ascii="Arial"/>
                                    <w:i/>
                                    <w:color w:val="1D1D1B"/>
                                    <w:w w:val="115"/>
                                    <w:sz w:val="2"/>
                                  </w:rPr>
                                  <w:t>Security</w:t>
                                </w:r>
                              </w:p>
                              <w:p w14:paraId="5CEFB932" w14:textId="77777777" w:rsidR="00AA181E" w:rsidRDefault="00AA181E" w:rsidP="00617E12">
                                <w:pPr>
                                  <w:ind w:left="441"/>
                                  <w:rPr>
                                    <w:sz w:val="2"/>
                                  </w:rPr>
                                </w:pPr>
                                <w:r>
                                  <w:rPr>
                                    <w:color w:val="1D1D1B"/>
                                    <w:w w:val="115"/>
                                    <w:sz w:val="2"/>
                                  </w:rPr>
                                  <w:t>conducting</w:t>
                                </w:r>
                              </w:p>
                              <w:p w14:paraId="73A0988A" w14:textId="77777777" w:rsidR="00AA181E" w:rsidRDefault="00AA181E" w:rsidP="00617E12">
                                <w:pPr>
                                  <w:spacing w:line="27" w:lineRule="exact"/>
                                  <w:ind w:left="556"/>
                                  <w:rPr>
                                    <w:sz w:val="2"/>
                                  </w:rPr>
                                </w:pPr>
                                <w:r>
                                  <w:rPr>
                                    <w:rFonts w:ascii="Arial"/>
                                    <w:i/>
                                    <w:color w:val="1D1D1B"/>
                                    <w:w w:val="110"/>
                                    <w:sz w:val="2"/>
                                  </w:rPr>
                                  <w:t xml:space="preserve">ISO/IE </w:t>
                                </w:r>
                                <w:r>
                                  <w:rPr>
                                    <w:color w:val="1D1D1B"/>
                                    <w:w w:val="110"/>
                                    <w:sz w:val="2"/>
                                  </w:rPr>
                                  <w:t>ds.</w:t>
                                </w:r>
                              </w:p>
                              <w:p w14:paraId="7308DD1E" w14:textId="77777777" w:rsidR="00AA181E" w:rsidRDefault="00AA181E" w:rsidP="00617E12">
                                <w:pPr>
                                  <w:spacing w:line="-52" w:lineRule="auto"/>
                                  <w:ind w:left="1307"/>
                                  <w:rPr>
                                    <w:sz w:val="2"/>
                                  </w:rPr>
                                </w:pPr>
                                <w:r>
                                  <w:rPr>
                                    <w:color w:val="1D1D1B"/>
                                    <w:w w:val="115"/>
                                    <w:position w:val="1"/>
                                    <w:sz w:val="2"/>
                                  </w:rPr>
                                  <w:t xml:space="preserve">F </w:t>
                                </w:r>
                                <w:r>
                                  <w:rPr>
                                    <w:color w:val="1D1D1B"/>
                                    <w:w w:val="115"/>
                                    <w:position w:val="2"/>
                                    <w:sz w:val="2"/>
                                  </w:rPr>
                                  <w:t>conducting</w:t>
                                </w:r>
                                <w:r>
                                  <w:rPr>
                                    <w:color w:val="1D1D1B"/>
                                    <w:w w:val="115"/>
                                    <w:sz w:val="2"/>
                                  </w:rPr>
                                  <w:t>assessments</w:t>
                                </w:r>
                              </w:p>
                              <w:p w14:paraId="3617B2D2" w14:textId="77777777" w:rsidR="00AA181E" w:rsidRDefault="00AA181E" w:rsidP="00617E12">
                                <w:pPr>
                                  <w:tabs>
                                    <w:tab w:val="left" w:pos="505"/>
                                  </w:tabs>
                                  <w:spacing w:line="2" w:lineRule="exact"/>
                                  <w:ind w:right="1373"/>
                                  <w:jc w:val="center"/>
                                  <w:rPr>
                                    <w:sz w:val="2"/>
                                  </w:rPr>
                                </w:pPr>
                                <w:r>
                                  <w:rPr>
                                    <w:rFonts w:ascii="Arial"/>
                                    <w:color w:val="1D1D1B"/>
                                    <w:w w:val="115"/>
                                    <w:position w:val="1"/>
                                    <w:sz w:val="2"/>
                                  </w:rPr>
                                  <w:t xml:space="preserve">framework        </w:t>
                                </w:r>
                                <w:r>
                                  <w:rPr>
                                    <w:rFonts w:ascii="Arial"/>
                                    <w:i/>
                                    <w:color w:val="1D1D1B"/>
                                    <w:w w:val="115"/>
                                    <w:sz w:val="2"/>
                                  </w:rPr>
                                  <w:t>HB</w:t>
                                </w:r>
                                <w:r>
                                  <w:rPr>
                                    <w:rFonts w:ascii="Arial"/>
                                    <w:i/>
                                    <w:color w:val="1D1D1B"/>
                                    <w:w w:val="115"/>
                                    <w:sz w:val="2"/>
                                  </w:rPr>
                                  <w:tab/>
                                </w:r>
                                <w:r>
                                  <w:rPr>
                                    <w:color w:val="1D1D1B"/>
                                    <w:w w:val="115"/>
                                    <w:position w:val="1"/>
                                    <w:sz w:val="2"/>
                                  </w:rPr>
                                  <w:t>with</w:t>
                                </w:r>
                                <w:r>
                                  <w:rPr>
                                    <w:color w:val="1D1D1B"/>
                                    <w:spacing w:val="5"/>
                                    <w:w w:val="115"/>
                                    <w:position w:val="1"/>
                                    <w:sz w:val="2"/>
                                  </w:rPr>
                                  <w:t xml:space="preserve"> </w:t>
                                </w:r>
                                <w:r>
                                  <w:rPr>
                                    <w:color w:val="1D1D1B"/>
                                    <w:w w:val="115"/>
                                    <w:sz w:val="2"/>
                                  </w:rPr>
                                  <w:t>standar</w:t>
                                </w:r>
                              </w:p>
                              <w:p w14:paraId="463403EC" w14:textId="77777777" w:rsidR="00AA181E" w:rsidRDefault="00AA181E" w:rsidP="00617E12">
                                <w:pPr>
                                  <w:spacing w:line="67" w:lineRule="auto"/>
                                  <w:ind w:left="1318"/>
                                  <w:rPr>
                                    <w:rFonts w:ascii="Arial"/>
                                    <w:i/>
                                    <w:sz w:val="2"/>
                                  </w:rPr>
                                </w:pPr>
                                <w:r>
                                  <w:rPr>
                                    <w:color w:val="1D1D1B"/>
                                    <w:w w:val="113"/>
                                    <w:sz w:val="2"/>
                                  </w:rPr>
                                  <w:t>urther</w:t>
                                </w:r>
                                <w:r>
                                  <w:rPr>
                                    <w:color w:val="1D1D1B"/>
                                    <w:sz w:val="2"/>
                                  </w:rPr>
                                  <w:t xml:space="preserve">        </w:t>
                                </w:r>
                                <w:r>
                                  <w:rPr>
                                    <w:color w:val="1D1D1B"/>
                                    <w:spacing w:val="-1"/>
                                    <w:sz w:val="2"/>
                                  </w:rPr>
                                  <w:t xml:space="preserve"> </w:t>
                                </w:r>
                                <w:r>
                                  <w:rPr>
                                    <w:color w:val="1D1D1B"/>
                                    <w:w w:val="113"/>
                                    <w:sz w:val="2"/>
                                  </w:rPr>
                                  <w:t>th</w:t>
                                </w:r>
                                <w:r>
                                  <w:rPr>
                                    <w:color w:val="1D1D1B"/>
                                    <w:spacing w:val="-4"/>
                                    <w:w w:val="113"/>
                                    <w:sz w:val="2"/>
                                  </w:rPr>
                                  <w:t>e</w:t>
                                </w:r>
                                <w:r>
                                  <w:rPr>
                                    <w:color w:val="1D1D1B"/>
                                    <w:w w:val="113"/>
                                    <w:sz w:val="2"/>
                                  </w:rPr>
                                  <w:t>P</w:t>
                                </w:r>
                                <w:r>
                                  <w:rPr>
                                    <w:color w:val="1D1D1B"/>
                                    <w:spacing w:val="-3"/>
                                    <w:w w:val="113"/>
                                    <w:sz w:val="2"/>
                                  </w:rPr>
                                  <w:t>r</w:t>
                                </w:r>
                                <w:r>
                                  <w:rPr>
                                    <w:rFonts w:ascii="Arial"/>
                                    <w:i/>
                                    <w:color w:val="1D1D1B"/>
                                    <w:w w:val="114"/>
                                    <w:position w:val="1"/>
                                    <w:sz w:val="2"/>
                                  </w:rPr>
                                  <w:t>Securit</w:t>
                                </w:r>
                                <w:r>
                                  <w:rPr>
                                    <w:rFonts w:ascii="Arial"/>
                                    <w:i/>
                                    <w:color w:val="1D1D1B"/>
                                    <w:spacing w:val="-11"/>
                                    <w:w w:val="114"/>
                                    <w:position w:val="1"/>
                                    <w:sz w:val="2"/>
                                  </w:rPr>
                                  <w:t>y</w:t>
                                </w: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w:t>
                                </w:r>
                                <w:r>
                                  <w:rPr>
                                    <w:color w:val="1D1D1B"/>
                                    <w:spacing w:val="-5"/>
                                    <w:w w:val="113"/>
                                    <w:position w:val="-1"/>
                                    <w:sz w:val="2"/>
                                  </w:rPr>
                                  <w:t>y</w:t>
                                </w:r>
                                <w:r>
                                  <w:rPr>
                                    <w:color w:val="1D1D1B"/>
                                    <w:w w:val="113"/>
                                    <w:sz w:val="2"/>
                                  </w:rPr>
                                  <w:t>assessments</w:t>
                                </w:r>
                                <w:r>
                                  <w:rPr>
                                    <w:color w:val="1D1D1B"/>
                                    <w:sz w:val="2"/>
                                  </w:rPr>
                                  <w:t xml:space="preserve">             </w:t>
                                </w:r>
                                <w:r>
                                  <w:rPr>
                                    <w:color w:val="1D1D1B"/>
                                    <w:spacing w:val="-3"/>
                                    <w:sz w:val="2"/>
                                  </w:rPr>
                                  <w:t xml:space="preserve"> </w:t>
                                </w:r>
                                <w:r>
                                  <w:rPr>
                                    <w:color w:val="1D1D1B"/>
                                    <w:w w:val="113"/>
                                    <w:position w:val="-1"/>
                                    <w:sz w:val="2"/>
                                  </w:rPr>
                                  <w:t>(PSPF)</w:t>
                                </w:r>
                                <w:r>
                                  <w:rPr>
                                    <w:color w:val="1D1D1B"/>
                                    <w:spacing w:val="-15"/>
                                    <w:w w:val="113"/>
                                    <w:position w:val="-1"/>
                                    <w:sz w:val="2"/>
                                  </w:rPr>
                                  <w:t>.</w:t>
                                </w:r>
                                <w:r>
                                  <w:rPr>
                                    <w:rFonts w:ascii="Arial"/>
                                    <w:i/>
                                    <w:color w:val="1D1D1B"/>
                                    <w:w w:val="113"/>
                                    <w:sz w:val="2"/>
                                  </w:rPr>
                                  <w:t>Australian</w:t>
                                </w:r>
                              </w:p>
                              <w:p w14:paraId="54874236" w14:textId="77777777" w:rsidR="00AA181E" w:rsidRDefault="00AA181E" w:rsidP="00617E12">
                                <w:pPr>
                                  <w:ind w:left="184"/>
                                  <w:rPr>
                                    <w:sz w:val="2"/>
                                  </w:rPr>
                                </w:pPr>
                                <w:r>
                                  <w:rPr>
                                    <w:color w:val="1D1D1B"/>
                                    <w:w w:val="115"/>
                                    <w:sz w:val="2"/>
                                  </w:rPr>
                                  <w:t>tion</w:t>
                                </w:r>
                              </w:p>
                              <w:p w14:paraId="6403E469" w14:textId="77777777" w:rsidR="00AA181E" w:rsidRDefault="00AA181E" w:rsidP="00617E12">
                                <w:pPr>
                                  <w:spacing w:line="12" w:lineRule="exact"/>
                                  <w:ind w:left="87"/>
                                  <w:rPr>
                                    <w:sz w:val="2"/>
                                  </w:rPr>
                                </w:pPr>
                                <w:r>
                                  <w:rPr>
                                    <w:color w:val="1D1D1B"/>
                                    <w:w w:val="115"/>
                                    <w:sz w:val="2"/>
                                  </w:rPr>
                                  <w:t>considera</w:t>
                                </w:r>
                              </w:p>
                              <w:p w14:paraId="045E8556" w14:textId="77777777" w:rsidR="00AA181E" w:rsidRDefault="00AA181E" w:rsidP="00617E12">
                                <w:pPr>
                                  <w:spacing w:line="1" w:lineRule="exact"/>
                                  <w:ind w:left="203"/>
                                  <w:rPr>
                                    <w:rFonts w:ascii="Arial"/>
                                    <w:i/>
                                    <w:sz w:val="2"/>
                                  </w:rPr>
                                </w:pPr>
                                <w:r>
                                  <w:rPr>
                                    <w:rFonts w:ascii="Arial"/>
                                    <w:i/>
                                    <w:color w:val="1D1D1B"/>
                                    <w:w w:val="115"/>
                                    <w:sz w:val="2"/>
                                  </w:rPr>
                                  <w:t>167:2006</w:t>
                                </w:r>
                              </w:p>
                              <w:p w14:paraId="392DEB04" w14:textId="77777777" w:rsidR="00AA181E" w:rsidRDefault="00AA181E" w:rsidP="00617E12">
                                <w:pPr>
                                  <w:spacing w:line="2" w:lineRule="exact"/>
                                  <w:ind w:left="70" w:right="1384"/>
                                  <w:jc w:val="center"/>
                                  <w:rPr>
                                    <w:sz w:val="2"/>
                                  </w:rPr>
                                </w:pPr>
                                <w:r>
                                  <w:rPr>
                                    <w:color w:val="1D1D1B"/>
                                    <w:w w:val="115"/>
                                    <w:sz w:val="2"/>
                                  </w:rPr>
                                  <w:t>when</w:t>
                                </w:r>
                              </w:p>
                              <w:p w14:paraId="319DC9D4" w14:textId="77777777" w:rsidR="00AA181E" w:rsidRDefault="00AA181E" w:rsidP="00617E12">
                                <w:pPr>
                                  <w:tabs>
                                    <w:tab w:val="left" w:pos="1296"/>
                                  </w:tabs>
                                  <w:spacing w:line="31" w:lineRule="auto"/>
                                  <w:ind w:left="621"/>
                                  <w:rPr>
                                    <w:sz w:val="2"/>
                                  </w:rPr>
                                </w:pPr>
                                <w:r>
                                  <w:rPr>
                                    <w:color w:val="1D1D1B"/>
                                    <w:w w:val="113"/>
                                    <w:position w:val="-2"/>
                                    <w:sz w:val="2"/>
                                  </w:rPr>
                                  <w:t>these</w:t>
                                </w:r>
                                <w:r>
                                  <w:rPr>
                                    <w:color w:val="1D1D1B"/>
                                    <w:position w:val="-2"/>
                                    <w:sz w:val="2"/>
                                  </w:rPr>
                                  <w:tab/>
                                </w:r>
                                <w:r>
                                  <w:rPr>
                                    <w:rFonts w:ascii="Arial"/>
                                    <w:i/>
                                    <w:color w:val="1D1D1B"/>
                                    <w:w w:val="117"/>
                                    <w:position w:val="1"/>
                                    <w:sz w:val="2"/>
                                  </w:rPr>
                                  <w:t>I</w:t>
                                </w:r>
                                <w:r>
                                  <w:rPr>
                                    <w:rFonts w:ascii="Arial"/>
                                    <w:i/>
                                    <w:color w:val="1D1D1B"/>
                                    <w:spacing w:val="-10"/>
                                    <w:w w:val="117"/>
                                    <w:position w:val="1"/>
                                    <w:sz w:val="2"/>
                                  </w:rPr>
                                  <w:t>n</w:t>
                                </w:r>
                                <w:r>
                                  <w:rPr>
                                    <w:rFonts w:ascii="Arial"/>
                                    <w:i/>
                                    <w:color w:val="1D1D1B"/>
                                    <w:w w:val="121"/>
                                    <w:sz w:val="2"/>
                                  </w:rPr>
                                  <w:t>form</w:t>
                                </w:r>
                                <w:r>
                                  <w:rPr>
                                    <w:rFonts w:ascii="Arial"/>
                                    <w:i/>
                                    <w:color w:val="1D1D1B"/>
                                    <w:spacing w:val="1"/>
                                    <w:w w:val="121"/>
                                    <w:sz w:val="2"/>
                                  </w:rPr>
                                  <w:t>a</w:t>
                                </w:r>
                                <w:r>
                                  <w:rPr>
                                    <w:color w:val="1D1D1B"/>
                                    <w:w w:val="113"/>
                                    <w:position w:val="1"/>
                                    <w:sz w:val="2"/>
                                  </w:rPr>
                                  <w:t>considera</w:t>
                                </w:r>
                                <w:r>
                                  <w:rPr>
                                    <w:color w:val="1D1D1B"/>
                                    <w:position w:val="1"/>
                                    <w:sz w:val="2"/>
                                  </w:rPr>
                                  <w:t xml:space="preserve"> </w:t>
                                </w:r>
                                <w:r>
                                  <w:rPr>
                                    <w:color w:val="1D1D1B"/>
                                    <w:w w:val="113"/>
                                    <w:position w:val="1"/>
                                    <w:sz w:val="2"/>
                                  </w:rPr>
                                  <w:t>otective</w:t>
                                </w:r>
                                <w:r>
                                  <w:rPr>
                                    <w:color w:val="1D1D1B"/>
                                    <w:position w:val="1"/>
                                    <w:sz w:val="2"/>
                                  </w:rPr>
                                  <w:t xml:space="preserve">         </w:t>
                                </w:r>
                                <w:r>
                                  <w:rPr>
                                    <w:color w:val="1D1D1B"/>
                                    <w:w w:val="113"/>
                                    <w:position w:val="1"/>
                                    <w:sz w:val="2"/>
                                  </w:rPr>
                                  <w:t>agains</w:t>
                                </w:r>
                                <w:r>
                                  <w:rPr>
                                    <w:color w:val="1D1D1B"/>
                                    <w:spacing w:val="2"/>
                                    <w:w w:val="113"/>
                                    <w:position w:val="1"/>
                                    <w:sz w:val="2"/>
                                  </w:rPr>
                                  <w:t>t</w:t>
                                </w:r>
                                <w:r>
                                  <w:rPr>
                                    <w:color w:val="1D1D1B"/>
                                    <w:w w:val="113"/>
                                    <w:sz w:val="2"/>
                                  </w:rPr>
                                  <w:t>thes</w:t>
                                </w:r>
                                <w:r>
                                  <w:rPr>
                                    <w:color w:val="1D1D1B"/>
                                    <w:spacing w:val="2"/>
                                    <w:w w:val="113"/>
                                    <w:sz w:val="2"/>
                                  </w:rPr>
                                  <w:t>e</w:t>
                                </w:r>
                                <w:r>
                                  <w:rPr>
                                    <w:color w:val="1D1D1B"/>
                                    <w:w w:val="113"/>
                                    <w:sz w:val="2"/>
                                  </w:rPr>
                                  <w:t>standa</w:t>
                                </w:r>
                                <w:r>
                                  <w:rPr>
                                    <w:color w:val="1D1D1B"/>
                                    <w:spacing w:val="-4"/>
                                    <w:w w:val="113"/>
                                    <w:sz w:val="2"/>
                                  </w:rPr>
                                  <w:t>r</w:t>
                                </w:r>
                                <w:r>
                                  <w:rPr>
                                    <w:color w:val="1D1D1B"/>
                                    <w:w w:val="113"/>
                                    <w:position w:val="-1"/>
                                    <w:sz w:val="2"/>
                                  </w:rPr>
                                  <w:t>ds</w:t>
                                </w:r>
                                <w:r>
                                  <w:rPr>
                                    <w:color w:val="1D1D1B"/>
                                    <w:spacing w:val="-13"/>
                                    <w:w w:val="113"/>
                                    <w:position w:val="-1"/>
                                    <w:sz w:val="2"/>
                                  </w:rPr>
                                  <w:t>.</w:t>
                                </w:r>
                                <w:r>
                                  <w:rPr>
                                    <w:color w:val="1D1D1B"/>
                                    <w:w w:val="113"/>
                                    <w:sz w:val="2"/>
                                  </w:rPr>
                                  <w:t>against</w:t>
                                </w:r>
                              </w:p>
                              <w:p w14:paraId="0D548789" w14:textId="77777777" w:rsidR="00AA181E" w:rsidRDefault="00AA181E" w:rsidP="00617E12">
                                <w:pPr>
                                  <w:tabs>
                                    <w:tab w:val="left" w:pos="1284"/>
                                  </w:tabs>
                                  <w:spacing w:line="-91" w:lineRule="auto"/>
                                  <w:ind w:left="234"/>
                                  <w:rPr>
                                    <w:sz w:val="2"/>
                                  </w:rPr>
                                </w:pPr>
                                <w:r>
                                  <w:rPr>
                                    <w:color w:val="1D1D1B"/>
                                    <w:w w:val="113"/>
                                    <w:sz w:val="2"/>
                                  </w:rPr>
                                  <w:t>be</w:t>
                                </w:r>
                                <w:r>
                                  <w:rPr>
                                    <w:color w:val="1D1D1B"/>
                                    <w:sz w:val="2"/>
                                  </w:rPr>
                                  <w:tab/>
                                </w:r>
                                <w:r>
                                  <w:rPr>
                                    <w:rFonts w:ascii="Arial"/>
                                    <w:i/>
                                    <w:color w:val="1D1D1B"/>
                                    <w:w w:val="118"/>
                                    <w:position w:val="2"/>
                                    <w:sz w:val="2"/>
                                  </w:rPr>
                                  <w:t>[During</w:t>
                                </w:r>
                                <w:r>
                                  <w:rPr>
                                    <w:rFonts w:ascii="Arial"/>
                                    <w:i/>
                                    <w:color w:val="1D1D1B"/>
                                    <w:spacing w:val="1"/>
                                    <w:position w:val="2"/>
                                    <w:sz w:val="2"/>
                                  </w:rPr>
                                  <w:t xml:space="preserve"> </w:t>
                                </w:r>
                                <w:r>
                                  <w:rPr>
                                    <w:rFonts w:ascii="Arial"/>
                                    <w:i/>
                                    <w:color w:val="1D1D1B"/>
                                    <w:w w:val="125"/>
                                    <w:position w:val="1"/>
                                    <w:sz w:val="2"/>
                                  </w:rPr>
                                  <w:t>tion</w:t>
                                </w:r>
                                <w:r>
                                  <w:rPr>
                                    <w:rFonts w:ascii="Arial"/>
                                    <w:i/>
                                    <w:color w:val="1D1D1B"/>
                                    <w:position w:val="1"/>
                                    <w:sz w:val="2"/>
                                  </w:rPr>
                                  <w:t xml:space="preserve">         </w:t>
                                </w:r>
                                <w:r>
                                  <w:rPr>
                                    <w:rFonts w:ascii="Arial"/>
                                    <w:i/>
                                    <w:color w:val="1D1D1B"/>
                                    <w:spacing w:val="1"/>
                                    <w:position w:val="1"/>
                                    <w:sz w:val="2"/>
                                  </w:rPr>
                                  <w:t xml:space="preserve"> </w:t>
                                </w:r>
                                <w:r>
                                  <w:rPr>
                                    <w:color w:val="1D1D1B"/>
                                    <w:w w:val="113"/>
                                    <w:sz w:val="2"/>
                                  </w:rPr>
                                  <w:t>tion</w:t>
                                </w:r>
                                <w:r>
                                  <w:rPr>
                                    <w:color w:val="1D1D1B"/>
                                    <w:sz w:val="2"/>
                                  </w:rPr>
                                  <w:t xml:space="preserve">        </w:t>
                                </w:r>
                                <w:r>
                                  <w:rPr>
                                    <w:color w:val="1D1D1B"/>
                                    <w:spacing w:val="2"/>
                                    <w:sz w:val="2"/>
                                  </w:rPr>
                                  <w:t xml:space="preserve"> </w:t>
                                </w:r>
                                <w:r>
                                  <w:rPr>
                                    <w:color w:val="1D1D1B"/>
                                    <w:w w:val="113"/>
                                    <w:position w:val="1"/>
                                    <w:sz w:val="2"/>
                                  </w:rPr>
                                  <w:t>Securit</w:t>
                                </w:r>
                                <w:r>
                                  <w:rPr>
                                    <w:color w:val="1D1D1B"/>
                                    <w:spacing w:val="-79"/>
                                    <w:w w:val="113"/>
                                    <w:position w:val="1"/>
                                    <w:sz w:val="2"/>
                                  </w:rPr>
                                  <w:t>y</w:t>
                                </w:r>
                                <w:r>
                                  <w:rPr>
                                    <w:rFonts w:ascii="Arial"/>
                                    <w:i/>
                                    <w:color w:val="1D1D1B"/>
                                    <w:w w:val="114"/>
                                    <w:position w:val="4"/>
                                    <w:sz w:val="2"/>
                                  </w:rPr>
                                  <w:t>Guidelines</w:t>
                                </w:r>
                                <w:r>
                                  <w:rPr>
                                    <w:rFonts w:ascii="Arial"/>
                                    <w:i/>
                                    <w:color w:val="1D1D1B"/>
                                    <w:position w:val="4"/>
                                    <w:sz w:val="2"/>
                                  </w:rPr>
                                  <w:t xml:space="preserve">      </w:t>
                                </w:r>
                                <w:r>
                                  <w:rPr>
                                    <w:rFonts w:ascii="Arial"/>
                                    <w:i/>
                                    <w:color w:val="1D1D1B"/>
                                    <w:spacing w:val="2"/>
                                    <w:position w:val="4"/>
                                    <w:sz w:val="2"/>
                                  </w:rPr>
                                  <w:t xml:space="preserve"> </w:t>
                                </w:r>
                                <w:r>
                                  <w:rPr>
                                    <w:color w:val="1D1D1B"/>
                                    <w:w w:val="113"/>
                                    <w:position w:val="1"/>
                                    <w:sz w:val="2"/>
                                  </w:rPr>
                                  <w:t>trainin</w:t>
                                </w:r>
                                <w:r>
                                  <w:rPr>
                                    <w:color w:val="1D1D1B"/>
                                    <w:spacing w:val="-4"/>
                                    <w:w w:val="113"/>
                                    <w:position w:val="1"/>
                                    <w:sz w:val="2"/>
                                  </w:rPr>
                                  <w:t>g</w:t>
                                </w:r>
                                <w:r>
                                  <w:rPr>
                                    <w:color w:val="1D1D1B"/>
                                    <w:w w:val="113"/>
                                    <w:position w:val="-1"/>
                                    <w:sz w:val="2"/>
                                  </w:rPr>
                                  <w:t>and</w:t>
                                </w:r>
                                <w:r>
                                  <w:rPr>
                                    <w:color w:val="1D1D1B"/>
                                    <w:position w:val="-1"/>
                                    <w:sz w:val="2"/>
                                  </w:rPr>
                                  <w:t xml:space="preserve">              </w:t>
                                </w:r>
                                <w:r>
                                  <w:rPr>
                                    <w:color w:val="1D1D1B"/>
                                    <w:spacing w:val="2"/>
                                    <w:position w:val="-1"/>
                                    <w:sz w:val="2"/>
                                  </w:rPr>
                                  <w:t xml:space="preserve"> </w:t>
                                </w:r>
                                <w:r>
                                  <w:rPr>
                                    <w:color w:val="1D1D1B"/>
                                    <w:w w:val="113"/>
                                    <w:sz w:val="2"/>
                                  </w:rPr>
                                  <w:t>these</w:t>
                                </w:r>
                              </w:p>
                              <w:p w14:paraId="7EE04B1D" w14:textId="77777777" w:rsidR="00AA181E" w:rsidRDefault="00AA181E" w:rsidP="00617E12">
                                <w:pPr>
                                  <w:spacing w:line="18" w:lineRule="exact"/>
                                  <w:ind w:left="265"/>
                                  <w:rPr>
                                    <w:sz w:val="2"/>
                                  </w:rPr>
                                </w:pPr>
                                <w:r>
                                  <w:rPr>
                                    <w:color w:val="1D1D1B"/>
                                    <w:w w:val="115"/>
                                    <w:position w:val="1"/>
                                    <w:sz w:val="2"/>
                                  </w:rPr>
                                  <w:t xml:space="preserve">r </w:t>
                                </w:r>
                                <w:r>
                                  <w:rPr>
                                    <w:color w:val="1D1D1B"/>
                                    <w:w w:val="115"/>
                                    <w:sz w:val="2"/>
                                  </w:rPr>
                                  <w:t>framework</w:t>
                                </w:r>
                              </w:p>
                              <w:p w14:paraId="7DAE8826" w14:textId="77777777" w:rsidR="00AA181E" w:rsidRDefault="00AA181E" w:rsidP="00617E12">
                                <w:pPr>
                                  <w:spacing w:line="17" w:lineRule="exact"/>
                                  <w:ind w:left="311"/>
                                  <w:rPr>
                                    <w:sz w:val="2"/>
                                  </w:rPr>
                                </w:pPr>
                                <w:r>
                                  <w:rPr>
                                    <w:color w:val="1D1D1B"/>
                                    <w:w w:val="115"/>
                                    <w:sz w:val="2"/>
                                  </w:rPr>
                                  <w:t>enced</w:t>
                                </w:r>
                              </w:p>
                              <w:p w14:paraId="2BAA1A4F" w14:textId="77777777" w:rsidR="00AA181E" w:rsidRDefault="00AA181E" w:rsidP="00617E12">
                                <w:pPr>
                                  <w:spacing w:line="13" w:lineRule="exact"/>
                                  <w:ind w:left="17"/>
                                  <w:rPr>
                                    <w:sz w:val="2"/>
                                  </w:rPr>
                                </w:pPr>
                                <w:r>
                                  <w:rPr>
                                    <w:rFonts w:ascii="Arial"/>
                                    <w:i/>
                                    <w:color w:val="1D1D1B"/>
                                    <w:w w:val="115"/>
                                    <w:sz w:val="2"/>
                                  </w:rPr>
                                  <w:t>guidelines</w:t>
                                </w:r>
                                <w:r>
                                  <w:rPr>
                                    <w:color w:val="1D1D1B"/>
                                    <w:w w:val="115"/>
                                    <w:position w:val="3"/>
                                    <w:sz w:val="2"/>
                                  </w:rPr>
                                  <w:t>and</w:t>
                                </w:r>
                              </w:p>
                              <w:p w14:paraId="37C00FF5" w14:textId="77777777" w:rsidR="00AA181E" w:rsidRDefault="00AA181E" w:rsidP="00617E12">
                                <w:pPr>
                                  <w:spacing w:line="10" w:lineRule="exact"/>
                                  <w:ind w:left="292"/>
                                  <w:rPr>
                                    <w:sz w:val="2"/>
                                  </w:rPr>
                                </w:pPr>
                                <w:r>
                                  <w:rPr>
                                    <w:color w:val="1D1D1B"/>
                                    <w:w w:val="115"/>
                                    <w:sz w:val="2"/>
                                  </w:rPr>
                                  <w:t>er</w:t>
                                </w:r>
                              </w:p>
                              <w:p w14:paraId="5E30F9E0" w14:textId="77777777" w:rsidR="00AA181E" w:rsidRDefault="00AA181E" w:rsidP="00617E12">
                                <w:pPr>
                                  <w:spacing w:line="4" w:lineRule="exact"/>
                                  <w:ind w:left="273"/>
                                  <w:rPr>
                                    <w:sz w:val="2"/>
                                  </w:rPr>
                                </w:pPr>
                                <w:r>
                                  <w:rPr>
                                    <w:color w:val="1D1D1B"/>
                                    <w:w w:val="115"/>
                                    <w:sz w:val="2"/>
                                  </w:rPr>
                                  <w:t>ef</w:t>
                                </w:r>
                              </w:p>
                              <w:p w14:paraId="17EEF858" w14:textId="77777777" w:rsidR="00AA181E" w:rsidRDefault="00AA181E" w:rsidP="00617E12">
                                <w:pPr>
                                  <w:tabs>
                                    <w:tab w:val="left" w:pos="548"/>
                                  </w:tabs>
                                  <w:spacing w:line="2" w:lineRule="exact"/>
                                  <w:ind w:left="161"/>
                                  <w:rPr>
                                    <w:sz w:val="2"/>
                                  </w:rPr>
                                </w:pPr>
                                <w:r>
                                  <w:rPr>
                                    <w:color w:val="1D1D1B"/>
                                    <w:w w:val="115"/>
                                    <w:sz w:val="2"/>
                                  </w:rPr>
                                  <w:t>should</w:t>
                                </w:r>
                                <w:r>
                                  <w:rPr>
                                    <w:color w:val="1D1D1B"/>
                                    <w:w w:val="115"/>
                                    <w:sz w:val="2"/>
                                  </w:rPr>
                                  <w:tab/>
                                  <w:t>against</w:t>
                                </w:r>
                              </w:p>
                              <w:p w14:paraId="45BA0602" w14:textId="77777777" w:rsidR="00AA181E" w:rsidRDefault="00AA181E" w:rsidP="00617E12">
                                <w:pPr>
                                  <w:tabs>
                                    <w:tab w:val="left" w:pos="1996"/>
                                  </w:tabs>
                                  <w:spacing w:line="84" w:lineRule="auto"/>
                                  <w:ind w:left="1273"/>
                                  <w:rPr>
                                    <w:sz w:val="2"/>
                                  </w:rPr>
                                </w:pPr>
                                <w:r>
                                  <w:rPr>
                                    <w:rFonts w:ascii="Arial"/>
                                    <w:i/>
                                    <w:color w:val="1D1D1B"/>
                                    <w:w w:val="115"/>
                                    <w:sz w:val="2"/>
                                  </w:rPr>
                                  <w:t>Privacy</w:t>
                                </w:r>
                                <w:r>
                                  <w:rPr>
                                    <w:rFonts w:ascii="Arial"/>
                                    <w:i/>
                                    <w:color w:val="1D1D1B"/>
                                    <w:w w:val="115"/>
                                    <w:position w:val="-2"/>
                                    <w:sz w:val="2"/>
                                  </w:rPr>
                                  <w:t xml:space="preserve">con  </w:t>
                                </w:r>
                                <w:r>
                                  <w:rPr>
                                    <w:rFonts w:ascii="Arial"/>
                                    <w:i/>
                                    <w:color w:val="1D1D1B"/>
                                    <w:spacing w:val="2"/>
                                    <w:w w:val="115"/>
                                    <w:position w:val="-2"/>
                                    <w:sz w:val="2"/>
                                  </w:rPr>
                                  <w:t xml:space="preserve"> </w:t>
                                </w:r>
                                <w:r>
                                  <w:rPr>
                                    <w:rFonts w:ascii="Arial"/>
                                    <w:i/>
                                    <w:color w:val="1D1D1B"/>
                                    <w:w w:val="115"/>
                                    <w:position w:val="1"/>
                                    <w:sz w:val="2"/>
                                  </w:rPr>
                                  <w:t xml:space="preserve">technology                       </w:t>
                                </w:r>
                                <w:r>
                                  <w:rPr>
                                    <w:rFonts w:ascii="Arial"/>
                                    <w:i/>
                                    <w:color w:val="1D1D1B"/>
                                    <w:spacing w:val="1"/>
                                    <w:w w:val="115"/>
                                    <w:position w:val="1"/>
                                    <w:sz w:val="2"/>
                                  </w:rPr>
                                  <w:t xml:space="preserve"> </w:t>
                                </w:r>
                                <w:r>
                                  <w:rPr>
                                    <w:rFonts w:ascii="Arial"/>
                                    <w:i/>
                                    <w:color w:val="1D1D1B"/>
                                    <w:w w:val="115"/>
                                    <w:position w:val="1"/>
                                    <w:sz w:val="2"/>
                                  </w:rPr>
                                  <w:t>Agency</w:t>
                                </w:r>
                                <w:r>
                                  <w:rPr>
                                    <w:rFonts w:ascii="Arial"/>
                                    <w:i/>
                                    <w:color w:val="1D1D1B"/>
                                    <w:w w:val="115"/>
                                    <w:position w:val="1"/>
                                    <w:sz w:val="2"/>
                                  </w:rPr>
                                  <w:tab/>
                                </w:r>
                                <w:r>
                                  <w:rPr>
                                    <w:color w:val="1D1D1B"/>
                                    <w:w w:val="115"/>
                                    <w:sz w:val="2"/>
                                  </w:rPr>
                                  <w:t>standar</w:t>
                                </w:r>
                              </w:p>
                              <w:p w14:paraId="0C8563DB" w14:textId="77777777" w:rsidR="00AA181E" w:rsidRDefault="00AA181E" w:rsidP="00617E12">
                                <w:pPr>
                                  <w:spacing w:line="10" w:lineRule="exact"/>
                                  <w:ind w:left="268"/>
                                  <w:rPr>
                                    <w:sz w:val="2"/>
                                  </w:rPr>
                                </w:pPr>
                                <w:r>
                                  <w:rPr>
                                    <w:color w:val="1D1D1B"/>
                                    <w:w w:val="115"/>
                                    <w:sz w:val="2"/>
                                  </w:rPr>
                                  <w:t>management</w:t>
                                </w:r>
                              </w:p>
                              <w:p w14:paraId="745475F6" w14:textId="77777777" w:rsidR="00AA181E" w:rsidRDefault="00AA181E" w:rsidP="00617E12">
                                <w:pPr>
                                  <w:spacing w:line="40" w:lineRule="auto"/>
                                  <w:ind w:right="177"/>
                                  <w:jc w:val="right"/>
                                  <w:rPr>
                                    <w:sz w:val="2"/>
                                  </w:rPr>
                                </w:pPr>
                                <w:r>
                                  <w:rPr>
                                    <w:color w:val="1D1D1B"/>
                                    <w:w w:val="113"/>
                                    <w:position w:val="-1"/>
                                    <w:sz w:val="2"/>
                                  </w:rPr>
                                  <w:t>This</w:t>
                                </w:r>
                                <w:r>
                                  <w:rPr>
                                    <w:color w:val="1D1D1B"/>
                                    <w:position w:val="-1"/>
                                    <w:sz w:val="2"/>
                                  </w:rPr>
                                  <w:t xml:space="preserve">          </w:t>
                                </w:r>
                                <w:r>
                                  <w:rPr>
                                    <w:color w:val="1D1D1B"/>
                                    <w:spacing w:val="-3"/>
                                    <w:position w:val="-1"/>
                                    <w:sz w:val="2"/>
                                  </w:rPr>
                                  <w:t xml:space="preserve"> </w:t>
                                </w:r>
                                <w:r>
                                  <w:rPr>
                                    <w:rFonts w:ascii="Arial"/>
                                    <w:i/>
                                    <w:color w:val="1D1D1B"/>
                                    <w:w w:val="117"/>
                                    <w:position w:val="2"/>
                                    <w:sz w:val="2"/>
                                  </w:rPr>
                                  <w:t>Employme</w:t>
                                </w:r>
                                <w:r>
                                  <w:rPr>
                                    <w:rFonts w:ascii="Arial"/>
                                    <w:i/>
                                    <w:color w:val="1D1D1B"/>
                                    <w:spacing w:val="-103"/>
                                    <w:w w:val="117"/>
                                    <w:position w:val="2"/>
                                    <w:sz w:val="2"/>
                                  </w:rPr>
                                  <w:t>n</w:t>
                                </w:r>
                                <w:r>
                                  <w:rPr>
                                    <w:rFonts w:ascii="Arial"/>
                                    <w:i/>
                                    <w:color w:val="1D1D1B"/>
                                    <w:w w:val="127"/>
                                    <w:position w:val="-1"/>
                                    <w:sz w:val="2"/>
                                  </w:rPr>
                                  <w:t>tr</w:t>
                                </w:r>
                                <w:r>
                                  <w:rPr>
                                    <w:rFonts w:ascii="Arial"/>
                                    <w:i/>
                                    <w:color w:val="1D1D1B"/>
                                    <w:position w:val="-1"/>
                                    <w:sz w:val="2"/>
                                  </w:rPr>
                                  <w:t xml:space="preserve">                   </w:t>
                                </w:r>
                                <w:r>
                                  <w:rPr>
                                    <w:rFonts w:ascii="Arial"/>
                                    <w:i/>
                                    <w:color w:val="1D1D1B"/>
                                    <w:spacing w:val="-1"/>
                                    <w:position w:val="-1"/>
                                    <w:sz w:val="2"/>
                                  </w:rPr>
                                  <w:t xml:space="preserve"> </w:t>
                                </w:r>
                                <w:r>
                                  <w:rPr>
                                    <w:color w:val="1D1D1B"/>
                                    <w:w w:val="113"/>
                                    <w:position w:val="2"/>
                                    <w:sz w:val="2"/>
                                  </w:rPr>
                                  <w:t>shoul</w:t>
                                </w:r>
                                <w:r>
                                  <w:rPr>
                                    <w:color w:val="1D1D1B"/>
                                    <w:spacing w:val="-4"/>
                                    <w:w w:val="113"/>
                                    <w:position w:val="2"/>
                                    <w:sz w:val="2"/>
                                  </w:rPr>
                                  <w:t>d</w:t>
                                </w:r>
                                <w:r>
                                  <w:rPr>
                                    <w:color w:val="1D1D1B"/>
                                    <w:w w:val="113"/>
                                    <w:sz w:val="2"/>
                                  </w:rPr>
                                  <w:t>also</w:t>
                                </w:r>
                                <w:r>
                                  <w:rPr>
                                    <w:color w:val="1D1D1B"/>
                                    <w:sz w:val="2"/>
                                  </w:rPr>
                                  <w:t xml:space="preserve">  </w:t>
                                </w:r>
                                <w:r>
                                  <w:rPr>
                                    <w:color w:val="1D1D1B"/>
                                    <w:spacing w:val="2"/>
                                    <w:sz w:val="2"/>
                                  </w:rPr>
                                  <w:t xml:space="preserve"> </w:t>
                                </w:r>
                                <w:r>
                                  <w:rPr>
                                    <w:color w:val="1D1D1B"/>
                                    <w:w w:val="113"/>
                                    <w:position w:val="1"/>
                                    <w:sz w:val="2"/>
                                  </w:rPr>
                                  <w:t>Polic</w:t>
                                </w:r>
                                <w:r>
                                  <w:rPr>
                                    <w:color w:val="1D1D1B"/>
                                    <w:spacing w:val="-4"/>
                                    <w:w w:val="113"/>
                                    <w:position w:val="1"/>
                                    <w:sz w:val="2"/>
                                  </w:rPr>
                                  <w:t>y</w:t>
                                </w:r>
                                <w:r>
                                  <w:rPr>
                                    <w:color w:val="1D1D1B"/>
                                    <w:spacing w:val="-10"/>
                                    <w:w w:val="113"/>
                                    <w:sz w:val="2"/>
                                  </w:rPr>
                                  <w:t>F</w:t>
                                </w:r>
                                <w:r>
                                  <w:rPr>
                                    <w:color w:val="1D1D1B"/>
                                    <w:w w:val="113"/>
                                    <w:position w:val="-1"/>
                                    <w:sz w:val="2"/>
                                  </w:rPr>
                                  <w:t>ramewor</w:t>
                                </w:r>
                                <w:r>
                                  <w:rPr>
                                    <w:color w:val="1D1D1B"/>
                                    <w:spacing w:val="-73"/>
                                    <w:w w:val="113"/>
                                    <w:position w:val="-1"/>
                                    <w:sz w:val="2"/>
                                  </w:rPr>
                                  <w:t>k</w:t>
                                </w:r>
                                <w:r>
                                  <w:rPr>
                                    <w:rFonts w:ascii="Arial"/>
                                    <w:i/>
                                    <w:color w:val="1D1D1B"/>
                                    <w:w w:val="114"/>
                                    <w:sz w:val="2"/>
                                  </w:rPr>
                                  <w:t>Personne</w:t>
                                </w:r>
                                <w:r>
                                  <w:rPr>
                                    <w:rFonts w:ascii="Arial"/>
                                    <w:i/>
                                    <w:color w:val="1D1D1B"/>
                                    <w:spacing w:val="-18"/>
                                    <w:w w:val="114"/>
                                    <w:sz w:val="2"/>
                                  </w:rPr>
                                  <w:t>l</w:t>
                                </w:r>
                                <w:r>
                                  <w:rPr>
                                    <w:color w:val="1D1D1B"/>
                                    <w:w w:val="113"/>
                                    <w:sz w:val="2"/>
                                  </w:rPr>
                                  <w:t>awa</w:t>
                                </w:r>
                                <w:r>
                                  <w:rPr>
                                    <w:color w:val="1D1D1B"/>
                                    <w:spacing w:val="-10"/>
                                    <w:w w:val="113"/>
                                    <w:sz w:val="2"/>
                                  </w:rPr>
                                  <w:t>r</w:t>
                                </w:r>
                                <w:r>
                                  <w:rPr>
                                    <w:color w:val="1D1D1B"/>
                                    <w:w w:val="113"/>
                                    <w:position w:val="-1"/>
                                    <w:sz w:val="2"/>
                                  </w:rPr>
                                  <w:t>eness</w:t>
                                </w:r>
                              </w:p>
                              <w:p w14:paraId="673E616A" w14:textId="77777777" w:rsidR="00AA181E" w:rsidRDefault="00AA181E" w:rsidP="00617E12">
                                <w:pPr>
                                  <w:spacing w:line="1" w:lineRule="exact"/>
                                  <w:ind w:left="106"/>
                                  <w:rPr>
                                    <w:sz w:val="2"/>
                                  </w:rPr>
                                </w:pPr>
                                <w:r>
                                  <w:rPr>
                                    <w:color w:val="1D1D1B"/>
                                    <w:w w:val="115"/>
                                    <w:sz w:val="2"/>
                                  </w:rPr>
                                  <w:t>terial</w:t>
                                </w:r>
                              </w:p>
                              <w:p w14:paraId="5F2C13DF" w14:textId="77777777" w:rsidR="00AA181E" w:rsidRDefault="00AA181E" w:rsidP="00617E12">
                                <w:pPr>
                                  <w:spacing w:line="1" w:lineRule="exact"/>
                                  <w:ind w:left="133" w:right="1292"/>
                                  <w:jc w:val="center"/>
                                  <w:rPr>
                                    <w:sz w:val="2"/>
                                  </w:rPr>
                                </w:pPr>
                                <w:r>
                                  <w:rPr>
                                    <w:color w:val="1D1D1B"/>
                                    <w:w w:val="115"/>
                                    <w:sz w:val="2"/>
                                  </w:rPr>
                                  <w:t>assessments</w:t>
                                </w:r>
                              </w:p>
                              <w:p w14:paraId="39032F39" w14:textId="77777777" w:rsidR="00AA181E" w:rsidRDefault="00AA181E" w:rsidP="00617E12">
                                <w:pPr>
                                  <w:tabs>
                                    <w:tab w:val="left" w:pos="1219"/>
                                  </w:tabs>
                                  <w:spacing w:line="76" w:lineRule="auto"/>
                                  <w:ind w:left="794"/>
                                  <w:rPr>
                                    <w:sz w:val="2"/>
                                  </w:rPr>
                                </w:pPr>
                                <w:r>
                                  <w:rPr>
                                    <w:color w:val="7A7966"/>
                                    <w:w w:val="125"/>
                                    <w:position w:val="-1"/>
                                    <w:sz w:val="2"/>
                                  </w:rPr>
                                  <w:t>V1.</w:t>
                                </w:r>
                                <w:r>
                                  <w:rPr>
                                    <w:color w:val="7A7966"/>
                                    <w:position w:val="-1"/>
                                    <w:sz w:val="2"/>
                                  </w:rPr>
                                  <w:tab/>
                                </w:r>
                                <w:r>
                                  <w:rPr>
                                    <w:color w:val="7A7966"/>
                                    <w:w w:val="125"/>
                                    <w:position w:val="-2"/>
                                    <w:sz w:val="2"/>
                                  </w:rPr>
                                  <w:t>V1</w:t>
                                </w:r>
                                <w:r>
                                  <w:rPr>
                                    <w:color w:val="7A7966"/>
                                    <w:spacing w:val="-5"/>
                                    <w:w w:val="125"/>
                                    <w:position w:val="-2"/>
                                    <w:sz w:val="2"/>
                                  </w:rPr>
                                  <w:t>.</w:t>
                                </w:r>
                                <w:r>
                                  <w:rPr>
                                    <w:color w:val="7A7966"/>
                                    <w:w w:val="125"/>
                                    <w:position w:val="-1"/>
                                    <w:sz w:val="2"/>
                                  </w:rPr>
                                  <w:t>0</w:t>
                                </w:r>
                                <w:r>
                                  <w:rPr>
                                    <w:color w:val="7A7966"/>
                                    <w:position w:val="-1"/>
                                    <w:sz w:val="2"/>
                                  </w:rPr>
                                  <w:t xml:space="preserve">    </w:t>
                                </w:r>
                                <w:r>
                                  <w:rPr>
                                    <w:color w:val="7A7966"/>
                                    <w:spacing w:val="2"/>
                                    <w:position w:val="-1"/>
                                    <w:sz w:val="2"/>
                                  </w:rPr>
                                  <w:t xml:space="preserve"> </w:t>
                                </w:r>
                                <w:r>
                                  <w:rPr>
                                    <w:color w:val="1D1D1B"/>
                                    <w:w w:val="113"/>
                                    <w:sz w:val="2"/>
                                  </w:rPr>
                                  <w:t>ma</w:t>
                                </w:r>
                                <w:r>
                                  <w:rPr>
                                    <w:color w:val="1D1D1B"/>
                                    <w:sz w:val="2"/>
                                  </w:rPr>
                                  <w:t xml:space="preserve">          </w:t>
                                </w:r>
                                <w:r>
                                  <w:rPr>
                                    <w:color w:val="1D1D1B"/>
                                    <w:spacing w:val="-2"/>
                                    <w:sz w:val="2"/>
                                  </w:rPr>
                                  <w:t xml:space="preserve"> </w:t>
                                </w:r>
                                <w:r>
                                  <w:rPr>
                                    <w:rFonts w:ascii="Arial"/>
                                    <w:i/>
                                    <w:color w:val="1D1D1B"/>
                                    <w:w w:val="116"/>
                                    <w:sz w:val="2"/>
                                  </w:rPr>
                                  <w:t>ol</w:t>
                                </w:r>
                                <w:r>
                                  <w:rPr>
                                    <w:rFonts w:ascii="Arial"/>
                                    <w:i/>
                                    <w:color w:val="1D1D1B"/>
                                    <w:spacing w:val="-4"/>
                                    <w:w w:val="116"/>
                                    <w:sz w:val="2"/>
                                  </w:rPr>
                                  <w:t>s</w:t>
                                </w:r>
                                <w:r>
                                  <w:rPr>
                                    <w:rFonts w:ascii="Arial"/>
                                    <w:i/>
                                    <w:color w:val="1D1D1B"/>
                                    <w:w w:val="126"/>
                                    <w:sz w:val="2"/>
                                  </w:rPr>
                                  <w:t>for</w:t>
                                </w:r>
                                <w:r>
                                  <w:rPr>
                                    <w:rFonts w:ascii="Arial"/>
                                    <w:i/>
                                    <w:color w:val="1D1D1B"/>
                                    <w:sz w:val="2"/>
                                  </w:rPr>
                                  <w:t xml:space="preserve"> </w:t>
                                </w:r>
                                <w:r>
                                  <w:rPr>
                                    <w:rFonts w:ascii="Arial"/>
                                    <w:i/>
                                    <w:color w:val="1D1D1B"/>
                                    <w:spacing w:val="-3"/>
                                    <w:sz w:val="2"/>
                                  </w:rPr>
                                  <w:t xml:space="preserve"> </w:t>
                                </w:r>
                                <w:r>
                                  <w:rPr>
                                    <w:rFonts w:ascii="Arial"/>
                                    <w:i/>
                                    <w:color w:val="1D1D1B"/>
                                    <w:w w:val="124"/>
                                    <w:sz w:val="2"/>
                                  </w:rPr>
                                  <w:t>t]</w:t>
                                </w:r>
                                <w:r>
                                  <w:rPr>
                                    <w:rFonts w:ascii="Arial"/>
                                    <w:i/>
                                    <w:color w:val="1D1D1B"/>
                                    <w:sz w:val="2"/>
                                  </w:rPr>
                                  <w:t xml:space="preserve">    </w:t>
                                </w:r>
                                <w:r>
                                  <w:rPr>
                                    <w:rFonts w:ascii="Arial"/>
                                    <w:i/>
                                    <w:color w:val="1D1D1B"/>
                                    <w:spacing w:val="2"/>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4"/>
                                    <w:sz w:val="2"/>
                                  </w:rPr>
                                  <w:t>Securit</w:t>
                                </w:r>
                                <w:r>
                                  <w:rPr>
                                    <w:rFonts w:ascii="Arial"/>
                                    <w:i/>
                                    <w:color w:val="1D1D1B"/>
                                    <w:spacing w:val="-9"/>
                                    <w:w w:val="114"/>
                                    <w:sz w:val="2"/>
                                  </w:rPr>
                                  <w:t>y</w:t>
                                </w:r>
                                <w:r>
                                  <w:rPr>
                                    <w:color w:val="1D1D1B"/>
                                    <w:w w:val="113"/>
                                    <w:sz w:val="2"/>
                                  </w:rPr>
                                  <w:t>b</w:t>
                                </w:r>
                                <w:r>
                                  <w:rPr>
                                    <w:color w:val="1D1D1B"/>
                                    <w:spacing w:val="-4"/>
                                    <w:w w:val="113"/>
                                    <w:sz w:val="2"/>
                                  </w:rPr>
                                  <w:t>e</w:t>
                                </w:r>
                                <w:r>
                                  <w:rPr>
                                    <w:color w:val="1D1D1B"/>
                                    <w:w w:val="113"/>
                                    <w:sz w:val="2"/>
                                  </w:rPr>
                                  <w:t>given</w:t>
                                </w:r>
                              </w:p>
                              <w:p w14:paraId="4A37760C" w14:textId="77777777" w:rsidR="00AA181E" w:rsidRDefault="00AA181E" w:rsidP="00617E12">
                                <w:pPr>
                                  <w:tabs>
                                    <w:tab w:val="left" w:pos="827"/>
                                  </w:tabs>
                                  <w:spacing w:line="-16" w:lineRule="auto"/>
                                  <w:ind w:left="110"/>
                                  <w:rPr>
                                    <w:sz w:val="2"/>
                                  </w:rPr>
                                </w:pP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security</w:t>
                                </w:r>
                                <w:r>
                                  <w:rPr>
                                    <w:color w:val="1D1D1B"/>
                                    <w:position w:val="1"/>
                                    <w:sz w:val="2"/>
                                  </w:rPr>
                                  <w:t xml:space="preserve">      </w:t>
                                </w:r>
                                <w:r>
                                  <w:rPr>
                                    <w:color w:val="1D1D1B"/>
                                    <w:spacing w:val="-1"/>
                                    <w:position w:val="1"/>
                                    <w:sz w:val="2"/>
                                  </w:rPr>
                                  <w:t xml:space="preserve"> </w:t>
                                </w:r>
                                <w:r>
                                  <w:rPr>
                                    <w:color w:val="1D1D1B"/>
                                    <w:w w:val="113"/>
                                    <w:position w:val="-1"/>
                                    <w:sz w:val="2"/>
                                  </w:rPr>
                                  <w:t>conducting</w:t>
                                </w:r>
                                <w:r>
                                  <w:rPr>
                                    <w:color w:val="1D1D1B"/>
                                    <w:position w:val="-1"/>
                                    <w:sz w:val="2"/>
                                  </w:rPr>
                                  <w:tab/>
                                </w:r>
                                <w:r>
                                  <w:rPr>
                                    <w:color w:val="7A7966"/>
                                    <w:w w:val="125"/>
                                    <w:position w:val="1"/>
                                    <w:sz w:val="2"/>
                                  </w:rPr>
                                  <w:t>0</w:t>
                                </w:r>
                                <w:r>
                                  <w:rPr>
                                    <w:color w:val="7A7966"/>
                                    <w:position w:val="1"/>
                                    <w:sz w:val="2"/>
                                  </w:rPr>
                                  <w:t xml:space="preserve">                          </w:t>
                                </w:r>
                                <w:r>
                                  <w:rPr>
                                    <w:color w:val="7A7966"/>
                                    <w:spacing w:val="1"/>
                                    <w:position w:val="1"/>
                                    <w:sz w:val="2"/>
                                  </w:rPr>
                                  <w:t xml:space="preserve"> </w:t>
                                </w:r>
                                <w:r>
                                  <w:rPr>
                                    <w:rFonts w:ascii="Arial"/>
                                    <w:color w:val="7A7966"/>
                                    <w:w w:val="131"/>
                                    <w:position w:val="1"/>
                                    <w:sz w:val="2"/>
                                  </w:rPr>
                                  <w:t>36</w:t>
                                </w:r>
                                <w:r>
                                  <w:rPr>
                                    <w:rFonts w:ascii="Arial"/>
                                    <w:color w:val="7A7966"/>
                                    <w:position w:val="1"/>
                                    <w:sz w:val="2"/>
                                  </w:rPr>
                                  <w:t xml:space="preserve">            </w:t>
                                </w:r>
                                <w:r>
                                  <w:rPr>
                                    <w:rFonts w:ascii="Arial"/>
                                    <w:color w:val="7A7966"/>
                                    <w:spacing w:val="2"/>
                                    <w:position w:val="1"/>
                                    <w:sz w:val="2"/>
                                  </w:rPr>
                                  <w:t xml:space="preserve"> </w:t>
                                </w:r>
                                <w:r>
                                  <w:rPr>
                                    <w:rFonts w:ascii="Arial"/>
                                    <w:color w:val="7A7966"/>
                                    <w:w w:val="128"/>
                                    <w:sz w:val="2"/>
                                  </w:rPr>
                                  <w:t>33</w:t>
                                </w:r>
                                <w:r>
                                  <w:rPr>
                                    <w:rFonts w:ascii="Arial"/>
                                    <w:color w:val="7A7966"/>
                                    <w:sz w:val="2"/>
                                  </w:rPr>
                                  <w:t xml:space="preserve">                                  </w:t>
                                </w:r>
                                <w:r>
                                  <w:rPr>
                                    <w:rFonts w:ascii="Arial"/>
                                    <w:color w:val="7A7966"/>
                                    <w:spacing w:val="-3"/>
                                    <w:sz w:val="2"/>
                                  </w:rPr>
                                  <w:t xml:space="preserve"> </w:t>
                                </w:r>
                                <w:r>
                                  <w:rPr>
                                    <w:color w:val="1D1D1B"/>
                                    <w:w w:val="113"/>
                                    <w:position w:val="2"/>
                                    <w:sz w:val="2"/>
                                  </w:rPr>
                                  <w:t>terial</w:t>
                                </w:r>
                                <w:r>
                                  <w:rPr>
                                    <w:color w:val="1D1D1B"/>
                                    <w:position w:val="2"/>
                                    <w:sz w:val="2"/>
                                  </w:rPr>
                                  <w:t xml:space="preserve">                    </w:t>
                                </w:r>
                                <w:r>
                                  <w:rPr>
                                    <w:color w:val="1D1D1B"/>
                                    <w:w w:val="113"/>
                                    <w:position w:val="3"/>
                                    <w:sz w:val="2"/>
                                  </w:rPr>
                                  <w:t>an</w:t>
                                </w:r>
                                <w:r>
                                  <w:rPr>
                                    <w:color w:val="1D1D1B"/>
                                    <w:spacing w:val="-4"/>
                                    <w:w w:val="113"/>
                                    <w:position w:val="3"/>
                                    <w:sz w:val="2"/>
                                  </w:rPr>
                                  <w:t>d</w:t>
                                </w:r>
                                <w:r>
                                  <w:rPr>
                                    <w:rFonts w:ascii="Arial"/>
                                    <w:i/>
                                    <w:color w:val="1D1D1B"/>
                                    <w:w w:val="106"/>
                                    <w:position w:val="1"/>
                                    <w:sz w:val="2"/>
                                  </w:rPr>
                                  <w:t>NIST</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7"/>
                                    <w:sz w:val="2"/>
                                  </w:rPr>
                                  <w:t>technique</w:t>
                                </w:r>
                                <w:r>
                                  <w:rPr>
                                    <w:rFonts w:ascii="Arial"/>
                                    <w:i/>
                                    <w:color w:val="1D1D1B"/>
                                    <w:spacing w:val="-33"/>
                                    <w:w w:val="117"/>
                                    <w:sz w:val="2"/>
                                  </w:rPr>
                                  <w:t>s</w:t>
                                </w:r>
                                <w:r>
                                  <w:rPr>
                                    <w:color w:val="1D1D1B"/>
                                    <w:w w:val="113"/>
                                    <w:sz w:val="2"/>
                                  </w:rPr>
                                  <w:t>to</w:t>
                                </w:r>
                                <w:r>
                                  <w:rPr>
                                    <w:color w:val="1D1D1B"/>
                                    <w:sz w:val="2"/>
                                  </w:rPr>
                                  <w:t xml:space="preserve">              </w:t>
                                </w:r>
                                <w:r>
                                  <w:rPr>
                                    <w:color w:val="1D1D1B"/>
                                    <w:spacing w:val="1"/>
                                    <w:sz w:val="2"/>
                                  </w:rPr>
                                  <w:t xml:space="preserve"> </w:t>
                                </w:r>
                                <w:r>
                                  <w:rPr>
                                    <w:color w:val="1D1D1B"/>
                                    <w:w w:val="113"/>
                                    <w:position w:val="1"/>
                                    <w:sz w:val="2"/>
                                  </w:rPr>
                                  <w:t>(PSPF)</w:t>
                                </w:r>
                                <w:r>
                                  <w:rPr>
                                    <w:color w:val="1D1D1B"/>
                                    <w:spacing w:val="-42"/>
                                    <w:w w:val="113"/>
                                    <w:position w:val="1"/>
                                    <w:sz w:val="2"/>
                                  </w:rPr>
                                  <w:t>.</w:t>
                                </w:r>
                                <w:r>
                                  <w:rPr>
                                    <w:rFonts w:ascii="Arial"/>
                                    <w:i/>
                                    <w:color w:val="1D1D1B"/>
                                    <w:w w:val="114"/>
                                    <w:position w:val="3"/>
                                    <w:sz w:val="2"/>
                                  </w:rPr>
                                  <w:t>Security</w:t>
                                </w:r>
                                <w:r>
                                  <w:rPr>
                                    <w:rFonts w:ascii="Arial"/>
                                    <w:i/>
                                    <w:color w:val="1D1D1B"/>
                                    <w:position w:val="3"/>
                                    <w:sz w:val="2"/>
                                  </w:rPr>
                                  <w:t xml:space="preserve"> </w:t>
                                </w:r>
                                <w:r>
                                  <w:rPr>
                                    <w:color w:val="1D1D1B"/>
                                    <w:w w:val="113"/>
                                    <w:position w:val="2"/>
                                    <w:sz w:val="2"/>
                                  </w:rPr>
                                  <w:t>p</w:t>
                                </w:r>
                                <w:r>
                                  <w:rPr>
                                    <w:color w:val="1D1D1B"/>
                                    <w:spacing w:val="-10"/>
                                    <w:w w:val="113"/>
                                    <w:position w:val="2"/>
                                    <w:sz w:val="2"/>
                                  </w:rPr>
                                  <w:t>r</w:t>
                                </w:r>
                                <w:r>
                                  <w:rPr>
                                    <w:color w:val="1D1D1B"/>
                                    <w:w w:val="113"/>
                                    <w:position w:val="1"/>
                                    <w:sz w:val="2"/>
                                  </w:rPr>
                                  <w:t>ogram</w:t>
                                </w:r>
                              </w:p>
                              <w:p w14:paraId="4CB88A1E" w14:textId="77777777" w:rsidR="00AA181E" w:rsidRDefault="00AA181E" w:rsidP="00617E12">
                                <w:pPr>
                                  <w:tabs>
                                    <w:tab w:val="left" w:pos="1382"/>
                                  </w:tabs>
                                  <w:spacing w:line="96" w:lineRule="auto"/>
                                  <w:ind w:left="216"/>
                                  <w:rPr>
                                    <w:rFonts w:ascii="Arial"/>
                                    <w:i/>
                                    <w:sz w:val="2"/>
                                  </w:rPr>
                                </w:pPr>
                                <w:r>
                                  <w:rPr>
                                    <w:rFonts w:ascii="Arial"/>
                                    <w:i/>
                                    <w:color w:val="1D1D1B"/>
                                    <w:spacing w:val="-10"/>
                                    <w:w w:val="135"/>
                                    <w:position w:val="1"/>
                                    <w:sz w:val="2"/>
                                  </w:rPr>
                                  <w:t>t</w:t>
                                </w:r>
                                <w:r>
                                  <w:rPr>
                                    <w:color w:val="1D1D1B"/>
                                    <w:w w:val="113"/>
                                    <w:position w:val="1"/>
                                    <w:sz w:val="2"/>
                                  </w:rPr>
                                  <w:t>.</w:t>
                                </w:r>
                                <w:r>
                                  <w:rPr>
                                    <w:color w:val="1D1D1B"/>
                                    <w:position w:val="1"/>
                                    <w:sz w:val="2"/>
                                  </w:rPr>
                                  <w:t xml:space="preserve"> </w:t>
                                </w:r>
                                <w:r>
                                  <w:rPr>
                                    <w:color w:val="1D1D1B"/>
                                    <w:spacing w:val="1"/>
                                    <w:position w:val="1"/>
                                    <w:sz w:val="2"/>
                                  </w:rPr>
                                  <w:t xml:space="preserve"> </w:t>
                                </w:r>
                                <w:r>
                                  <w:rPr>
                                    <w:color w:val="1D1D1B"/>
                                    <w:w w:val="113"/>
                                    <w:position w:val="-1"/>
                                    <w:sz w:val="2"/>
                                  </w:rPr>
                                  <w:t>when</w:t>
                                </w:r>
                                <w:r>
                                  <w:rPr>
                                    <w:color w:val="1D1D1B"/>
                                    <w:position w:val="-1"/>
                                    <w:sz w:val="2"/>
                                  </w:rPr>
                                  <w:tab/>
                                </w:r>
                                <w:r>
                                  <w:rPr>
                                    <w:color w:val="1D1D1B"/>
                                    <w:w w:val="113"/>
                                    <w:position w:val="2"/>
                                    <w:sz w:val="2"/>
                                  </w:rPr>
                                  <w:t>should</w:t>
                                </w:r>
                                <w:r>
                                  <w:rPr>
                                    <w:color w:val="1D1D1B"/>
                                    <w:spacing w:val="1"/>
                                    <w:position w:val="2"/>
                                    <w:sz w:val="2"/>
                                  </w:rPr>
                                  <w:t xml:space="preserve"> </w:t>
                                </w:r>
                                <w:r>
                                  <w:rPr>
                                    <w:rFonts w:ascii="Arial"/>
                                    <w:i/>
                                    <w:color w:val="1D1D1B"/>
                                    <w:w w:val="111"/>
                                    <w:position w:val="3"/>
                                    <w:sz w:val="2"/>
                                  </w:rPr>
                                  <w:t>Federa</w:t>
                                </w:r>
                                <w:r>
                                  <w:rPr>
                                    <w:rFonts w:ascii="Arial"/>
                                    <w:i/>
                                    <w:color w:val="1D1D1B"/>
                                    <w:spacing w:val="-4"/>
                                    <w:w w:val="111"/>
                                    <w:position w:val="3"/>
                                    <w:sz w:val="2"/>
                                  </w:rPr>
                                  <w:t>l</w:t>
                                </w:r>
                                <w:r>
                                  <w:rPr>
                                    <w:rFonts w:ascii="Arial"/>
                                    <w:i/>
                                    <w:color w:val="1D1D1B"/>
                                    <w:w w:val="117"/>
                                    <w:sz w:val="2"/>
                                  </w:rPr>
                                  <w:t>I</w:t>
                                </w:r>
                                <w:r>
                                  <w:rPr>
                                    <w:rFonts w:ascii="Arial"/>
                                    <w:i/>
                                    <w:color w:val="1D1D1B"/>
                                    <w:spacing w:val="-10"/>
                                    <w:w w:val="117"/>
                                    <w:sz w:val="2"/>
                                  </w:rPr>
                                  <w:t>n</w:t>
                                </w:r>
                                <w:r>
                                  <w:rPr>
                                    <w:rFonts w:ascii="Arial"/>
                                    <w:i/>
                                    <w:color w:val="1D1D1B"/>
                                    <w:w w:val="121"/>
                                    <w:sz w:val="2"/>
                                  </w:rPr>
                                  <w:t>form</w:t>
                                </w:r>
                                <w:r>
                                  <w:rPr>
                                    <w:rFonts w:ascii="Arial"/>
                                    <w:i/>
                                    <w:color w:val="1D1D1B"/>
                                    <w:spacing w:val="-38"/>
                                    <w:w w:val="121"/>
                                    <w:sz w:val="2"/>
                                  </w:rPr>
                                  <w:t>a</w:t>
                                </w:r>
                                <w:r>
                                  <w:rPr>
                                    <w:rFonts w:ascii="Arial"/>
                                    <w:i/>
                                    <w:color w:val="1D1D1B"/>
                                    <w:w w:val="111"/>
                                    <w:position w:val="1"/>
                                    <w:sz w:val="2"/>
                                  </w:rPr>
                                  <w:t>Special</w:t>
                                </w:r>
                                <w:r>
                                  <w:rPr>
                                    <w:rFonts w:ascii="Arial"/>
                                    <w:i/>
                                    <w:color w:val="1D1D1B"/>
                                    <w:position w:val="1"/>
                                    <w:sz w:val="2"/>
                                  </w:rPr>
                                  <w:t xml:space="preserve">              </w:t>
                                </w:r>
                                <w:r>
                                  <w:rPr>
                                    <w:rFonts w:ascii="Arial"/>
                                    <w:i/>
                                    <w:color w:val="1D1D1B"/>
                                    <w:spacing w:val="-3"/>
                                    <w:position w:val="1"/>
                                    <w:sz w:val="2"/>
                                  </w:rPr>
                                  <w:t xml:space="preserve"> </w:t>
                                </w:r>
                                <w:r>
                                  <w:rPr>
                                    <w:color w:val="1D1D1B"/>
                                    <w:spacing w:val="-10"/>
                                    <w:w w:val="113"/>
                                    <w:position w:val="1"/>
                                    <w:sz w:val="2"/>
                                  </w:rPr>
                                  <w:t>r</w:t>
                                </w:r>
                                <w:r>
                                  <w:rPr>
                                    <w:color w:val="1D1D1B"/>
                                    <w:w w:val="113"/>
                                    <w:position w:val="1"/>
                                    <w:sz w:val="2"/>
                                  </w:rPr>
                                  <w:t>elevant</w:t>
                                </w:r>
                                <w:r>
                                  <w:rPr>
                                    <w:color w:val="1D1D1B"/>
                                    <w:position w:val="1"/>
                                    <w:sz w:val="2"/>
                                  </w:rPr>
                                  <w:t xml:space="preserve">                     </w:t>
                                </w:r>
                                <w:r>
                                  <w:rPr>
                                    <w:rFonts w:ascii="Arial"/>
                                    <w:i/>
                                    <w:color w:val="1D1D1B"/>
                                    <w:w w:val="114"/>
                                    <w:position w:val="1"/>
                                    <w:sz w:val="2"/>
                                  </w:rPr>
                                  <w:t>Responsibiliti</w:t>
                                </w:r>
                              </w:p>
                              <w:p w14:paraId="5E977FFB" w14:textId="77777777" w:rsidR="00AA181E" w:rsidRDefault="00AA181E" w:rsidP="00617E12">
                                <w:pPr>
                                  <w:tabs>
                                    <w:tab w:val="left" w:pos="1452"/>
                                  </w:tabs>
                                  <w:spacing w:line="14" w:lineRule="exact"/>
                                  <w:ind w:left="97"/>
                                  <w:rPr>
                                    <w:sz w:val="2"/>
                                  </w:rPr>
                                </w:pPr>
                                <w:r>
                                  <w:rPr>
                                    <w:rFonts w:ascii="Arial"/>
                                    <w:i/>
                                    <w:color w:val="1D1D1B"/>
                                    <w:w w:val="115"/>
                                    <w:sz w:val="2"/>
                                  </w:rPr>
                                  <w:t>Managemen</w:t>
                                </w:r>
                                <w:r>
                                  <w:rPr>
                                    <w:rFonts w:ascii="Arial"/>
                                    <w:i/>
                                    <w:color w:val="1D1D1B"/>
                                    <w:sz w:val="2"/>
                                  </w:rPr>
                                  <w:tab/>
                                </w:r>
                                <w:r>
                                  <w:rPr>
                                    <w:color w:val="1D1D1B"/>
                                    <w:w w:val="113"/>
                                    <w:position w:val="3"/>
                                    <w:sz w:val="2"/>
                                  </w:rPr>
                                  <w:t>b</w:t>
                                </w:r>
                                <w:r>
                                  <w:rPr>
                                    <w:color w:val="1D1D1B"/>
                                    <w:spacing w:val="-4"/>
                                    <w:w w:val="113"/>
                                    <w:position w:val="3"/>
                                    <w:sz w:val="2"/>
                                  </w:rPr>
                                  <w:t>e</w:t>
                                </w:r>
                                <w:r>
                                  <w:rPr>
                                    <w:color w:val="1D1D1B"/>
                                    <w:spacing w:val="-10"/>
                                    <w:w w:val="113"/>
                                    <w:position w:val="2"/>
                                    <w:sz w:val="2"/>
                                  </w:rPr>
                                  <w:t>r</w:t>
                                </w:r>
                                <w:r>
                                  <w:rPr>
                                    <w:color w:val="1D1D1B"/>
                                    <w:w w:val="113"/>
                                    <w:position w:val="2"/>
                                    <w:sz w:val="2"/>
                                  </w:rPr>
                                  <w:t>e</w:t>
                                </w:r>
                                <w:r>
                                  <w:rPr>
                                    <w:color w:val="1D1D1B"/>
                                    <w:spacing w:val="-10"/>
                                    <w:w w:val="113"/>
                                    <w:position w:val="2"/>
                                    <w:sz w:val="2"/>
                                  </w:rPr>
                                  <w:t>f</w:t>
                                </w:r>
                                <w:r>
                                  <w:rPr>
                                    <w:color w:val="1D1D1B"/>
                                    <w:w w:val="113"/>
                                    <w:position w:val="1"/>
                                    <w:sz w:val="2"/>
                                  </w:rPr>
                                  <w:t>e</w:t>
                                </w:r>
                                <w:r>
                                  <w:rPr>
                                    <w:color w:val="1D1D1B"/>
                                    <w:spacing w:val="-10"/>
                                    <w:w w:val="113"/>
                                    <w:position w:val="1"/>
                                    <w:sz w:val="2"/>
                                  </w:rPr>
                                  <w:t>r</w:t>
                                </w:r>
                                <w:r>
                                  <w:rPr>
                                    <w:color w:val="1D1D1B"/>
                                    <w:w w:val="113"/>
                                    <w:sz w:val="2"/>
                                  </w:rPr>
                                  <w:t>enced</w:t>
                                </w:r>
                              </w:p>
                              <w:p w14:paraId="7515AD47" w14:textId="77777777" w:rsidR="00AA181E" w:rsidRDefault="00AA181E" w:rsidP="00617E12">
                                <w:pPr>
                                  <w:spacing w:line="55" w:lineRule="auto"/>
                                  <w:ind w:right="204"/>
                                  <w:jc w:val="right"/>
                                  <w:rPr>
                                    <w:sz w:val="2"/>
                                  </w:rPr>
                                </w:pPr>
                                <w:r>
                                  <w:rPr>
                                    <w:rFonts w:ascii="Arial"/>
                                    <w:i/>
                                    <w:color w:val="1D1D1B"/>
                                    <w:w w:val="125"/>
                                    <w:sz w:val="2"/>
                                  </w:rPr>
                                  <w:t>tio</w:t>
                                </w:r>
                                <w:r>
                                  <w:rPr>
                                    <w:rFonts w:ascii="Arial"/>
                                    <w:i/>
                                    <w:color w:val="1D1D1B"/>
                                    <w:spacing w:val="-4"/>
                                    <w:w w:val="125"/>
                                    <w:sz w:val="2"/>
                                  </w:rPr>
                                  <w:t>n</w:t>
                                </w:r>
                                <w:r>
                                  <w:rPr>
                                    <w:rFonts w:ascii="Arial"/>
                                    <w:i/>
                                    <w:color w:val="1D1D1B"/>
                                    <w:spacing w:val="-19"/>
                                    <w:w w:val="91"/>
                                    <w:position w:val="-1"/>
                                    <w:sz w:val="2"/>
                                  </w:rPr>
                                  <w:t>S</w:t>
                                </w:r>
                                <w:r>
                                  <w:rPr>
                                    <w:rFonts w:ascii="Arial"/>
                                    <w:i/>
                                    <w:color w:val="1D1D1B"/>
                                    <w:w w:val="118"/>
                                    <w:position w:val="1"/>
                                    <w:sz w:val="2"/>
                                  </w:rPr>
                                  <w:t>publica</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3"/>
                                    <w:sz w:val="2"/>
                                  </w:rPr>
                                  <w:t>C</w:t>
                                </w:r>
                                <w:r>
                                  <w:rPr>
                                    <w:rFonts w:ascii="Arial"/>
                                    <w:i/>
                                    <w:color w:val="1D1D1B"/>
                                    <w:sz w:val="2"/>
                                  </w:rPr>
                                  <w:t xml:space="preserve">    </w:t>
                                </w:r>
                                <w:r>
                                  <w:rPr>
                                    <w:rFonts w:ascii="Arial"/>
                                    <w:i/>
                                    <w:color w:val="1D1D1B"/>
                                    <w:spacing w:val="-1"/>
                                    <w:sz w:val="2"/>
                                  </w:rPr>
                                  <w:t xml:space="preserve"> </w:t>
                                </w:r>
                                <w:r>
                                  <w:rPr>
                                    <w:color w:val="1D1D1B"/>
                                    <w:w w:val="113"/>
                                    <w:position w:val="1"/>
                                    <w:sz w:val="2"/>
                                  </w:rPr>
                                  <w:t>p</w:t>
                                </w:r>
                                <w:r>
                                  <w:rPr>
                                    <w:color w:val="1D1D1B"/>
                                    <w:spacing w:val="-10"/>
                                    <w:w w:val="113"/>
                                    <w:position w:val="1"/>
                                    <w:sz w:val="2"/>
                                  </w:rPr>
                                  <w:t>r</w:t>
                                </w:r>
                                <w:r>
                                  <w:rPr>
                                    <w:color w:val="1D1D1B"/>
                                    <w:w w:val="113"/>
                                    <w:sz w:val="2"/>
                                  </w:rPr>
                                  <w:t>ovisions</w:t>
                                </w:r>
                              </w:p>
                              <w:p w14:paraId="5BA5689D" w14:textId="77777777" w:rsidR="00AA181E" w:rsidRDefault="00AA181E" w:rsidP="00617E12">
                                <w:pPr>
                                  <w:tabs>
                                    <w:tab w:val="left" w:pos="961"/>
                                    <w:tab w:val="left" w:pos="1591"/>
                                  </w:tabs>
                                  <w:spacing w:line="32" w:lineRule="exact"/>
                                  <w:ind w:left="111"/>
                                  <w:rPr>
                                    <w:sz w:val="2"/>
                                  </w:rPr>
                                </w:pPr>
                                <w:r>
                                  <w:rPr>
                                    <w:color w:val="1D1D1B"/>
                                    <w:w w:val="113"/>
                                    <w:sz w:val="2"/>
                                  </w:rPr>
                                  <w:t>b</w:t>
                                </w:r>
                                <w:r>
                                  <w:rPr>
                                    <w:color w:val="1D1D1B"/>
                                    <w:spacing w:val="-4"/>
                                    <w:w w:val="113"/>
                                    <w:sz w:val="2"/>
                                  </w:rPr>
                                  <w:t>e</w:t>
                                </w:r>
                                <w:r>
                                  <w:rPr>
                                    <w:color w:val="1D1D1B"/>
                                    <w:spacing w:val="-10"/>
                                    <w:w w:val="113"/>
                                    <w:position w:val="1"/>
                                    <w:sz w:val="2"/>
                                  </w:rPr>
                                  <w:t>r</w:t>
                                </w:r>
                                <w:r>
                                  <w:rPr>
                                    <w:color w:val="1D1D1B"/>
                                    <w:w w:val="113"/>
                                    <w:position w:val="2"/>
                                    <w:sz w:val="2"/>
                                  </w:rPr>
                                  <w:t>e</w:t>
                                </w:r>
                                <w:r>
                                  <w:rPr>
                                    <w:color w:val="1D1D1B"/>
                                    <w:spacing w:val="-10"/>
                                    <w:w w:val="113"/>
                                    <w:position w:val="2"/>
                                    <w:sz w:val="2"/>
                                  </w:rPr>
                                  <w:t>f</w:t>
                                </w:r>
                                <w:r>
                                  <w:rPr>
                                    <w:color w:val="1D1D1B"/>
                                    <w:w w:val="113"/>
                                    <w:position w:val="2"/>
                                    <w:sz w:val="2"/>
                                  </w:rPr>
                                  <w:t>e</w:t>
                                </w:r>
                                <w:r>
                                  <w:rPr>
                                    <w:color w:val="1D1D1B"/>
                                    <w:spacing w:val="-10"/>
                                    <w:w w:val="113"/>
                                    <w:position w:val="2"/>
                                    <w:sz w:val="2"/>
                                  </w:rPr>
                                  <w:t>r</w:t>
                                </w:r>
                                <w:r>
                                  <w:rPr>
                                    <w:color w:val="1D1D1B"/>
                                    <w:w w:val="113"/>
                                    <w:position w:val="3"/>
                                    <w:sz w:val="2"/>
                                  </w:rPr>
                                  <w:t>enced</w:t>
                                </w:r>
                                <w:r>
                                  <w:rPr>
                                    <w:color w:val="1D1D1B"/>
                                    <w:position w:val="3"/>
                                    <w:sz w:val="2"/>
                                  </w:rPr>
                                  <w:tab/>
                                </w:r>
                                <w:r>
                                  <w:rPr>
                                    <w:color w:val="7A7966"/>
                                    <w:w w:val="125"/>
                                    <w:position w:val="2"/>
                                    <w:sz w:val="2"/>
                                  </w:rPr>
                                  <w:t>V1</w:t>
                                </w:r>
                                <w:r>
                                  <w:rPr>
                                    <w:color w:val="7A7966"/>
                                    <w:spacing w:val="-12"/>
                                    <w:w w:val="125"/>
                                    <w:position w:val="2"/>
                                    <w:sz w:val="2"/>
                                  </w:rPr>
                                  <w:t>.</w:t>
                                </w:r>
                                <w:r>
                                  <w:rPr>
                                    <w:color w:val="7A7966"/>
                                    <w:w w:val="125"/>
                                    <w:position w:val="3"/>
                                    <w:sz w:val="2"/>
                                  </w:rPr>
                                  <w:t>0</w:t>
                                </w:r>
                                <w:r>
                                  <w:rPr>
                                    <w:color w:val="7A7966"/>
                                    <w:position w:val="3"/>
                                    <w:sz w:val="2"/>
                                  </w:rPr>
                                  <w:t xml:space="preserve">          </w:t>
                                </w:r>
                                <w:r>
                                  <w:rPr>
                                    <w:color w:val="7A7966"/>
                                    <w:spacing w:val="1"/>
                                    <w:position w:val="3"/>
                                    <w:sz w:val="2"/>
                                  </w:rPr>
                                  <w:t xml:space="preserve"> </w:t>
                                </w:r>
                                <w:r>
                                  <w:rPr>
                                    <w:color w:val="7A7966"/>
                                    <w:w w:val="125"/>
                                    <w:position w:val="4"/>
                                    <w:sz w:val="2"/>
                                  </w:rPr>
                                  <w:t>V1</w:t>
                                </w:r>
                                <w:r>
                                  <w:rPr>
                                    <w:color w:val="7A7966"/>
                                    <w:spacing w:val="-12"/>
                                    <w:w w:val="125"/>
                                    <w:position w:val="4"/>
                                    <w:sz w:val="2"/>
                                  </w:rPr>
                                  <w:t>.</w:t>
                                </w:r>
                                <w:r>
                                  <w:rPr>
                                    <w:color w:val="7A7966"/>
                                    <w:w w:val="125"/>
                                    <w:position w:val="2"/>
                                    <w:sz w:val="2"/>
                                  </w:rPr>
                                  <w:t>0</w:t>
                                </w:r>
                                <w:r>
                                  <w:rPr>
                                    <w:color w:val="7A7966"/>
                                    <w:position w:val="2"/>
                                    <w:sz w:val="2"/>
                                  </w:rPr>
                                  <w:tab/>
                                </w:r>
                                <w:r>
                                  <w:rPr>
                                    <w:color w:val="1D1D1B"/>
                                    <w:w w:val="113"/>
                                    <w:position w:val="1"/>
                                    <w:sz w:val="2"/>
                                  </w:rPr>
                                  <w:t>when</w:t>
                                </w:r>
                                <w:r>
                                  <w:rPr>
                                    <w:color w:val="1D1D1B"/>
                                    <w:position w:val="1"/>
                                    <w:sz w:val="2"/>
                                  </w:rPr>
                                  <w:t xml:space="preserve">  </w:t>
                                </w:r>
                                <w:r>
                                  <w:rPr>
                                    <w:color w:val="1D1D1B"/>
                                    <w:spacing w:val="-3"/>
                                    <w:position w:val="1"/>
                                    <w:sz w:val="2"/>
                                  </w:rPr>
                                  <w:t xml:space="preserve"> </w:t>
                                </w:r>
                                <w:r>
                                  <w:rPr>
                                    <w:rFonts w:ascii="Arial"/>
                                    <w:i/>
                                    <w:color w:val="1D1D1B"/>
                                    <w:w w:val="113"/>
                                    <w:position w:val="3"/>
                                    <w:sz w:val="2"/>
                                  </w:rPr>
                                  <w:t>ystem</w:t>
                                </w:r>
                                <w:r>
                                  <w:rPr>
                                    <w:rFonts w:ascii="Arial"/>
                                    <w:i/>
                                    <w:color w:val="1D1D1B"/>
                                    <w:spacing w:val="-16"/>
                                    <w:w w:val="113"/>
                                    <w:position w:val="3"/>
                                    <w:sz w:val="2"/>
                                  </w:rPr>
                                  <w:t>s</w:t>
                                </w:r>
                                <w:r>
                                  <w:rPr>
                                    <w:rFonts w:ascii="Arial"/>
                                    <w:i/>
                                    <w:color w:val="1D1D1B"/>
                                    <w:w w:val="125"/>
                                    <w:position w:val="4"/>
                                    <w:sz w:val="2"/>
                                  </w:rPr>
                                  <w:t>tion</w:t>
                                </w:r>
                                <w:r>
                                  <w:rPr>
                                    <w:rFonts w:ascii="Arial"/>
                                    <w:i/>
                                    <w:color w:val="1D1D1B"/>
                                    <w:position w:val="4"/>
                                    <w:sz w:val="2"/>
                                  </w:rPr>
                                  <w:t xml:space="preserve"> </w:t>
                                </w:r>
                                <w:r>
                                  <w:rPr>
                                    <w:rFonts w:ascii="Arial"/>
                                    <w:i/>
                                    <w:color w:val="1D1D1B"/>
                                    <w:spacing w:val="2"/>
                                    <w:position w:val="4"/>
                                    <w:sz w:val="2"/>
                                  </w:rPr>
                                  <w:t xml:space="preserve"> </w:t>
                                </w:r>
                                <w:r>
                                  <w:rPr>
                                    <w:rFonts w:ascii="Arial"/>
                                    <w:i/>
                                    <w:color w:val="1D1D1B"/>
                                    <w:w w:val="119"/>
                                    <w:position w:val="4"/>
                                    <w:sz w:val="2"/>
                                  </w:rPr>
                                  <w:t>od</w:t>
                                </w:r>
                                <w:r>
                                  <w:rPr>
                                    <w:rFonts w:ascii="Arial"/>
                                    <w:i/>
                                    <w:color w:val="1D1D1B"/>
                                    <w:spacing w:val="-4"/>
                                    <w:w w:val="119"/>
                                    <w:position w:val="4"/>
                                    <w:sz w:val="2"/>
                                  </w:rPr>
                                  <w:t>e</w:t>
                                </w:r>
                                <w:r>
                                  <w:rPr>
                                    <w:rFonts w:ascii="Arial"/>
                                    <w:i/>
                                    <w:color w:val="1D1D1B"/>
                                    <w:spacing w:val="-10"/>
                                    <w:w w:val="126"/>
                                    <w:position w:val="3"/>
                                    <w:sz w:val="2"/>
                                  </w:rPr>
                                  <w:t>o</w:t>
                                </w:r>
                                <w:r>
                                  <w:rPr>
                                    <w:rFonts w:ascii="Arial"/>
                                    <w:i/>
                                    <w:color w:val="1D1D1B"/>
                                    <w:spacing w:val="-4"/>
                                    <w:w w:val="131"/>
                                    <w:position w:val="2"/>
                                    <w:sz w:val="2"/>
                                  </w:rPr>
                                  <w:t>f</w:t>
                                </w:r>
                                <w:r>
                                  <w:rPr>
                                    <w:rFonts w:ascii="Arial"/>
                                    <w:i/>
                                    <w:color w:val="1D1D1B"/>
                                    <w:w w:val="118"/>
                                    <w:position w:val="2"/>
                                    <w:sz w:val="2"/>
                                  </w:rPr>
                                  <w:t>practic</w:t>
                                </w:r>
                                <w:r>
                                  <w:rPr>
                                    <w:rFonts w:ascii="Arial"/>
                                    <w:i/>
                                    <w:color w:val="1D1D1B"/>
                                    <w:spacing w:val="-16"/>
                                    <w:w w:val="118"/>
                                    <w:position w:val="2"/>
                                    <w:sz w:val="2"/>
                                  </w:rPr>
                                  <w:t>e</w:t>
                                </w:r>
                                <w:r>
                                  <w:rPr>
                                    <w:color w:val="1D1D1B"/>
                                    <w:w w:val="113"/>
                                    <w:position w:val="2"/>
                                    <w:sz w:val="2"/>
                                  </w:rPr>
                                  <w:t>within</w:t>
                                </w:r>
                              </w:p>
                              <w:p w14:paraId="73AB378F" w14:textId="77777777" w:rsidR="00AA181E" w:rsidRDefault="00AA181E" w:rsidP="00617E12">
                                <w:pPr>
                                  <w:tabs>
                                    <w:tab w:val="left" w:pos="1740"/>
                                  </w:tabs>
                                  <w:spacing w:line="29" w:lineRule="exact"/>
                                  <w:ind w:left="102"/>
                                  <w:rPr>
                                    <w:rFonts w:ascii="Arial"/>
                                    <w:i/>
                                    <w:sz w:val="2"/>
                                  </w:rPr>
                                </w:pPr>
                                <w:r>
                                  <w:rPr>
                                    <w:rFonts w:ascii="Arial"/>
                                    <w:color w:val="7A7966"/>
                                    <w:w w:val="132"/>
                                    <w:sz w:val="2"/>
                                  </w:rPr>
                                  <w:t>34</w:t>
                                </w:r>
                                <w:r>
                                  <w:rPr>
                                    <w:rFonts w:ascii="Arial"/>
                                    <w:color w:val="7A7966"/>
                                    <w:sz w:val="2"/>
                                  </w:rPr>
                                  <w:tab/>
                                </w:r>
                                <w:r>
                                  <w:rPr>
                                    <w:rFonts w:ascii="Arial"/>
                                    <w:i/>
                                    <w:color w:val="1D1D1B"/>
                                    <w:w w:val="115"/>
                                    <w:position w:val="3"/>
                                    <w:sz w:val="2"/>
                                  </w:rPr>
                                  <w:t>an</w:t>
                                </w:r>
                                <w:r>
                                  <w:rPr>
                                    <w:rFonts w:ascii="Arial"/>
                                    <w:i/>
                                    <w:color w:val="1D1D1B"/>
                                    <w:spacing w:val="-15"/>
                                    <w:w w:val="115"/>
                                    <w:position w:val="3"/>
                                    <w:sz w:val="2"/>
                                  </w:rPr>
                                  <w:t>d</w:t>
                                </w:r>
                                <w:r>
                                  <w:rPr>
                                    <w:rFonts w:ascii="Arial"/>
                                    <w:i/>
                                    <w:color w:val="1D1D1B"/>
                                    <w:w w:val="126"/>
                                    <w:position w:val="5"/>
                                    <w:sz w:val="2"/>
                                  </w:rPr>
                                  <w:t>800-5</w:t>
                                </w:r>
                                <w:r>
                                  <w:rPr>
                                    <w:rFonts w:ascii="Arial"/>
                                    <w:i/>
                                    <w:color w:val="1D1D1B"/>
                                    <w:spacing w:val="-4"/>
                                    <w:w w:val="126"/>
                                    <w:position w:val="5"/>
                                    <w:sz w:val="2"/>
                                  </w:rPr>
                                  <w:t>3</w:t>
                                </w:r>
                                <w:r>
                                  <w:rPr>
                                    <w:rFonts w:ascii="Arial"/>
                                    <w:i/>
                                    <w:color w:val="1D1D1B"/>
                                    <w:w w:val="107"/>
                                    <w:position w:val="2"/>
                                    <w:sz w:val="2"/>
                                  </w:rPr>
                                  <w:t>[</w:t>
                                </w:r>
                                <w:r>
                                  <w:rPr>
                                    <w:rFonts w:ascii="Arial"/>
                                    <w:i/>
                                    <w:color w:val="1D1D1B"/>
                                    <w:spacing w:val="-10"/>
                                    <w:w w:val="107"/>
                                    <w:position w:val="2"/>
                                    <w:sz w:val="2"/>
                                  </w:rPr>
                                  <w:t>A</w:t>
                                </w:r>
                                <w:r>
                                  <w:rPr>
                                    <w:rFonts w:ascii="Arial"/>
                                    <w:i/>
                                    <w:color w:val="1D1D1B"/>
                                    <w:w w:val="117"/>
                                    <w:position w:val="1"/>
                                    <w:sz w:val="2"/>
                                  </w:rPr>
                                  <w:t>war</w:t>
                                </w:r>
                                <w:r>
                                  <w:rPr>
                                    <w:rFonts w:ascii="Arial"/>
                                    <w:i/>
                                    <w:color w:val="1D1D1B"/>
                                    <w:position w:val="1"/>
                                    <w:sz w:val="2"/>
                                  </w:rPr>
                                  <w:t xml:space="preserve">  </w:t>
                                </w:r>
                                <w:r>
                                  <w:rPr>
                                    <w:rFonts w:ascii="Arial"/>
                                    <w:i/>
                                    <w:color w:val="1D1D1B"/>
                                    <w:spacing w:val="2"/>
                                    <w:position w:val="1"/>
                                    <w:sz w:val="2"/>
                                  </w:rPr>
                                  <w:t xml:space="preserve"> </w:t>
                                </w:r>
                                <w:r>
                                  <w:rPr>
                                    <w:rFonts w:ascii="Arial"/>
                                    <w:color w:val="7A7966"/>
                                    <w:w w:val="127"/>
                                    <w:sz w:val="2"/>
                                  </w:rPr>
                                  <w:t>3</w:t>
                                </w:r>
                                <w:r>
                                  <w:rPr>
                                    <w:rFonts w:ascii="Arial"/>
                                    <w:color w:val="7A7966"/>
                                    <w:spacing w:val="-25"/>
                                    <w:w w:val="127"/>
                                    <w:sz w:val="2"/>
                                  </w:rPr>
                                  <w:t>5</w:t>
                                </w:r>
                                <w:r>
                                  <w:rPr>
                                    <w:rFonts w:ascii="Arial"/>
                                    <w:i/>
                                    <w:color w:val="1D1D1B"/>
                                    <w:w w:val="126"/>
                                    <w:position w:val="1"/>
                                    <w:sz w:val="2"/>
                                  </w:rPr>
                                  <w:t>fo</w:t>
                                </w:r>
                                <w:r>
                                  <w:rPr>
                                    <w:rFonts w:ascii="Arial"/>
                                    <w:i/>
                                    <w:color w:val="1D1D1B"/>
                                    <w:spacing w:val="-4"/>
                                    <w:w w:val="126"/>
                                    <w:position w:val="1"/>
                                    <w:sz w:val="2"/>
                                  </w:rPr>
                                  <w:t>r</w:t>
                                </w:r>
                                <w:r>
                                  <w:rPr>
                                    <w:rFonts w:ascii="Arial"/>
                                    <w:i/>
                                    <w:color w:val="1D1D1B"/>
                                    <w:w w:val="120"/>
                                    <w:sz w:val="2"/>
                                  </w:rPr>
                                  <w:t>i</w:t>
                                </w:r>
                                <w:r>
                                  <w:rPr>
                                    <w:rFonts w:ascii="Arial"/>
                                    <w:i/>
                                    <w:color w:val="1D1D1B"/>
                                    <w:spacing w:val="-8"/>
                                    <w:w w:val="120"/>
                                    <w:sz w:val="2"/>
                                  </w:rPr>
                                  <w:t>n</w:t>
                                </w:r>
                                <w:r>
                                  <w:rPr>
                                    <w:rFonts w:ascii="Arial"/>
                                    <w:i/>
                                    <w:color w:val="1D1D1B"/>
                                    <w:w w:val="110"/>
                                    <w:position w:val="2"/>
                                    <w:sz w:val="2"/>
                                  </w:rPr>
                                  <w:t>ISO/IE</w:t>
                                </w:r>
                              </w:p>
                              <w:p w14:paraId="0A7F51B4" w14:textId="77777777" w:rsidR="00AA181E" w:rsidRDefault="00AA181E" w:rsidP="00617E12">
                                <w:pPr>
                                  <w:spacing w:line="69" w:lineRule="auto"/>
                                  <w:ind w:right="79"/>
                                  <w:jc w:val="right"/>
                                  <w:rPr>
                                    <w:rFonts w:ascii="Arial"/>
                                    <w:i/>
                                    <w:sz w:val="2"/>
                                  </w:rPr>
                                </w:pPr>
                                <w:r>
                                  <w:rPr>
                                    <w:color w:val="1D1D1B"/>
                                    <w:w w:val="113"/>
                                    <w:position w:val="1"/>
                                    <w:sz w:val="2"/>
                                  </w:rPr>
                                  <w:t>conducting</w:t>
                                </w:r>
                                <w:r>
                                  <w:rPr>
                                    <w:color w:val="1D1D1B"/>
                                    <w:position w:val="1"/>
                                    <w:sz w:val="2"/>
                                  </w:rPr>
                                  <w:t xml:space="preserve"> </w:t>
                                </w:r>
                                <w:r>
                                  <w:rPr>
                                    <w:color w:val="1D1D1B"/>
                                    <w:spacing w:val="1"/>
                                    <w:position w:val="1"/>
                                    <w:sz w:val="2"/>
                                  </w:rPr>
                                  <w:t xml:space="preserve"> </w:t>
                                </w:r>
                                <w:r>
                                  <w:rPr>
                                    <w:rFonts w:ascii="Arial"/>
                                    <w:i/>
                                    <w:color w:val="1D1D1B"/>
                                    <w:w w:val="113"/>
                                    <w:sz w:val="2"/>
                                  </w:rPr>
                                  <w:t>Organis</w:t>
                                </w:r>
                                <w:r>
                                  <w:rPr>
                                    <w:rFonts w:ascii="Arial"/>
                                    <w:i/>
                                    <w:color w:val="1D1D1B"/>
                                    <w:spacing w:val="-10"/>
                                    <w:w w:val="113"/>
                                    <w:sz w:val="2"/>
                                  </w:rPr>
                                  <w:t>a</w:t>
                                </w:r>
                                <w:r>
                                  <w:rPr>
                                    <w:rFonts w:ascii="Arial"/>
                                    <w:i/>
                                    <w:color w:val="1D1D1B"/>
                                    <w:w w:val="119"/>
                                    <w:position w:val="-3"/>
                                    <w:sz w:val="2"/>
                                  </w:rPr>
                                  <w:t>tion</w:t>
                                </w:r>
                                <w:r>
                                  <w:rPr>
                                    <w:rFonts w:ascii="Arial"/>
                                    <w:i/>
                                    <w:color w:val="1D1D1B"/>
                                    <w:spacing w:val="-19"/>
                                    <w:w w:val="119"/>
                                    <w:position w:val="-3"/>
                                    <w:sz w:val="2"/>
                                  </w:rPr>
                                  <w:t>s</w:t>
                                </w:r>
                                <w:r>
                                  <w:rPr>
                                    <w:rFonts w:ascii="Arial"/>
                                    <w:i/>
                                    <w:color w:val="1D1D1B"/>
                                    <w:w w:val="109"/>
                                    <w:position w:val="-1"/>
                                    <w:sz w:val="2"/>
                                  </w:rPr>
                                  <w:t>enes</w:t>
                                </w:r>
                                <w:r>
                                  <w:rPr>
                                    <w:rFonts w:ascii="Arial"/>
                                    <w:i/>
                                    <w:color w:val="1D1D1B"/>
                                    <w:spacing w:val="-4"/>
                                    <w:w w:val="109"/>
                                    <w:position w:val="-1"/>
                                    <w:sz w:val="2"/>
                                  </w:rPr>
                                  <w:t>s</w:t>
                                </w:r>
                                <w:r>
                                  <w:rPr>
                                    <w:rFonts w:ascii="Arial"/>
                                    <w:i/>
                                    <w:color w:val="1D1D1B"/>
                                    <w:w w:val="115"/>
                                    <w:position w:val="-3"/>
                                    <w:sz w:val="2"/>
                                  </w:rPr>
                                  <w:t>an</w:t>
                                </w:r>
                                <w:r>
                                  <w:rPr>
                                    <w:rFonts w:ascii="Arial"/>
                                    <w:i/>
                                    <w:color w:val="1D1D1B"/>
                                    <w:spacing w:val="-20"/>
                                    <w:w w:val="115"/>
                                    <w:position w:val="-3"/>
                                    <w:sz w:val="2"/>
                                  </w:rPr>
                                  <w:t>d</w:t>
                                </w:r>
                                <w:r>
                                  <w:rPr>
                                    <w:rFonts w:ascii="Arial"/>
                                    <w:i/>
                                    <w:color w:val="1D1D1B"/>
                                    <w:w w:val="121"/>
                                    <w:position w:val="-1"/>
                                    <w:sz w:val="2"/>
                                  </w:rPr>
                                  <w:t>forma</w:t>
                                </w:r>
                              </w:p>
                              <w:p w14:paraId="516E1778" w14:textId="77777777" w:rsidR="00AA181E" w:rsidRDefault="00AA181E" w:rsidP="00617E12">
                                <w:pPr>
                                  <w:spacing w:line="391" w:lineRule="auto"/>
                                  <w:ind w:left="1889" w:right="157" w:hanging="125"/>
                                  <w:rPr>
                                    <w:sz w:val="2"/>
                                  </w:rPr>
                                </w:pPr>
                                <w:r>
                                  <w:rPr>
                                    <w:color w:val="1D1D1B"/>
                                    <w:w w:val="115"/>
                                    <w:position w:val="1"/>
                                    <w:sz w:val="2"/>
                                  </w:rPr>
                                  <w:t xml:space="preserve">assessments </w:t>
                                </w:r>
                                <w:r>
                                  <w:rPr>
                                    <w:color w:val="1D1D1B"/>
                                    <w:w w:val="115"/>
                                    <w:sz w:val="2"/>
                                  </w:rPr>
                                  <w:t>. against</w:t>
                                </w:r>
                              </w:p>
                              <w:p w14:paraId="07872F76" w14:textId="77777777" w:rsidR="00AA181E" w:rsidRDefault="00AA181E" w:rsidP="00617E12">
                                <w:pPr>
                                  <w:spacing w:line="15" w:lineRule="exact"/>
                                  <w:ind w:right="111"/>
                                  <w:jc w:val="right"/>
                                  <w:rPr>
                                    <w:sz w:val="2"/>
                                  </w:rPr>
                                </w:pPr>
                                <w:r>
                                  <w:rPr>
                                    <w:color w:val="1D1D1B"/>
                                    <w:w w:val="110"/>
                                    <w:sz w:val="2"/>
                                  </w:rPr>
                                  <w:t>these</w:t>
                                </w:r>
                              </w:p>
                            </w:txbxContent>
                          </wps:txbx>
                          <wps:bodyPr rot="0" vert="horz" wrap="square" lIns="0" tIns="0" rIns="0" bIns="0" anchor="t" anchorCtr="0" upright="1">
                            <a:noAutofit/>
                          </wps:bodyPr>
                        </wps:wsp>
                        <wps:wsp>
                          <wps:cNvPr id="23749" name="Text Box 2051"/>
                          <wps:cNvSpPr txBox="1">
                            <a:spLocks/>
                          </wps:cNvSpPr>
                          <wps:spPr bwMode="auto">
                            <a:xfrm>
                              <a:off x="5755" y="515"/>
                              <a:ext cx="22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92673" w14:textId="77777777" w:rsidR="00AA181E" w:rsidRDefault="00AA181E" w:rsidP="00617E12"/>
                            </w:txbxContent>
                          </wps:txbx>
                          <wps:bodyPr rot="0" vert="horz" wrap="square" lIns="0" tIns="0" rIns="0" bIns="0" anchor="t" anchorCtr="0" upright="1">
                            <a:noAutofit/>
                          </wps:bodyPr>
                        </wps:wsp>
                        <wps:wsp>
                          <wps:cNvPr id="23750" name="Text Box 2052"/>
                          <wps:cNvSpPr txBox="1">
                            <a:spLocks/>
                          </wps:cNvSpPr>
                          <wps:spPr bwMode="auto">
                            <a:xfrm>
                              <a:off x="7601" y="515"/>
                              <a:ext cx="229"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49287" w14:textId="77777777" w:rsidR="00AA181E" w:rsidRDefault="00AA181E" w:rsidP="00617E12"/>
                            </w:txbxContent>
                          </wps:txbx>
                          <wps:bodyPr rot="0" vert="horz" wrap="square" lIns="0" tIns="0" rIns="0" bIns="0" anchor="t" anchorCtr="0" upright="1">
                            <a:noAutofit/>
                          </wps:bodyPr>
                        </wps:wsp>
                        <wps:wsp>
                          <wps:cNvPr id="23751" name="Text Box 2053"/>
                          <wps:cNvSpPr txBox="1">
                            <a:spLocks/>
                          </wps:cNvSpPr>
                          <wps:spPr bwMode="auto">
                            <a:xfrm>
                              <a:off x="6027" y="566"/>
                              <a:ext cx="1469" cy="294"/>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E3115" w14:textId="77777777" w:rsidR="00AA181E" w:rsidRDefault="00AA181E" w:rsidP="00617E12"/>
                            </w:txbxContent>
                          </wps:txbx>
                          <wps:bodyPr rot="0" vert="horz" wrap="square" lIns="0" tIns="0" rIns="0" bIns="0" anchor="t" anchorCtr="0" upright="1">
                            <a:noAutofit/>
                          </wps:bodyPr>
                        </wps:wsp>
                        <wps:wsp>
                          <wps:cNvPr id="23752" name="Text Box 2054"/>
                          <wps:cNvSpPr txBox="1">
                            <a:spLocks/>
                          </wps:cNvSpPr>
                          <wps:spPr bwMode="auto">
                            <a:xfrm>
                              <a:off x="4559" y="566"/>
                              <a:ext cx="1133" cy="294"/>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67302" w14:textId="77777777" w:rsidR="00AA181E" w:rsidRDefault="00AA181E" w:rsidP="00617E12"/>
                            </w:txbxContent>
                          </wps:txbx>
                          <wps:bodyPr rot="0" vert="horz" wrap="square" lIns="0" tIns="0" rIns="0" bIns="0" anchor="t" anchorCtr="0" upright="1">
                            <a:noAutofit/>
                          </wps:bodyPr>
                        </wps:wsp>
                        <wps:wsp>
                          <wps:cNvPr id="23753" name="Text Box 2055"/>
                          <wps:cNvSpPr txBox="1">
                            <a:spLocks/>
                          </wps:cNvSpPr>
                          <wps:spPr bwMode="auto">
                            <a:xfrm>
                              <a:off x="7919" y="483"/>
                              <a:ext cx="2094" cy="462"/>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CA77A" w14:textId="77777777" w:rsidR="00AA181E" w:rsidRDefault="00AA181E" w:rsidP="00617E12"/>
                            </w:txbxContent>
                          </wps:txbx>
                          <wps:bodyPr rot="0" vert="horz" wrap="square" lIns="0" tIns="0" rIns="0" bIns="0" anchor="t" anchorCtr="0" upright="1">
                            <a:noAutofit/>
                          </wps:bodyPr>
                        </wps:wsp>
                      </wpg:grpSp>
                      <wps:wsp>
                        <wps:cNvPr id="23754" name="AutoShape 2056"/>
                        <wps:cNvSpPr>
                          <a:spLocks/>
                        </wps:cNvSpPr>
                        <wps:spPr bwMode="auto">
                          <a:xfrm>
                            <a:off x="3235325" y="2087880"/>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4"/>
                              <a:gd name="T28" fmla="*/ 3163 h 24"/>
                              <a:gd name="T29" fmla="*/ 18437 w 24"/>
                              <a:gd name="T30" fmla="*/ 18437 h 2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24">
                                <a:moveTo>
                                  <a:pt x="0" y="0"/>
                                </a:moveTo>
                                <a:lnTo>
                                  <a:pt x="0" y="24"/>
                                </a:lnTo>
                                <a:lnTo>
                                  <a:pt x="24" y="24"/>
                                </a:lnTo>
                                <a:lnTo>
                                  <a:pt x="24" y="0"/>
                                </a:lnTo>
                                <a:lnTo>
                                  <a:pt x="0" y="0"/>
                                </a:lnTo>
                                <a:close/>
                              </a:path>
                            </a:pathLst>
                          </a:cu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5" name="Text Box 2057"/>
                        <wps:cNvSpPr txBox="1">
                          <a:spLocks/>
                        </wps:cNvSpPr>
                        <wps:spPr bwMode="auto">
                          <a:xfrm>
                            <a:off x="3208655" y="3150235"/>
                            <a:ext cx="67945" cy="3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8646" w14:textId="77777777" w:rsidR="00AA181E" w:rsidRDefault="00AA181E" w:rsidP="00617E12">
                              <w:pPr>
                                <w:spacing w:before="87"/>
                                <w:ind w:left="88"/>
                                <w:rPr>
                                  <w:rFonts w:ascii="Museo Sans Rounded"/>
                                  <w:sz w:val="9"/>
                                </w:rPr>
                              </w:pPr>
                              <w:r>
                                <w:rPr>
                                  <w:rFonts w:ascii="Museo Sans Rounded"/>
                                  <w:color w:val="FFFFFF"/>
                                  <w:sz w:val="9"/>
                                </w:rPr>
                                <w:t>SUB IMPACT CATEGORY</w:t>
                              </w:r>
                            </w:p>
                          </w:txbxContent>
                        </wps:txbx>
                        <wps:bodyPr rot="0" vert="horz" wrap="square" lIns="0" tIns="0" rIns="0" bIns="0" anchor="t" anchorCtr="0" upright="1">
                          <a:noAutofit/>
                        </wps:bodyPr>
                      </wps:wsp>
                      <wps:wsp>
                        <wps:cNvPr id="23756" name="Text Box 2058"/>
                        <wps:cNvSpPr txBox="1">
                          <a:spLocks/>
                        </wps:cNvSpPr>
                        <wps:spPr bwMode="auto">
                          <a:xfrm>
                            <a:off x="3235325" y="3084830"/>
                            <a:ext cx="152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0BFA1" w14:textId="77777777" w:rsidR="00AA181E" w:rsidRDefault="00AA181E" w:rsidP="00617E12">
                              <w:pPr>
                                <w:spacing w:before="71" w:line="288" w:lineRule="auto"/>
                                <w:ind w:left="88" w:right="98"/>
                                <w:rPr>
                                  <w:rFonts w:ascii="Arial"/>
                                  <w:i/>
                                  <w:sz w:val="11"/>
                                </w:rPr>
                              </w:pPr>
                              <w:r>
                                <w:rPr>
                                  <w:rFonts w:ascii="Arial"/>
                                  <w:i/>
                                  <w:color w:val="FFFFFF"/>
                                  <w:w w:val="110"/>
                                  <w:sz w:val="11"/>
                                </w:rPr>
                                <w:t>BIL 4 impact descriptor listed here</w:t>
                              </w:r>
                            </w:p>
                          </w:txbxContent>
                        </wps:txbx>
                        <wps:bodyPr rot="0" vert="horz" wrap="square" lIns="0" tIns="0" rIns="0" bIns="0" anchor="t" anchorCtr="0" upright="1">
                          <a:noAutofit/>
                        </wps:bodyPr>
                      </wps:wsp>
                      <wps:wsp>
                        <wps:cNvPr id="23757" name="Text Box 2059"/>
                        <wps:cNvSpPr txBox="1">
                          <a:spLocks/>
                        </wps:cNvSpPr>
                        <wps:spPr bwMode="auto">
                          <a:xfrm>
                            <a:off x="3208655" y="4144010"/>
                            <a:ext cx="67945" cy="3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6728A" w14:textId="77777777" w:rsidR="00AA181E" w:rsidRDefault="00AA181E" w:rsidP="00617E12">
                              <w:pPr>
                                <w:spacing w:before="71" w:line="288" w:lineRule="auto"/>
                                <w:ind w:left="88" w:right="17"/>
                                <w:rPr>
                                  <w:rFonts w:ascii="Arial"/>
                                  <w:i/>
                                  <w:sz w:val="11"/>
                                </w:rPr>
                              </w:pPr>
                              <w:r>
                                <w:rPr>
                                  <w:rFonts w:ascii="Arial"/>
                                  <w:i/>
                                  <w:color w:val="FFFFFF"/>
                                  <w:w w:val="110"/>
                                  <w:sz w:val="11"/>
                                </w:rPr>
                                <w:t>BIL 3 impact descriptor listed here</w:t>
                              </w:r>
                            </w:p>
                          </w:txbxContent>
                        </wps:txbx>
                        <wps:bodyPr rot="0" vert="horz" wrap="square" lIns="0" tIns="0" rIns="0" bIns="0" anchor="t" anchorCtr="0" upright="1">
                          <a:noAutofit/>
                        </wps:bodyPr>
                      </wps:wsp>
                      <wps:wsp>
                        <wps:cNvPr id="23758" name="Text Box 2060"/>
                        <wps:cNvSpPr txBox="1">
                          <a:spLocks/>
                        </wps:cNvSpPr>
                        <wps:spPr bwMode="auto">
                          <a:xfrm>
                            <a:off x="3235325" y="4078605"/>
                            <a:ext cx="15240" cy="15240"/>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EFC29" w14:textId="77777777" w:rsidR="00AA181E" w:rsidRDefault="00AA181E" w:rsidP="00617E12">
                              <w:pPr>
                                <w:spacing w:before="71" w:line="288" w:lineRule="auto"/>
                                <w:ind w:left="88" w:right="100"/>
                                <w:rPr>
                                  <w:rFonts w:ascii="Arial"/>
                                  <w:i/>
                                  <w:sz w:val="11"/>
                                </w:rPr>
                              </w:pPr>
                              <w:r>
                                <w:rPr>
                                  <w:rFonts w:ascii="Arial"/>
                                  <w:i/>
                                  <w:color w:val="FFFFFF"/>
                                  <w:w w:val="110"/>
                                  <w:sz w:val="11"/>
                                </w:rPr>
                                <w:t>BIL 2 impact descriptor listed here</w:t>
                              </w:r>
                            </w:p>
                          </w:txbxContent>
                        </wps:txbx>
                        <wps:bodyPr rot="0" vert="horz" wrap="square" lIns="0" tIns="0" rIns="0" bIns="0" anchor="t" anchorCtr="0" upright="1">
                          <a:noAutofit/>
                        </wps:bodyPr>
                      </wps:wsp>
                      <wps:wsp>
                        <wps:cNvPr id="23759" name="Text Box 2061"/>
                        <wps:cNvSpPr txBox="1">
                          <a:spLocks/>
                        </wps:cNvSpPr>
                        <wps:spPr bwMode="auto">
                          <a:xfrm>
                            <a:off x="1662430" y="1558925"/>
                            <a:ext cx="67945" cy="37465"/>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C421D" w14:textId="77777777" w:rsidR="00AA181E" w:rsidRDefault="00AA181E" w:rsidP="00617E12">
                              <w:pPr>
                                <w:spacing w:before="71" w:line="288" w:lineRule="auto"/>
                                <w:ind w:left="88" w:right="162"/>
                                <w:rPr>
                                  <w:rFonts w:ascii="Arial"/>
                                  <w:i/>
                                  <w:sz w:val="11"/>
                                </w:rPr>
                              </w:pPr>
                              <w:r>
                                <w:rPr>
                                  <w:rFonts w:ascii="Arial"/>
                                  <w:i/>
                                  <w:color w:val="FFFFFF"/>
                                  <w:w w:val="105"/>
                                  <w:sz w:val="11"/>
                                </w:rPr>
                                <w:t>BIL 1 impact descriptor listed here</w:t>
                              </w:r>
                            </w:p>
                          </w:txbxContent>
                        </wps:txbx>
                        <wps:bodyPr rot="0" vert="horz" wrap="square" lIns="0" tIns="0" rIns="0" bIns="0" anchor="t" anchorCtr="0" upright="1">
                          <a:noAutofit/>
                        </wps:bodyPr>
                      </wps:wsp>
                      <wps:wsp>
                        <wps:cNvPr id="23760" name="Text Box 2062"/>
                        <wps:cNvSpPr txBox="1">
                          <a:spLocks/>
                        </wps:cNvSpPr>
                        <wps:spPr bwMode="auto">
                          <a:xfrm>
                            <a:off x="1688465" y="1493520"/>
                            <a:ext cx="15240" cy="15240"/>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01BBE" w14:textId="77777777" w:rsidR="00AA181E" w:rsidRDefault="00AA181E" w:rsidP="00617E12">
                              <w:pPr>
                                <w:spacing w:before="71" w:line="288" w:lineRule="auto"/>
                                <w:ind w:left="88"/>
                                <w:rPr>
                                  <w:rFonts w:ascii="Arial"/>
                                  <w:i/>
                                  <w:sz w:val="11"/>
                                </w:rPr>
                              </w:pPr>
                              <w:r>
                                <w:rPr>
                                  <w:rFonts w:ascii="Arial"/>
                                  <w:i/>
                                  <w:color w:val="FFFFFF"/>
                                  <w:w w:val="110"/>
                                  <w:sz w:val="11"/>
                                </w:rPr>
                                <w:t>BIL 0 impact descriptor listed here</w:t>
                              </w:r>
                            </w:p>
                          </w:txbxContent>
                        </wps:txbx>
                        <wps:bodyPr rot="0" vert="horz" wrap="square" lIns="0" tIns="0" rIns="0" bIns="0" anchor="t" anchorCtr="0" upright="1">
                          <a:noAutofit/>
                        </wps:bodyPr>
                      </wps:wsp>
                      <wpg:grpSp>
                        <wpg:cNvPr id="23761" name="Group 2063"/>
                        <wpg:cNvGrpSpPr>
                          <a:grpSpLocks/>
                        </wpg:cNvGrpSpPr>
                        <wpg:grpSpPr bwMode="auto">
                          <a:xfrm>
                            <a:off x="513080" y="2490470"/>
                            <a:ext cx="67945" cy="37465"/>
                            <a:chOff x="2377" y="345"/>
                            <a:chExt cx="8391" cy="881"/>
                          </a:xfrm>
                        </wpg:grpSpPr>
                        <wps:wsp>
                          <wps:cNvPr id="23762" name="Rectangle 2064"/>
                          <wps:cNvSpPr>
                            <a:spLocks/>
                          </wps:cNvSpPr>
                          <wps:spPr bwMode="auto">
                            <a:xfrm>
                              <a:off x="2377" y="345"/>
                              <a:ext cx="8391" cy="881"/>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3" name="Text Box 2065"/>
                          <wps:cNvSpPr txBox="1">
                            <a:spLocks/>
                          </wps:cNvSpPr>
                          <wps:spPr bwMode="auto">
                            <a:xfrm>
                              <a:off x="2545" y="509"/>
                              <a:ext cx="8056" cy="546"/>
                            </a:xfrm>
                            <a:prstGeom prst="rect">
                              <a:avLst/>
                            </a:prstGeom>
                            <a:solidFill>
                              <a:srgbClr val="1D24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D75C1" w14:textId="77777777" w:rsidR="00AA181E" w:rsidRDefault="00AA181E" w:rsidP="00617E12"/>
                            </w:txbxContent>
                          </wps:txbx>
                          <wps:bodyPr rot="0" vert="horz" wrap="square" lIns="0" tIns="0" rIns="0" bIns="0" anchor="t" anchorCtr="0" upright="1">
                            <a:noAutofit/>
                          </wps:bodyPr>
                        </wps:wsp>
                      </wpg:grpSp>
                      <wps:wsp>
                        <wps:cNvPr id="23764" name="AutoShape 2066"/>
                        <wps:cNvSpPr>
                          <a:spLocks/>
                        </wps:cNvSpPr>
                        <wps:spPr bwMode="auto">
                          <a:xfrm>
                            <a:off x="539115" y="242506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3163 w 24"/>
                              <a:gd name="T28" fmla="*/ 3163 h 24"/>
                              <a:gd name="T29" fmla="*/ 18437 w 24"/>
                              <a:gd name="T30" fmla="*/ 18437 h 2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4" h="24">
                                <a:moveTo>
                                  <a:pt x="0" y="0"/>
                                </a:moveTo>
                                <a:lnTo>
                                  <a:pt x="0" y="24"/>
                                </a:lnTo>
                                <a:lnTo>
                                  <a:pt x="24" y="24"/>
                                </a:lnTo>
                                <a:lnTo>
                                  <a:pt x="24" y="0"/>
                                </a:lnTo>
                                <a:lnTo>
                                  <a:pt x="0" y="0"/>
                                </a:lnTo>
                                <a:close/>
                              </a:path>
                            </a:pathLst>
                          </a:cu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5" name="Text Box 2067"/>
                        <wps:cNvSpPr txBox="1">
                          <a:spLocks/>
                        </wps:cNvSpPr>
                        <wps:spPr bwMode="auto">
                          <a:xfrm>
                            <a:off x="1662430" y="2490470"/>
                            <a:ext cx="67945" cy="37465"/>
                          </a:xfrm>
                          <a:prstGeom prst="rect">
                            <a:avLst/>
                          </a:prstGeom>
                          <a:solidFill>
                            <a:srgbClr val="1D244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D3F22" w14:textId="77777777" w:rsidR="00AA181E" w:rsidRDefault="00AA181E" w:rsidP="00617E12">
                              <w:pPr>
                                <w:spacing w:line="288" w:lineRule="auto"/>
                                <w:ind w:right="-1"/>
                                <w:rPr>
                                  <w:rFonts w:ascii="Arial"/>
                                  <w:i/>
                                  <w:sz w:val="11"/>
                                </w:rPr>
                              </w:pPr>
                              <w:r>
                                <w:rPr>
                                  <w:rFonts w:ascii="Arial"/>
                                  <w:i/>
                                  <w:color w:val="FFFFFF"/>
                                  <w:w w:val="110"/>
                                  <w:sz w:val="11"/>
                                </w:rPr>
                                <w:t xml:space="preserve">Sub impact </w:t>
                              </w:r>
                              <w:r>
                                <w:rPr>
                                  <w:rFonts w:ascii="Arial"/>
                                  <w:i/>
                                  <w:color w:val="FFFFFF"/>
                                  <w:spacing w:val="-3"/>
                                  <w:w w:val="110"/>
                                  <w:sz w:val="11"/>
                                </w:rPr>
                                <w:t xml:space="preserve">category </w:t>
                              </w:r>
                              <w:r>
                                <w:rPr>
                                  <w:rFonts w:ascii="Arial"/>
                                  <w:i/>
                                  <w:color w:val="FFFFFF"/>
                                  <w:w w:val="110"/>
                                  <w:sz w:val="11"/>
                                </w:rPr>
                                <w:t>listed here</w:t>
                              </w:r>
                            </w:p>
                          </w:txbxContent>
                        </wps:txbx>
                        <wps:bodyPr rot="0" vert="horz" wrap="square" lIns="0" tIns="0" rIns="0" bIns="0" anchor="t" anchorCtr="0" upright="1">
                          <a:noAutofit/>
                        </wps:bodyPr>
                      </wps:wsp>
                      <wps:wsp>
                        <wps:cNvPr id="23766" name="Text Box 2068"/>
                        <wps:cNvSpPr txBox="1">
                          <a:spLocks/>
                        </wps:cNvSpPr>
                        <wps:spPr bwMode="auto">
                          <a:xfrm>
                            <a:off x="1688465" y="2425065"/>
                            <a:ext cx="15240" cy="1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D4F7" w14:textId="77777777" w:rsidR="00AA181E" w:rsidRDefault="00AA181E" w:rsidP="00617E12">
                              <w:pPr>
                                <w:spacing w:line="111" w:lineRule="exact"/>
                                <w:rPr>
                                  <w:rFonts w:ascii="Museo Sans Rounded"/>
                                  <w:sz w:val="10"/>
                                </w:rPr>
                              </w:pPr>
                              <w:r>
                                <w:rPr>
                                  <w:rFonts w:ascii="Museo Sans Rounded"/>
                                  <w:color w:val="457BBE"/>
                                  <w:sz w:val="10"/>
                                </w:rPr>
                                <w:t>CONSEQUENCES</w:t>
                              </w:r>
                            </w:p>
                          </w:txbxContent>
                        </wps:txbx>
                        <wps:bodyPr rot="0" vert="vert270" wrap="square" lIns="0" tIns="0" rIns="0" bIns="0" anchor="t" anchorCtr="0" upright="1">
                          <a:noAutofit/>
                        </wps:bodyPr>
                      </wps:wsp>
                      <wps:wsp>
                        <wps:cNvPr id="23767" name="AutoShape 2069"/>
                        <wps:cNvSpPr>
                          <a:spLocks/>
                        </wps:cNvSpPr>
                        <wps:spPr bwMode="auto">
                          <a:xfrm>
                            <a:off x="1662430" y="200406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 name="T9" fmla="*/ 3163 w 107"/>
                              <a:gd name="T10" fmla="*/ 3163 h 59"/>
                              <a:gd name="T11" fmla="*/ 18437 w 107"/>
                              <a:gd name="T12" fmla="*/ 18437 h 59"/>
                            </a:gdLst>
                            <a:ahLst/>
                            <a:cxnLst>
                              <a:cxn ang="T6">
                                <a:pos x="T0" y="T1"/>
                              </a:cxn>
                              <a:cxn ang="T7">
                                <a:pos x="T2" y="T3"/>
                              </a:cxn>
                              <a:cxn ang="T8">
                                <a:pos x="T4" y="T5"/>
                              </a:cxn>
                            </a:cxnLst>
                            <a:rect l="T9" t="T10" r="T11" b="T12"/>
                            <a:pathLst>
                              <a:path w="107" h="59">
                                <a:moveTo>
                                  <a:pt x="0" y="0"/>
                                </a:moveTo>
                                <a:lnTo>
                                  <a:pt x="0" y="59"/>
                                </a:lnTo>
                                <a:lnTo>
                                  <a:pt x="107" y="59"/>
                                </a:lnTo>
                                <a:lnTo>
                                  <a:pt x="107" y="0"/>
                                </a:lnTo>
                                <a:lnTo>
                                  <a:pt x="0" y="0"/>
                                </a:lnTo>
                                <a:close/>
                              </a:path>
                            </a:pathLst>
                          </a:custGeom>
                          <a:solidFill>
                            <a:srgbClr val="1D2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23768" name="Group 2070"/>
                        <wpg:cNvGrpSpPr>
                          <a:grpSpLocks/>
                        </wpg:cNvGrpSpPr>
                        <wpg:grpSpPr bwMode="auto">
                          <a:xfrm>
                            <a:off x="1688465" y="1938655"/>
                            <a:ext cx="15240" cy="15240"/>
                            <a:chOff x="2965" y="1586"/>
                            <a:chExt cx="7636" cy="9188"/>
                          </a:xfrm>
                        </wpg:grpSpPr>
                        <wps:wsp>
                          <wps:cNvPr id="23769" name="AutoShape 2071"/>
                          <wps:cNvSpPr>
                            <a:spLocks/>
                          </wps:cNvSpPr>
                          <wps:spPr bwMode="auto">
                            <a:xfrm>
                              <a:off x="2964" y="1586"/>
                              <a:ext cx="7636" cy="4699"/>
                            </a:xfrm>
                            <a:custGeom>
                              <a:avLst/>
                              <a:gdLst>
                                <a:gd name="T0" fmla="*/ 7635 w 7636"/>
                                <a:gd name="T1" fmla="*/ 2593 h 4699"/>
                                <a:gd name="T2" fmla="*/ 0 w 7636"/>
                                <a:gd name="T3" fmla="*/ 2593 h 4699"/>
                                <a:gd name="T4" fmla="*/ 0 w 7636"/>
                                <a:gd name="T5" fmla="*/ 6285 h 4699"/>
                                <a:gd name="T6" fmla="*/ 7635 w 7636"/>
                                <a:gd name="T7" fmla="*/ 6285 h 4699"/>
                                <a:gd name="T8" fmla="*/ 7635 w 7636"/>
                                <a:gd name="T9" fmla="*/ 2593 h 4699"/>
                                <a:gd name="T10" fmla="*/ 7635 w 7636"/>
                                <a:gd name="T11" fmla="*/ 1586 h 4699"/>
                                <a:gd name="T12" fmla="*/ 0 w 7636"/>
                                <a:gd name="T13" fmla="*/ 1586 h 4699"/>
                                <a:gd name="T14" fmla="*/ 0 w 7636"/>
                                <a:gd name="T15" fmla="*/ 2509 h 4699"/>
                                <a:gd name="T16" fmla="*/ 7635 w 7636"/>
                                <a:gd name="T17" fmla="*/ 2509 h 4699"/>
                                <a:gd name="T18" fmla="*/ 7635 w 7636"/>
                                <a:gd name="T19" fmla="*/ 1586 h 469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636" h="4699">
                                  <a:moveTo>
                                    <a:pt x="7635" y="1007"/>
                                  </a:moveTo>
                                  <a:lnTo>
                                    <a:pt x="0" y="1007"/>
                                  </a:lnTo>
                                  <a:lnTo>
                                    <a:pt x="0" y="4699"/>
                                  </a:lnTo>
                                  <a:lnTo>
                                    <a:pt x="7635" y="4699"/>
                                  </a:lnTo>
                                  <a:lnTo>
                                    <a:pt x="7635" y="1007"/>
                                  </a:lnTo>
                                  <a:moveTo>
                                    <a:pt x="7635" y="0"/>
                                  </a:moveTo>
                                  <a:lnTo>
                                    <a:pt x="0" y="0"/>
                                  </a:lnTo>
                                  <a:lnTo>
                                    <a:pt x="0" y="923"/>
                                  </a:lnTo>
                                  <a:lnTo>
                                    <a:pt x="7635" y="923"/>
                                  </a:lnTo>
                                  <a:lnTo>
                                    <a:pt x="7635" y="0"/>
                                  </a:lnTo>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0" name="Line 2072"/>
                          <wps:cNvCnPr>
                            <a:cxnSpLocks/>
                          </wps:cNvCnPr>
                          <wps:spPr bwMode="auto">
                            <a:xfrm>
                              <a:off x="6573" y="2298"/>
                              <a:ext cx="0" cy="417"/>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71" name="Freeform 2073"/>
                          <wps:cNvSpPr>
                            <a:spLocks/>
                          </wps:cNvSpPr>
                          <wps:spPr bwMode="auto">
                            <a:xfrm>
                              <a:off x="6482" y="2607"/>
                              <a:ext cx="181" cy="99"/>
                            </a:xfrm>
                            <a:custGeom>
                              <a:avLst/>
                              <a:gdLst>
                                <a:gd name="T0" fmla="*/ 181 w 181"/>
                                <a:gd name="T1" fmla="*/ 2607 h 99"/>
                                <a:gd name="T2" fmla="*/ 91 w 181"/>
                                <a:gd name="T3" fmla="*/ 2705 h 99"/>
                                <a:gd name="T4" fmla="*/ 0 w 181"/>
                                <a:gd name="T5" fmla="*/ 2607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1"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2" name="Line 2074"/>
                          <wps:cNvCnPr>
                            <a:cxnSpLocks/>
                          </wps:cNvCnPr>
                          <wps:spPr bwMode="auto">
                            <a:xfrm>
                              <a:off x="6566" y="4313"/>
                              <a:ext cx="0" cy="252"/>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73" name="Freeform 2075"/>
                          <wps:cNvSpPr>
                            <a:spLocks/>
                          </wps:cNvSpPr>
                          <wps:spPr bwMode="auto">
                            <a:xfrm>
                              <a:off x="6475" y="4458"/>
                              <a:ext cx="181" cy="99"/>
                            </a:xfrm>
                            <a:custGeom>
                              <a:avLst/>
                              <a:gdLst>
                                <a:gd name="T0" fmla="*/ 181 w 181"/>
                                <a:gd name="T1" fmla="*/ 4458 h 99"/>
                                <a:gd name="T2" fmla="*/ 90 w 181"/>
                                <a:gd name="T3" fmla="*/ 4556 h 99"/>
                                <a:gd name="T4" fmla="*/ 0 w 181"/>
                                <a:gd name="T5" fmla="*/ 4458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4" name="Line 2076"/>
                          <wps:cNvCnPr>
                            <a:cxnSpLocks/>
                          </wps:cNvCnPr>
                          <wps:spPr bwMode="auto">
                            <a:xfrm>
                              <a:off x="6573" y="5278"/>
                              <a:ext cx="0" cy="462"/>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75" name="Freeform 2077"/>
                          <wps:cNvSpPr>
                            <a:spLocks/>
                          </wps:cNvSpPr>
                          <wps:spPr bwMode="auto">
                            <a:xfrm>
                              <a:off x="6482" y="5423"/>
                              <a:ext cx="181" cy="99"/>
                            </a:xfrm>
                            <a:custGeom>
                              <a:avLst/>
                              <a:gdLst>
                                <a:gd name="T0" fmla="*/ 181 w 181"/>
                                <a:gd name="T1" fmla="*/ 5423 h 99"/>
                                <a:gd name="T2" fmla="*/ 91 w 181"/>
                                <a:gd name="T3" fmla="*/ 5521 h 99"/>
                                <a:gd name="T4" fmla="*/ 0 w 181"/>
                                <a:gd name="T5" fmla="*/ 5423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1"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6" name="Line 2078"/>
                          <wps:cNvCnPr>
                            <a:cxnSpLocks/>
                          </wps:cNvCnPr>
                          <wps:spPr bwMode="auto">
                            <a:xfrm>
                              <a:off x="5737" y="5278"/>
                              <a:ext cx="0" cy="462"/>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77" name="Freeform 2079"/>
                          <wps:cNvSpPr>
                            <a:spLocks/>
                          </wps:cNvSpPr>
                          <wps:spPr bwMode="auto">
                            <a:xfrm>
                              <a:off x="5646" y="5423"/>
                              <a:ext cx="181" cy="99"/>
                            </a:xfrm>
                            <a:custGeom>
                              <a:avLst/>
                              <a:gdLst>
                                <a:gd name="T0" fmla="*/ 180 w 181"/>
                                <a:gd name="T1" fmla="*/ 5423 h 99"/>
                                <a:gd name="T2" fmla="*/ 90 w 181"/>
                                <a:gd name="T3" fmla="*/ 5521 h 99"/>
                                <a:gd name="T4" fmla="*/ 0 w 181"/>
                                <a:gd name="T5" fmla="*/ 5423 h 99"/>
                                <a:gd name="T6" fmla="*/ 0 60000 65536"/>
                                <a:gd name="T7" fmla="*/ 0 60000 65536"/>
                                <a:gd name="T8" fmla="*/ 0 60000 65536"/>
                              </a:gdLst>
                              <a:ahLst/>
                              <a:cxnLst>
                                <a:cxn ang="T6">
                                  <a:pos x="T0" y="T1"/>
                                </a:cxn>
                                <a:cxn ang="T7">
                                  <a:pos x="T2" y="T3"/>
                                </a:cxn>
                                <a:cxn ang="T8">
                                  <a:pos x="T4" y="T5"/>
                                </a:cxn>
                              </a:cxnLst>
                              <a:rect l="0" t="0" r="r" b="b"/>
                              <a:pathLst>
                                <a:path w="181" h="99">
                                  <a:moveTo>
                                    <a:pt x="180"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78" name="Line 2080"/>
                          <wps:cNvCnPr>
                            <a:cxnSpLocks/>
                          </wps:cNvCnPr>
                          <wps:spPr bwMode="auto">
                            <a:xfrm>
                              <a:off x="7431" y="5278"/>
                              <a:ext cx="0" cy="462"/>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79" name="Freeform 2081"/>
                          <wps:cNvSpPr>
                            <a:spLocks/>
                          </wps:cNvSpPr>
                          <wps:spPr bwMode="auto">
                            <a:xfrm>
                              <a:off x="7341" y="5423"/>
                              <a:ext cx="181" cy="99"/>
                            </a:xfrm>
                            <a:custGeom>
                              <a:avLst/>
                              <a:gdLst>
                                <a:gd name="T0" fmla="*/ 181 w 181"/>
                                <a:gd name="T1" fmla="*/ 5423 h 99"/>
                                <a:gd name="T2" fmla="*/ 90 w 181"/>
                                <a:gd name="T3" fmla="*/ 5521 h 99"/>
                                <a:gd name="T4" fmla="*/ 0 w 181"/>
                                <a:gd name="T5" fmla="*/ 5423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0" name="Freeform 2082"/>
                          <wps:cNvSpPr>
                            <a:spLocks/>
                          </wps:cNvSpPr>
                          <wps:spPr bwMode="auto">
                            <a:xfrm>
                              <a:off x="5068" y="3222"/>
                              <a:ext cx="2680" cy="462"/>
                            </a:xfrm>
                            <a:custGeom>
                              <a:avLst/>
                              <a:gdLst>
                                <a:gd name="T0" fmla="*/ 0 w 2680"/>
                                <a:gd name="T1" fmla="*/ 3684 h 462"/>
                                <a:gd name="T2" fmla="*/ 0 w 2680"/>
                                <a:gd name="T3" fmla="*/ 3222 h 462"/>
                                <a:gd name="T4" fmla="*/ 2679 w 2680"/>
                                <a:gd name="T5" fmla="*/ 3222 h 462"/>
                                <a:gd name="T6" fmla="*/ 2679 w 2680"/>
                                <a:gd name="T7" fmla="*/ 3684 h 4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0" h="462">
                                  <a:moveTo>
                                    <a:pt x="0" y="462"/>
                                  </a:moveTo>
                                  <a:lnTo>
                                    <a:pt x="0" y="0"/>
                                  </a:lnTo>
                                  <a:lnTo>
                                    <a:pt x="2679" y="0"/>
                                  </a:lnTo>
                                  <a:lnTo>
                                    <a:pt x="2679" y="462"/>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1" name="Freeform 2083"/>
                          <wps:cNvSpPr>
                            <a:spLocks/>
                          </wps:cNvSpPr>
                          <wps:spPr bwMode="auto">
                            <a:xfrm>
                              <a:off x="4978" y="3367"/>
                              <a:ext cx="181" cy="99"/>
                            </a:xfrm>
                            <a:custGeom>
                              <a:avLst/>
                              <a:gdLst>
                                <a:gd name="T0" fmla="*/ 180 w 181"/>
                                <a:gd name="T1" fmla="*/ 3368 h 99"/>
                                <a:gd name="T2" fmla="*/ 90 w 181"/>
                                <a:gd name="T3" fmla="*/ 3466 h 99"/>
                                <a:gd name="T4" fmla="*/ 0 w 181"/>
                                <a:gd name="T5" fmla="*/ 3368 h 99"/>
                                <a:gd name="T6" fmla="*/ 0 60000 65536"/>
                                <a:gd name="T7" fmla="*/ 0 60000 65536"/>
                                <a:gd name="T8" fmla="*/ 0 60000 65536"/>
                              </a:gdLst>
                              <a:ahLst/>
                              <a:cxnLst>
                                <a:cxn ang="T6">
                                  <a:pos x="T0" y="T1"/>
                                </a:cxn>
                                <a:cxn ang="T7">
                                  <a:pos x="T2" y="T3"/>
                                </a:cxn>
                                <a:cxn ang="T8">
                                  <a:pos x="T4" y="T5"/>
                                </a:cxn>
                              </a:cxnLst>
                              <a:rect l="0" t="0" r="r" b="b"/>
                              <a:pathLst>
                                <a:path w="181" h="99">
                                  <a:moveTo>
                                    <a:pt x="180"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2" name="Freeform 2084"/>
                          <wps:cNvSpPr>
                            <a:spLocks/>
                          </wps:cNvSpPr>
                          <wps:spPr bwMode="auto">
                            <a:xfrm>
                              <a:off x="7657" y="3367"/>
                              <a:ext cx="181" cy="99"/>
                            </a:xfrm>
                            <a:custGeom>
                              <a:avLst/>
                              <a:gdLst>
                                <a:gd name="T0" fmla="*/ 181 w 181"/>
                                <a:gd name="T1" fmla="*/ 3367 h 99"/>
                                <a:gd name="T2" fmla="*/ 90 w 181"/>
                                <a:gd name="T3" fmla="*/ 3466 h 99"/>
                                <a:gd name="T4" fmla="*/ 0 w 181"/>
                                <a:gd name="T5" fmla="*/ 3367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9"/>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3" name="Line 2085"/>
                          <wps:cNvCnPr>
                            <a:cxnSpLocks/>
                          </wps:cNvCnPr>
                          <wps:spPr bwMode="auto">
                            <a:xfrm>
                              <a:off x="6573" y="3138"/>
                              <a:ext cx="0" cy="84"/>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84" name="Freeform 2086"/>
                          <wps:cNvSpPr>
                            <a:spLocks/>
                          </wps:cNvSpPr>
                          <wps:spPr bwMode="auto">
                            <a:xfrm>
                              <a:off x="4904" y="5277"/>
                              <a:ext cx="3379" cy="462"/>
                            </a:xfrm>
                            <a:custGeom>
                              <a:avLst/>
                              <a:gdLst>
                                <a:gd name="T0" fmla="*/ 0 w 3379"/>
                                <a:gd name="T1" fmla="*/ 5739 h 462"/>
                                <a:gd name="T2" fmla="*/ 0 w 3379"/>
                                <a:gd name="T3" fmla="*/ 5278 h 462"/>
                                <a:gd name="T4" fmla="*/ 3379 w 3379"/>
                                <a:gd name="T5" fmla="*/ 5278 h 462"/>
                                <a:gd name="T6" fmla="*/ 3379 w 3379"/>
                                <a:gd name="T7" fmla="*/ 5739 h 46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79" h="462">
                                  <a:moveTo>
                                    <a:pt x="0" y="461"/>
                                  </a:moveTo>
                                  <a:lnTo>
                                    <a:pt x="0" y="0"/>
                                  </a:lnTo>
                                  <a:lnTo>
                                    <a:pt x="3379" y="0"/>
                                  </a:lnTo>
                                  <a:lnTo>
                                    <a:pt x="3379" y="461"/>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5" name="Freeform 2087"/>
                          <wps:cNvSpPr>
                            <a:spLocks/>
                          </wps:cNvSpPr>
                          <wps:spPr bwMode="auto">
                            <a:xfrm>
                              <a:off x="4810" y="5423"/>
                              <a:ext cx="181" cy="99"/>
                            </a:xfrm>
                            <a:custGeom>
                              <a:avLst/>
                              <a:gdLst>
                                <a:gd name="T0" fmla="*/ 180 w 181"/>
                                <a:gd name="T1" fmla="*/ 5423 h 99"/>
                                <a:gd name="T2" fmla="*/ 90 w 181"/>
                                <a:gd name="T3" fmla="*/ 5521 h 99"/>
                                <a:gd name="T4" fmla="*/ 0 w 181"/>
                                <a:gd name="T5" fmla="*/ 5423 h 99"/>
                                <a:gd name="T6" fmla="*/ 0 60000 65536"/>
                                <a:gd name="T7" fmla="*/ 0 60000 65536"/>
                                <a:gd name="T8" fmla="*/ 0 60000 65536"/>
                              </a:gdLst>
                              <a:ahLst/>
                              <a:cxnLst>
                                <a:cxn ang="T6">
                                  <a:pos x="T0" y="T1"/>
                                </a:cxn>
                                <a:cxn ang="T7">
                                  <a:pos x="T2" y="T3"/>
                                </a:cxn>
                                <a:cxn ang="T8">
                                  <a:pos x="T4" y="T5"/>
                                </a:cxn>
                              </a:cxnLst>
                              <a:rect l="0" t="0" r="r" b="b"/>
                              <a:pathLst>
                                <a:path w="181" h="99">
                                  <a:moveTo>
                                    <a:pt x="180"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6" name="Freeform 2088"/>
                          <wps:cNvSpPr>
                            <a:spLocks/>
                          </wps:cNvSpPr>
                          <wps:spPr bwMode="auto">
                            <a:xfrm>
                              <a:off x="8195" y="5423"/>
                              <a:ext cx="181" cy="99"/>
                            </a:xfrm>
                            <a:custGeom>
                              <a:avLst/>
                              <a:gdLst>
                                <a:gd name="T0" fmla="*/ 181 w 181"/>
                                <a:gd name="T1" fmla="*/ 5423 h 99"/>
                                <a:gd name="T2" fmla="*/ 90 w 181"/>
                                <a:gd name="T3" fmla="*/ 5521 h 99"/>
                                <a:gd name="T4" fmla="*/ 0 w 181"/>
                                <a:gd name="T5" fmla="*/ 5423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7" name="Rectangle 2089"/>
                          <wps:cNvSpPr>
                            <a:spLocks/>
                          </wps:cNvSpPr>
                          <wps:spPr bwMode="auto">
                            <a:xfrm>
                              <a:off x="2964" y="6368"/>
                              <a:ext cx="7636" cy="2056"/>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88" name="Line 2090"/>
                          <wps:cNvCnPr>
                            <a:cxnSpLocks/>
                          </wps:cNvCnPr>
                          <wps:spPr bwMode="auto">
                            <a:xfrm>
                              <a:off x="6566" y="7587"/>
                              <a:ext cx="0" cy="251"/>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89" name="Freeform 2091"/>
                          <wps:cNvSpPr>
                            <a:spLocks/>
                          </wps:cNvSpPr>
                          <wps:spPr bwMode="auto">
                            <a:xfrm>
                              <a:off x="6475" y="7730"/>
                              <a:ext cx="181" cy="99"/>
                            </a:xfrm>
                            <a:custGeom>
                              <a:avLst/>
                              <a:gdLst>
                                <a:gd name="T0" fmla="*/ 181 w 181"/>
                                <a:gd name="T1" fmla="*/ 7730 h 99"/>
                                <a:gd name="T2" fmla="*/ 90 w 181"/>
                                <a:gd name="T3" fmla="*/ 7829 h 99"/>
                                <a:gd name="T4" fmla="*/ 0 w 181"/>
                                <a:gd name="T5" fmla="*/ 7730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9"/>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0" name="Freeform 2092"/>
                          <wps:cNvSpPr>
                            <a:spLocks/>
                          </wps:cNvSpPr>
                          <wps:spPr bwMode="auto">
                            <a:xfrm>
                              <a:off x="6487" y="6639"/>
                              <a:ext cx="181" cy="99"/>
                            </a:xfrm>
                            <a:custGeom>
                              <a:avLst/>
                              <a:gdLst>
                                <a:gd name="T0" fmla="*/ 181 w 181"/>
                                <a:gd name="T1" fmla="*/ 6640 h 99"/>
                                <a:gd name="T2" fmla="*/ 91 w 181"/>
                                <a:gd name="T3" fmla="*/ 6738 h 99"/>
                                <a:gd name="T4" fmla="*/ 0 w 181"/>
                                <a:gd name="T5" fmla="*/ 6640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1"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1" name="AutoShape 2093"/>
                          <wps:cNvSpPr>
                            <a:spLocks/>
                          </wps:cNvSpPr>
                          <wps:spPr bwMode="auto">
                            <a:xfrm>
                              <a:off x="5777" y="6495"/>
                              <a:ext cx="1558" cy="252"/>
                            </a:xfrm>
                            <a:custGeom>
                              <a:avLst/>
                              <a:gdLst>
                                <a:gd name="T0" fmla="*/ 0 w 1558"/>
                                <a:gd name="T1" fmla="*/ 6496 h 252"/>
                                <a:gd name="T2" fmla="*/ 0 w 1558"/>
                                <a:gd name="T3" fmla="*/ 6747 h 252"/>
                                <a:gd name="T4" fmla="*/ 1558 w 1558"/>
                                <a:gd name="T5" fmla="*/ 6496 h 252"/>
                                <a:gd name="T6" fmla="*/ 1558 w 1558"/>
                                <a:gd name="T7" fmla="*/ 6747 h 25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58" h="252">
                                  <a:moveTo>
                                    <a:pt x="0" y="0"/>
                                  </a:moveTo>
                                  <a:lnTo>
                                    <a:pt x="0" y="251"/>
                                  </a:lnTo>
                                  <a:moveTo>
                                    <a:pt x="1558" y="0"/>
                                  </a:moveTo>
                                  <a:lnTo>
                                    <a:pt x="1558" y="251"/>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2" name="Freeform 2094"/>
                          <wps:cNvSpPr>
                            <a:spLocks/>
                          </wps:cNvSpPr>
                          <wps:spPr bwMode="auto">
                            <a:xfrm>
                              <a:off x="5691" y="6639"/>
                              <a:ext cx="181" cy="99"/>
                            </a:xfrm>
                            <a:custGeom>
                              <a:avLst/>
                              <a:gdLst>
                                <a:gd name="T0" fmla="*/ 180 w 181"/>
                                <a:gd name="T1" fmla="*/ 6640 h 99"/>
                                <a:gd name="T2" fmla="*/ 90 w 181"/>
                                <a:gd name="T3" fmla="*/ 6738 h 99"/>
                                <a:gd name="T4" fmla="*/ 0 w 181"/>
                                <a:gd name="T5" fmla="*/ 6640 h 99"/>
                                <a:gd name="T6" fmla="*/ 0 60000 65536"/>
                                <a:gd name="T7" fmla="*/ 0 60000 65536"/>
                                <a:gd name="T8" fmla="*/ 0 60000 65536"/>
                              </a:gdLst>
                              <a:ahLst/>
                              <a:cxnLst>
                                <a:cxn ang="T6">
                                  <a:pos x="T0" y="T1"/>
                                </a:cxn>
                                <a:cxn ang="T7">
                                  <a:pos x="T2" y="T3"/>
                                </a:cxn>
                                <a:cxn ang="T8">
                                  <a:pos x="T4" y="T5"/>
                                </a:cxn>
                              </a:cxnLst>
                              <a:rect l="0" t="0" r="r" b="b"/>
                              <a:pathLst>
                                <a:path w="181" h="99">
                                  <a:moveTo>
                                    <a:pt x="180" y="0"/>
                                  </a:moveTo>
                                  <a:lnTo>
                                    <a:pt x="90"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3" name="Freeform 2095"/>
                          <wps:cNvSpPr>
                            <a:spLocks/>
                          </wps:cNvSpPr>
                          <wps:spPr bwMode="auto">
                            <a:xfrm>
                              <a:off x="7245" y="6639"/>
                              <a:ext cx="181" cy="99"/>
                            </a:xfrm>
                            <a:custGeom>
                              <a:avLst/>
                              <a:gdLst>
                                <a:gd name="T0" fmla="*/ 181 w 181"/>
                                <a:gd name="T1" fmla="*/ 6640 h 99"/>
                                <a:gd name="T2" fmla="*/ 91 w 181"/>
                                <a:gd name="T3" fmla="*/ 6738 h 99"/>
                                <a:gd name="T4" fmla="*/ 0 w 181"/>
                                <a:gd name="T5" fmla="*/ 6640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1"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4" name="Line 2096"/>
                          <wps:cNvCnPr>
                            <a:cxnSpLocks/>
                          </wps:cNvCnPr>
                          <wps:spPr bwMode="auto">
                            <a:xfrm>
                              <a:off x="8088" y="6496"/>
                              <a:ext cx="0" cy="251"/>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795" name="Freeform 2097"/>
                          <wps:cNvSpPr>
                            <a:spLocks/>
                          </wps:cNvSpPr>
                          <wps:spPr bwMode="auto">
                            <a:xfrm>
                              <a:off x="4978" y="6200"/>
                              <a:ext cx="3315" cy="757"/>
                            </a:xfrm>
                            <a:custGeom>
                              <a:avLst/>
                              <a:gdLst>
                                <a:gd name="T0" fmla="*/ 0 w 3315"/>
                                <a:gd name="T1" fmla="*/ 6957 h 757"/>
                                <a:gd name="T2" fmla="*/ 0 w 3315"/>
                                <a:gd name="T3" fmla="*/ 6496 h 757"/>
                                <a:gd name="T4" fmla="*/ 3315 w 3315"/>
                                <a:gd name="T5" fmla="*/ 6495 h 757"/>
                                <a:gd name="T6" fmla="*/ 3315 w 3315"/>
                                <a:gd name="T7" fmla="*/ 6201 h 7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15" h="757">
                                  <a:moveTo>
                                    <a:pt x="0" y="756"/>
                                  </a:moveTo>
                                  <a:lnTo>
                                    <a:pt x="0" y="295"/>
                                  </a:lnTo>
                                  <a:lnTo>
                                    <a:pt x="3315" y="294"/>
                                  </a:lnTo>
                                  <a:lnTo>
                                    <a:pt x="3315"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6" name="Freeform 2098"/>
                          <wps:cNvSpPr>
                            <a:spLocks/>
                          </wps:cNvSpPr>
                          <wps:spPr bwMode="auto">
                            <a:xfrm>
                              <a:off x="4887" y="6639"/>
                              <a:ext cx="181" cy="99"/>
                            </a:xfrm>
                            <a:custGeom>
                              <a:avLst/>
                              <a:gdLst>
                                <a:gd name="T0" fmla="*/ 181 w 181"/>
                                <a:gd name="T1" fmla="*/ 6639 h 99"/>
                                <a:gd name="T2" fmla="*/ 90 w 181"/>
                                <a:gd name="T3" fmla="*/ 6738 h 99"/>
                                <a:gd name="T4" fmla="*/ 0 w 181"/>
                                <a:gd name="T5" fmla="*/ 6640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9"/>
                                  </a:lnTo>
                                  <a:lnTo>
                                    <a:pt x="0" y="1"/>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7" name="Freeform 2099"/>
                          <wps:cNvSpPr>
                            <a:spLocks/>
                          </wps:cNvSpPr>
                          <wps:spPr bwMode="auto">
                            <a:xfrm>
                              <a:off x="7998" y="6639"/>
                              <a:ext cx="181" cy="99"/>
                            </a:xfrm>
                            <a:custGeom>
                              <a:avLst/>
                              <a:gdLst>
                                <a:gd name="T0" fmla="*/ 181 w 181"/>
                                <a:gd name="T1" fmla="*/ 6639 h 99"/>
                                <a:gd name="T2" fmla="*/ 90 w 181"/>
                                <a:gd name="T3" fmla="*/ 6738 h 99"/>
                                <a:gd name="T4" fmla="*/ 0 w 181"/>
                                <a:gd name="T5" fmla="*/ 6640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0" y="99"/>
                                  </a:lnTo>
                                  <a:lnTo>
                                    <a:pt x="0" y="1"/>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8" name="Line 2100"/>
                          <wps:cNvCnPr>
                            <a:cxnSpLocks/>
                          </wps:cNvCnPr>
                          <wps:spPr bwMode="auto">
                            <a:xfrm>
                              <a:off x="6573" y="5194"/>
                              <a:ext cx="0" cy="84"/>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800" name="Freeform 2101"/>
                          <wps:cNvSpPr>
                            <a:spLocks/>
                          </wps:cNvSpPr>
                          <wps:spPr bwMode="auto">
                            <a:xfrm>
                              <a:off x="5062" y="4145"/>
                              <a:ext cx="2685" cy="168"/>
                            </a:xfrm>
                            <a:custGeom>
                              <a:avLst/>
                              <a:gdLst>
                                <a:gd name="T0" fmla="*/ 2685 w 2685"/>
                                <a:gd name="T1" fmla="*/ 4187 h 168"/>
                                <a:gd name="T2" fmla="*/ 2685 w 2685"/>
                                <a:gd name="T3" fmla="*/ 4313 h 168"/>
                                <a:gd name="T4" fmla="*/ 0 w 2685"/>
                                <a:gd name="T5" fmla="*/ 4313 h 168"/>
                                <a:gd name="T6" fmla="*/ 0 w 2685"/>
                                <a:gd name="T7" fmla="*/ 4145 h 16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85" h="168">
                                  <a:moveTo>
                                    <a:pt x="2685" y="42"/>
                                  </a:moveTo>
                                  <a:lnTo>
                                    <a:pt x="2685" y="168"/>
                                  </a:lnTo>
                                  <a:lnTo>
                                    <a:pt x="0" y="16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1" name="Line 2102"/>
                          <wps:cNvCnPr>
                            <a:cxnSpLocks/>
                          </wps:cNvCnPr>
                          <wps:spPr bwMode="auto">
                            <a:xfrm>
                              <a:off x="4599" y="6201"/>
                              <a:ext cx="3955" cy="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802" name="Rectangle 2103"/>
                          <wps:cNvSpPr>
                            <a:spLocks/>
                          </wps:cNvSpPr>
                          <wps:spPr bwMode="auto">
                            <a:xfrm>
                              <a:off x="2964" y="8801"/>
                              <a:ext cx="7636" cy="1972"/>
                            </a:xfrm>
                            <a:prstGeom prst="rect">
                              <a:avLst/>
                            </a:pr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3" name="Freeform 2104"/>
                          <wps:cNvSpPr>
                            <a:spLocks/>
                          </wps:cNvSpPr>
                          <wps:spPr bwMode="auto">
                            <a:xfrm>
                              <a:off x="6482" y="8818"/>
                              <a:ext cx="181" cy="99"/>
                            </a:xfrm>
                            <a:custGeom>
                              <a:avLst/>
                              <a:gdLst>
                                <a:gd name="T0" fmla="*/ 181 w 181"/>
                                <a:gd name="T1" fmla="*/ 8819 h 99"/>
                                <a:gd name="T2" fmla="*/ 91 w 181"/>
                                <a:gd name="T3" fmla="*/ 8917 h 99"/>
                                <a:gd name="T4" fmla="*/ 0 w 181"/>
                                <a:gd name="T5" fmla="*/ 8819 h 99"/>
                                <a:gd name="T6" fmla="*/ 0 60000 65536"/>
                                <a:gd name="T7" fmla="*/ 0 60000 65536"/>
                                <a:gd name="T8" fmla="*/ 0 60000 65536"/>
                              </a:gdLst>
                              <a:ahLst/>
                              <a:cxnLst>
                                <a:cxn ang="T6">
                                  <a:pos x="T0" y="T1"/>
                                </a:cxn>
                                <a:cxn ang="T7">
                                  <a:pos x="T2" y="T3"/>
                                </a:cxn>
                                <a:cxn ang="T8">
                                  <a:pos x="T4" y="T5"/>
                                </a:cxn>
                              </a:cxnLst>
                              <a:rect l="0" t="0" r="r" b="b"/>
                              <a:pathLst>
                                <a:path w="181" h="99">
                                  <a:moveTo>
                                    <a:pt x="181" y="0"/>
                                  </a:moveTo>
                                  <a:lnTo>
                                    <a:pt x="91" y="9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4" name="Freeform 2105"/>
                          <wps:cNvSpPr>
                            <a:spLocks/>
                          </wps:cNvSpPr>
                          <wps:spPr bwMode="auto">
                            <a:xfrm>
                              <a:off x="6572" y="6200"/>
                              <a:ext cx="2098" cy="2727"/>
                            </a:xfrm>
                            <a:custGeom>
                              <a:avLst/>
                              <a:gdLst>
                                <a:gd name="T0" fmla="*/ 1804 w 2098"/>
                                <a:gd name="T1" fmla="*/ 6201 h 2727"/>
                                <a:gd name="T2" fmla="*/ 1804 w 2098"/>
                                <a:gd name="T3" fmla="*/ 6495 h 2727"/>
                                <a:gd name="T4" fmla="*/ 2097 w 2098"/>
                                <a:gd name="T5" fmla="*/ 6495 h 2727"/>
                                <a:gd name="T6" fmla="*/ 2097 w 2098"/>
                                <a:gd name="T7" fmla="*/ 8508 h 2727"/>
                                <a:gd name="T8" fmla="*/ 0 w 2098"/>
                                <a:gd name="T9" fmla="*/ 8508 h 2727"/>
                                <a:gd name="T10" fmla="*/ 0 w 2098"/>
                                <a:gd name="T11" fmla="*/ 8928 h 27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98" h="2727">
                                  <a:moveTo>
                                    <a:pt x="1804" y="0"/>
                                  </a:moveTo>
                                  <a:lnTo>
                                    <a:pt x="1804" y="294"/>
                                  </a:lnTo>
                                  <a:lnTo>
                                    <a:pt x="2097" y="294"/>
                                  </a:lnTo>
                                  <a:lnTo>
                                    <a:pt x="2097" y="2307"/>
                                  </a:lnTo>
                                  <a:lnTo>
                                    <a:pt x="0" y="2307"/>
                                  </a:lnTo>
                                  <a:lnTo>
                                    <a:pt x="0" y="2727"/>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5" name="Line 2106"/>
                          <wps:cNvCnPr>
                            <a:cxnSpLocks/>
                          </wps:cNvCnPr>
                          <wps:spPr bwMode="auto">
                            <a:xfrm>
                              <a:off x="6578" y="6495"/>
                              <a:ext cx="0" cy="252"/>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806" name="AutoShape 2107"/>
                          <wps:cNvSpPr>
                            <a:spLocks/>
                          </wps:cNvSpPr>
                          <wps:spPr bwMode="auto">
                            <a:xfrm>
                              <a:off x="4559" y="2004"/>
                              <a:ext cx="4028" cy="8686"/>
                            </a:xfrm>
                            <a:custGeom>
                              <a:avLst/>
                              <a:gdLst>
                                <a:gd name="T0" fmla="*/ 4027 w 4028"/>
                                <a:gd name="T1" fmla="*/ 9641 h 8686"/>
                                <a:gd name="T2" fmla="*/ 0 w 4028"/>
                                <a:gd name="T3" fmla="*/ 9641 h 8686"/>
                                <a:gd name="T4" fmla="*/ 0 w 4028"/>
                                <a:gd name="T5" fmla="*/ 10690 h 8686"/>
                                <a:gd name="T6" fmla="*/ 4027 w 4028"/>
                                <a:gd name="T7" fmla="*/ 10690 h 8686"/>
                                <a:gd name="T8" fmla="*/ 4027 w 4028"/>
                                <a:gd name="T9" fmla="*/ 9641 h 8686"/>
                                <a:gd name="T10" fmla="*/ 4027 w 4028"/>
                                <a:gd name="T11" fmla="*/ 4565 h 8686"/>
                                <a:gd name="T12" fmla="*/ 0 w 4028"/>
                                <a:gd name="T13" fmla="*/ 4565 h 8686"/>
                                <a:gd name="T14" fmla="*/ 0 w 4028"/>
                                <a:gd name="T15" fmla="*/ 5194 h 8686"/>
                                <a:gd name="T16" fmla="*/ 4027 w 4028"/>
                                <a:gd name="T17" fmla="*/ 5194 h 8686"/>
                                <a:gd name="T18" fmla="*/ 4027 w 4028"/>
                                <a:gd name="T19" fmla="*/ 4565 h 8686"/>
                                <a:gd name="T20" fmla="*/ 4027 w 4028"/>
                                <a:gd name="T21" fmla="*/ 2715 h 8686"/>
                                <a:gd name="T22" fmla="*/ 0 w 4028"/>
                                <a:gd name="T23" fmla="*/ 2715 h 8686"/>
                                <a:gd name="T24" fmla="*/ 0 w 4028"/>
                                <a:gd name="T25" fmla="*/ 3138 h 8686"/>
                                <a:gd name="T26" fmla="*/ 4027 w 4028"/>
                                <a:gd name="T27" fmla="*/ 3138 h 8686"/>
                                <a:gd name="T28" fmla="*/ 4027 w 4028"/>
                                <a:gd name="T29" fmla="*/ 2715 h 8686"/>
                                <a:gd name="T30" fmla="*/ 4027 w 4028"/>
                                <a:gd name="T31" fmla="*/ 2004 h 8686"/>
                                <a:gd name="T32" fmla="*/ 0 w 4028"/>
                                <a:gd name="T33" fmla="*/ 2004 h 8686"/>
                                <a:gd name="T34" fmla="*/ 0 w 4028"/>
                                <a:gd name="T35" fmla="*/ 2298 h 8686"/>
                                <a:gd name="T36" fmla="*/ 4027 w 4028"/>
                                <a:gd name="T37" fmla="*/ 2298 h 8686"/>
                                <a:gd name="T38" fmla="*/ 4027 w 4028"/>
                                <a:gd name="T39" fmla="*/ 2004 h 868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28" h="8686">
                                  <a:moveTo>
                                    <a:pt x="4027" y="7637"/>
                                  </a:moveTo>
                                  <a:lnTo>
                                    <a:pt x="0" y="7637"/>
                                  </a:lnTo>
                                  <a:lnTo>
                                    <a:pt x="0" y="8686"/>
                                  </a:lnTo>
                                  <a:lnTo>
                                    <a:pt x="4027" y="8686"/>
                                  </a:lnTo>
                                  <a:lnTo>
                                    <a:pt x="4027" y="7637"/>
                                  </a:lnTo>
                                  <a:moveTo>
                                    <a:pt x="4027" y="2561"/>
                                  </a:moveTo>
                                  <a:lnTo>
                                    <a:pt x="0" y="2561"/>
                                  </a:lnTo>
                                  <a:lnTo>
                                    <a:pt x="0" y="3190"/>
                                  </a:lnTo>
                                  <a:lnTo>
                                    <a:pt x="4027" y="3190"/>
                                  </a:lnTo>
                                  <a:lnTo>
                                    <a:pt x="4027" y="2561"/>
                                  </a:lnTo>
                                  <a:moveTo>
                                    <a:pt x="4027" y="711"/>
                                  </a:moveTo>
                                  <a:lnTo>
                                    <a:pt x="0" y="711"/>
                                  </a:lnTo>
                                  <a:lnTo>
                                    <a:pt x="0" y="1134"/>
                                  </a:lnTo>
                                  <a:lnTo>
                                    <a:pt x="4027" y="1134"/>
                                  </a:lnTo>
                                  <a:lnTo>
                                    <a:pt x="4027" y="711"/>
                                  </a:lnTo>
                                  <a:moveTo>
                                    <a:pt x="4027" y="0"/>
                                  </a:moveTo>
                                  <a:lnTo>
                                    <a:pt x="0" y="0"/>
                                  </a:lnTo>
                                  <a:lnTo>
                                    <a:pt x="0" y="294"/>
                                  </a:lnTo>
                                  <a:lnTo>
                                    <a:pt x="4027" y="294"/>
                                  </a:lnTo>
                                  <a:lnTo>
                                    <a:pt x="4027" y="0"/>
                                  </a:lnTo>
                                </a:path>
                              </a:pathLst>
                            </a:custGeom>
                            <a:solidFill>
                              <a:srgbClr val="E7E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07" name="Rectangle 2108"/>
                          <wps:cNvSpPr>
                            <a:spLocks/>
                          </wps:cNvSpPr>
                          <wps:spPr bwMode="auto">
                            <a:xfrm>
                              <a:off x="4559" y="7838"/>
                              <a:ext cx="4028" cy="294"/>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0" name="AutoShape 2109"/>
                          <wps:cNvSpPr>
                            <a:spLocks/>
                          </wps:cNvSpPr>
                          <wps:spPr bwMode="auto">
                            <a:xfrm>
                              <a:off x="4559" y="3473"/>
                              <a:ext cx="4028" cy="756"/>
                            </a:xfrm>
                            <a:custGeom>
                              <a:avLst/>
                              <a:gdLst>
                                <a:gd name="T0" fmla="*/ 1007 w 4028"/>
                                <a:gd name="T1" fmla="*/ 3474 h 756"/>
                                <a:gd name="T2" fmla="*/ 0 w 4028"/>
                                <a:gd name="T3" fmla="*/ 3474 h 756"/>
                                <a:gd name="T4" fmla="*/ 0 w 4028"/>
                                <a:gd name="T5" fmla="*/ 4229 h 756"/>
                                <a:gd name="T6" fmla="*/ 1007 w 4028"/>
                                <a:gd name="T7" fmla="*/ 4229 h 756"/>
                                <a:gd name="T8" fmla="*/ 1007 w 4028"/>
                                <a:gd name="T9" fmla="*/ 3474 h 756"/>
                                <a:gd name="T10" fmla="*/ 4027 w 4028"/>
                                <a:gd name="T11" fmla="*/ 3474 h 756"/>
                                <a:gd name="T12" fmla="*/ 2349 w 4028"/>
                                <a:gd name="T13" fmla="*/ 3474 h 756"/>
                                <a:gd name="T14" fmla="*/ 2349 w 4028"/>
                                <a:gd name="T15" fmla="*/ 4229 h 756"/>
                                <a:gd name="T16" fmla="*/ 4027 w 4028"/>
                                <a:gd name="T17" fmla="*/ 4229 h 756"/>
                                <a:gd name="T18" fmla="*/ 4027 w 4028"/>
                                <a:gd name="T19" fmla="*/ 3474 h 7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28" h="756">
                                  <a:moveTo>
                                    <a:pt x="1007" y="0"/>
                                  </a:moveTo>
                                  <a:lnTo>
                                    <a:pt x="0" y="0"/>
                                  </a:lnTo>
                                  <a:lnTo>
                                    <a:pt x="0" y="755"/>
                                  </a:lnTo>
                                  <a:lnTo>
                                    <a:pt x="1007" y="755"/>
                                  </a:lnTo>
                                  <a:lnTo>
                                    <a:pt x="1007" y="0"/>
                                  </a:lnTo>
                                  <a:moveTo>
                                    <a:pt x="4027" y="0"/>
                                  </a:moveTo>
                                  <a:lnTo>
                                    <a:pt x="2349" y="0"/>
                                  </a:lnTo>
                                  <a:lnTo>
                                    <a:pt x="2349" y="755"/>
                                  </a:lnTo>
                                  <a:lnTo>
                                    <a:pt x="4027" y="755"/>
                                  </a:lnTo>
                                  <a:lnTo>
                                    <a:pt x="4027" y="0"/>
                                  </a:lnTo>
                                </a:path>
                              </a:pathLst>
                            </a:custGeom>
                            <a:solidFill>
                              <a:srgbClr val="E7E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1" name="Rectangle 2110"/>
                          <wps:cNvSpPr>
                            <a:spLocks/>
                          </wps:cNvSpPr>
                          <wps:spPr bwMode="auto">
                            <a:xfrm>
                              <a:off x="4559" y="1714"/>
                              <a:ext cx="4028" cy="290"/>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2" name="Freeform 2111"/>
                          <wps:cNvSpPr>
                            <a:spLocks/>
                          </wps:cNvSpPr>
                          <wps:spPr bwMode="auto">
                            <a:xfrm>
                              <a:off x="3815" y="3878"/>
                              <a:ext cx="41" cy="41"/>
                            </a:xfrm>
                            <a:custGeom>
                              <a:avLst/>
                              <a:gdLst>
                                <a:gd name="T0" fmla="*/ 32 w 41"/>
                                <a:gd name="T1" fmla="*/ 3878 h 41"/>
                                <a:gd name="T2" fmla="*/ 9 w 41"/>
                                <a:gd name="T3" fmla="*/ 3878 h 41"/>
                                <a:gd name="T4" fmla="*/ 0 w 41"/>
                                <a:gd name="T5" fmla="*/ 3887 h 41"/>
                                <a:gd name="T6" fmla="*/ 0 w 41"/>
                                <a:gd name="T7" fmla="*/ 3910 h 41"/>
                                <a:gd name="T8" fmla="*/ 9 w 41"/>
                                <a:gd name="T9" fmla="*/ 3919 h 41"/>
                                <a:gd name="T10" fmla="*/ 32 w 41"/>
                                <a:gd name="T11" fmla="*/ 3919 h 41"/>
                                <a:gd name="T12" fmla="*/ 41 w 41"/>
                                <a:gd name="T13" fmla="*/ 3910 h 41"/>
                                <a:gd name="T14" fmla="*/ 41 w 41"/>
                                <a:gd name="T15" fmla="*/ 3887 h 41"/>
                                <a:gd name="T16" fmla="*/ 32 w 41"/>
                                <a:gd name="T17" fmla="*/ 3878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 h="41">
                                  <a:moveTo>
                                    <a:pt x="32" y="0"/>
                                  </a:moveTo>
                                  <a:lnTo>
                                    <a:pt x="9" y="0"/>
                                  </a:lnTo>
                                  <a:lnTo>
                                    <a:pt x="0" y="9"/>
                                  </a:lnTo>
                                  <a:lnTo>
                                    <a:pt x="0" y="32"/>
                                  </a:lnTo>
                                  <a:lnTo>
                                    <a:pt x="9" y="41"/>
                                  </a:lnTo>
                                  <a:lnTo>
                                    <a:pt x="32" y="41"/>
                                  </a:lnTo>
                                  <a:lnTo>
                                    <a:pt x="41" y="32"/>
                                  </a:lnTo>
                                  <a:lnTo>
                                    <a:pt x="41" y="9"/>
                                  </a:lnTo>
                                  <a:lnTo>
                                    <a:pt x="32" y="0"/>
                                  </a:lnTo>
                                  <a:close/>
                                </a:path>
                              </a:pathLst>
                            </a:custGeom>
                            <a:solidFill>
                              <a:srgbClr val="E7E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63" name="AutoShape 2112"/>
                          <wps:cNvSpPr>
                            <a:spLocks/>
                          </wps:cNvSpPr>
                          <wps:spPr bwMode="auto">
                            <a:xfrm>
                              <a:off x="4845" y="3550"/>
                              <a:ext cx="3463" cy="415"/>
                            </a:xfrm>
                            <a:custGeom>
                              <a:avLst/>
                              <a:gdLst>
                                <a:gd name="T0" fmla="*/ 401 w 3463"/>
                                <a:gd name="T1" fmla="*/ 3690 h 415"/>
                                <a:gd name="T2" fmla="*/ 385 w 3463"/>
                                <a:gd name="T3" fmla="*/ 3833 h 415"/>
                                <a:gd name="T4" fmla="*/ 283 w 3463"/>
                                <a:gd name="T5" fmla="*/ 3936 h 415"/>
                                <a:gd name="T6" fmla="*/ 132 w 3463"/>
                                <a:gd name="T7" fmla="*/ 3936 h 415"/>
                                <a:gd name="T8" fmla="*/ 29 w 3463"/>
                                <a:gd name="T9" fmla="*/ 3833 h 415"/>
                                <a:gd name="T10" fmla="*/ 29 w 3463"/>
                                <a:gd name="T11" fmla="*/ 3683 h 415"/>
                                <a:gd name="T12" fmla="*/ 132 w 3463"/>
                                <a:gd name="T13" fmla="*/ 3580 h 415"/>
                                <a:gd name="T14" fmla="*/ 283 w 3463"/>
                                <a:gd name="T15" fmla="*/ 3580 h 415"/>
                                <a:gd name="T16" fmla="*/ 385 w 3463"/>
                                <a:gd name="T17" fmla="*/ 3683 h 415"/>
                                <a:gd name="T18" fmla="*/ 401 w 3463"/>
                                <a:gd name="T19" fmla="*/ 3690 h 415"/>
                                <a:gd name="T20" fmla="*/ 354 w 3463"/>
                                <a:gd name="T21" fmla="*/ 3612 h 415"/>
                                <a:gd name="T22" fmla="*/ 276 w 3463"/>
                                <a:gd name="T23" fmla="*/ 3565 h 415"/>
                                <a:gd name="T24" fmla="*/ 127 w 3463"/>
                                <a:gd name="T25" fmla="*/ 3567 h 415"/>
                                <a:gd name="T26" fmla="*/ 17 w 3463"/>
                                <a:gd name="T27" fmla="*/ 3677 h 415"/>
                                <a:gd name="T28" fmla="*/ 17 w 3463"/>
                                <a:gd name="T29" fmla="*/ 3839 h 415"/>
                                <a:gd name="T30" fmla="*/ 127 w 3463"/>
                                <a:gd name="T31" fmla="*/ 3949 h 415"/>
                                <a:gd name="T32" fmla="*/ 276 w 3463"/>
                                <a:gd name="T33" fmla="*/ 3951 h 415"/>
                                <a:gd name="T34" fmla="*/ 354 w 3463"/>
                                <a:gd name="T35" fmla="*/ 3904 h 415"/>
                                <a:gd name="T36" fmla="*/ 415 w 3463"/>
                                <a:gd name="T37" fmla="*/ 3758 h 415"/>
                                <a:gd name="T38" fmla="*/ 2759 w 3463"/>
                                <a:gd name="T39" fmla="*/ 3693 h 415"/>
                                <a:gd name="T40" fmla="*/ 2756 w 3463"/>
                                <a:gd name="T41" fmla="*/ 3758 h 415"/>
                                <a:gd name="T42" fmla="*/ 2699 w 3463"/>
                                <a:gd name="T43" fmla="*/ 3895 h 415"/>
                                <a:gd name="T44" fmla="*/ 2563 w 3463"/>
                                <a:gd name="T45" fmla="*/ 3951 h 415"/>
                                <a:gd name="T46" fmla="*/ 2426 w 3463"/>
                                <a:gd name="T47" fmla="*/ 3895 h 415"/>
                                <a:gd name="T48" fmla="*/ 2369 w 3463"/>
                                <a:gd name="T49" fmla="*/ 3758 h 415"/>
                                <a:gd name="T50" fmla="*/ 2426 w 3463"/>
                                <a:gd name="T51" fmla="*/ 3621 h 415"/>
                                <a:gd name="T52" fmla="*/ 2563 w 3463"/>
                                <a:gd name="T53" fmla="*/ 3565 h 415"/>
                                <a:gd name="T54" fmla="*/ 2699 w 3463"/>
                                <a:gd name="T55" fmla="*/ 3621 h 415"/>
                                <a:gd name="T56" fmla="*/ 2756 w 3463"/>
                                <a:gd name="T57" fmla="*/ 3758 h 415"/>
                                <a:gd name="T58" fmla="*/ 2730 w 3463"/>
                                <a:gd name="T59" fmla="*/ 3636 h 415"/>
                                <a:gd name="T60" fmla="*/ 2634 w 3463"/>
                                <a:gd name="T61" fmla="*/ 3565 h 415"/>
                                <a:gd name="T62" fmla="*/ 2563 w 3463"/>
                                <a:gd name="T63" fmla="*/ 3551 h 415"/>
                                <a:gd name="T64" fmla="*/ 2440 w 3463"/>
                                <a:gd name="T65" fmla="*/ 3591 h 415"/>
                                <a:gd name="T66" fmla="*/ 2366 w 3463"/>
                                <a:gd name="T67" fmla="*/ 3693 h 415"/>
                                <a:gd name="T68" fmla="*/ 2366 w 3463"/>
                                <a:gd name="T69" fmla="*/ 3824 h 415"/>
                                <a:gd name="T70" fmla="*/ 2440 w 3463"/>
                                <a:gd name="T71" fmla="*/ 3925 h 415"/>
                                <a:gd name="T72" fmla="*/ 2563 w 3463"/>
                                <a:gd name="T73" fmla="*/ 3965 h 415"/>
                                <a:gd name="T74" fmla="*/ 2634 w 3463"/>
                                <a:gd name="T75" fmla="*/ 3951 h 415"/>
                                <a:gd name="T76" fmla="*/ 2730 w 3463"/>
                                <a:gd name="T77" fmla="*/ 3880 h 415"/>
                                <a:gd name="T78" fmla="*/ 2770 w 3463"/>
                                <a:gd name="T79" fmla="*/ 3758 h 415"/>
                                <a:gd name="T80" fmla="*/ 3452 w 3463"/>
                                <a:gd name="T81" fmla="*/ 3693 h 415"/>
                                <a:gd name="T82" fmla="*/ 3449 w 3463"/>
                                <a:gd name="T83" fmla="*/ 3758 h 415"/>
                                <a:gd name="T84" fmla="*/ 3392 w 3463"/>
                                <a:gd name="T85" fmla="*/ 3895 h 415"/>
                                <a:gd name="T86" fmla="*/ 3255 w 3463"/>
                                <a:gd name="T87" fmla="*/ 3951 h 415"/>
                                <a:gd name="T88" fmla="*/ 3119 w 3463"/>
                                <a:gd name="T89" fmla="*/ 3895 h 415"/>
                                <a:gd name="T90" fmla="*/ 3062 w 3463"/>
                                <a:gd name="T91" fmla="*/ 3758 h 415"/>
                                <a:gd name="T92" fmla="*/ 3119 w 3463"/>
                                <a:gd name="T93" fmla="*/ 3621 h 415"/>
                                <a:gd name="T94" fmla="*/ 3255 w 3463"/>
                                <a:gd name="T95" fmla="*/ 3565 h 415"/>
                                <a:gd name="T96" fmla="*/ 3392 w 3463"/>
                                <a:gd name="T97" fmla="*/ 3621 h 415"/>
                                <a:gd name="T98" fmla="*/ 3449 w 3463"/>
                                <a:gd name="T99" fmla="*/ 3758 h 415"/>
                                <a:gd name="T100" fmla="*/ 3423 w 3463"/>
                                <a:gd name="T101" fmla="*/ 3636 h 415"/>
                                <a:gd name="T102" fmla="*/ 3327 w 3463"/>
                                <a:gd name="T103" fmla="*/ 3565 h 415"/>
                                <a:gd name="T104" fmla="*/ 3255 w 3463"/>
                                <a:gd name="T105" fmla="*/ 3551 h 415"/>
                                <a:gd name="T106" fmla="*/ 3133 w 3463"/>
                                <a:gd name="T107" fmla="*/ 3591 h 415"/>
                                <a:gd name="T108" fmla="*/ 3059 w 3463"/>
                                <a:gd name="T109" fmla="*/ 3693 h 415"/>
                                <a:gd name="T110" fmla="*/ 3059 w 3463"/>
                                <a:gd name="T111" fmla="*/ 3824 h 415"/>
                                <a:gd name="T112" fmla="*/ 3133 w 3463"/>
                                <a:gd name="T113" fmla="*/ 3925 h 415"/>
                                <a:gd name="T114" fmla="*/ 3255 w 3463"/>
                                <a:gd name="T115" fmla="*/ 3965 h 415"/>
                                <a:gd name="T116" fmla="*/ 3327 w 3463"/>
                                <a:gd name="T117" fmla="*/ 3951 h 415"/>
                                <a:gd name="T118" fmla="*/ 3423 w 3463"/>
                                <a:gd name="T119" fmla="*/ 3880 h 415"/>
                                <a:gd name="T120" fmla="*/ 3463 w 3463"/>
                                <a:gd name="T121" fmla="*/ 3758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463" h="415">
                                  <a:moveTo>
                                    <a:pt x="415" y="207"/>
                                  </a:moveTo>
                                  <a:lnTo>
                                    <a:pt x="401" y="139"/>
                                  </a:lnTo>
                                  <a:lnTo>
                                    <a:pt x="401" y="207"/>
                                  </a:lnTo>
                                  <a:lnTo>
                                    <a:pt x="385" y="282"/>
                                  </a:lnTo>
                                  <a:lnTo>
                                    <a:pt x="344" y="344"/>
                                  </a:lnTo>
                                  <a:lnTo>
                                    <a:pt x="283" y="385"/>
                                  </a:lnTo>
                                  <a:lnTo>
                                    <a:pt x="207" y="400"/>
                                  </a:lnTo>
                                  <a:lnTo>
                                    <a:pt x="132" y="385"/>
                                  </a:lnTo>
                                  <a:lnTo>
                                    <a:pt x="71" y="344"/>
                                  </a:lnTo>
                                  <a:lnTo>
                                    <a:pt x="29" y="282"/>
                                  </a:lnTo>
                                  <a:lnTo>
                                    <a:pt x="14" y="207"/>
                                  </a:lnTo>
                                  <a:lnTo>
                                    <a:pt x="29" y="132"/>
                                  </a:lnTo>
                                  <a:lnTo>
                                    <a:pt x="71" y="70"/>
                                  </a:lnTo>
                                  <a:lnTo>
                                    <a:pt x="132" y="29"/>
                                  </a:lnTo>
                                  <a:lnTo>
                                    <a:pt x="207" y="14"/>
                                  </a:lnTo>
                                  <a:lnTo>
                                    <a:pt x="283" y="29"/>
                                  </a:lnTo>
                                  <a:lnTo>
                                    <a:pt x="344" y="70"/>
                                  </a:lnTo>
                                  <a:lnTo>
                                    <a:pt x="385" y="132"/>
                                  </a:lnTo>
                                  <a:lnTo>
                                    <a:pt x="401" y="207"/>
                                  </a:lnTo>
                                  <a:lnTo>
                                    <a:pt x="401" y="139"/>
                                  </a:lnTo>
                                  <a:lnTo>
                                    <a:pt x="398" y="126"/>
                                  </a:lnTo>
                                  <a:lnTo>
                                    <a:pt x="354" y="61"/>
                                  </a:lnTo>
                                  <a:lnTo>
                                    <a:pt x="288" y="16"/>
                                  </a:lnTo>
                                  <a:lnTo>
                                    <a:pt x="276" y="14"/>
                                  </a:lnTo>
                                  <a:lnTo>
                                    <a:pt x="207" y="0"/>
                                  </a:lnTo>
                                  <a:lnTo>
                                    <a:pt x="127" y="16"/>
                                  </a:lnTo>
                                  <a:lnTo>
                                    <a:pt x="61" y="61"/>
                                  </a:lnTo>
                                  <a:lnTo>
                                    <a:pt x="17" y="126"/>
                                  </a:lnTo>
                                  <a:lnTo>
                                    <a:pt x="0" y="207"/>
                                  </a:lnTo>
                                  <a:lnTo>
                                    <a:pt x="17" y="288"/>
                                  </a:lnTo>
                                  <a:lnTo>
                                    <a:pt x="61" y="353"/>
                                  </a:lnTo>
                                  <a:lnTo>
                                    <a:pt x="127" y="398"/>
                                  </a:lnTo>
                                  <a:lnTo>
                                    <a:pt x="207" y="414"/>
                                  </a:lnTo>
                                  <a:lnTo>
                                    <a:pt x="276" y="400"/>
                                  </a:lnTo>
                                  <a:lnTo>
                                    <a:pt x="288" y="398"/>
                                  </a:lnTo>
                                  <a:lnTo>
                                    <a:pt x="354" y="353"/>
                                  </a:lnTo>
                                  <a:lnTo>
                                    <a:pt x="398" y="288"/>
                                  </a:lnTo>
                                  <a:lnTo>
                                    <a:pt x="415" y="207"/>
                                  </a:lnTo>
                                  <a:moveTo>
                                    <a:pt x="2770" y="207"/>
                                  </a:moveTo>
                                  <a:lnTo>
                                    <a:pt x="2759" y="142"/>
                                  </a:lnTo>
                                  <a:lnTo>
                                    <a:pt x="2756" y="135"/>
                                  </a:lnTo>
                                  <a:lnTo>
                                    <a:pt x="2756" y="207"/>
                                  </a:lnTo>
                                  <a:lnTo>
                                    <a:pt x="2741" y="282"/>
                                  </a:lnTo>
                                  <a:lnTo>
                                    <a:pt x="2699" y="344"/>
                                  </a:lnTo>
                                  <a:lnTo>
                                    <a:pt x="2638" y="385"/>
                                  </a:lnTo>
                                  <a:lnTo>
                                    <a:pt x="2563" y="400"/>
                                  </a:lnTo>
                                  <a:lnTo>
                                    <a:pt x="2487" y="385"/>
                                  </a:lnTo>
                                  <a:lnTo>
                                    <a:pt x="2426" y="344"/>
                                  </a:lnTo>
                                  <a:lnTo>
                                    <a:pt x="2385" y="282"/>
                                  </a:lnTo>
                                  <a:lnTo>
                                    <a:pt x="2369" y="207"/>
                                  </a:lnTo>
                                  <a:lnTo>
                                    <a:pt x="2385" y="132"/>
                                  </a:lnTo>
                                  <a:lnTo>
                                    <a:pt x="2426" y="70"/>
                                  </a:lnTo>
                                  <a:lnTo>
                                    <a:pt x="2487" y="29"/>
                                  </a:lnTo>
                                  <a:lnTo>
                                    <a:pt x="2563" y="14"/>
                                  </a:lnTo>
                                  <a:lnTo>
                                    <a:pt x="2638" y="29"/>
                                  </a:lnTo>
                                  <a:lnTo>
                                    <a:pt x="2699" y="70"/>
                                  </a:lnTo>
                                  <a:lnTo>
                                    <a:pt x="2741" y="132"/>
                                  </a:lnTo>
                                  <a:lnTo>
                                    <a:pt x="2756" y="207"/>
                                  </a:lnTo>
                                  <a:lnTo>
                                    <a:pt x="2756" y="135"/>
                                  </a:lnTo>
                                  <a:lnTo>
                                    <a:pt x="2730" y="85"/>
                                  </a:lnTo>
                                  <a:lnTo>
                                    <a:pt x="2685" y="40"/>
                                  </a:lnTo>
                                  <a:lnTo>
                                    <a:pt x="2634" y="14"/>
                                  </a:lnTo>
                                  <a:lnTo>
                                    <a:pt x="2628" y="10"/>
                                  </a:lnTo>
                                  <a:lnTo>
                                    <a:pt x="2563" y="0"/>
                                  </a:lnTo>
                                  <a:lnTo>
                                    <a:pt x="2497" y="10"/>
                                  </a:lnTo>
                                  <a:lnTo>
                                    <a:pt x="2440" y="40"/>
                                  </a:lnTo>
                                  <a:lnTo>
                                    <a:pt x="2395" y="85"/>
                                  </a:lnTo>
                                  <a:lnTo>
                                    <a:pt x="2366" y="142"/>
                                  </a:lnTo>
                                  <a:lnTo>
                                    <a:pt x="2355" y="207"/>
                                  </a:lnTo>
                                  <a:lnTo>
                                    <a:pt x="2366" y="273"/>
                                  </a:lnTo>
                                  <a:lnTo>
                                    <a:pt x="2395" y="329"/>
                                  </a:lnTo>
                                  <a:lnTo>
                                    <a:pt x="2440" y="374"/>
                                  </a:lnTo>
                                  <a:lnTo>
                                    <a:pt x="2497" y="404"/>
                                  </a:lnTo>
                                  <a:lnTo>
                                    <a:pt x="2563" y="414"/>
                                  </a:lnTo>
                                  <a:lnTo>
                                    <a:pt x="2628" y="404"/>
                                  </a:lnTo>
                                  <a:lnTo>
                                    <a:pt x="2634" y="400"/>
                                  </a:lnTo>
                                  <a:lnTo>
                                    <a:pt x="2685" y="374"/>
                                  </a:lnTo>
                                  <a:lnTo>
                                    <a:pt x="2730" y="329"/>
                                  </a:lnTo>
                                  <a:lnTo>
                                    <a:pt x="2759" y="273"/>
                                  </a:lnTo>
                                  <a:lnTo>
                                    <a:pt x="2770" y="207"/>
                                  </a:lnTo>
                                  <a:moveTo>
                                    <a:pt x="3463" y="207"/>
                                  </a:moveTo>
                                  <a:lnTo>
                                    <a:pt x="3452" y="142"/>
                                  </a:lnTo>
                                  <a:lnTo>
                                    <a:pt x="3449" y="135"/>
                                  </a:lnTo>
                                  <a:lnTo>
                                    <a:pt x="3449" y="207"/>
                                  </a:lnTo>
                                  <a:lnTo>
                                    <a:pt x="3434" y="282"/>
                                  </a:lnTo>
                                  <a:lnTo>
                                    <a:pt x="3392" y="344"/>
                                  </a:lnTo>
                                  <a:lnTo>
                                    <a:pt x="3331" y="385"/>
                                  </a:lnTo>
                                  <a:lnTo>
                                    <a:pt x="3255" y="400"/>
                                  </a:lnTo>
                                  <a:lnTo>
                                    <a:pt x="3180" y="385"/>
                                  </a:lnTo>
                                  <a:lnTo>
                                    <a:pt x="3119" y="344"/>
                                  </a:lnTo>
                                  <a:lnTo>
                                    <a:pt x="3077" y="282"/>
                                  </a:lnTo>
                                  <a:lnTo>
                                    <a:pt x="3062" y="207"/>
                                  </a:lnTo>
                                  <a:lnTo>
                                    <a:pt x="3077" y="132"/>
                                  </a:lnTo>
                                  <a:lnTo>
                                    <a:pt x="3119" y="70"/>
                                  </a:lnTo>
                                  <a:lnTo>
                                    <a:pt x="3180" y="29"/>
                                  </a:lnTo>
                                  <a:lnTo>
                                    <a:pt x="3255" y="14"/>
                                  </a:lnTo>
                                  <a:lnTo>
                                    <a:pt x="3331" y="29"/>
                                  </a:lnTo>
                                  <a:lnTo>
                                    <a:pt x="3392" y="70"/>
                                  </a:lnTo>
                                  <a:lnTo>
                                    <a:pt x="3434" y="132"/>
                                  </a:lnTo>
                                  <a:lnTo>
                                    <a:pt x="3449" y="207"/>
                                  </a:lnTo>
                                  <a:lnTo>
                                    <a:pt x="3449" y="135"/>
                                  </a:lnTo>
                                  <a:lnTo>
                                    <a:pt x="3423" y="85"/>
                                  </a:lnTo>
                                  <a:lnTo>
                                    <a:pt x="3378" y="40"/>
                                  </a:lnTo>
                                  <a:lnTo>
                                    <a:pt x="3327" y="14"/>
                                  </a:lnTo>
                                  <a:lnTo>
                                    <a:pt x="3321" y="10"/>
                                  </a:lnTo>
                                  <a:lnTo>
                                    <a:pt x="3255" y="0"/>
                                  </a:lnTo>
                                  <a:lnTo>
                                    <a:pt x="3190" y="10"/>
                                  </a:lnTo>
                                  <a:lnTo>
                                    <a:pt x="3133" y="40"/>
                                  </a:lnTo>
                                  <a:lnTo>
                                    <a:pt x="3088" y="85"/>
                                  </a:lnTo>
                                  <a:lnTo>
                                    <a:pt x="3059" y="142"/>
                                  </a:lnTo>
                                  <a:lnTo>
                                    <a:pt x="3048" y="207"/>
                                  </a:lnTo>
                                  <a:lnTo>
                                    <a:pt x="3059" y="273"/>
                                  </a:lnTo>
                                  <a:lnTo>
                                    <a:pt x="3088" y="329"/>
                                  </a:lnTo>
                                  <a:lnTo>
                                    <a:pt x="3133" y="374"/>
                                  </a:lnTo>
                                  <a:lnTo>
                                    <a:pt x="3190" y="404"/>
                                  </a:lnTo>
                                  <a:lnTo>
                                    <a:pt x="3255" y="414"/>
                                  </a:lnTo>
                                  <a:lnTo>
                                    <a:pt x="3321" y="404"/>
                                  </a:lnTo>
                                  <a:lnTo>
                                    <a:pt x="3327" y="400"/>
                                  </a:lnTo>
                                  <a:lnTo>
                                    <a:pt x="3378" y="374"/>
                                  </a:lnTo>
                                  <a:lnTo>
                                    <a:pt x="3423" y="329"/>
                                  </a:lnTo>
                                  <a:lnTo>
                                    <a:pt x="3452" y="273"/>
                                  </a:lnTo>
                                  <a:lnTo>
                                    <a:pt x="3463" y="207"/>
                                  </a:lnTo>
                                </a:path>
                              </a:pathLst>
                            </a:custGeom>
                            <a:solidFill>
                              <a:srgbClr val="6B7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64" name="Picture 211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754" y="6494"/>
                              <a:ext cx="26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65" name="Picture 211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754" y="8927"/>
                              <a:ext cx="26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66" name="Freeform 2115"/>
                          <wps:cNvSpPr>
                            <a:spLocks/>
                          </wps:cNvSpPr>
                          <wps:spPr bwMode="auto">
                            <a:xfrm>
                              <a:off x="4661" y="5531"/>
                              <a:ext cx="442" cy="442"/>
                            </a:xfrm>
                            <a:custGeom>
                              <a:avLst/>
                              <a:gdLst>
                                <a:gd name="T0" fmla="*/ 221 w 442"/>
                                <a:gd name="T1" fmla="*/ 5532 h 442"/>
                                <a:gd name="T2" fmla="*/ 151 w 442"/>
                                <a:gd name="T3" fmla="*/ 5543 h 442"/>
                                <a:gd name="T4" fmla="*/ 91 w 442"/>
                                <a:gd name="T5" fmla="*/ 5574 h 442"/>
                                <a:gd name="T6" fmla="*/ 43 w 442"/>
                                <a:gd name="T7" fmla="*/ 5622 h 442"/>
                                <a:gd name="T8" fmla="*/ 12 w 442"/>
                                <a:gd name="T9" fmla="*/ 5683 h 442"/>
                                <a:gd name="T10" fmla="*/ 0 w 442"/>
                                <a:gd name="T11" fmla="*/ 5753 h 442"/>
                                <a:gd name="T12" fmla="*/ 12 w 442"/>
                                <a:gd name="T13" fmla="*/ 5822 h 442"/>
                                <a:gd name="T14" fmla="*/ 43 w 442"/>
                                <a:gd name="T15" fmla="*/ 5883 h 442"/>
                                <a:gd name="T16" fmla="*/ 91 w 442"/>
                                <a:gd name="T17" fmla="*/ 5931 h 442"/>
                                <a:gd name="T18" fmla="*/ 151 w 442"/>
                                <a:gd name="T19" fmla="*/ 5962 h 442"/>
                                <a:gd name="T20" fmla="*/ 221 w 442"/>
                                <a:gd name="T21" fmla="*/ 5974 h 442"/>
                                <a:gd name="T22" fmla="*/ 291 w 442"/>
                                <a:gd name="T23" fmla="*/ 5962 h 442"/>
                                <a:gd name="T24" fmla="*/ 352 w 442"/>
                                <a:gd name="T25" fmla="*/ 5931 h 442"/>
                                <a:gd name="T26" fmla="*/ 399 w 442"/>
                                <a:gd name="T27" fmla="*/ 5883 h 442"/>
                                <a:gd name="T28" fmla="*/ 431 w 442"/>
                                <a:gd name="T29" fmla="*/ 5822 h 442"/>
                                <a:gd name="T30" fmla="*/ 442 w 442"/>
                                <a:gd name="T31" fmla="*/ 5753 h 442"/>
                                <a:gd name="T32" fmla="*/ 431 w 442"/>
                                <a:gd name="T33" fmla="*/ 5683 h 442"/>
                                <a:gd name="T34" fmla="*/ 399 w 442"/>
                                <a:gd name="T35" fmla="*/ 5622 h 442"/>
                                <a:gd name="T36" fmla="*/ 352 w 442"/>
                                <a:gd name="T37" fmla="*/ 5574 h 442"/>
                                <a:gd name="T38" fmla="*/ 291 w 442"/>
                                <a:gd name="T39" fmla="*/ 5543 h 442"/>
                                <a:gd name="T40" fmla="*/ 221 w 442"/>
                                <a:gd name="T41" fmla="*/ 5532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1" y="42"/>
                                  </a:lnTo>
                                  <a:lnTo>
                                    <a:pt x="43" y="90"/>
                                  </a:lnTo>
                                  <a:lnTo>
                                    <a:pt x="12" y="151"/>
                                  </a:lnTo>
                                  <a:lnTo>
                                    <a:pt x="0" y="221"/>
                                  </a:lnTo>
                                  <a:lnTo>
                                    <a:pt x="12" y="290"/>
                                  </a:lnTo>
                                  <a:lnTo>
                                    <a:pt x="43" y="351"/>
                                  </a:lnTo>
                                  <a:lnTo>
                                    <a:pt x="91" y="399"/>
                                  </a:lnTo>
                                  <a:lnTo>
                                    <a:pt x="151" y="430"/>
                                  </a:lnTo>
                                  <a:lnTo>
                                    <a:pt x="221" y="442"/>
                                  </a:lnTo>
                                  <a:lnTo>
                                    <a:pt x="291" y="430"/>
                                  </a:lnTo>
                                  <a:lnTo>
                                    <a:pt x="352" y="399"/>
                                  </a:lnTo>
                                  <a:lnTo>
                                    <a:pt x="399" y="351"/>
                                  </a:lnTo>
                                  <a:lnTo>
                                    <a:pt x="431" y="290"/>
                                  </a:lnTo>
                                  <a:lnTo>
                                    <a:pt x="442" y="221"/>
                                  </a:lnTo>
                                  <a:lnTo>
                                    <a:pt x="431" y="151"/>
                                  </a:lnTo>
                                  <a:lnTo>
                                    <a:pt x="399" y="90"/>
                                  </a:lnTo>
                                  <a:lnTo>
                                    <a:pt x="352" y="42"/>
                                  </a:lnTo>
                                  <a:lnTo>
                                    <a:pt x="291" y="11"/>
                                  </a:lnTo>
                                  <a:lnTo>
                                    <a:pt x="221"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67" name="Picture 211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820" y="5628"/>
                              <a:ext cx="128"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68" name="Freeform 2117"/>
                          <wps:cNvSpPr>
                            <a:spLocks/>
                          </wps:cNvSpPr>
                          <wps:spPr bwMode="auto">
                            <a:xfrm>
                              <a:off x="8051" y="5531"/>
                              <a:ext cx="442" cy="442"/>
                            </a:xfrm>
                            <a:custGeom>
                              <a:avLst/>
                              <a:gdLst>
                                <a:gd name="T0" fmla="*/ 220 w 442"/>
                                <a:gd name="T1" fmla="*/ 5532 h 442"/>
                                <a:gd name="T2" fmla="*/ 151 w 442"/>
                                <a:gd name="T3" fmla="*/ 5543 h 442"/>
                                <a:gd name="T4" fmla="*/ 90 w 442"/>
                                <a:gd name="T5" fmla="*/ 5574 h 442"/>
                                <a:gd name="T6" fmla="*/ 42 w 442"/>
                                <a:gd name="T7" fmla="*/ 5622 h 442"/>
                                <a:gd name="T8" fmla="*/ 11 w 442"/>
                                <a:gd name="T9" fmla="*/ 5683 h 442"/>
                                <a:gd name="T10" fmla="*/ 0 w 442"/>
                                <a:gd name="T11" fmla="*/ 5753 h 442"/>
                                <a:gd name="T12" fmla="*/ 11 w 442"/>
                                <a:gd name="T13" fmla="*/ 5822 h 442"/>
                                <a:gd name="T14" fmla="*/ 42 w 442"/>
                                <a:gd name="T15" fmla="*/ 5883 h 442"/>
                                <a:gd name="T16" fmla="*/ 90 w 442"/>
                                <a:gd name="T17" fmla="*/ 5931 h 442"/>
                                <a:gd name="T18" fmla="*/ 151 w 442"/>
                                <a:gd name="T19" fmla="*/ 5962 h 442"/>
                                <a:gd name="T20" fmla="*/ 220 w 442"/>
                                <a:gd name="T21" fmla="*/ 5974 h 442"/>
                                <a:gd name="T22" fmla="*/ 290 w 442"/>
                                <a:gd name="T23" fmla="*/ 5962 h 442"/>
                                <a:gd name="T24" fmla="*/ 351 w 442"/>
                                <a:gd name="T25" fmla="*/ 5931 h 442"/>
                                <a:gd name="T26" fmla="*/ 399 w 442"/>
                                <a:gd name="T27" fmla="*/ 5883 h 442"/>
                                <a:gd name="T28" fmla="*/ 430 w 442"/>
                                <a:gd name="T29" fmla="*/ 5822 h 442"/>
                                <a:gd name="T30" fmla="*/ 441 w 442"/>
                                <a:gd name="T31" fmla="*/ 5753 h 442"/>
                                <a:gd name="T32" fmla="*/ 430 w 442"/>
                                <a:gd name="T33" fmla="*/ 5683 h 442"/>
                                <a:gd name="T34" fmla="*/ 399 w 442"/>
                                <a:gd name="T35" fmla="*/ 5622 h 442"/>
                                <a:gd name="T36" fmla="*/ 351 w 442"/>
                                <a:gd name="T37" fmla="*/ 5574 h 442"/>
                                <a:gd name="T38" fmla="*/ 290 w 442"/>
                                <a:gd name="T39" fmla="*/ 5543 h 442"/>
                                <a:gd name="T40" fmla="*/ 220 w 442"/>
                                <a:gd name="T41" fmla="*/ 5532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0" y="0"/>
                                  </a:moveTo>
                                  <a:lnTo>
                                    <a:pt x="151" y="11"/>
                                  </a:lnTo>
                                  <a:lnTo>
                                    <a:pt x="90" y="42"/>
                                  </a:lnTo>
                                  <a:lnTo>
                                    <a:pt x="42" y="90"/>
                                  </a:lnTo>
                                  <a:lnTo>
                                    <a:pt x="11" y="151"/>
                                  </a:lnTo>
                                  <a:lnTo>
                                    <a:pt x="0" y="221"/>
                                  </a:lnTo>
                                  <a:lnTo>
                                    <a:pt x="11" y="290"/>
                                  </a:lnTo>
                                  <a:lnTo>
                                    <a:pt x="42" y="351"/>
                                  </a:lnTo>
                                  <a:lnTo>
                                    <a:pt x="90" y="399"/>
                                  </a:lnTo>
                                  <a:lnTo>
                                    <a:pt x="151" y="430"/>
                                  </a:lnTo>
                                  <a:lnTo>
                                    <a:pt x="220" y="442"/>
                                  </a:lnTo>
                                  <a:lnTo>
                                    <a:pt x="290" y="430"/>
                                  </a:lnTo>
                                  <a:lnTo>
                                    <a:pt x="351" y="399"/>
                                  </a:lnTo>
                                  <a:lnTo>
                                    <a:pt x="399" y="351"/>
                                  </a:lnTo>
                                  <a:lnTo>
                                    <a:pt x="430" y="290"/>
                                  </a:lnTo>
                                  <a:lnTo>
                                    <a:pt x="441" y="221"/>
                                  </a:lnTo>
                                  <a:lnTo>
                                    <a:pt x="430" y="151"/>
                                  </a:lnTo>
                                  <a:lnTo>
                                    <a:pt x="399" y="90"/>
                                  </a:lnTo>
                                  <a:lnTo>
                                    <a:pt x="351" y="42"/>
                                  </a:lnTo>
                                  <a:lnTo>
                                    <a:pt x="290" y="11"/>
                                  </a:lnTo>
                                  <a:lnTo>
                                    <a:pt x="220" y="0"/>
                                  </a:lnTo>
                                  <a:close/>
                                </a:path>
                              </a:pathLst>
                            </a:custGeom>
                            <a:solidFill>
                              <a:srgbClr val="E88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69" name="Picture 211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192" y="5628"/>
                              <a:ext cx="15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70" name="Freeform 2119"/>
                          <wps:cNvSpPr>
                            <a:spLocks/>
                          </wps:cNvSpPr>
                          <wps:spPr bwMode="auto">
                            <a:xfrm>
                              <a:off x="7210" y="5531"/>
                              <a:ext cx="442" cy="442"/>
                            </a:xfrm>
                            <a:custGeom>
                              <a:avLst/>
                              <a:gdLst>
                                <a:gd name="T0" fmla="*/ 221 w 442"/>
                                <a:gd name="T1" fmla="*/ 5532 h 442"/>
                                <a:gd name="T2" fmla="*/ 151 w 442"/>
                                <a:gd name="T3" fmla="*/ 5543 h 442"/>
                                <a:gd name="T4" fmla="*/ 91 w 442"/>
                                <a:gd name="T5" fmla="*/ 5574 h 442"/>
                                <a:gd name="T6" fmla="*/ 43 w 442"/>
                                <a:gd name="T7" fmla="*/ 5622 h 442"/>
                                <a:gd name="T8" fmla="*/ 12 w 442"/>
                                <a:gd name="T9" fmla="*/ 5683 h 442"/>
                                <a:gd name="T10" fmla="*/ 0 w 442"/>
                                <a:gd name="T11" fmla="*/ 5753 h 442"/>
                                <a:gd name="T12" fmla="*/ 12 w 442"/>
                                <a:gd name="T13" fmla="*/ 5822 h 442"/>
                                <a:gd name="T14" fmla="*/ 43 w 442"/>
                                <a:gd name="T15" fmla="*/ 5883 h 442"/>
                                <a:gd name="T16" fmla="*/ 91 w 442"/>
                                <a:gd name="T17" fmla="*/ 5931 h 442"/>
                                <a:gd name="T18" fmla="*/ 151 w 442"/>
                                <a:gd name="T19" fmla="*/ 5962 h 442"/>
                                <a:gd name="T20" fmla="*/ 221 w 442"/>
                                <a:gd name="T21" fmla="*/ 5974 h 442"/>
                                <a:gd name="T22" fmla="*/ 291 w 442"/>
                                <a:gd name="T23" fmla="*/ 5962 h 442"/>
                                <a:gd name="T24" fmla="*/ 352 w 442"/>
                                <a:gd name="T25" fmla="*/ 5931 h 442"/>
                                <a:gd name="T26" fmla="*/ 399 w 442"/>
                                <a:gd name="T27" fmla="*/ 5883 h 442"/>
                                <a:gd name="T28" fmla="*/ 431 w 442"/>
                                <a:gd name="T29" fmla="*/ 5822 h 442"/>
                                <a:gd name="T30" fmla="*/ 442 w 442"/>
                                <a:gd name="T31" fmla="*/ 5753 h 442"/>
                                <a:gd name="T32" fmla="*/ 431 w 442"/>
                                <a:gd name="T33" fmla="*/ 5683 h 442"/>
                                <a:gd name="T34" fmla="*/ 399 w 442"/>
                                <a:gd name="T35" fmla="*/ 5622 h 442"/>
                                <a:gd name="T36" fmla="*/ 352 w 442"/>
                                <a:gd name="T37" fmla="*/ 5574 h 442"/>
                                <a:gd name="T38" fmla="*/ 291 w 442"/>
                                <a:gd name="T39" fmla="*/ 5543 h 442"/>
                                <a:gd name="T40" fmla="*/ 221 w 442"/>
                                <a:gd name="T41" fmla="*/ 5532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1" y="42"/>
                                  </a:lnTo>
                                  <a:lnTo>
                                    <a:pt x="43" y="90"/>
                                  </a:lnTo>
                                  <a:lnTo>
                                    <a:pt x="12" y="151"/>
                                  </a:lnTo>
                                  <a:lnTo>
                                    <a:pt x="0" y="221"/>
                                  </a:lnTo>
                                  <a:lnTo>
                                    <a:pt x="12" y="290"/>
                                  </a:lnTo>
                                  <a:lnTo>
                                    <a:pt x="43" y="351"/>
                                  </a:lnTo>
                                  <a:lnTo>
                                    <a:pt x="91" y="399"/>
                                  </a:lnTo>
                                  <a:lnTo>
                                    <a:pt x="151" y="430"/>
                                  </a:lnTo>
                                  <a:lnTo>
                                    <a:pt x="221" y="442"/>
                                  </a:lnTo>
                                  <a:lnTo>
                                    <a:pt x="291" y="430"/>
                                  </a:lnTo>
                                  <a:lnTo>
                                    <a:pt x="352" y="399"/>
                                  </a:lnTo>
                                  <a:lnTo>
                                    <a:pt x="399" y="351"/>
                                  </a:lnTo>
                                  <a:lnTo>
                                    <a:pt x="431" y="290"/>
                                  </a:lnTo>
                                  <a:lnTo>
                                    <a:pt x="442" y="221"/>
                                  </a:lnTo>
                                  <a:lnTo>
                                    <a:pt x="431" y="151"/>
                                  </a:lnTo>
                                  <a:lnTo>
                                    <a:pt x="399" y="90"/>
                                  </a:lnTo>
                                  <a:lnTo>
                                    <a:pt x="352" y="42"/>
                                  </a:lnTo>
                                  <a:lnTo>
                                    <a:pt x="291" y="11"/>
                                  </a:lnTo>
                                  <a:lnTo>
                                    <a:pt x="221"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71" name="Picture 212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367" y="5628"/>
                              <a:ext cx="13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72" name="Freeform 2121"/>
                          <wps:cNvSpPr>
                            <a:spLocks/>
                          </wps:cNvSpPr>
                          <wps:spPr bwMode="auto">
                            <a:xfrm>
                              <a:off x="6362" y="5531"/>
                              <a:ext cx="442" cy="442"/>
                            </a:xfrm>
                            <a:custGeom>
                              <a:avLst/>
                              <a:gdLst>
                                <a:gd name="T0" fmla="*/ 221 w 442"/>
                                <a:gd name="T1" fmla="*/ 5532 h 442"/>
                                <a:gd name="T2" fmla="*/ 151 w 442"/>
                                <a:gd name="T3" fmla="*/ 5543 h 442"/>
                                <a:gd name="T4" fmla="*/ 90 w 442"/>
                                <a:gd name="T5" fmla="*/ 5574 h 442"/>
                                <a:gd name="T6" fmla="*/ 42 w 442"/>
                                <a:gd name="T7" fmla="*/ 5622 h 442"/>
                                <a:gd name="T8" fmla="*/ 11 w 442"/>
                                <a:gd name="T9" fmla="*/ 5683 h 442"/>
                                <a:gd name="T10" fmla="*/ 0 w 442"/>
                                <a:gd name="T11" fmla="*/ 5753 h 442"/>
                                <a:gd name="T12" fmla="*/ 11 w 442"/>
                                <a:gd name="T13" fmla="*/ 5822 h 442"/>
                                <a:gd name="T14" fmla="*/ 42 w 442"/>
                                <a:gd name="T15" fmla="*/ 5883 h 442"/>
                                <a:gd name="T16" fmla="*/ 90 w 442"/>
                                <a:gd name="T17" fmla="*/ 5931 h 442"/>
                                <a:gd name="T18" fmla="*/ 151 w 442"/>
                                <a:gd name="T19" fmla="*/ 5962 h 442"/>
                                <a:gd name="T20" fmla="*/ 221 w 442"/>
                                <a:gd name="T21" fmla="*/ 5974 h 442"/>
                                <a:gd name="T22" fmla="*/ 290 w 442"/>
                                <a:gd name="T23" fmla="*/ 5962 h 442"/>
                                <a:gd name="T24" fmla="*/ 351 w 442"/>
                                <a:gd name="T25" fmla="*/ 5931 h 442"/>
                                <a:gd name="T26" fmla="*/ 399 w 442"/>
                                <a:gd name="T27" fmla="*/ 5883 h 442"/>
                                <a:gd name="T28" fmla="*/ 430 w 442"/>
                                <a:gd name="T29" fmla="*/ 5822 h 442"/>
                                <a:gd name="T30" fmla="*/ 441 w 442"/>
                                <a:gd name="T31" fmla="*/ 5753 h 442"/>
                                <a:gd name="T32" fmla="*/ 430 w 442"/>
                                <a:gd name="T33" fmla="*/ 5683 h 442"/>
                                <a:gd name="T34" fmla="*/ 399 w 442"/>
                                <a:gd name="T35" fmla="*/ 5622 h 442"/>
                                <a:gd name="T36" fmla="*/ 351 w 442"/>
                                <a:gd name="T37" fmla="*/ 5574 h 442"/>
                                <a:gd name="T38" fmla="*/ 290 w 442"/>
                                <a:gd name="T39" fmla="*/ 5543 h 442"/>
                                <a:gd name="T40" fmla="*/ 221 w 442"/>
                                <a:gd name="T41" fmla="*/ 5532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0" y="42"/>
                                  </a:lnTo>
                                  <a:lnTo>
                                    <a:pt x="42" y="90"/>
                                  </a:lnTo>
                                  <a:lnTo>
                                    <a:pt x="11" y="151"/>
                                  </a:lnTo>
                                  <a:lnTo>
                                    <a:pt x="0" y="221"/>
                                  </a:lnTo>
                                  <a:lnTo>
                                    <a:pt x="11" y="290"/>
                                  </a:lnTo>
                                  <a:lnTo>
                                    <a:pt x="42" y="351"/>
                                  </a:lnTo>
                                  <a:lnTo>
                                    <a:pt x="90" y="399"/>
                                  </a:lnTo>
                                  <a:lnTo>
                                    <a:pt x="151" y="430"/>
                                  </a:lnTo>
                                  <a:lnTo>
                                    <a:pt x="221" y="442"/>
                                  </a:lnTo>
                                  <a:lnTo>
                                    <a:pt x="290" y="430"/>
                                  </a:lnTo>
                                  <a:lnTo>
                                    <a:pt x="351" y="399"/>
                                  </a:lnTo>
                                  <a:lnTo>
                                    <a:pt x="399" y="351"/>
                                  </a:lnTo>
                                  <a:lnTo>
                                    <a:pt x="430" y="290"/>
                                  </a:lnTo>
                                  <a:lnTo>
                                    <a:pt x="441" y="221"/>
                                  </a:lnTo>
                                  <a:lnTo>
                                    <a:pt x="430" y="151"/>
                                  </a:lnTo>
                                  <a:lnTo>
                                    <a:pt x="399" y="90"/>
                                  </a:lnTo>
                                  <a:lnTo>
                                    <a:pt x="351" y="42"/>
                                  </a:lnTo>
                                  <a:lnTo>
                                    <a:pt x="290" y="11"/>
                                  </a:lnTo>
                                  <a:lnTo>
                                    <a:pt x="221"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73" name="Picture 212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417" y="5586"/>
                              <a:ext cx="34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74" name="Freeform 2123"/>
                          <wps:cNvSpPr>
                            <a:spLocks/>
                          </wps:cNvSpPr>
                          <wps:spPr bwMode="auto">
                            <a:xfrm>
                              <a:off x="5508" y="5531"/>
                              <a:ext cx="442" cy="442"/>
                            </a:xfrm>
                            <a:custGeom>
                              <a:avLst/>
                              <a:gdLst>
                                <a:gd name="T0" fmla="*/ 221 w 442"/>
                                <a:gd name="T1" fmla="*/ 5532 h 442"/>
                                <a:gd name="T2" fmla="*/ 151 w 442"/>
                                <a:gd name="T3" fmla="*/ 5543 h 442"/>
                                <a:gd name="T4" fmla="*/ 90 w 442"/>
                                <a:gd name="T5" fmla="*/ 5574 h 442"/>
                                <a:gd name="T6" fmla="*/ 42 w 442"/>
                                <a:gd name="T7" fmla="*/ 5622 h 442"/>
                                <a:gd name="T8" fmla="*/ 11 w 442"/>
                                <a:gd name="T9" fmla="*/ 5683 h 442"/>
                                <a:gd name="T10" fmla="*/ 0 w 442"/>
                                <a:gd name="T11" fmla="*/ 5753 h 442"/>
                                <a:gd name="T12" fmla="*/ 11 w 442"/>
                                <a:gd name="T13" fmla="*/ 5822 h 442"/>
                                <a:gd name="T14" fmla="*/ 42 w 442"/>
                                <a:gd name="T15" fmla="*/ 5883 h 442"/>
                                <a:gd name="T16" fmla="*/ 90 w 442"/>
                                <a:gd name="T17" fmla="*/ 5931 h 442"/>
                                <a:gd name="T18" fmla="*/ 151 w 442"/>
                                <a:gd name="T19" fmla="*/ 5962 h 442"/>
                                <a:gd name="T20" fmla="*/ 221 w 442"/>
                                <a:gd name="T21" fmla="*/ 5974 h 442"/>
                                <a:gd name="T22" fmla="*/ 291 w 442"/>
                                <a:gd name="T23" fmla="*/ 5962 h 442"/>
                                <a:gd name="T24" fmla="*/ 351 w 442"/>
                                <a:gd name="T25" fmla="*/ 5931 h 442"/>
                                <a:gd name="T26" fmla="*/ 399 w 442"/>
                                <a:gd name="T27" fmla="*/ 5883 h 442"/>
                                <a:gd name="T28" fmla="*/ 430 w 442"/>
                                <a:gd name="T29" fmla="*/ 5822 h 442"/>
                                <a:gd name="T30" fmla="*/ 442 w 442"/>
                                <a:gd name="T31" fmla="*/ 5753 h 442"/>
                                <a:gd name="T32" fmla="*/ 430 w 442"/>
                                <a:gd name="T33" fmla="*/ 5683 h 442"/>
                                <a:gd name="T34" fmla="*/ 399 w 442"/>
                                <a:gd name="T35" fmla="*/ 5622 h 442"/>
                                <a:gd name="T36" fmla="*/ 351 w 442"/>
                                <a:gd name="T37" fmla="*/ 5574 h 442"/>
                                <a:gd name="T38" fmla="*/ 291 w 442"/>
                                <a:gd name="T39" fmla="*/ 5543 h 442"/>
                                <a:gd name="T40" fmla="*/ 221 w 442"/>
                                <a:gd name="T41" fmla="*/ 5532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0" y="42"/>
                                  </a:lnTo>
                                  <a:lnTo>
                                    <a:pt x="42" y="90"/>
                                  </a:lnTo>
                                  <a:lnTo>
                                    <a:pt x="11" y="151"/>
                                  </a:lnTo>
                                  <a:lnTo>
                                    <a:pt x="0" y="221"/>
                                  </a:lnTo>
                                  <a:lnTo>
                                    <a:pt x="11" y="290"/>
                                  </a:lnTo>
                                  <a:lnTo>
                                    <a:pt x="42" y="351"/>
                                  </a:lnTo>
                                  <a:lnTo>
                                    <a:pt x="90" y="399"/>
                                  </a:lnTo>
                                  <a:lnTo>
                                    <a:pt x="151" y="430"/>
                                  </a:lnTo>
                                  <a:lnTo>
                                    <a:pt x="221" y="442"/>
                                  </a:lnTo>
                                  <a:lnTo>
                                    <a:pt x="291" y="430"/>
                                  </a:lnTo>
                                  <a:lnTo>
                                    <a:pt x="351" y="399"/>
                                  </a:lnTo>
                                  <a:lnTo>
                                    <a:pt x="399" y="351"/>
                                  </a:lnTo>
                                  <a:lnTo>
                                    <a:pt x="430" y="290"/>
                                  </a:lnTo>
                                  <a:lnTo>
                                    <a:pt x="442" y="221"/>
                                  </a:lnTo>
                                  <a:lnTo>
                                    <a:pt x="430" y="151"/>
                                  </a:lnTo>
                                  <a:lnTo>
                                    <a:pt x="399" y="90"/>
                                  </a:lnTo>
                                  <a:lnTo>
                                    <a:pt x="351" y="42"/>
                                  </a:lnTo>
                                  <a:lnTo>
                                    <a:pt x="291" y="11"/>
                                  </a:lnTo>
                                  <a:lnTo>
                                    <a:pt x="221" y="0"/>
                                  </a:lnTo>
                                  <a:close/>
                                </a:path>
                              </a:pathLst>
                            </a:custGeom>
                            <a:solidFill>
                              <a:srgbClr val="F9C3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5" name="AutoShape 2124"/>
                          <wps:cNvSpPr>
                            <a:spLocks/>
                          </wps:cNvSpPr>
                          <wps:spPr bwMode="auto">
                            <a:xfrm>
                              <a:off x="5677" y="5629"/>
                              <a:ext cx="73" cy="236"/>
                            </a:xfrm>
                            <a:custGeom>
                              <a:avLst/>
                              <a:gdLst>
                                <a:gd name="T0" fmla="*/ 73 w 73"/>
                                <a:gd name="T1" fmla="*/ 5665 h 236"/>
                                <a:gd name="T2" fmla="*/ 49 w 73"/>
                                <a:gd name="T3" fmla="*/ 5665 h 236"/>
                                <a:gd name="T4" fmla="*/ 49 w 73"/>
                                <a:gd name="T5" fmla="*/ 5854 h 236"/>
                                <a:gd name="T6" fmla="*/ 49 w 73"/>
                                <a:gd name="T7" fmla="*/ 5856 h 236"/>
                                <a:gd name="T8" fmla="*/ 53 w 73"/>
                                <a:gd name="T9" fmla="*/ 5862 h 236"/>
                                <a:gd name="T10" fmla="*/ 56 w 73"/>
                                <a:gd name="T11" fmla="*/ 5864 h 236"/>
                                <a:gd name="T12" fmla="*/ 65 w 73"/>
                                <a:gd name="T13" fmla="*/ 5864 h 236"/>
                                <a:gd name="T14" fmla="*/ 69 w 73"/>
                                <a:gd name="T15" fmla="*/ 5862 h 236"/>
                                <a:gd name="T16" fmla="*/ 72 w 73"/>
                                <a:gd name="T17" fmla="*/ 5856 h 236"/>
                                <a:gd name="T18" fmla="*/ 73 w 73"/>
                                <a:gd name="T19" fmla="*/ 5854 h 236"/>
                                <a:gd name="T20" fmla="*/ 73 w 73"/>
                                <a:gd name="T21" fmla="*/ 5665 h 236"/>
                                <a:gd name="T22" fmla="*/ 63 w 73"/>
                                <a:gd name="T23" fmla="*/ 5629 h 236"/>
                                <a:gd name="T24" fmla="*/ 55 w 73"/>
                                <a:gd name="T25" fmla="*/ 5629 h 236"/>
                                <a:gd name="T26" fmla="*/ 51 w 73"/>
                                <a:gd name="T27" fmla="*/ 5631 h 236"/>
                                <a:gd name="T28" fmla="*/ 2 w 73"/>
                                <a:gd name="T29" fmla="*/ 5680 h 236"/>
                                <a:gd name="T30" fmla="*/ 0 w 73"/>
                                <a:gd name="T31" fmla="*/ 5682 h 236"/>
                                <a:gd name="T32" fmla="*/ 0 w 73"/>
                                <a:gd name="T33" fmla="*/ 5690 h 236"/>
                                <a:gd name="T34" fmla="*/ 1 w 73"/>
                                <a:gd name="T35" fmla="*/ 5692 h 236"/>
                                <a:gd name="T36" fmla="*/ 6 w 73"/>
                                <a:gd name="T37" fmla="*/ 5696 h 236"/>
                                <a:gd name="T38" fmla="*/ 8 w 73"/>
                                <a:gd name="T39" fmla="*/ 5698 h 236"/>
                                <a:gd name="T40" fmla="*/ 16 w 73"/>
                                <a:gd name="T41" fmla="*/ 5698 h 236"/>
                                <a:gd name="T42" fmla="*/ 18 w 73"/>
                                <a:gd name="T43" fmla="*/ 5695 h 236"/>
                                <a:gd name="T44" fmla="*/ 21 w 73"/>
                                <a:gd name="T45" fmla="*/ 5692 h 236"/>
                                <a:gd name="T46" fmla="*/ 49 w 73"/>
                                <a:gd name="T47" fmla="*/ 5665 h 236"/>
                                <a:gd name="T48" fmla="*/ 73 w 73"/>
                                <a:gd name="T49" fmla="*/ 5665 h 236"/>
                                <a:gd name="T50" fmla="*/ 73 w 73"/>
                                <a:gd name="T51" fmla="*/ 5640 h 236"/>
                                <a:gd name="T52" fmla="*/ 72 w 73"/>
                                <a:gd name="T53" fmla="*/ 5635 h 236"/>
                                <a:gd name="T54" fmla="*/ 67 w 73"/>
                                <a:gd name="T55" fmla="*/ 5630 h 236"/>
                                <a:gd name="T56" fmla="*/ 63 w 73"/>
                                <a:gd name="T57" fmla="*/ 5629 h 2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3" h="236">
                                  <a:moveTo>
                                    <a:pt x="73" y="36"/>
                                  </a:moveTo>
                                  <a:lnTo>
                                    <a:pt x="49" y="36"/>
                                  </a:lnTo>
                                  <a:lnTo>
                                    <a:pt x="49" y="225"/>
                                  </a:lnTo>
                                  <a:lnTo>
                                    <a:pt x="49" y="227"/>
                                  </a:lnTo>
                                  <a:lnTo>
                                    <a:pt x="53" y="233"/>
                                  </a:lnTo>
                                  <a:lnTo>
                                    <a:pt x="56" y="235"/>
                                  </a:lnTo>
                                  <a:lnTo>
                                    <a:pt x="65" y="235"/>
                                  </a:lnTo>
                                  <a:lnTo>
                                    <a:pt x="69" y="233"/>
                                  </a:lnTo>
                                  <a:lnTo>
                                    <a:pt x="72" y="227"/>
                                  </a:lnTo>
                                  <a:lnTo>
                                    <a:pt x="73" y="225"/>
                                  </a:lnTo>
                                  <a:lnTo>
                                    <a:pt x="73" y="36"/>
                                  </a:lnTo>
                                  <a:close/>
                                  <a:moveTo>
                                    <a:pt x="63" y="0"/>
                                  </a:moveTo>
                                  <a:lnTo>
                                    <a:pt x="55" y="0"/>
                                  </a:lnTo>
                                  <a:lnTo>
                                    <a:pt x="51" y="2"/>
                                  </a:lnTo>
                                  <a:lnTo>
                                    <a:pt x="2" y="51"/>
                                  </a:lnTo>
                                  <a:lnTo>
                                    <a:pt x="0" y="53"/>
                                  </a:lnTo>
                                  <a:lnTo>
                                    <a:pt x="0" y="61"/>
                                  </a:lnTo>
                                  <a:lnTo>
                                    <a:pt x="1" y="63"/>
                                  </a:lnTo>
                                  <a:lnTo>
                                    <a:pt x="6" y="67"/>
                                  </a:lnTo>
                                  <a:lnTo>
                                    <a:pt x="8" y="69"/>
                                  </a:lnTo>
                                  <a:lnTo>
                                    <a:pt x="16" y="69"/>
                                  </a:lnTo>
                                  <a:lnTo>
                                    <a:pt x="18" y="66"/>
                                  </a:lnTo>
                                  <a:lnTo>
                                    <a:pt x="21" y="63"/>
                                  </a:lnTo>
                                  <a:lnTo>
                                    <a:pt x="49" y="36"/>
                                  </a:lnTo>
                                  <a:lnTo>
                                    <a:pt x="73" y="36"/>
                                  </a:lnTo>
                                  <a:lnTo>
                                    <a:pt x="73" y="11"/>
                                  </a:lnTo>
                                  <a:lnTo>
                                    <a:pt x="72" y="6"/>
                                  </a:lnTo>
                                  <a:lnTo>
                                    <a:pt x="6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6" name="Freeform 2125"/>
                          <wps:cNvSpPr>
                            <a:spLocks/>
                          </wps:cNvSpPr>
                          <wps:spPr bwMode="auto">
                            <a:xfrm>
                              <a:off x="4856" y="9015"/>
                              <a:ext cx="456" cy="456"/>
                            </a:xfrm>
                            <a:custGeom>
                              <a:avLst/>
                              <a:gdLst>
                                <a:gd name="T0" fmla="*/ 228 w 456"/>
                                <a:gd name="T1" fmla="*/ 9015 h 456"/>
                                <a:gd name="T2" fmla="*/ 156 w 456"/>
                                <a:gd name="T3" fmla="*/ 9027 h 456"/>
                                <a:gd name="T4" fmla="*/ 93 w 456"/>
                                <a:gd name="T5" fmla="*/ 9059 h 456"/>
                                <a:gd name="T6" fmla="*/ 44 w 456"/>
                                <a:gd name="T7" fmla="*/ 9108 h 456"/>
                                <a:gd name="T8" fmla="*/ 12 w 456"/>
                                <a:gd name="T9" fmla="*/ 9171 h 456"/>
                                <a:gd name="T10" fmla="*/ 0 w 456"/>
                                <a:gd name="T11" fmla="*/ 9243 h 456"/>
                                <a:gd name="T12" fmla="*/ 12 w 456"/>
                                <a:gd name="T13" fmla="*/ 9315 h 456"/>
                                <a:gd name="T14" fmla="*/ 44 w 456"/>
                                <a:gd name="T15" fmla="*/ 9377 h 456"/>
                                <a:gd name="T16" fmla="*/ 93 w 456"/>
                                <a:gd name="T17" fmla="*/ 9426 h 456"/>
                                <a:gd name="T18" fmla="*/ 156 w 456"/>
                                <a:gd name="T19" fmla="*/ 9459 h 456"/>
                                <a:gd name="T20" fmla="*/ 228 w 456"/>
                                <a:gd name="T21" fmla="*/ 9470 h 456"/>
                                <a:gd name="T22" fmla="*/ 300 w 456"/>
                                <a:gd name="T23" fmla="*/ 9459 h 456"/>
                                <a:gd name="T24" fmla="*/ 362 w 456"/>
                                <a:gd name="T25" fmla="*/ 9426 h 456"/>
                                <a:gd name="T26" fmla="*/ 411 w 456"/>
                                <a:gd name="T27" fmla="*/ 9377 h 456"/>
                                <a:gd name="T28" fmla="*/ 444 w 456"/>
                                <a:gd name="T29" fmla="*/ 9315 h 456"/>
                                <a:gd name="T30" fmla="*/ 455 w 456"/>
                                <a:gd name="T31" fmla="*/ 9243 h 456"/>
                                <a:gd name="T32" fmla="*/ 444 w 456"/>
                                <a:gd name="T33" fmla="*/ 9171 h 456"/>
                                <a:gd name="T34" fmla="*/ 411 w 456"/>
                                <a:gd name="T35" fmla="*/ 9108 h 456"/>
                                <a:gd name="T36" fmla="*/ 362 w 456"/>
                                <a:gd name="T37" fmla="*/ 9059 h 456"/>
                                <a:gd name="T38" fmla="*/ 300 w 456"/>
                                <a:gd name="T39" fmla="*/ 9027 h 456"/>
                                <a:gd name="T40" fmla="*/ 228 w 456"/>
                                <a:gd name="T41" fmla="*/ 9015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8" y="0"/>
                                  </a:moveTo>
                                  <a:lnTo>
                                    <a:pt x="156" y="12"/>
                                  </a:lnTo>
                                  <a:lnTo>
                                    <a:pt x="93" y="44"/>
                                  </a:lnTo>
                                  <a:lnTo>
                                    <a:pt x="44" y="93"/>
                                  </a:lnTo>
                                  <a:lnTo>
                                    <a:pt x="12" y="156"/>
                                  </a:lnTo>
                                  <a:lnTo>
                                    <a:pt x="0" y="228"/>
                                  </a:lnTo>
                                  <a:lnTo>
                                    <a:pt x="12" y="300"/>
                                  </a:lnTo>
                                  <a:lnTo>
                                    <a:pt x="44" y="362"/>
                                  </a:lnTo>
                                  <a:lnTo>
                                    <a:pt x="93" y="411"/>
                                  </a:lnTo>
                                  <a:lnTo>
                                    <a:pt x="156" y="444"/>
                                  </a:lnTo>
                                  <a:lnTo>
                                    <a:pt x="228" y="455"/>
                                  </a:lnTo>
                                  <a:lnTo>
                                    <a:pt x="300" y="444"/>
                                  </a:lnTo>
                                  <a:lnTo>
                                    <a:pt x="362" y="411"/>
                                  </a:lnTo>
                                  <a:lnTo>
                                    <a:pt x="411" y="362"/>
                                  </a:lnTo>
                                  <a:lnTo>
                                    <a:pt x="444" y="300"/>
                                  </a:lnTo>
                                  <a:lnTo>
                                    <a:pt x="455" y="228"/>
                                  </a:lnTo>
                                  <a:lnTo>
                                    <a:pt x="444" y="156"/>
                                  </a:lnTo>
                                  <a:lnTo>
                                    <a:pt x="411" y="93"/>
                                  </a:lnTo>
                                  <a:lnTo>
                                    <a:pt x="362" y="44"/>
                                  </a:lnTo>
                                  <a:lnTo>
                                    <a:pt x="300" y="12"/>
                                  </a:lnTo>
                                  <a:lnTo>
                                    <a:pt x="228"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77" name="Picture 212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020" y="9115"/>
                              <a:ext cx="13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78" name="Freeform 2127"/>
                          <wps:cNvSpPr>
                            <a:spLocks/>
                          </wps:cNvSpPr>
                          <wps:spPr bwMode="auto">
                            <a:xfrm>
                              <a:off x="7830" y="9015"/>
                              <a:ext cx="456" cy="456"/>
                            </a:xfrm>
                            <a:custGeom>
                              <a:avLst/>
                              <a:gdLst>
                                <a:gd name="T0" fmla="*/ 228 w 456"/>
                                <a:gd name="T1" fmla="*/ 9015 h 456"/>
                                <a:gd name="T2" fmla="*/ 156 w 456"/>
                                <a:gd name="T3" fmla="*/ 9027 h 456"/>
                                <a:gd name="T4" fmla="*/ 94 w 456"/>
                                <a:gd name="T5" fmla="*/ 9059 h 456"/>
                                <a:gd name="T6" fmla="*/ 44 w 456"/>
                                <a:gd name="T7" fmla="*/ 9108 h 456"/>
                                <a:gd name="T8" fmla="*/ 12 w 456"/>
                                <a:gd name="T9" fmla="*/ 9171 h 456"/>
                                <a:gd name="T10" fmla="*/ 0 w 456"/>
                                <a:gd name="T11" fmla="*/ 9243 h 456"/>
                                <a:gd name="T12" fmla="*/ 12 w 456"/>
                                <a:gd name="T13" fmla="*/ 9315 h 456"/>
                                <a:gd name="T14" fmla="*/ 44 w 456"/>
                                <a:gd name="T15" fmla="*/ 9377 h 456"/>
                                <a:gd name="T16" fmla="*/ 94 w 456"/>
                                <a:gd name="T17" fmla="*/ 9426 h 456"/>
                                <a:gd name="T18" fmla="*/ 156 w 456"/>
                                <a:gd name="T19" fmla="*/ 9459 h 456"/>
                                <a:gd name="T20" fmla="*/ 228 w 456"/>
                                <a:gd name="T21" fmla="*/ 9470 h 456"/>
                                <a:gd name="T22" fmla="*/ 300 w 456"/>
                                <a:gd name="T23" fmla="*/ 9459 h 456"/>
                                <a:gd name="T24" fmla="*/ 362 w 456"/>
                                <a:gd name="T25" fmla="*/ 9426 h 456"/>
                                <a:gd name="T26" fmla="*/ 412 w 456"/>
                                <a:gd name="T27" fmla="*/ 9377 h 456"/>
                                <a:gd name="T28" fmla="*/ 444 w 456"/>
                                <a:gd name="T29" fmla="*/ 9315 h 456"/>
                                <a:gd name="T30" fmla="*/ 456 w 456"/>
                                <a:gd name="T31" fmla="*/ 9243 h 456"/>
                                <a:gd name="T32" fmla="*/ 444 w 456"/>
                                <a:gd name="T33" fmla="*/ 9171 h 456"/>
                                <a:gd name="T34" fmla="*/ 412 w 456"/>
                                <a:gd name="T35" fmla="*/ 9108 h 456"/>
                                <a:gd name="T36" fmla="*/ 362 w 456"/>
                                <a:gd name="T37" fmla="*/ 9059 h 456"/>
                                <a:gd name="T38" fmla="*/ 300 w 456"/>
                                <a:gd name="T39" fmla="*/ 9027 h 456"/>
                                <a:gd name="T40" fmla="*/ 228 w 456"/>
                                <a:gd name="T41" fmla="*/ 9015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8" y="0"/>
                                  </a:moveTo>
                                  <a:lnTo>
                                    <a:pt x="156" y="12"/>
                                  </a:lnTo>
                                  <a:lnTo>
                                    <a:pt x="94" y="44"/>
                                  </a:lnTo>
                                  <a:lnTo>
                                    <a:pt x="44" y="93"/>
                                  </a:lnTo>
                                  <a:lnTo>
                                    <a:pt x="12" y="156"/>
                                  </a:lnTo>
                                  <a:lnTo>
                                    <a:pt x="0" y="228"/>
                                  </a:lnTo>
                                  <a:lnTo>
                                    <a:pt x="12" y="300"/>
                                  </a:lnTo>
                                  <a:lnTo>
                                    <a:pt x="44" y="362"/>
                                  </a:lnTo>
                                  <a:lnTo>
                                    <a:pt x="94" y="411"/>
                                  </a:lnTo>
                                  <a:lnTo>
                                    <a:pt x="156" y="444"/>
                                  </a:lnTo>
                                  <a:lnTo>
                                    <a:pt x="228" y="455"/>
                                  </a:lnTo>
                                  <a:lnTo>
                                    <a:pt x="300" y="444"/>
                                  </a:lnTo>
                                  <a:lnTo>
                                    <a:pt x="362" y="411"/>
                                  </a:lnTo>
                                  <a:lnTo>
                                    <a:pt x="412" y="362"/>
                                  </a:lnTo>
                                  <a:lnTo>
                                    <a:pt x="444" y="300"/>
                                  </a:lnTo>
                                  <a:lnTo>
                                    <a:pt x="456" y="228"/>
                                  </a:lnTo>
                                  <a:lnTo>
                                    <a:pt x="444" y="156"/>
                                  </a:lnTo>
                                  <a:lnTo>
                                    <a:pt x="412" y="93"/>
                                  </a:lnTo>
                                  <a:lnTo>
                                    <a:pt x="362" y="44"/>
                                  </a:lnTo>
                                  <a:lnTo>
                                    <a:pt x="300" y="12"/>
                                  </a:lnTo>
                                  <a:lnTo>
                                    <a:pt x="228" y="0"/>
                                  </a:lnTo>
                                  <a:close/>
                                </a:path>
                              </a:pathLst>
                            </a:custGeom>
                            <a:solidFill>
                              <a:srgbClr val="E88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79" name="Picture 212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976" y="9115"/>
                              <a:ext cx="155"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80" name="Freeform 2129"/>
                          <wps:cNvSpPr>
                            <a:spLocks/>
                          </wps:cNvSpPr>
                          <wps:spPr bwMode="auto">
                            <a:xfrm>
                              <a:off x="7086" y="9015"/>
                              <a:ext cx="456" cy="456"/>
                            </a:xfrm>
                            <a:custGeom>
                              <a:avLst/>
                              <a:gdLst>
                                <a:gd name="T0" fmla="*/ 227 w 456"/>
                                <a:gd name="T1" fmla="*/ 9015 h 456"/>
                                <a:gd name="T2" fmla="*/ 156 w 456"/>
                                <a:gd name="T3" fmla="*/ 9027 h 456"/>
                                <a:gd name="T4" fmla="*/ 93 w 456"/>
                                <a:gd name="T5" fmla="*/ 9059 h 456"/>
                                <a:gd name="T6" fmla="*/ 44 w 456"/>
                                <a:gd name="T7" fmla="*/ 9108 h 456"/>
                                <a:gd name="T8" fmla="*/ 12 w 456"/>
                                <a:gd name="T9" fmla="*/ 9171 h 456"/>
                                <a:gd name="T10" fmla="*/ 0 w 456"/>
                                <a:gd name="T11" fmla="*/ 9243 h 456"/>
                                <a:gd name="T12" fmla="*/ 12 w 456"/>
                                <a:gd name="T13" fmla="*/ 9315 h 456"/>
                                <a:gd name="T14" fmla="*/ 44 w 456"/>
                                <a:gd name="T15" fmla="*/ 9377 h 456"/>
                                <a:gd name="T16" fmla="*/ 93 w 456"/>
                                <a:gd name="T17" fmla="*/ 9426 h 456"/>
                                <a:gd name="T18" fmla="*/ 156 w 456"/>
                                <a:gd name="T19" fmla="*/ 9459 h 456"/>
                                <a:gd name="T20" fmla="*/ 227 w 456"/>
                                <a:gd name="T21" fmla="*/ 9470 h 456"/>
                                <a:gd name="T22" fmla="*/ 299 w 456"/>
                                <a:gd name="T23" fmla="*/ 9459 h 456"/>
                                <a:gd name="T24" fmla="*/ 362 w 456"/>
                                <a:gd name="T25" fmla="*/ 9426 h 456"/>
                                <a:gd name="T26" fmla="*/ 411 w 456"/>
                                <a:gd name="T27" fmla="*/ 9377 h 456"/>
                                <a:gd name="T28" fmla="*/ 443 w 456"/>
                                <a:gd name="T29" fmla="*/ 9315 h 456"/>
                                <a:gd name="T30" fmla="*/ 455 w 456"/>
                                <a:gd name="T31" fmla="*/ 9243 h 456"/>
                                <a:gd name="T32" fmla="*/ 443 w 456"/>
                                <a:gd name="T33" fmla="*/ 9171 h 456"/>
                                <a:gd name="T34" fmla="*/ 411 w 456"/>
                                <a:gd name="T35" fmla="*/ 9108 h 456"/>
                                <a:gd name="T36" fmla="*/ 362 w 456"/>
                                <a:gd name="T37" fmla="*/ 9059 h 456"/>
                                <a:gd name="T38" fmla="*/ 299 w 456"/>
                                <a:gd name="T39" fmla="*/ 9027 h 456"/>
                                <a:gd name="T40" fmla="*/ 227 w 456"/>
                                <a:gd name="T41" fmla="*/ 9015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7" y="0"/>
                                  </a:moveTo>
                                  <a:lnTo>
                                    <a:pt x="156" y="12"/>
                                  </a:lnTo>
                                  <a:lnTo>
                                    <a:pt x="93" y="44"/>
                                  </a:lnTo>
                                  <a:lnTo>
                                    <a:pt x="44" y="93"/>
                                  </a:lnTo>
                                  <a:lnTo>
                                    <a:pt x="12" y="156"/>
                                  </a:lnTo>
                                  <a:lnTo>
                                    <a:pt x="0" y="228"/>
                                  </a:lnTo>
                                  <a:lnTo>
                                    <a:pt x="12" y="300"/>
                                  </a:lnTo>
                                  <a:lnTo>
                                    <a:pt x="44" y="362"/>
                                  </a:lnTo>
                                  <a:lnTo>
                                    <a:pt x="93" y="411"/>
                                  </a:lnTo>
                                  <a:lnTo>
                                    <a:pt x="156" y="444"/>
                                  </a:lnTo>
                                  <a:lnTo>
                                    <a:pt x="227" y="455"/>
                                  </a:lnTo>
                                  <a:lnTo>
                                    <a:pt x="299" y="444"/>
                                  </a:lnTo>
                                  <a:lnTo>
                                    <a:pt x="362" y="411"/>
                                  </a:lnTo>
                                  <a:lnTo>
                                    <a:pt x="411" y="362"/>
                                  </a:lnTo>
                                  <a:lnTo>
                                    <a:pt x="443" y="300"/>
                                  </a:lnTo>
                                  <a:lnTo>
                                    <a:pt x="455" y="228"/>
                                  </a:lnTo>
                                  <a:lnTo>
                                    <a:pt x="443" y="156"/>
                                  </a:lnTo>
                                  <a:lnTo>
                                    <a:pt x="411" y="93"/>
                                  </a:lnTo>
                                  <a:lnTo>
                                    <a:pt x="362" y="44"/>
                                  </a:lnTo>
                                  <a:lnTo>
                                    <a:pt x="299" y="12"/>
                                  </a:lnTo>
                                  <a:lnTo>
                                    <a:pt x="227"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81" name="Picture 213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248" y="9114"/>
                              <a:ext cx="14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82" name="Freeform 2131"/>
                          <wps:cNvSpPr>
                            <a:spLocks/>
                          </wps:cNvSpPr>
                          <wps:spPr bwMode="auto">
                            <a:xfrm>
                              <a:off x="6343" y="9015"/>
                              <a:ext cx="456" cy="456"/>
                            </a:xfrm>
                            <a:custGeom>
                              <a:avLst/>
                              <a:gdLst>
                                <a:gd name="T0" fmla="*/ 228 w 456"/>
                                <a:gd name="T1" fmla="*/ 9015 h 456"/>
                                <a:gd name="T2" fmla="*/ 156 w 456"/>
                                <a:gd name="T3" fmla="*/ 9027 h 456"/>
                                <a:gd name="T4" fmla="*/ 94 w 456"/>
                                <a:gd name="T5" fmla="*/ 9059 h 456"/>
                                <a:gd name="T6" fmla="*/ 44 w 456"/>
                                <a:gd name="T7" fmla="*/ 9108 h 456"/>
                                <a:gd name="T8" fmla="*/ 12 w 456"/>
                                <a:gd name="T9" fmla="*/ 9171 h 456"/>
                                <a:gd name="T10" fmla="*/ 0 w 456"/>
                                <a:gd name="T11" fmla="*/ 9243 h 456"/>
                                <a:gd name="T12" fmla="*/ 12 w 456"/>
                                <a:gd name="T13" fmla="*/ 9315 h 456"/>
                                <a:gd name="T14" fmla="*/ 44 w 456"/>
                                <a:gd name="T15" fmla="*/ 9377 h 456"/>
                                <a:gd name="T16" fmla="*/ 94 w 456"/>
                                <a:gd name="T17" fmla="*/ 9426 h 456"/>
                                <a:gd name="T18" fmla="*/ 156 w 456"/>
                                <a:gd name="T19" fmla="*/ 9459 h 456"/>
                                <a:gd name="T20" fmla="*/ 228 w 456"/>
                                <a:gd name="T21" fmla="*/ 9470 h 456"/>
                                <a:gd name="T22" fmla="*/ 300 w 456"/>
                                <a:gd name="T23" fmla="*/ 9459 h 456"/>
                                <a:gd name="T24" fmla="*/ 362 w 456"/>
                                <a:gd name="T25" fmla="*/ 9426 h 456"/>
                                <a:gd name="T26" fmla="*/ 412 w 456"/>
                                <a:gd name="T27" fmla="*/ 9377 h 456"/>
                                <a:gd name="T28" fmla="*/ 444 w 456"/>
                                <a:gd name="T29" fmla="*/ 9315 h 456"/>
                                <a:gd name="T30" fmla="*/ 455 w 456"/>
                                <a:gd name="T31" fmla="*/ 9243 h 456"/>
                                <a:gd name="T32" fmla="*/ 444 w 456"/>
                                <a:gd name="T33" fmla="*/ 9171 h 456"/>
                                <a:gd name="T34" fmla="*/ 412 w 456"/>
                                <a:gd name="T35" fmla="*/ 9108 h 456"/>
                                <a:gd name="T36" fmla="*/ 362 w 456"/>
                                <a:gd name="T37" fmla="*/ 9059 h 456"/>
                                <a:gd name="T38" fmla="*/ 300 w 456"/>
                                <a:gd name="T39" fmla="*/ 9027 h 456"/>
                                <a:gd name="T40" fmla="*/ 228 w 456"/>
                                <a:gd name="T41" fmla="*/ 9015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8" y="0"/>
                                  </a:moveTo>
                                  <a:lnTo>
                                    <a:pt x="156" y="12"/>
                                  </a:lnTo>
                                  <a:lnTo>
                                    <a:pt x="94" y="44"/>
                                  </a:lnTo>
                                  <a:lnTo>
                                    <a:pt x="44" y="93"/>
                                  </a:lnTo>
                                  <a:lnTo>
                                    <a:pt x="12" y="156"/>
                                  </a:lnTo>
                                  <a:lnTo>
                                    <a:pt x="0" y="228"/>
                                  </a:lnTo>
                                  <a:lnTo>
                                    <a:pt x="12" y="300"/>
                                  </a:lnTo>
                                  <a:lnTo>
                                    <a:pt x="44" y="362"/>
                                  </a:lnTo>
                                  <a:lnTo>
                                    <a:pt x="94" y="411"/>
                                  </a:lnTo>
                                  <a:lnTo>
                                    <a:pt x="156" y="444"/>
                                  </a:lnTo>
                                  <a:lnTo>
                                    <a:pt x="228" y="455"/>
                                  </a:lnTo>
                                  <a:lnTo>
                                    <a:pt x="300" y="444"/>
                                  </a:lnTo>
                                  <a:lnTo>
                                    <a:pt x="362" y="411"/>
                                  </a:lnTo>
                                  <a:lnTo>
                                    <a:pt x="412" y="362"/>
                                  </a:lnTo>
                                  <a:lnTo>
                                    <a:pt x="444" y="300"/>
                                  </a:lnTo>
                                  <a:lnTo>
                                    <a:pt x="455" y="228"/>
                                  </a:lnTo>
                                  <a:lnTo>
                                    <a:pt x="444" y="156"/>
                                  </a:lnTo>
                                  <a:lnTo>
                                    <a:pt x="412" y="93"/>
                                  </a:lnTo>
                                  <a:lnTo>
                                    <a:pt x="362" y="44"/>
                                  </a:lnTo>
                                  <a:lnTo>
                                    <a:pt x="300" y="12"/>
                                  </a:lnTo>
                                  <a:lnTo>
                                    <a:pt x="228"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83" name="Picture 213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400" y="9072"/>
                              <a:ext cx="35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84" name="Freeform 2133"/>
                          <wps:cNvSpPr>
                            <a:spLocks/>
                          </wps:cNvSpPr>
                          <wps:spPr bwMode="auto">
                            <a:xfrm>
                              <a:off x="5599" y="9015"/>
                              <a:ext cx="456" cy="456"/>
                            </a:xfrm>
                            <a:custGeom>
                              <a:avLst/>
                              <a:gdLst>
                                <a:gd name="T0" fmla="*/ 227 w 456"/>
                                <a:gd name="T1" fmla="*/ 9015 h 456"/>
                                <a:gd name="T2" fmla="*/ 155 w 456"/>
                                <a:gd name="T3" fmla="*/ 9027 h 456"/>
                                <a:gd name="T4" fmla="*/ 93 w 456"/>
                                <a:gd name="T5" fmla="*/ 9059 h 456"/>
                                <a:gd name="T6" fmla="*/ 44 w 456"/>
                                <a:gd name="T7" fmla="*/ 9108 h 456"/>
                                <a:gd name="T8" fmla="*/ 11 w 456"/>
                                <a:gd name="T9" fmla="*/ 9171 h 456"/>
                                <a:gd name="T10" fmla="*/ 0 w 456"/>
                                <a:gd name="T11" fmla="*/ 9243 h 456"/>
                                <a:gd name="T12" fmla="*/ 11 w 456"/>
                                <a:gd name="T13" fmla="*/ 9315 h 456"/>
                                <a:gd name="T14" fmla="*/ 44 w 456"/>
                                <a:gd name="T15" fmla="*/ 9377 h 456"/>
                                <a:gd name="T16" fmla="*/ 93 w 456"/>
                                <a:gd name="T17" fmla="*/ 9426 h 456"/>
                                <a:gd name="T18" fmla="*/ 155 w 456"/>
                                <a:gd name="T19" fmla="*/ 9459 h 456"/>
                                <a:gd name="T20" fmla="*/ 227 w 456"/>
                                <a:gd name="T21" fmla="*/ 9470 h 456"/>
                                <a:gd name="T22" fmla="*/ 299 w 456"/>
                                <a:gd name="T23" fmla="*/ 9459 h 456"/>
                                <a:gd name="T24" fmla="*/ 362 w 456"/>
                                <a:gd name="T25" fmla="*/ 9426 h 456"/>
                                <a:gd name="T26" fmla="*/ 411 w 456"/>
                                <a:gd name="T27" fmla="*/ 9377 h 456"/>
                                <a:gd name="T28" fmla="*/ 443 w 456"/>
                                <a:gd name="T29" fmla="*/ 9315 h 456"/>
                                <a:gd name="T30" fmla="*/ 455 w 456"/>
                                <a:gd name="T31" fmla="*/ 9243 h 456"/>
                                <a:gd name="T32" fmla="*/ 443 w 456"/>
                                <a:gd name="T33" fmla="*/ 9171 h 456"/>
                                <a:gd name="T34" fmla="*/ 411 w 456"/>
                                <a:gd name="T35" fmla="*/ 9108 h 456"/>
                                <a:gd name="T36" fmla="*/ 362 w 456"/>
                                <a:gd name="T37" fmla="*/ 9059 h 456"/>
                                <a:gd name="T38" fmla="*/ 299 w 456"/>
                                <a:gd name="T39" fmla="*/ 9027 h 456"/>
                                <a:gd name="T40" fmla="*/ 227 w 456"/>
                                <a:gd name="T41" fmla="*/ 9015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7" y="0"/>
                                  </a:moveTo>
                                  <a:lnTo>
                                    <a:pt x="155" y="12"/>
                                  </a:lnTo>
                                  <a:lnTo>
                                    <a:pt x="93" y="44"/>
                                  </a:lnTo>
                                  <a:lnTo>
                                    <a:pt x="44" y="93"/>
                                  </a:lnTo>
                                  <a:lnTo>
                                    <a:pt x="11" y="156"/>
                                  </a:lnTo>
                                  <a:lnTo>
                                    <a:pt x="0" y="228"/>
                                  </a:lnTo>
                                  <a:lnTo>
                                    <a:pt x="11" y="300"/>
                                  </a:lnTo>
                                  <a:lnTo>
                                    <a:pt x="44" y="362"/>
                                  </a:lnTo>
                                  <a:lnTo>
                                    <a:pt x="93" y="411"/>
                                  </a:lnTo>
                                  <a:lnTo>
                                    <a:pt x="155" y="444"/>
                                  </a:lnTo>
                                  <a:lnTo>
                                    <a:pt x="227" y="455"/>
                                  </a:lnTo>
                                  <a:lnTo>
                                    <a:pt x="299" y="444"/>
                                  </a:lnTo>
                                  <a:lnTo>
                                    <a:pt x="362" y="411"/>
                                  </a:lnTo>
                                  <a:lnTo>
                                    <a:pt x="411" y="362"/>
                                  </a:lnTo>
                                  <a:lnTo>
                                    <a:pt x="443" y="300"/>
                                  </a:lnTo>
                                  <a:lnTo>
                                    <a:pt x="455" y="228"/>
                                  </a:lnTo>
                                  <a:lnTo>
                                    <a:pt x="443" y="156"/>
                                  </a:lnTo>
                                  <a:lnTo>
                                    <a:pt x="411" y="93"/>
                                  </a:lnTo>
                                  <a:lnTo>
                                    <a:pt x="362" y="44"/>
                                  </a:lnTo>
                                  <a:lnTo>
                                    <a:pt x="299" y="12"/>
                                  </a:lnTo>
                                  <a:lnTo>
                                    <a:pt x="227" y="0"/>
                                  </a:lnTo>
                                  <a:close/>
                                </a:path>
                              </a:pathLst>
                            </a:custGeom>
                            <a:solidFill>
                              <a:srgbClr val="F9C3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85" name="AutoShape 2134"/>
                          <wps:cNvSpPr>
                            <a:spLocks/>
                          </wps:cNvSpPr>
                          <wps:spPr bwMode="auto">
                            <a:xfrm>
                              <a:off x="5773" y="9115"/>
                              <a:ext cx="75" cy="243"/>
                            </a:xfrm>
                            <a:custGeom>
                              <a:avLst/>
                              <a:gdLst>
                                <a:gd name="T0" fmla="*/ 75 w 75"/>
                                <a:gd name="T1" fmla="*/ 9152 h 243"/>
                                <a:gd name="T2" fmla="*/ 50 w 75"/>
                                <a:gd name="T3" fmla="*/ 9152 h 243"/>
                                <a:gd name="T4" fmla="*/ 50 w 75"/>
                                <a:gd name="T5" fmla="*/ 9347 h 243"/>
                                <a:gd name="T6" fmla="*/ 51 w 75"/>
                                <a:gd name="T7" fmla="*/ 9350 h 243"/>
                                <a:gd name="T8" fmla="*/ 54 w 75"/>
                                <a:gd name="T9" fmla="*/ 9356 h 243"/>
                                <a:gd name="T10" fmla="*/ 58 w 75"/>
                                <a:gd name="T11" fmla="*/ 9358 h 243"/>
                                <a:gd name="T12" fmla="*/ 67 w 75"/>
                                <a:gd name="T13" fmla="*/ 9358 h 243"/>
                                <a:gd name="T14" fmla="*/ 71 w 75"/>
                                <a:gd name="T15" fmla="*/ 9356 h 243"/>
                                <a:gd name="T16" fmla="*/ 74 w 75"/>
                                <a:gd name="T17" fmla="*/ 9350 h 243"/>
                                <a:gd name="T18" fmla="*/ 75 w 75"/>
                                <a:gd name="T19" fmla="*/ 9347 h 243"/>
                                <a:gd name="T20" fmla="*/ 75 w 75"/>
                                <a:gd name="T21" fmla="*/ 9152 h 243"/>
                                <a:gd name="T22" fmla="*/ 65 w 75"/>
                                <a:gd name="T23" fmla="*/ 9115 h 243"/>
                                <a:gd name="T24" fmla="*/ 56 w 75"/>
                                <a:gd name="T25" fmla="*/ 9115 h 243"/>
                                <a:gd name="T26" fmla="*/ 52 w 75"/>
                                <a:gd name="T27" fmla="*/ 9118 h 243"/>
                                <a:gd name="T28" fmla="*/ 2 w 75"/>
                                <a:gd name="T29" fmla="*/ 9168 h 243"/>
                                <a:gd name="T30" fmla="*/ 0 w 75"/>
                                <a:gd name="T31" fmla="*/ 9170 h 243"/>
                                <a:gd name="T32" fmla="*/ 0 w 75"/>
                                <a:gd name="T33" fmla="*/ 9178 h 243"/>
                                <a:gd name="T34" fmla="*/ 1 w 75"/>
                                <a:gd name="T35" fmla="*/ 9180 h 243"/>
                                <a:gd name="T36" fmla="*/ 6 w 75"/>
                                <a:gd name="T37" fmla="*/ 9185 h 243"/>
                                <a:gd name="T38" fmla="*/ 9 w 75"/>
                                <a:gd name="T39" fmla="*/ 9186 h 243"/>
                                <a:gd name="T40" fmla="*/ 16 w 75"/>
                                <a:gd name="T41" fmla="*/ 9186 h 243"/>
                                <a:gd name="T42" fmla="*/ 22 w 75"/>
                                <a:gd name="T43" fmla="*/ 9180 h 243"/>
                                <a:gd name="T44" fmla="*/ 50 w 75"/>
                                <a:gd name="T45" fmla="*/ 9152 h 243"/>
                                <a:gd name="T46" fmla="*/ 75 w 75"/>
                                <a:gd name="T47" fmla="*/ 9152 h 243"/>
                                <a:gd name="T48" fmla="*/ 75 w 75"/>
                                <a:gd name="T49" fmla="*/ 9127 h 243"/>
                                <a:gd name="T50" fmla="*/ 74 w 75"/>
                                <a:gd name="T51" fmla="*/ 9122 h 243"/>
                                <a:gd name="T52" fmla="*/ 69 w 75"/>
                                <a:gd name="T53" fmla="*/ 9117 h 243"/>
                                <a:gd name="T54" fmla="*/ 65 w 75"/>
                                <a:gd name="T55" fmla="*/ 9115 h 24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5" h="243">
                                  <a:moveTo>
                                    <a:pt x="75" y="37"/>
                                  </a:moveTo>
                                  <a:lnTo>
                                    <a:pt x="50" y="37"/>
                                  </a:lnTo>
                                  <a:lnTo>
                                    <a:pt x="50" y="232"/>
                                  </a:lnTo>
                                  <a:lnTo>
                                    <a:pt x="51" y="235"/>
                                  </a:lnTo>
                                  <a:lnTo>
                                    <a:pt x="54" y="241"/>
                                  </a:lnTo>
                                  <a:lnTo>
                                    <a:pt x="58" y="243"/>
                                  </a:lnTo>
                                  <a:lnTo>
                                    <a:pt x="67" y="243"/>
                                  </a:lnTo>
                                  <a:lnTo>
                                    <a:pt x="71" y="241"/>
                                  </a:lnTo>
                                  <a:lnTo>
                                    <a:pt x="74" y="235"/>
                                  </a:lnTo>
                                  <a:lnTo>
                                    <a:pt x="75" y="232"/>
                                  </a:lnTo>
                                  <a:lnTo>
                                    <a:pt x="75" y="37"/>
                                  </a:lnTo>
                                  <a:close/>
                                  <a:moveTo>
                                    <a:pt x="65" y="0"/>
                                  </a:moveTo>
                                  <a:lnTo>
                                    <a:pt x="56" y="0"/>
                                  </a:lnTo>
                                  <a:lnTo>
                                    <a:pt x="52" y="3"/>
                                  </a:lnTo>
                                  <a:lnTo>
                                    <a:pt x="2" y="53"/>
                                  </a:lnTo>
                                  <a:lnTo>
                                    <a:pt x="0" y="55"/>
                                  </a:lnTo>
                                  <a:lnTo>
                                    <a:pt x="0" y="63"/>
                                  </a:lnTo>
                                  <a:lnTo>
                                    <a:pt x="1" y="65"/>
                                  </a:lnTo>
                                  <a:lnTo>
                                    <a:pt x="6" y="70"/>
                                  </a:lnTo>
                                  <a:lnTo>
                                    <a:pt x="9" y="71"/>
                                  </a:lnTo>
                                  <a:lnTo>
                                    <a:pt x="16" y="71"/>
                                  </a:lnTo>
                                  <a:lnTo>
                                    <a:pt x="22" y="65"/>
                                  </a:lnTo>
                                  <a:lnTo>
                                    <a:pt x="50" y="37"/>
                                  </a:lnTo>
                                  <a:lnTo>
                                    <a:pt x="75" y="37"/>
                                  </a:lnTo>
                                  <a:lnTo>
                                    <a:pt x="75" y="12"/>
                                  </a:lnTo>
                                  <a:lnTo>
                                    <a:pt x="74" y="7"/>
                                  </a:lnTo>
                                  <a:lnTo>
                                    <a:pt x="69" y="2"/>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86" name="Picture 213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066" y="6774"/>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87" name="Picture 2136"/>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198" y="684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88" name="Picture 213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137" y="6773"/>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89" name="Picture 2138"/>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8269" y="6848"/>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0" name="Picture 213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7379" y="6774"/>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1" name="Picture 2140"/>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511" y="684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92" name="Line 2141"/>
                          <wps:cNvCnPr>
                            <a:cxnSpLocks/>
                          </wps:cNvCnPr>
                          <wps:spPr bwMode="auto">
                            <a:xfrm>
                              <a:off x="6313" y="7500"/>
                              <a:ext cx="542" cy="0"/>
                            </a:xfrm>
                            <a:prstGeom prst="line">
                              <a:avLst/>
                            </a:prstGeom>
                            <a:noFill/>
                            <a:ln w="30696">
                              <a:solidFill>
                                <a:srgbClr val="F9C35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393" name="Picture 214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616" y="6774"/>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4" name="Picture 214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747" y="684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5" name="Picture 214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5875" y="6774"/>
                              <a:ext cx="39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96" name="Picture 2145"/>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007" y="6849"/>
                              <a:ext cx="185"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97" name="AutoShape 2146"/>
                          <wps:cNvSpPr>
                            <a:spLocks/>
                          </wps:cNvSpPr>
                          <wps:spPr bwMode="auto">
                            <a:xfrm>
                              <a:off x="4559" y="6747"/>
                              <a:ext cx="4028" cy="2810"/>
                            </a:xfrm>
                            <a:custGeom>
                              <a:avLst/>
                              <a:gdLst>
                                <a:gd name="T0" fmla="*/ 4027 w 4028"/>
                                <a:gd name="T1" fmla="*/ 8928 h 2810"/>
                                <a:gd name="T2" fmla="*/ 0 w 4028"/>
                                <a:gd name="T3" fmla="*/ 8928 h 2810"/>
                                <a:gd name="T4" fmla="*/ 0 w 4028"/>
                                <a:gd name="T5" fmla="*/ 9557 h 2810"/>
                                <a:gd name="T6" fmla="*/ 4027 w 4028"/>
                                <a:gd name="T7" fmla="*/ 9557 h 2810"/>
                                <a:gd name="T8" fmla="*/ 4027 w 4028"/>
                                <a:gd name="T9" fmla="*/ 8928 h 2810"/>
                                <a:gd name="T10" fmla="*/ 4027 w 4028"/>
                                <a:gd name="T11" fmla="*/ 6747 h 2810"/>
                                <a:gd name="T12" fmla="*/ 0 w 4028"/>
                                <a:gd name="T13" fmla="*/ 6747 h 2810"/>
                                <a:gd name="T14" fmla="*/ 0 w 4028"/>
                                <a:gd name="T15" fmla="*/ 7587 h 2810"/>
                                <a:gd name="T16" fmla="*/ 4027 w 4028"/>
                                <a:gd name="T17" fmla="*/ 7587 h 2810"/>
                                <a:gd name="T18" fmla="*/ 4027 w 4028"/>
                                <a:gd name="T19" fmla="*/ 6747 h 28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28" h="2810">
                                  <a:moveTo>
                                    <a:pt x="4027" y="2181"/>
                                  </a:moveTo>
                                  <a:lnTo>
                                    <a:pt x="0" y="2181"/>
                                  </a:lnTo>
                                  <a:lnTo>
                                    <a:pt x="0" y="2810"/>
                                  </a:lnTo>
                                  <a:lnTo>
                                    <a:pt x="4027" y="2810"/>
                                  </a:lnTo>
                                  <a:lnTo>
                                    <a:pt x="4027" y="2181"/>
                                  </a:lnTo>
                                  <a:moveTo>
                                    <a:pt x="4027" y="0"/>
                                  </a:moveTo>
                                  <a:lnTo>
                                    <a:pt x="0" y="0"/>
                                  </a:lnTo>
                                  <a:lnTo>
                                    <a:pt x="0" y="840"/>
                                  </a:lnTo>
                                  <a:lnTo>
                                    <a:pt x="4027" y="840"/>
                                  </a:lnTo>
                                  <a:lnTo>
                                    <a:pt x="4027" y="0"/>
                                  </a:lnTo>
                                </a:path>
                              </a:pathLst>
                            </a:custGeom>
                            <a:solidFill>
                              <a:srgbClr val="000000">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8" name="Text Box 2147"/>
                          <wps:cNvSpPr txBox="1">
                            <a:spLocks/>
                          </wps:cNvSpPr>
                          <wps:spPr bwMode="auto">
                            <a:xfrm>
                              <a:off x="3090" y="1680"/>
                              <a:ext cx="113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F881" w14:textId="77777777" w:rsidR="00AA181E" w:rsidRDefault="00AA181E" w:rsidP="00617E12"/>
                            </w:txbxContent>
                          </wps:txbx>
                          <wps:bodyPr rot="0" vert="horz" wrap="square" lIns="0" tIns="0" rIns="0" bIns="0" anchor="t" anchorCtr="0" upright="1">
                            <a:noAutofit/>
                          </wps:bodyPr>
                        </wps:wsp>
                        <wps:wsp>
                          <wps:cNvPr id="23399" name="Text Box 2148"/>
                          <wps:cNvSpPr txBox="1">
                            <a:spLocks/>
                          </wps:cNvSpPr>
                          <wps:spPr bwMode="auto">
                            <a:xfrm>
                              <a:off x="6134" y="1768"/>
                              <a:ext cx="899"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65BD" w14:textId="77777777" w:rsidR="00AA181E" w:rsidRDefault="00AA181E" w:rsidP="00617E12"/>
                            </w:txbxContent>
                          </wps:txbx>
                          <wps:bodyPr rot="0" vert="horz" wrap="square" lIns="0" tIns="0" rIns="0" bIns="0" anchor="t" anchorCtr="0" upright="1">
                            <a:noAutofit/>
                          </wps:bodyPr>
                        </wps:wsp>
                        <wps:wsp>
                          <wps:cNvPr id="23400" name="Text Box 2149"/>
                          <wps:cNvSpPr txBox="1">
                            <a:spLocks/>
                          </wps:cNvSpPr>
                          <wps:spPr bwMode="auto">
                            <a:xfrm>
                              <a:off x="3094" y="2689"/>
                              <a:ext cx="82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A56C" w14:textId="77777777" w:rsidR="00AA181E" w:rsidRDefault="00AA181E" w:rsidP="00617E12"/>
                            </w:txbxContent>
                          </wps:txbx>
                          <wps:bodyPr rot="0" vert="horz" wrap="square" lIns="0" tIns="0" rIns="0" bIns="0" anchor="t" anchorCtr="0" upright="1">
                            <a:noAutofit/>
                          </wps:bodyPr>
                        </wps:wsp>
                        <wps:wsp>
                          <wps:cNvPr id="23401" name="Text Box 2150"/>
                          <wps:cNvSpPr txBox="1">
                            <a:spLocks/>
                          </wps:cNvSpPr>
                          <wps:spPr bwMode="auto">
                            <a:xfrm>
                              <a:off x="4705" y="2777"/>
                              <a:ext cx="364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A4FA" w14:textId="77777777" w:rsidR="00AA181E" w:rsidRDefault="00AA181E" w:rsidP="00617E12"/>
                            </w:txbxContent>
                          </wps:txbx>
                          <wps:bodyPr rot="0" vert="horz" wrap="square" lIns="0" tIns="0" rIns="0" bIns="0" anchor="t" anchorCtr="0" upright="1">
                            <a:noAutofit/>
                          </wps:bodyPr>
                        </wps:wsp>
                        <wps:wsp>
                          <wps:cNvPr id="23402" name="Text Box 2151"/>
                          <wps:cNvSpPr txBox="1">
                            <a:spLocks/>
                          </wps:cNvSpPr>
                          <wps:spPr bwMode="auto">
                            <a:xfrm>
                              <a:off x="4723" y="3569"/>
                              <a:ext cx="675"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A78BD" w14:textId="77777777" w:rsidR="00AA181E" w:rsidRDefault="00AA181E" w:rsidP="00617E12"/>
                            </w:txbxContent>
                          </wps:txbx>
                          <wps:bodyPr rot="0" vert="horz" wrap="square" lIns="0" tIns="0" rIns="0" bIns="0" anchor="t" anchorCtr="0" upright="1">
                            <a:noAutofit/>
                          </wps:bodyPr>
                        </wps:wsp>
                        <wps:wsp>
                          <wps:cNvPr id="23403" name="Text Box 2152"/>
                          <wps:cNvSpPr txBox="1">
                            <a:spLocks/>
                          </wps:cNvSpPr>
                          <wps:spPr bwMode="auto">
                            <a:xfrm>
                              <a:off x="7216" y="3569"/>
                              <a:ext cx="4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29C4" w14:textId="77777777" w:rsidR="00AA181E" w:rsidRDefault="00AA181E" w:rsidP="00617E12">
                                <w:pPr>
                                  <w:tabs>
                                    <w:tab w:val="left" w:pos="1079"/>
                                    <w:tab w:val="left" w:pos="1313"/>
                                  </w:tabs>
                                  <w:spacing w:line="16" w:lineRule="exact"/>
                                  <w:ind w:left="133"/>
                                  <w:jc w:val="center"/>
                                  <w:rPr>
                                    <w:rFonts w:ascii="Arial"/>
                                    <w:sz w:val="2"/>
                                  </w:rPr>
                                </w:pPr>
                                <w:r>
                                  <w:rPr>
                                    <w:rFonts w:ascii="Arial"/>
                                    <w:color w:val="7A7966"/>
                                    <w:w w:val="125"/>
                                    <w:sz w:val="2"/>
                                  </w:rPr>
                                  <w:t>ramew</w:t>
                                </w:r>
                                <w:r>
                                  <w:rPr>
                                    <w:rFonts w:ascii="Arial"/>
                                    <w:color w:val="7A7966"/>
                                    <w:w w:val="125"/>
                                    <w:position w:val="1"/>
                                    <w:sz w:val="2"/>
                                  </w:rPr>
                                  <w:t>or</w:t>
                                </w:r>
                                <w:r>
                                  <w:rPr>
                                    <w:rFonts w:ascii="Arial"/>
                                    <w:color w:val="7A7966"/>
                                    <w:w w:val="125"/>
                                    <w:position w:val="1"/>
                                    <w:sz w:val="2"/>
                                  </w:rPr>
                                  <w:tab/>
                                </w:r>
                                <w:r>
                                  <w:rPr>
                                    <w:rFonts w:ascii="Arial"/>
                                    <w:color w:val="7A7966"/>
                                    <w:spacing w:val="-3"/>
                                    <w:w w:val="125"/>
                                    <w:position w:val="1"/>
                                    <w:sz w:val="2"/>
                                  </w:rPr>
                                  <w:t>Victo</w:t>
                                </w:r>
                                <w:r>
                                  <w:rPr>
                                    <w:rFonts w:ascii="Arial"/>
                                    <w:color w:val="7A7966"/>
                                    <w:spacing w:val="-3"/>
                                    <w:w w:val="125"/>
                                    <w:sz w:val="2"/>
                                  </w:rPr>
                                  <w:t>rianPr</w:t>
                                </w:r>
                                <w:r>
                                  <w:rPr>
                                    <w:rFonts w:ascii="Arial"/>
                                    <w:color w:val="7A7966"/>
                                    <w:spacing w:val="-3"/>
                                    <w:w w:val="125"/>
                                    <w:position w:val="-1"/>
                                    <w:sz w:val="2"/>
                                  </w:rPr>
                                  <w:tab/>
                                </w:r>
                                <w:r>
                                  <w:rPr>
                                    <w:rFonts w:ascii="Arial"/>
                                    <w:color w:val="7A7966"/>
                                    <w:w w:val="125"/>
                                    <w:sz w:val="2"/>
                                  </w:rPr>
                                  <w:t>V</w:t>
                                </w:r>
                              </w:p>
                              <w:p w14:paraId="6DE841A1" w14:textId="77777777" w:rsidR="00AA181E" w:rsidRDefault="00AA181E" w:rsidP="00617E12">
                                <w:pPr>
                                  <w:spacing w:line="11" w:lineRule="exact"/>
                                  <w:ind w:left="630"/>
                                  <w:rPr>
                                    <w:rFonts w:ascii="Arial"/>
                                    <w:sz w:val="2"/>
                                  </w:rPr>
                                </w:pPr>
                                <w:r>
                                  <w:rPr>
                                    <w:rFonts w:ascii="Arial"/>
                                    <w:color w:val="7A7966"/>
                                    <w:w w:val="126"/>
                                    <w:sz w:val="2"/>
                                  </w:rPr>
                                  <w:t>k</w:t>
                                </w:r>
                              </w:p>
                              <w:p w14:paraId="022AC03E" w14:textId="77777777" w:rsidR="00AA181E" w:rsidRDefault="00AA181E" w:rsidP="00617E12">
                                <w:pPr>
                                  <w:spacing w:before="4" w:line="10" w:lineRule="exact"/>
                                  <w:ind w:left="333"/>
                                  <w:rPr>
                                    <w:rFonts w:ascii="Arial"/>
                                    <w:sz w:val="2"/>
                                  </w:rPr>
                                </w:pPr>
                                <w:r>
                                  <w:rPr>
                                    <w:rFonts w:ascii="Arial"/>
                                    <w:color w:val="7A7966"/>
                                    <w:w w:val="126"/>
                                    <w:sz w:val="2"/>
                                  </w:rPr>
                                  <w:t>k</w:t>
                                </w:r>
                              </w:p>
                              <w:p w14:paraId="3D1DBCA7" w14:textId="77777777" w:rsidR="00AA181E" w:rsidRDefault="00AA181E" w:rsidP="00617E12">
                                <w:pPr>
                                  <w:tabs>
                                    <w:tab w:val="left" w:pos="1731"/>
                                  </w:tabs>
                                  <w:spacing w:line="16" w:lineRule="exact"/>
                                  <w:ind w:left="130"/>
                                  <w:rPr>
                                    <w:rFonts w:ascii="Arial"/>
                                    <w:sz w:val="2"/>
                                  </w:rPr>
                                </w:pPr>
                                <w:r>
                                  <w:rPr>
                                    <w:rFonts w:ascii="Arial"/>
                                    <w:color w:val="7A7966"/>
                                    <w:w w:val="125"/>
                                    <w:sz w:val="2"/>
                                  </w:rPr>
                                  <w:t>Securi</w:t>
                                </w:r>
                                <w:r>
                                  <w:rPr>
                                    <w:rFonts w:ascii="Arial"/>
                                    <w:color w:val="7A7966"/>
                                    <w:w w:val="125"/>
                                    <w:position w:val="1"/>
                                    <w:sz w:val="2"/>
                                  </w:rPr>
                                  <w:t>ty</w:t>
                                </w:r>
                                <w:r>
                                  <w:rPr>
                                    <w:rFonts w:ascii="Arial"/>
                                    <w:color w:val="7A7966"/>
                                    <w:spacing w:val="-6"/>
                                    <w:w w:val="125"/>
                                    <w:position w:val="1"/>
                                    <w:sz w:val="2"/>
                                  </w:rPr>
                                  <w:t xml:space="preserve"> </w:t>
                                </w:r>
                                <w:r>
                                  <w:rPr>
                                    <w:rFonts w:ascii="Arial"/>
                                    <w:color w:val="7A7966"/>
                                    <w:w w:val="125"/>
                                    <w:position w:val="1"/>
                                    <w:sz w:val="2"/>
                                  </w:rPr>
                                  <w:t>Framew</w:t>
                                </w:r>
                                <w:r>
                                  <w:rPr>
                                    <w:rFonts w:ascii="Arial"/>
                                    <w:color w:val="7A7966"/>
                                    <w:w w:val="125"/>
                                    <w:position w:val="2"/>
                                    <w:sz w:val="2"/>
                                  </w:rPr>
                                  <w:t>o</w:t>
                                </w:r>
                                <w:r>
                                  <w:rPr>
                                    <w:rFonts w:ascii="Arial"/>
                                    <w:color w:val="7A7966"/>
                                    <w:w w:val="125"/>
                                    <w:position w:val="3"/>
                                    <w:sz w:val="2"/>
                                  </w:rPr>
                                  <w:t xml:space="preserve">r         </w:t>
                                </w:r>
                                <w:r>
                                  <w:rPr>
                                    <w:rFonts w:ascii="Arial"/>
                                    <w:color w:val="7A7966"/>
                                    <w:spacing w:val="2"/>
                                    <w:w w:val="125"/>
                                    <w:position w:val="3"/>
                                    <w:sz w:val="2"/>
                                  </w:rPr>
                                  <w:t xml:space="preserve"> </w:t>
                                </w:r>
                                <w:r>
                                  <w:rPr>
                                    <w:rFonts w:ascii="Arial"/>
                                    <w:color w:val="7A7966"/>
                                    <w:w w:val="125"/>
                                    <w:sz w:val="2"/>
                                  </w:rPr>
                                  <w:t>Securi</w:t>
                                </w:r>
                                <w:r>
                                  <w:rPr>
                                    <w:rFonts w:ascii="Arial"/>
                                    <w:color w:val="7A7966"/>
                                    <w:w w:val="125"/>
                                    <w:position w:val="2"/>
                                    <w:sz w:val="2"/>
                                  </w:rPr>
                                  <w:t>ty</w:t>
                                </w:r>
                                <w:r>
                                  <w:rPr>
                                    <w:rFonts w:ascii="Arial"/>
                                    <w:color w:val="7A7966"/>
                                    <w:w w:val="125"/>
                                    <w:position w:val="3"/>
                                    <w:sz w:val="2"/>
                                  </w:rPr>
                                  <w:t>F</w:t>
                                </w:r>
                                <w:r>
                                  <w:rPr>
                                    <w:rFonts w:ascii="Arial"/>
                                    <w:color w:val="7A7966"/>
                                    <w:w w:val="125"/>
                                    <w:position w:val="3"/>
                                    <w:sz w:val="2"/>
                                  </w:rPr>
                                  <w:tab/>
                                  <w:t>icto</w:t>
                                </w:r>
                                <w:r>
                                  <w:rPr>
                                    <w:rFonts w:ascii="Arial"/>
                                    <w:color w:val="7A7966"/>
                                    <w:w w:val="125"/>
                                    <w:position w:val="2"/>
                                    <w:sz w:val="2"/>
                                  </w:rPr>
                                  <w:t>rian</w:t>
                                </w:r>
                                <w:r>
                                  <w:rPr>
                                    <w:rFonts w:ascii="Arial"/>
                                    <w:color w:val="7A7966"/>
                                    <w:spacing w:val="-5"/>
                                    <w:w w:val="125"/>
                                    <w:position w:val="2"/>
                                    <w:sz w:val="2"/>
                                  </w:rPr>
                                  <w:t xml:space="preserve"> </w:t>
                                </w:r>
                                <w:r>
                                  <w:rPr>
                                    <w:rFonts w:ascii="Arial"/>
                                    <w:color w:val="7A7966"/>
                                    <w:w w:val="125"/>
                                    <w:position w:val="1"/>
                                    <w:sz w:val="2"/>
                                  </w:rPr>
                                  <w:t>Protecti</w:t>
                                </w:r>
                                <w:r>
                                  <w:rPr>
                                    <w:rFonts w:ascii="Arial"/>
                                    <w:color w:val="7A7966"/>
                                    <w:w w:val="125"/>
                                    <w:sz w:val="2"/>
                                  </w:rPr>
                                  <w:t>ve</w:t>
                                </w:r>
                              </w:p>
                              <w:p w14:paraId="38DB1A01" w14:textId="77777777" w:rsidR="00AA181E" w:rsidRDefault="00AA181E" w:rsidP="00617E12">
                                <w:pPr>
                                  <w:tabs>
                                    <w:tab w:val="left" w:pos="378"/>
                                    <w:tab w:val="left" w:pos="1606"/>
                                  </w:tabs>
                                  <w:spacing w:before="20" w:line="-326" w:lineRule="auto"/>
                                  <w:ind w:left="104"/>
                                  <w:rPr>
                                    <w:rFonts w:ascii="Arial"/>
                                    <w:sz w:val="2"/>
                                  </w:rPr>
                                </w:pPr>
                                <w:r>
                                  <w:rPr>
                                    <w:rFonts w:ascii="Arial"/>
                                    <w:color w:val="7A7966"/>
                                    <w:w w:val="120"/>
                                    <w:position w:val="1"/>
                                    <w:sz w:val="2"/>
                                  </w:rPr>
                                  <w:t>ta</w:t>
                                </w:r>
                                <w:r>
                                  <w:rPr>
                                    <w:rFonts w:ascii="Arial"/>
                                    <w:color w:val="7A7966"/>
                                    <w:w w:val="120"/>
                                    <w:position w:val="1"/>
                                    <w:sz w:val="2"/>
                                  </w:rPr>
                                  <w:tab/>
                                </w:r>
                                <w:r>
                                  <w:rPr>
                                    <w:rFonts w:ascii="Arial"/>
                                    <w:color w:val="7A7966"/>
                                    <w:w w:val="120"/>
                                    <w:sz w:val="2"/>
                                  </w:rPr>
                                  <w:t>Da</w:t>
                                </w:r>
                                <w:r>
                                  <w:rPr>
                                    <w:rFonts w:ascii="Arial"/>
                                    <w:color w:val="7A7966"/>
                                    <w:w w:val="120"/>
                                    <w:position w:val="1"/>
                                    <w:sz w:val="2"/>
                                  </w:rPr>
                                  <w:t>ta</w:t>
                                </w:r>
                                <w:r>
                                  <w:rPr>
                                    <w:rFonts w:ascii="Arial"/>
                                    <w:color w:val="7A7966"/>
                                    <w:w w:val="120"/>
                                    <w:position w:val="1"/>
                                    <w:sz w:val="2"/>
                                  </w:rPr>
                                  <w:tab/>
                                </w:r>
                                <w:r>
                                  <w:rPr>
                                    <w:rFonts w:ascii="Arial"/>
                                    <w:color w:val="7A7966"/>
                                    <w:w w:val="120"/>
                                    <w:position w:val="4"/>
                                    <w:sz w:val="2"/>
                                  </w:rPr>
                                  <w:t>otecti</w:t>
                                </w:r>
                                <w:r>
                                  <w:rPr>
                                    <w:rFonts w:ascii="Arial"/>
                                    <w:color w:val="7A7966"/>
                                    <w:w w:val="120"/>
                                    <w:position w:val="2"/>
                                    <w:sz w:val="2"/>
                                  </w:rPr>
                                  <w:t>ve</w:t>
                                </w:r>
                                <w:r>
                                  <w:rPr>
                                    <w:rFonts w:ascii="Arial"/>
                                    <w:color w:val="7A7966"/>
                                    <w:w w:val="120"/>
                                    <w:position w:val="1"/>
                                    <w:sz w:val="2"/>
                                  </w:rPr>
                                  <w:t>Data</w:t>
                                </w:r>
                                <w:r>
                                  <w:rPr>
                                    <w:rFonts w:ascii="Arial"/>
                                    <w:color w:val="7A7966"/>
                                    <w:w w:val="120"/>
                                    <w:sz w:val="2"/>
                                  </w:rPr>
                                  <w:t xml:space="preserve">Securi </w:t>
                                </w:r>
                                <w:r>
                                  <w:rPr>
                                    <w:rFonts w:ascii="Arial"/>
                                    <w:color w:val="7A7966"/>
                                    <w:w w:val="120"/>
                                    <w:position w:val="1"/>
                                    <w:sz w:val="2"/>
                                  </w:rPr>
                                  <w:t>Data</w:t>
                                </w:r>
                                <w:r>
                                  <w:rPr>
                                    <w:rFonts w:ascii="Arial"/>
                                    <w:color w:val="7A7966"/>
                                    <w:spacing w:val="-4"/>
                                    <w:w w:val="120"/>
                                    <w:position w:val="1"/>
                                    <w:sz w:val="2"/>
                                  </w:rPr>
                                  <w:t xml:space="preserve"> </w:t>
                                </w:r>
                                <w:r>
                                  <w:rPr>
                                    <w:rFonts w:ascii="Arial"/>
                                    <w:color w:val="7A7966"/>
                                    <w:w w:val="120"/>
                                    <w:position w:val="1"/>
                                    <w:sz w:val="2"/>
                                  </w:rPr>
                                  <w:t>Securi</w:t>
                                </w:r>
                              </w:p>
                              <w:p w14:paraId="48815FD8" w14:textId="77777777" w:rsidR="00AA181E" w:rsidRDefault="00AA181E" w:rsidP="00617E12">
                                <w:pPr>
                                  <w:spacing w:line="15" w:lineRule="exact"/>
                                  <w:ind w:left="290"/>
                                  <w:rPr>
                                    <w:rFonts w:ascii="Arial"/>
                                    <w:sz w:val="2"/>
                                  </w:rPr>
                                </w:pPr>
                                <w:r>
                                  <w:rPr>
                                    <w:rFonts w:ascii="Arial"/>
                                    <w:color w:val="7A7966"/>
                                    <w:w w:val="125"/>
                                    <w:sz w:val="2"/>
                                  </w:rPr>
                                  <w:t>otecti</w:t>
                                </w:r>
                                <w:r>
                                  <w:rPr>
                                    <w:rFonts w:ascii="Arial"/>
                                    <w:color w:val="7A7966"/>
                                    <w:w w:val="125"/>
                                    <w:position w:val="2"/>
                                    <w:sz w:val="2"/>
                                  </w:rPr>
                                  <w:t>ve</w:t>
                                </w:r>
                              </w:p>
                              <w:p w14:paraId="2646C640" w14:textId="77777777" w:rsidR="00AA181E" w:rsidRDefault="00AA181E" w:rsidP="00617E12">
                                <w:pPr>
                                  <w:tabs>
                                    <w:tab w:val="left" w:pos="1044"/>
                                    <w:tab w:val="left" w:pos="1938"/>
                                  </w:tabs>
                                  <w:spacing w:line="26" w:lineRule="exact"/>
                                  <w:ind w:left="165"/>
                                  <w:rPr>
                                    <w:rFonts w:ascii="Arial"/>
                                    <w:sz w:val="2"/>
                                  </w:rPr>
                                </w:pPr>
                                <w:r>
                                  <w:rPr>
                                    <w:rFonts w:ascii="Arial"/>
                                    <w:color w:val="7A7966"/>
                                    <w:spacing w:val="-3"/>
                                    <w:w w:val="125"/>
                                    <w:sz w:val="2"/>
                                  </w:rPr>
                                  <w:t>Vi</w:t>
                                </w:r>
                                <w:r>
                                  <w:rPr>
                                    <w:rFonts w:ascii="Arial"/>
                                    <w:color w:val="7A7966"/>
                                    <w:spacing w:val="-3"/>
                                    <w:w w:val="125"/>
                                    <w:position w:val="1"/>
                                    <w:sz w:val="2"/>
                                  </w:rPr>
                                  <w:t>ctorian</w:t>
                                </w:r>
                                <w:r>
                                  <w:rPr>
                                    <w:rFonts w:ascii="Arial"/>
                                    <w:color w:val="7A7966"/>
                                    <w:spacing w:val="-3"/>
                                    <w:w w:val="125"/>
                                    <w:position w:val="3"/>
                                    <w:sz w:val="2"/>
                                  </w:rPr>
                                  <w:t>Pr</w:t>
                                </w:r>
                                <w:r>
                                  <w:rPr>
                                    <w:rFonts w:ascii="Arial"/>
                                    <w:color w:val="7A7966"/>
                                    <w:spacing w:val="-3"/>
                                    <w:w w:val="125"/>
                                    <w:position w:val="3"/>
                                    <w:sz w:val="2"/>
                                  </w:rPr>
                                  <w:tab/>
                                </w:r>
                                <w:r>
                                  <w:rPr>
                                    <w:rFonts w:ascii="Arial"/>
                                    <w:color w:val="1D2444"/>
                                    <w:w w:val="125"/>
                                    <w:sz w:val="7"/>
                                  </w:rPr>
                                  <w:t>4</w:t>
                                </w:r>
                                <w:r>
                                  <w:rPr>
                                    <w:rFonts w:ascii="Arial"/>
                                    <w:color w:val="1D2444"/>
                                    <w:w w:val="125"/>
                                    <w:sz w:val="7"/>
                                  </w:rPr>
                                  <w:tab/>
                                </w:r>
                                <w:r>
                                  <w:rPr>
                                    <w:rFonts w:ascii="Arial"/>
                                    <w:color w:val="7A7966"/>
                                    <w:spacing w:val="-4"/>
                                    <w:w w:val="125"/>
                                    <w:position w:val="1"/>
                                    <w:sz w:val="2"/>
                                  </w:rPr>
                                  <w:t>r</w:t>
                                </w:r>
                                <w:r>
                                  <w:rPr>
                                    <w:rFonts w:ascii="Arial"/>
                                    <w:color w:val="7A7966"/>
                                    <w:spacing w:val="-4"/>
                                    <w:w w:val="125"/>
                                    <w:sz w:val="2"/>
                                  </w:rPr>
                                  <w:t>k</w:t>
                                </w:r>
                              </w:p>
                              <w:p w14:paraId="0430447E" w14:textId="77777777" w:rsidR="00AA181E" w:rsidRDefault="00AA181E" w:rsidP="00617E12">
                                <w:pPr>
                                  <w:tabs>
                                    <w:tab w:val="left" w:pos="1139"/>
                                    <w:tab w:val="left" w:pos="1815"/>
                                  </w:tabs>
                                  <w:spacing w:line="-36" w:lineRule="auto"/>
                                  <w:ind w:left="694"/>
                                  <w:rPr>
                                    <w:rFonts w:ascii="Arial"/>
                                    <w:sz w:val="2"/>
                                  </w:rPr>
                                </w:pPr>
                                <w:r>
                                  <w:rPr>
                                    <w:rFonts w:ascii="Arial"/>
                                    <w:color w:val="1D1D1B"/>
                                    <w:w w:val="110"/>
                                    <w:position w:val="-4"/>
                                    <w:sz w:val="5"/>
                                  </w:rPr>
                                  <w:t>es</w:t>
                                </w:r>
                                <w:r>
                                  <w:rPr>
                                    <w:rFonts w:ascii="Arial"/>
                                    <w:color w:val="1D1D1B"/>
                                    <w:w w:val="110"/>
                                    <w:position w:val="-4"/>
                                    <w:sz w:val="5"/>
                                  </w:rPr>
                                  <w:tab/>
                                </w:r>
                                <w:r>
                                  <w:rPr>
                                    <w:rFonts w:ascii="Arial"/>
                                    <w:color w:val="1D1D1B"/>
                                    <w:w w:val="110"/>
                                    <w:position w:val="-1"/>
                                    <w:sz w:val="5"/>
                                  </w:rPr>
                                  <w:t>Informa</w:t>
                                </w:r>
                                <w:r>
                                  <w:rPr>
                                    <w:rFonts w:ascii="Arial"/>
                                    <w:color w:val="1D1D1B"/>
                                    <w:w w:val="110"/>
                                    <w:position w:val="-3"/>
                                    <w:sz w:val="5"/>
                                  </w:rPr>
                                  <w:t>tion</w:t>
                                </w:r>
                                <w:r>
                                  <w:rPr>
                                    <w:rFonts w:ascii="Arial"/>
                                    <w:color w:val="1D1D1B"/>
                                    <w:w w:val="110"/>
                                    <w:position w:val="-3"/>
                                    <w:sz w:val="5"/>
                                  </w:rPr>
                                  <w:tab/>
                                </w:r>
                                <w:r>
                                  <w:rPr>
                                    <w:rFonts w:ascii="Arial"/>
                                    <w:color w:val="7A7966"/>
                                    <w:w w:val="110"/>
                                    <w:position w:val="1"/>
                                    <w:sz w:val="2"/>
                                  </w:rPr>
                                  <w:t>ty</w:t>
                                </w:r>
                                <w:r>
                                  <w:rPr>
                                    <w:rFonts w:ascii="Arial"/>
                                    <w:color w:val="7A7966"/>
                                    <w:w w:val="110"/>
                                    <w:sz w:val="2"/>
                                  </w:rPr>
                                  <w:t>Framew</w:t>
                                </w:r>
                                <w:r>
                                  <w:rPr>
                                    <w:rFonts w:ascii="Arial"/>
                                    <w:color w:val="7A7966"/>
                                    <w:w w:val="110"/>
                                    <w:position w:val="-1"/>
                                    <w:sz w:val="2"/>
                                  </w:rPr>
                                  <w:t>o</w:t>
                                </w:r>
                              </w:p>
                              <w:p w14:paraId="4AC054F0" w14:textId="77777777" w:rsidR="00AA181E" w:rsidRDefault="00AA181E" w:rsidP="00617E12">
                                <w:pPr>
                                  <w:tabs>
                                    <w:tab w:val="left" w:pos="1133"/>
                                  </w:tabs>
                                  <w:spacing w:line="74" w:lineRule="auto"/>
                                  <w:ind w:left="14"/>
                                  <w:rPr>
                                    <w:rFonts w:ascii="Arial"/>
                                    <w:sz w:val="7"/>
                                  </w:rPr>
                                </w:pPr>
                                <w:r>
                                  <w:rPr>
                                    <w:rFonts w:ascii="Arial"/>
                                    <w:color w:val="1D1D1B"/>
                                    <w:w w:val="108"/>
                                    <w:position w:val="-6"/>
                                    <w:sz w:val="5"/>
                                  </w:rPr>
                                  <w:t>ecurity</w:t>
                                </w:r>
                                <w:r>
                                  <w:rPr>
                                    <w:rFonts w:ascii="Arial"/>
                                    <w:color w:val="1D1D1B"/>
                                    <w:spacing w:val="-3"/>
                                    <w:position w:val="-6"/>
                                    <w:sz w:val="5"/>
                                  </w:rPr>
                                  <w:t xml:space="preserve"> </w:t>
                                </w:r>
                                <w:r>
                                  <w:rPr>
                                    <w:rFonts w:ascii="Arial"/>
                                    <w:color w:val="1D1D1B"/>
                                    <w:w w:val="103"/>
                                    <w:position w:val="-3"/>
                                    <w:sz w:val="5"/>
                                  </w:rPr>
                                  <w:t>Policie</w:t>
                                </w:r>
                                <w:r>
                                  <w:rPr>
                                    <w:rFonts w:ascii="Arial"/>
                                    <w:color w:val="1D1D1B"/>
                                    <w:spacing w:val="5"/>
                                    <w:w w:val="103"/>
                                    <w:position w:val="-3"/>
                                    <w:sz w:val="5"/>
                                  </w:rPr>
                                  <w:t>s</w:t>
                                </w:r>
                                <w:r>
                                  <w:rPr>
                                    <w:rFonts w:ascii="Arial"/>
                                    <w:color w:val="1D1D1B"/>
                                    <w:w w:val="104"/>
                                    <w:position w:val="-1"/>
                                    <w:sz w:val="5"/>
                                  </w:rPr>
                                  <w:t>and</w:t>
                                </w:r>
                                <w:r>
                                  <w:rPr>
                                    <w:rFonts w:ascii="Arial"/>
                                    <w:color w:val="1D1D1B"/>
                                    <w:spacing w:val="-9"/>
                                    <w:position w:val="-1"/>
                                    <w:sz w:val="5"/>
                                  </w:rPr>
                                  <w:t xml:space="preserve"> </w:t>
                                </w:r>
                                <w:r>
                                  <w:rPr>
                                    <w:rFonts w:ascii="Arial"/>
                                    <w:color w:val="1D1D1B"/>
                                    <w:w w:val="98"/>
                                    <w:sz w:val="5"/>
                                  </w:rPr>
                                  <w:t>P</w:t>
                                </w:r>
                                <w:r>
                                  <w:rPr>
                                    <w:rFonts w:ascii="Arial"/>
                                    <w:color w:val="1D1D1B"/>
                                    <w:spacing w:val="-8"/>
                                    <w:w w:val="98"/>
                                    <w:sz w:val="5"/>
                                  </w:rPr>
                                  <w:t>r</w:t>
                                </w:r>
                                <w:r>
                                  <w:rPr>
                                    <w:rFonts w:ascii="Arial"/>
                                    <w:color w:val="1D1D1B"/>
                                    <w:w w:val="108"/>
                                    <w:sz w:val="5"/>
                                  </w:rPr>
                                  <w:t>ocedur</w:t>
                                </w:r>
                                <w:r>
                                  <w:rPr>
                                    <w:rFonts w:ascii="Arial"/>
                                    <w:color w:val="1D1D1B"/>
                                    <w:sz w:val="5"/>
                                  </w:rPr>
                                  <w:tab/>
                                </w:r>
                                <w:r>
                                  <w:rPr>
                                    <w:color w:val="1D1D1B"/>
                                    <w:spacing w:val="-4"/>
                                    <w:w w:val="107"/>
                                    <w:position w:val="1"/>
                                    <w:sz w:val="3"/>
                                  </w:rPr>
                                  <w:t>G</w:t>
                                </w:r>
                                <w:r>
                                  <w:rPr>
                                    <w:color w:val="1D1D1B"/>
                                    <w:spacing w:val="-4"/>
                                    <w:w w:val="107"/>
                                    <w:sz w:val="3"/>
                                  </w:rPr>
                                  <w:t>OVERNAN</w:t>
                                </w:r>
                                <w:r>
                                  <w:rPr>
                                    <w:color w:val="1D1D1B"/>
                                    <w:spacing w:val="-4"/>
                                    <w:w w:val="107"/>
                                    <w:position w:val="-1"/>
                                    <w:sz w:val="3"/>
                                  </w:rPr>
                                  <w:t>C</w:t>
                                </w:r>
                                <w:r>
                                  <w:rPr>
                                    <w:color w:val="1D1D1B"/>
                                    <w:w w:val="107"/>
                                    <w:position w:val="-1"/>
                                    <w:sz w:val="3"/>
                                  </w:rPr>
                                  <w:t>E</w:t>
                                </w:r>
                                <w:r>
                                  <w:rPr>
                                    <w:color w:val="1D1D1B"/>
                                    <w:position w:val="-1"/>
                                    <w:sz w:val="3"/>
                                  </w:rPr>
                                  <w:t xml:space="preserve">       </w:t>
                                </w:r>
                                <w:r>
                                  <w:rPr>
                                    <w:color w:val="1D1D1B"/>
                                    <w:spacing w:val="-3"/>
                                    <w:position w:val="-1"/>
                                    <w:sz w:val="3"/>
                                  </w:rPr>
                                  <w:t xml:space="preserve"> </w:t>
                                </w:r>
                                <w:r>
                                  <w:rPr>
                                    <w:rFonts w:ascii="Arial"/>
                                    <w:color w:val="1D1D1B"/>
                                    <w:w w:val="98"/>
                                    <w:position w:val="1"/>
                                    <w:sz w:val="5"/>
                                  </w:rPr>
                                  <w:t>Acces</w:t>
                                </w:r>
                                <w:r>
                                  <w:rPr>
                                    <w:rFonts w:ascii="Arial"/>
                                    <w:color w:val="1D1D1B"/>
                                    <w:spacing w:val="-131"/>
                                    <w:w w:val="98"/>
                                    <w:position w:val="1"/>
                                    <w:sz w:val="5"/>
                                  </w:rPr>
                                  <w:t>s</w:t>
                                </w:r>
                                <w:r>
                                  <w:rPr>
                                    <w:rFonts w:ascii="Arial"/>
                                    <w:color w:val="1D2444"/>
                                    <w:w w:val="103"/>
                                    <w:position w:val="-1"/>
                                    <w:sz w:val="7"/>
                                  </w:rPr>
                                  <w:t>5</w:t>
                                </w:r>
                              </w:p>
                              <w:p w14:paraId="4F8759BF" w14:textId="77777777" w:rsidR="00AA181E" w:rsidRDefault="00AA181E" w:rsidP="00617E12">
                                <w:pPr>
                                  <w:tabs>
                                    <w:tab w:val="left" w:pos="1110"/>
                                  </w:tabs>
                                  <w:spacing w:line="19" w:lineRule="auto"/>
                                  <w:ind w:right="100"/>
                                  <w:jc w:val="center"/>
                                  <w:rPr>
                                    <w:rFonts w:ascii="Arial"/>
                                    <w:sz w:val="5"/>
                                  </w:rPr>
                                </w:pPr>
                                <w:r>
                                  <w:rPr>
                                    <w:rFonts w:ascii="Arial"/>
                                    <w:color w:val="1D1D1B"/>
                                    <w:w w:val="106"/>
                                    <w:position w:val="-7"/>
                                    <w:sz w:val="5"/>
                                  </w:rPr>
                                  <w:t>nagemen</w:t>
                                </w:r>
                                <w:r>
                                  <w:rPr>
                                    <w:rFonts w:ascii="Arial"/>
                                    <w:color w:val="1D1D1B"/>
                                    <w:spacing w:val="-163"/>
                                    <w:w w:val="106"/>
                                    <w:position w:val="-7"/>
                                    <w:sz w:val="5"/>
                                  </w:rPr>
                                  <w:t>t</w:t>
                                </w:r>
                                <w:r>
                                  <w:rPr>
                                    <w:color w:val="1D1D1B"/>
                                    <w:spacing w:val="-4"/>
                                    <w:w w:val="107"/>
                                    <w:position w:val="-1"/>
                                    <w:sz w:val="3"/>
                                  </w:rPr>
                                  <w:t>R</w:t>
                                </w:r>
                                <w:r>
                                  <w:rPr>
                                    <w:color w:val="1D1D1B"/>
                                    <w:spacing w:val="-4"/>
                                    <w:w w:val="107"/>
                                    <w:sz w:val="3"/>
                                  </w:rPr>
                                  <w:t>NANC</w:t>
                                </w:r>
                                <w:r>
                                  <w:rPr>
                                    <w:color w:val="1D1D1B"/>
                                    <w:w w:val="107"/>
                                    <w:sz w:val="3"/>
                                  </w:rPr>
                                  <w:t>E</w:t>
                                </w:r>
                                <w:r>
                                  <w:rPr>
                                    <w:color w:val="1D1D1B"/>
                                    <w:sz w:val="3"/>
                                  </w:rPr>
                                  <w:tab/>
                                </w:r>
                                <w:r>
                                  <w:rPr>
                                    <w:rFonts w:ascii="Arial"/>
                                    <w:color w:val="FFFFFF"/>
                                    <w:w w:val="104"/>
                                    <w:sz w:val="3"/>
                                    <w:vertAlign w:val="superscript"/>
                                  </w:rPr>
                                  <w:t>Victoria</w:t>
                                </w:r>
                                <w:r>
                                  <w:rPr>
                                    <w:rFonts w:ascii="Arial"/>
                                    <w:color w:val="FFFFFF"/>
                                    <w:spacing w:val="2"/>
                                    <w:w w:val="104"/>
                                    <w:sz w:val="3"/>
                                    <w:vertAlign w:val="superscript"/>
                                  </w:rPr>
                                  <w:t>n</w:t>
                                </w:r>
                                <w:r>
                                  <w:rPr>
                                    <w:rFonts w:ascii="Arial"/>
                                    <w:color w:val="FFFFFF"/>
                                    <w:w w:val="111"/>
                                    <w:position w:val="1"/>
                                    <w:sz w:val="2"/>
                                  </w:rPr>
                                  <w:t>P</w:t>
                                </w:r>
                                <w:r>
                                  <w:rPr>
                                    <w:rFonts w:ascii="Arial"/>
                                    <w:color w:val="FFFFFF"/>
                                    <w:spacing w:val="-4"/>
                                    <w:w w:val="111"/>
                                    <w:position w:val="1"/>
                                    <w:sz w:val="2"/>
                                  </w:rPr>
                                  <w:t>r</w:t>
                                </w:r>
                                <w:r>
                                  <w:rPr>
                                    <w:rFonts w:ascii="Arial"/>
                                    <w:color w:val="FFFFFF"/>
                                    <w:w w:val="122"/>
                                    <w:sz w:val="2"/>
                                  </w:rPr>
                                  <w:t>otective</w:t>
                                </w:r>
                                <w:r>
                                  <w:rPr>
                                    <w:rFonts w:ascii="Arial"/>
                                    <w:color w:val="FFFFFF"/>
                                    <w:spacing w:val="-4"/>
                                    <w:sz w:val="2"/>
                                  </w:rPr>
                                  <w:t xml:space="preserve"> </w:t>
                                </w:r>
                                <w:r>
                                  <w:rPr>
                                    <w:rFonts w:ascii="Arial"/>
                                    <w:color w:val="FFFFFF"/>
                                    <w:w w:val="112"/>
                                    <w:sz w:val="2"/>
                                  </w:rPr>
                                  <w:t>Da</w:t>
                                </w:r>
                                <w:r>
                                  <w:rPr>
                                    <w:rFonts w:ascii="Arial"/>
                                    <w:color w:val="FFFFFF"/>
                                    <w:sz w:val="2"/>
                                  </w:rPr>
                                  <w:t xml:space="preserve">                               </w:t>
                                </w:r>
                                <w:r>
                                  <w:rPr>
                                    <w:rFonts w:ascii="Arial"/>
                                    <w:color w:val="FFFFFF"/>
                                    <w:spacing w:val="-1"/>
                                    <w:sz w:val="2"/>
                                  </w:rPr>
                                  <w:t xml:space="preserve"> </w:t>
                                </w:r>
                                <w:r>
                                  <w:rPr>
                                    <w:color w:val="1D1D1B"/>
                                    <w:spacing w:val="-22"/>
                                    <w:w w:val="107"/>
                                    <w:position w:val="2"/>
                                    <w:sz w:val="3"/>
                                  </w:rPr>
                                  <w:t>G</w:t>
                                </w:r>
                                <w:r>
                                  <w:rPr>
                                    <w:rFonts w:ascii="Arial"/>
                                    <w:color w:val="1D1D1B"/>
                                    <w:w w:val="104"/>
                                    <w:position w:val="7"/>
                                    <w:sz w:val="5"/>
                                  </w:rPr>
                                  <w:t>Securit</w:t>
                                </w:r>
                                <w:r>
                                  <w:rPr>
                                    <w:rFonts w:ascii="Arial"/>
                                    <w:color w:val="1D1D1B"/>
                                    <w:spacing w:val="-183"/>
                                    <w:w w:val="104"/>
                                    <w:position w:val="7"/>
                                    <w:sz w:val="5"/>
                                  </w:rPr>
                                  <w:t>y</w:t>
                                </w:r>
                                <w:r>
                                  <w:rPr>
                                    <w:color w:val="1D1D1B"/>
                                    <w:spacing w:val="-9"/>
                                    <w:w w:val="107"/>
                                    <w:position w:val="2"/>
                                    <w:sz w:val="3"/>
                                  </w:rPr>
                                  <w:t>O</w:t>
                                </w:r>
                                <w:r>
                                  <w:rPr>
                                    <w:color w:val="1D1D1B"/>
                                    <w:spacing w:val="-9"/>
                                    <w:w w:val="107"/>
                                    <w:position w:val="1"/>
                                    <w:sz w:val="3"/>
                                  </w:rPr>
                                  <w:t>V</w:t>
                                </w:r>
                                <w:r>
                                  <w:rPr>
                                    <w:color w:val="1D1D1B"/>
                                    <w:w w:val="107"/>
                                    <w:position w:val="1"/>
                                    <w:sz w:val="3"/>
                                  </w:rPr>
                                  <w:t>E</w:t>
                                </w:r>
                                <w:r>
                                  <w:rPr>
                                    <w:color w:val="1D1D1B"/>
                                    <w:position w:val="1"/>
                                    <w:sz w:val="3"/>
                                  </w:rPr>
                                  <w:t xml:space="preserve">            </w:t>
                                </w:r>
                                <w:r>
                                  <w:rPr>
                                    <w:color w:val="1D1D1B"/>
                                    <w:spacing w:val="2"/>
                                    <w:position w:val="1"/>
                                    <w:sz w:val="3"/>
                                  </w:rPr>
                                  <w:t xml:space="preserve"> </w:t>
                                </w:r>
                                <w:r>
                                  <w:rPr>
                                    <w:rFonts w:ascii="Arial"/>
                                    <w:color w:val="1D1D1B"/>
                                    <w:spacing w:val="-5"/>
                                    <w:w w:val="106"/>
                                    <w:position w:val="2"/>
                                    <w:sz w:val="5"/>
                                  </w:rPr>
                                  <w:t>Oblig</w:t>
                                </w:r>
                                <w:r>
                                  <w:rPr>
                                    <w:rFonts w:ascii="Arial"/>
                                    <w:color w:val="1D1D1B"/>
                                    <w:spacing w:val="-20"/>
                                    <w:w w:val="106"/>
                                    <w:position w:val="2"/>
                                    <w:sz w:val="5"/>
                                  </w:rPr>
                                  <w:t>a</w:t>
                                </w:r>
                                <w:r>
                                  <w:rPr>
                                    <w:rFonts w:ascii="Arial"/>
                                    <w:color w:val="1D1D1B"/>
                                    <w:spacing w:val="-5"/>
                                    <w:w w:val="108"/>
                                    <w:position w:val="-1"/>
                                    <w:sz w:val="5"/>
                                  </w:rPr>
                                  <w:t>tions</w:t>
                                </w:r>
                              </w:p>
                              <w:p w14:paraId="168AD712" w14:textId="77777777" w:rsidR="00AA181E" w:rsidRDefault="00AA181E" w:rsidP="00617E12">
                                <w:pPr>
                                  <w:spacing w:line="-216" w:lineRule="auto"/>
                                  <w:ind w:left="998"/>
                                  <w:jc w:val="center"/>
                                  <w:rPr>
                                    <w:sz w:val="3"/>
                                  </w:rPr>
                                </w:pPr>
                                <w:r>
                                  <w:rPr>
                                    <w:rFonts w:ascii="Arial"/>
                                    <w:color w:val="FFFFFF"/>
                                    <w:w w:val="115"/>
                                    <w:position w:val="2"/>
                                    <w:sz w:val="2"/>
                                  </w:rPr>
                                  <w:t xml:space="preserve">ta Security </w:t>
                                </w:r>
                                <w:r>
                                  <w:rPr>
                                    <w:rFonts w:ascii="Arial"/>
                                    <w:color w:val="FFFFFF"/>
                                    <w:w w:val="115"/>
                                    <w:sz w:val="2"/>
                                  </w:rPr>
                                  <w:t xml:space="preserve">Standards     </w:t>
                                </w:r>
                                <w:r>
                                  <w:rPr>
                                    <w:color w:val="1D1D1B"/>
                                    <w:w w:val="115"/>
                                    <w:position w:val="3"/>
                                    <w:sz w:val="3"/>
                                  </w:rPr>
                                  <w:t>R</w:t>
                                </w:r>
                                <w:r>
                                  <w:rPr>
                                    <w:color w:val="1D1D1B"/>
                                    <w:w w:val="115"/>
                                    <w:position w:val="2"/>
                                    <w:sz w:val="3"/>
                                  </w:rPr>
                                  <w:t>NA</w:t>
                                </w:r>
                                <w:r>
                                  <w:rPr>
                                    <w:color w:val="1D1D1B"/>
                                    <w:w w:val="115"/>
                                    <w:position w:val="1"/>
                                    <w:sz w:val="3"/>
                                  </w:rPr>
                                  <w:t>NC</w:t>
                                </w:r>
                                <w:r>
                                  <w:rPr>
                                    <w:color w:val="1D1D1B"/>
                                    <w:w w:val="115"/>
                                    <w:sz w:val="3"/>
                                  </w:rPr>
                                  <w:t>E</w:t>
                                </w:r>
                              </w:p>
                              <w:p w14:paraId="6769897B" w14:textId="77777777" w:rsidR="00AA181E" w:rsidRDefault="00AA181E" w:rsidP="00617E12">
                                <w:pPr>
                                  <w:tabs>
                                    <w:tab w:val="left" w:pos="1108"/>
                                    <w:tab w:val="left" w:pos="1524"/>
                                  </w:tabs>
                                  <w:spacing w:line="25" w:lineRule="exact"/>
                                  <w:ind w:left="111"/>
                                  <w:rPr>
                                    <w:rFonts w:ascii="Arial"/>
                                    <w:sz w:val="7"/>
                                  </w:rPr>
                                </w:pPr>
                                <w:r>
                                  <w:rPr>
                                    <w:rFonts w:ascii="Arial"/>
                                    <w:color w:val="FFFFFF"/>
                                    <w:w w:val="120"/>
                                    <w:sz w:val="2"/>
                                  </w:rPr>
                                  <w:t>Pr</w:t>
                                </w:r>
                                <w:r>
                                  <w:rPr>
                                    <w:rFonts w:ascii="Arial"/>
                                    <w:color w:val="FFFFFF"/>
                                    <w:w w:val="120"/>
                                    <w:position w:val="1"/>
                                    <w:sz w:val="2"/>
                                  </w:rPr>
                                  <w:t>otective</w:t>
                                </w:r>
                                <w:r>
                                  <w:rPr>
                                    <w:rFonts w:ascii="Arial"/>
                                    <w:color w:val="FFFFFF"/>
                                    <w:spacing w:val="-6"/>
                                    <w:w w:val="120"/>
                                    <w:position w:val="1"/>
                                    <w:sz w:val="2"/>
                                  </w:rPr>
                                  <w:t xml:space="preserve"> </w:t>
                                </w:r>
                                <w:r>
                                  <w:rPr>
                                    <w:rFonts w:ascii="Arial"/>
                                    <w:color w:val="FFFFFF"/>
                                    <w:w w:val="120"/>
                                    <w:position w:val="2"/>
                                    <w:sz w:val="2"/>
                                  </w:rPr>
                                  <w:t>Data</w:t>
                                </w:r>
                                <w:r>
                                  <w:rPr>
                                    <w:rFonts w:ascii="Arial"/>
                                    <w:color w:val="FFFFFF"/>
                                    <w:spacing w:val="-5"/>
                                    <w:w w:val="120"/>
                                    <w:position w:val="2"/>
                                    <w:sz w:val="2"/>
                                  </w:rPr>
                                  <w:t xml:space="preserve"> </w:t>
                                </w:r>
                                <w:r>
                                  <w:rPr>
                                    <w:rFonts w:ascii="Arial"/>
                                    <w:color w:val="FFFFFF"/>
                                    <w:w w:val="120"/>
                                    <w:position w:val="3"/>
                                    <w:sz w:val="2"/>
                                  </w:rPr>
                                  <w:t>Security</w:t>
                                </w:r>
                                <w:r>
                                  <w:rPr>
                                    <w:rFonts w:ascii="Arial"/>
                                    <w:color w:val="FFFFFF"/>
                                    <w:w w:val="120"/>
                                    <w:position w:val="3"/>
                                    <w:sz w:val="2"/>
                                  </w:rPr>
                                  <w:tab/>
                                </w:r>
                                <w:r>
                                  <w:rPr>
                                    <w:rFonts w:ascii="Times New Roman"/>
                                    <w:color w:val="0D478A"/>
                                    <w:w w:val="120"/>
                                    <w:sz w:val="3"/>
                                  </w:rPr>
                                  <w:t>Standard</w:t>
                                </w:r>
                                <w:r>
                                  <w:rPr>
                                    <w:rFonts w:ascii="Times New Roman"/>
                                    <w:color w:val="0D478A"/>
                                    <w:w w:val="120"/>
                                    <w:sz w:val="3"/>
                                  </w:rPr>
                                  <w:tab/>
                                </w:r>
                                <w:r>
                                  <w:rPr>
                                    <w:rFonts w:ascii="Arial"/>
                                    <w:color w:val="FFFFFF"/>
                                    <w:w w:val="120"/>
                                    <w:position w:val="5"/>
                                    <w:sz w:val="2"/>
                                  </w:rPr>
                                  <w:t>Victorian</w:t>
                                </w:r>
                                <w:r>
                                  <w:rPr>
                                    <w:rFonts w:ascii="Arial"/>
                                    <w:color w:val="FFFFFF"/>
                                    <w:w w:val="120"/>
                                    <w:position w:val="2"/>
                                    <w:sz w:val="2"/>
                                  </w:rPr>
                                  <w:t>Pr</w:t>
                                </w:r>
                                <w:r>
                                  <w:rPr>
                                    <w:rFonts w:ascii="Arial"/>
                                    <w:color w:val="FFFFFF"/>
                                    <w:w w:val="120"/>
                                    <w:position w:val="1"/>
                                    <w:sz w:val="2"/>
                                  </w:rPr>
                                  <w:t xml:space="preserve">otective </w:t>
                                </w:r>
                                <w:r>
                                  <w:rPr>
                                    <w:rFonts w:ascii="Arial"/>
                                    <w:color w:val="1D2444"/>
                                    <w:w w:val="120"/>
                                    <w:position w:val="2"/>
                                    <w:sz w:val="7"/>
                                  </w:rPr>
                                  <w:t>6</w:t>
                                </w:r>
                              </w:p>
                              <w:p w14:paraId="56CC1983" w14:textId="77777777" w:rsidR="00AA181E" w:rsidRDefault="00AA181E" w:rsidP="00617E12">
                                <w:pPr>
                                  <w:spacing w:line="3" w:lineRule="exact"/>
                                  <w:ind w:left="89" w:right="1384"/>
                                  <w:jc w:val="center"/>
                                  <w:rPr>
                                    <w:rFonts w:ascii="Arial"/>
                                    <w:sz w:val="2"/>
                                  </w:rPr>
                                </w:pPr>
                                <w:r>
                                  <w:rPr>
                                    <w:rFonts w:ascii="Arial"/>
                                    <w:color w:val="FFFFFF"/>
                                    <w:w w:val="115"/>
                                    <w:sz w:val="2"/>
                                  </w:rPr>
                                  <w:t>Standards</w:t>
                                </w:r>
                              </w:p>
                              <w:p w14:paraId="6EFB8AA8" w14:textId="77777777" w:rsidR="00AA181E" w:rsidRDefault="00AA181E" w:rsidP="00617E12">
                                <w:pPr>
                                  <w:tabs>
                                    <w:tab w:val="left" w:pos="1831"/>
                                  </w:tabs>
                                  <w:spacing w:line="65" w:lineRule="exact"/>
                                  <w:ind w:left="921"/>
                                  <w:rPr>
                                    <w:rFonts w:ascii="Arial"/>
                                    <w:sz w:val="2"/>
                                  </w:rPr>
                                </w:pPr>
                                <w:r>
                                  <w:rPr>
                                    <w:color w:val="1D1D1B"/>
                                    <w:w w:val="113"/>
                                    <w:sz w:val="2"/>
                                  </w:rPr>
                                  <w:t>es</w:t>
                                </w:r>
                                <w:r>
                                  <w:rPr>
                                    <w:color w:val="1D1D1B"/>
                                    <w:sz w:val="2"/>
                                  </w:rPr>
                                  <w:t xml:space="preserve">                            </w:t>
                                </w:r>
                                <w:r>
                                  <w:rPr>
                                    <w:color w:val="1D1D1B"/>
                                    <w:spacing w:val="-2"/>
                                    <w:sz w:val="2"/>
                                  </w:rPr>
                                  <w:t xml:space="preserve"> </w:t>
                                </w:r>
                                <w:r>
                                  <w:rPr>
                                    <w:color w:val="1D1D1B"/>
                                    <w:w w:val="113"/>
                                    <w:position w:val="1"/>
                                    <w:sz w:val="2"/>
                                  </w:rPr>
                                  <w:t>A</w:t>
                                </w:r>
                                <w:r>
                                  <w:rPr>
                                    <w:color w:val="1D1D1B"/>
                                    <w:spacing w:val="2"/>
                                    <w:w w:val="113"/>
                                    <w:position w:val="1"/>
                                    <w:sz w:val="2"/>
                                  </w:rPr>
                                  <w:t>n</w:t>
                                </w:r>
                                <w:r>
                                  <w:rPr>
                                    <w:color w:val="1D1D1B"/>
                                    <w:w w:val="113"/>
                                    <w:sz w:val="2"/>
                                  </w:rPr>
                                  <w:t>or</w:t>
                                </w:r>
                                <w:r>
                                  <w:rPr>
                                    <w:color w:val="1D1D1B"/>
                                    <w:sz w:val="2"/>
                                  </w:rPr>
                                  <w:tab/>
                                </w:r>
                                <w:r>
                                  <w:rPr>
                                    <w:color w:val="1D1D1B"/>
                                    <w:spacing w:val="-20"/>
                                    <w:w w:val="107"/>
                                    <w:position w:val="3"/>
                                    <w:sz w:val="3"/>
                                  </w:rPr>
                                  <w:t>G</w:t>
                                </w:r>
                                <w:r>
                                  <w:rPr>
                                    <w:rFonts w:ascii="Arial"/>
                                    <w:color w:val="1D1D1B"/>
                                    <w:w w:val="104"/>
                                    <w:position w:val="7"/>
                                    <w:sz w:val="5"/>
                                  </w:rPr>
                                  <w:t>Securit</w:t>
                                </w:r>
                                <w:r>
                                  <w:rPr>
                                    <w:rFonts w:ascii="Arial"/>
                                    <w:color w:val="1D1D1B"/>
                                    <w:spacing w:val="-188"/>
                                    <w:w w:val="104"/>
                                    <w:position w:val="7"/>
                                    <w:sz w:val="5"/>
                                  </w:rPr>
                                  <w:t>y</w:t>
                                </w:r>
                                <w:r>
                                  <w:rPr>
                                    <w:color w:val="1D1D1B"/>
                                    <w:spacing w:val="-23"/>
                                    <w:w w:val="107"/>
                                    <w:position w:val="2"/>
                                    <w:sz w:val="3"/>
                                  </w:rPr>
                                  <w:t>O</w:t>
                                </w:r>
                                <w:r>
                                  <w:rPr>
                                    <w:rFonts w:ascii="Arial"/>
                                    <w:color w:val="FFFFFF"/>
                                    <w:spacing w:val="-9"/>
                                    <w:w w:val="92"/>
                                    <w:position w:val="2"/>
                                    <w:sz w:val="2"/>
                                  </w:rPr>
                                  <w:t>S</w:t>
                                </w:r>
                                <w:r>
                                  <w:rPr>
                                    <w:color w:val="1D1D1B"/>
                                    <w:spacing w:val="-31"/>
                                    <w:w w:val="107"/>
                                    <w:position w:val="1"/>
                                    <w:sz w:val="3"/>
                                  </w:rPr>
                                  <w:t>V</w:t>
                                </w:r>
                                <w:r>
                                  <w:rPr>
                                    <w:rFonts w:ascii="Arial"/>
                                    <w:color w:val="FFFFFF"/>
                                    <w:w w:val="117"/>
                                    <w:position w:val="2"/>
                                    <w:sz w:val="2"/>
                                  </w:rPr>
                                  <w:t>tandards</w:t>
                                </w:r>
                              </w:p>
                              <w:p w14:paraId="43034797" w14:textId="77777777" w:rsidR="00AA181E" w:rsidRDefault="00AA181E" w:rsidP="00617E12">
                                <w:pPr>
                                  <w:spacing w:line="14" w:lineRule="auto"/>
                                  <w:ind w:right="264"/>
                                  <w:jc w:val="right"/>
                                  <w:rPr>
                                    <w:rFonts w:ascii="Arial"/>
                                    <w:sz w:val="2"/>
                                  </w:rPr>
                                </w:pPr>
                                <w:r>
                                  <w:rPr>
                                    <w:rFonts w:ascii="Arial"/>
                                    <w:color w:val="FFFFFF"/>
                                    <w:w w:val="115"/>
                                    <w:position w:val="1"/>
                                    <w:sz w:val="2"/>
                                  </w:rPr>
                                  <w:t>Data</w:t>
                                </w:r>
                                <w:r>
                                  <w:rPr>
                                    <w:rFonts w:ascii="Arial"/>
                                    <w:color w:val="FFFFFF"/>
                                    <w:w w:val="115"/>
                                    <w:sz w:val="2"/>
                                  </w:rPr>
                                  <w:t>Security</w:t>
                                </w:r>
                              </w:p>
                              <w:p w14:paraId="6FDE4FBB" w14:textId="77777777" w:rsidR="00AA181E" w:rsidRDefault="00AA181E" w:rsidP="00617E12">
                                <w:pPr>
                                  <w:tabs>
                                    <w:tab w:val="left" w:pos="728"/>
                                    <w:tab w:val="left" w:pos="1101"/>
                                    <w:tab w:val="left" w:pos="1845"/>
                                  </w:tabs>
                                  <w:spacing w:line="108" w:lineRule="auto"/>
                                  <w:ind w:right="65"/>
                                  <w:jc w:val="center"/>
                                  <w:rPr>
                                    <w:sz w:val="3"/>
                                  </w:rPr>
                                </w:pPr>
                                <w:r>
                                  <w:rPr>
                                    <w:rFonts w:ascii="Arial"/>
                                    <w:color w:val="FFFFFF"/>
                                    <w:w w:val="117"/>
                                    <w:position w:val="-1"/>
                                    <w:sz w:val="2"/>
                                  </w:rPr>
                                  <w:t>tandards</w:t>
                                </w:r>
                                <w:r>
                                  <w:rPr>
                                    <w:rFonts w:ascii="Arial"/>
                                    <w:color w:val="FFFFFF"/>
                                    <w:position w:val="-1"/>
                                    <w:sz w:val="2"/>
                                  </w:rPr>
                                  <w:tab/>
                                </w:r>
                                <w:r>
                                  <w:rPr>
                                    <w:color w:val="1D1D1B"/>
                                    <w:w w:val="113"/>
                                    <w:sz w:val="2"/>
                                  </w:rPr>
                                  <w:t>an</w:t>
                                </w:r>
                                <w:r>
                                  <w:rPr>
                                    <w:color w:val="1D1D1B"/>
                                    <w:spacing w:val="2"/>
                                    <w:w w:val="113"/>
                                    <w:sz w:val="2"/>
                                  </w:rPr>
                                  <w:t>d</w:t>
                                </w:r>
                                <w:r>
                                  <w:rPr>
                                    <w:color w:val="1D1D1B"/>
                                    <w:w w:val="113"/>
                                    <w:sz w:val="2"/>
                                  </w:rPr>
                                  <w:t>p</w:t>
                                </w:r>
                                <w:r>
                                  <w:rPr>
                                    <w:color w:val="1D1D1B"/>
                                    <w:spacing w:val="-4"/>
                                    <w:w w:val="113"/>
                                    <w:sz w:val="2"/>
                                  </w:rPr>
                                  <w:t>r</w:t>
                                </w:r>
                                <w:r>
                                  <w:rPr>
                                    <w:color w:val="1D1D1B"/>
                                    <w:w w:val="113"/>
                                    <w:sz w:val="2"/>
                                  </w:rPr>
                                  <w:t>ocedur</w:t>
                                </w:r>
                                <w:r>
                                  <w:rPr>
                                    <w:color w:val="1D1D1B"/>
                                    <w:sz w:val="2"/>
                                  </w:rPr>
                                  <w:tab/>
                                </w:r>
                                <w:r>
                                  <w:rPr>
                                    <w:color w:val="1D1D1B"/>
                                    <w:w w:val="113"/>
                                    <w:position w:val="1"/>
                                    <w:sz w:val="2"/>
                                  </w:rPr>
                                  <w:t>ganis</w:t>
                                </w:r>
                                <w:r>
                                  <w:rPr>
                                    <w:color w:val="1D1D1B"/>
                                    <w:spacing w:val="-4"/>
                                    <w:w w:val="113"/>
                                    <w:position w:val="1"/>
                                    <w:sz w:val="2"/>
                                  </w:rPr>
                                  <w:t>a</w:t>
                                </w:r>
                                <w:r>
                                  <w:rPr>
                                    <w:color w:val="1D1D1B"/>
                                    <w:w w:val="113"/>
                                    <w:sz w:val="2"/>
                                  </w:rPr>
                                  <w:t>tio</w:t>
                                </w:r>
                                <w:r>
                                  <w:rPr>
                                    <w:color w:val="1D1D1B"/>
                                    <w:spacing w:val="2"/>
                                    <w:w w:val="113"/>
                                    <w:sz w:val="2"/>
                                  </w:rPr>
                                  <w:t>n</w:t>
                                </w:r>
                                <w:r>
                                  <w:rPr>
                                    <w:color w:val="1D1D1B"/>
                                    <w:w w:val="113"/>
                                    <w:sz w:val="2"/>
                                  </w:rPr>
                                  <w:t>mus</w:t>
                                </w:r>
                                <w:r>
                                  <w:rPr>
                                    <w:color w:val="1D1D1B"/>
                                    <w:spacing w:val="2"/>
                                    <w:w w:val="113"/>
                                    <w:sz w:val="2"/>
                                  </w:rPr>
                                  <w:t>t</w:t>
                                </w:r>
                                <w:r>
                                  <w:rPr>
                                    <w:color w:val="1D1D1B"/>
                                    <w:w w:val="113"/>
                                    <w:sz w:val="2"/>
                                  </w:rPr>
                                  <w:t>establish,</w:t>
                                </w:r>
                                <w:r>
                                  <w:rPr>
                                    <w:color w:val="1D1D1B"/>
                                    <w:sz w:val="2"/>
                                  </w:rPr>
                                  <w:t xml:space="preserve">             </w:t>
                                </w:r>
                                <w:r>
                                  <w:rPr>
                                    <w:color w:val="1D1D1B"/>
                                    <w:spacing w:val="-3"/>
                                    <w:sz w:val="2"/>
                                  </w:rPr>
                                  <w:t xml:space="preserve"> </w:t>
                                </w:r>
                                <w:r>
                                  <w:rPr>
                                    <w:rFonts w:ascii="Arial"/>
                                    <w:color w:val="0D478A"/>
                                    <w:w w:val="108"/>
                                    <w:position w:val="1"/>
                                    <w:sz w:val="3"/>
                                  </w:rPr>
                                  <w:t>Standard</w:t>
                                </w:r>
                                <w:r>
                                  <w:rPr>
                                    <w:rFonts w:ascii="Arial"/>
                                    <w:color w:val="0D478A"/>
                                    <w:position w:val="1"/>
                                    <w:sz w:val="3"/>
                                  </w:rPr>
                                  <w:tab/>
                                </w:r>
                                <w:r>
                                  <w:rPr>
                                    <w:color w:val="1D1D1B"/>
                                    <w:spacing w:val="-13"/>
                                    <w:w w:val="107"/>
                                    <w:position w:val="1"/>
                                    <w:sz w:val="3"/>
                                  </w:rPr>
                                  <w:t>E</w:t>
                                </w:r>
                                <w:r>
                                  <w:rPr>
                                    <w:color w:val="1D1D1B"/>
                                    <w:spacing w:val="-13"/>
                                    <w:w w:val="107"/>
                                    <w:sz w:val="3"/>
                                  </w:rPr>
                                  <w:t>RN</w:t>
                                </w:r>
                                <w:r>
                                  <w:rPr>
                                    <w:color w:val="1D1D1B"/>
                                    <w:spacing w:val="-13"/>
                                    <w:w w:val="107"/>
                                    <w:position w:val="-1"/>
                                    <w:sz w:val="3"/>
                                  </w:rPr>
                                  <w:t>A</w:t>
                                </w:r>
                                <w:r>
                                  <w:rPr>
                                    <w:color w:val="1D1D1B"/>
                                    <w:w w:val="107"/>
                                    <w:position w:val="-1"/>
                                    <w:sz w:val="3"/>
                                  </w:rPr>
                                  <w:t>N</w:t>
                                </w:r>
                              </w:p>
                              <w:p w14:paraId="3EA5BE02" w14:textId="77777777" w:rsidR="00AA181E" w:rsidRDefault="00AA181E" w:rsidP="00617E12">
                                <w:pPr>
                                  <w:tabs>
                                    <w:tab w:val="left" w:pos="475"/>
                                    <w:tab w:val="left" w:pos="1097"/>
                                  </w:tabs>
                                  <w:spacing w:line="18" w:lineRule="exact"/>
                                  <w:ind w:left="40"/>
                                  <w:rPr>
                                    <w:sz w:val="2"/>
                                  </w:rPr>
                                </w:pPr>
                                <w:r>
                                  <w:rPr>
                                    <w:rFonts w:ascii="Times New Roman"/>
                                    <w:color w:val="0D478A"/>
                                    <w:w w:val="115"/>
                                    <w:sz w:val="3"/>
                                  </w:rPr>
                                  <w:t>tandard</w:t>
                                </w:r>
                                <w:r>
                                  <w:rPr>
                                    <w:rFonts w:ascii="Times New Roman"/>
                                    <w:color w:val="0D478A"/>
                                    <w:w w:val="115"/>
                                    <w:sz w:val="3"/>
                                  </w:rPr>
                                  <w:tab/>
                                </w:r>
                                <w:r>
                                  <w:rPr>
                                    <w:color w:val="1D1D1B"/>
                                    <w:w w:val="115"/>
                                    <w:sz w:val="2"/>
                                  </w:rPr>
                                  <w:t>and</w:t>
                                </w:r>
                                <w:r>
                                  <w:rPr>
                                    <w:color w:val="1D1D1B"/>
                                    <w:w w:val="115"/>
                                    <w:position w:val="1"/>
                                    <w:sz w:val="2"/>
                                  </w:rPr>
                                  <w:t>maintain</w:t>
                                </w:r>
                                <w:r>
                                  <w:rPr>
                                    <w:color w:val="1D1D1B"/>
                                    <w:w w:val="115"/>
                                    <w:position w:val="2"/>
                                    <w:sz w:val="2"/>
                                  </w:rPr>
                                  <w:t>security</w:t>
                                </w:r>
                                <w:r>
                                  <w:rPr>
                                    <w:color w:val="1D1D1B"/>
                                    <w:w w:val="115"/>
                                    <w:position w:val="3"/>
                                    <w:sz w:val="2"/>
                                  </w:rPr>
                                  <w:t>policies</w:t>
                                </w:r>
                                <w:r>
                                  <w:rPr>
                                    <w:color w:val="1D1D1B"/>
                                    <w:w w:val="115"/>
                                    <w:position w:val="3"/>
                                    <w:sz w:val="2"/>
                                  </w:rPr>
                                  <w:tab/>
                                  <w:t>publicsector</w:t>
                                </w:r>
                                <w:r>
                                  <w:rPr>
                                    <w:color w:val="1D1D1B"/>
                                    <w:w w:val="115"/>
                                    <w:position w:val="2"/>
                                    <w:sz w:val="2"/>
                                  </w:rPr>
                                  <w:t>da</w:t>
                                </w:r>
                                <w:r>
                                  <w:rPr>
                                    <w:color w:val="1D1D1B"/>
                                    <w:w w:val="115"/>
                                    <w:position w:val="1"/>
                                    <w:sz w:val="2"/>
                                  </w:rPr>
                                  <w:t>ta.</w:t>
                                </w:r>
                                <w:r>
                                  <w:rPr>
                                    <w:color w:val="1D1D1B"/>
                                    <w:spacing w:val="4"/>
                                    <w:w w:val="115"/>
                                    <w:position w:val="1"/>
                                    <w:sz w:val="2"/>
                                  </w:rPr>
                                  <w:t xml:space="preserve"> </w:t>
                                </w:r>
                                <w:r>
                                  <w:rPr>
                                    <w:color w:val="1D1D1B"/>
                                    <w:w w:val="115"/>
                                    <w:position w:val="2"/>
                                    <w:sz w:val="2"/>
                                  </w:rPr>
                                  <w:t>implement</w:t>
                                </w:r>
                                <w:r>
                                  <w:rPr>
                                    <w:color w:val="1D1D1B"/>
                                    <w:w w:val="115"/>
                                    <w:position w:val="1"/>
                                    <w:sz w:val="2"/>
                                  </w:rPr>
                                  <w:t>and</w:t>
                                </w:r>
                              </w:p>
                              <w:p w14:paraId="77771CFA" w14:textId="77777777" w:rsidR="00AA181E" w:rsidRDefault="00AA181E" w:rsidP="00617E12">
                                <w:pPr>
                                  <w:tabs>
                                    <w:tab w:val="left" w:pos="1479"/>
                                  </w:tabs>
                                  <w:spacing w:line="35" w:lineRule="exact"/>
                                  <w:ind w:left="258"/>
                                  <w:rPr>
                                    <w:rFonts w:ascii="Arial"/>
                                    <w:sz w:val="2"/>
                                  </w:rPr>
                                </w:pPr>
                                <w:r>
                                  <w:rPr>
                                    <w:color w:val="1D1D1B"/>
                                    <w:w w:val="113"/>
                                    <w:sz w:val="2"/>
                                  </w:rPr>
                                  <w:t>establish,</w:t>
                                </w:r>
                                <w:r>
                                  <w:rPr>
                                    <w:color w:val="1D1D1B"/>
                                    <w:spacing w:val="-3"/>
                                    <w:sz w:val="2"/>
                                  </w:rPr>
                                  <w:t xml:space="preserve"> </w:t>
                                </w:r>
                                <w:r>
                                  <w:rPr>
                                    <w:color w:val="1D1D1B"/>
                                    <w:w w:val="113"/>
                                    <w:position w:val="2"/>
                                    <w:sz w:val="2"/>
                                  </w:rPr>
                                  <w:t>implement</w:t>
                                </w:r>
                                <w:r>
                                  <w:rPr>
                                    <w:color w:val="1D1D1B"/>
                                    <w:position w:val="2"/>
                                    <w:sz w:val="2"/>
                                  </w:rPr>
                                  <w:t xml:space="preserve">          </w:t>
                                </w:r>
                                <w:r>
                                  <w:rPr>
                                    <w:color w:val="1D1D1B"/>
                                    <w:spacing w:val="-3"/>
                                    <w:position w:val="2"/>
                                    <w:sz w:val="2"/>
                                  </w:rPr>
                                  <w:t xml:space="preserve"> </w:t>
                                </w:r>
                                <w:r>
                                  <w:rPr>
                                    <w:color w:val="1D1D1B"/>
                                    <w:w w:val="113"/>
                                    <w:sz w:val="2"/>
                                  </w:rPr>
                                  <w:t>ris</w:t>
                                </w:r>
                                <w:r>
                                  <w:rPr>
                                    <w:color w:val="1D1D1B"/>
                                    <w:spacing w:val="-7"/>
                                    <w:w w:val="113"/>
                                    <w:sz w:val="2"/>
                                  </w:rPr>
                                  <w:t>k</w:t>
                                </w:r>
                                <w:r>
                                  <w:rPr>
                                    <w:color w:val="1D1D1B"/>
                                    <w:w w:val="113"/>
                                    <w:position w:val="1"/>
                                    <w:sz w:val="2"/>
                                  </w:rPr>
                                  <w:t>s.</w:t>
                                </w:r>
                                <w:r>
                                  <w:rPr>
                                    <w:color w:val="1D1D1B"/>
                                    <w:position w:val="1"/>
                                    <w:sz w:val="2"/>
                                  </w:rPr>
                                  <w:tab/>
                                </w:r>
                                <w:r>
                                  <w:rPr>
                                    <w:color w:val="1D1D1B"/>
                                    <w:w w:val="113"/>
                                    <w:position w:val="3"/>
                                    <w:sz w:val="2"/>
                                  </w:rPr>
                                  <w:t>A</w:t>
                                </w:r>
                                <w:r>
                                  <w:rPr>
                                    <w:color w:val="1D1D1B"/>
                                    <w:spacing w:val="-1"/>
                                    <w:w w:val="113"/>
                                    <w:position w:val="3"/>
                                    <w:sz w:val="2"/>
                                  </w:rPr>
                                  <w:t>n</w:t>
                                </w:r>
                                <w:r>
                                  <w:rPr>
                                    <w:color w:val="1D1D1B"/>
                                    <w:w w:val="113"/>
                                    <w:position w:val="2"/>
                                    <w:sz w:val="2"/>
                                  </w:rPr>
                                  <w:t>o</w:t>
                                </w:r>
                                <w:r>
                                  <w:rPr>
                                    <w:color w:val="1D1D1B"/>
                                    <w:spacing w:val="-7"/>
                                    <w:w w:val="113"/>
                                    <w:position w:val="2"/>
                                    <w:sz w:val="2"/>
                                  </w:rPr>
                                  <w:t>r</w:t>
                                </w:r>
                                <w:r>
                                  <w:rPr>
                                    <w:color w:val="1D1D1B"/>
                                    <w:w w:val="113"/>
                                    <w:position w:val="2"/>
                                    <w:sz w:val="2"/>
                                  </w:rPr>
                                  <w:t>ganis</w:t>
                                </w:r>
                                <w:r>
                                  <w:rPr>
                                    <w:color w:val="1D1D1B"/>
                                    <w:spacing w:val="-18"/>
                                    <w:w w:val="113"/>
                                    <w:position w:val="2"/>
                                    <w:sz w:val="2"/>
                                  </w:rPr>
                                  <w:t>a</w:t>
                                </w:r>
                                <w:r>
                                  <w:rPr>
                                    <w:color w:val="1D1D1B"/>
                                    <w:w w:val="113"/>
                                    <w:position w:val="3"/>
                                    <w:sz w:val="2"/>
                                  </w:rPr>
                                  <w:t>maintai</w:t>
                                </w:r>
                                <w:r>
                                  <w:rPr>
                                    <w:color w:val="1D1D1B"/>
                                    <w:spacing w:val="2"/>
                                    <w:w w:val="113"/>
                                    <w:position w:val="3"/>
                                    <w:sz w:val="2"/>
                                  </w:rPr>
                                  <w:t>n</w:t>
                                </w:r>
                                <w:r>
                                  <w:rPr>
                                    <w:color w:val="1D1D1B"/>
                                    <w:w w:val="113"/>
                                    <w:position w:val="2"/>
                                    <w:sz w:val="2"/>
                                  </w:rPr>
                                  <w:t>a</w:t>
                                </w:r>
                                <w:r>
                                  <w:rPr>
                                    <w:color w:val="1D1D1B"/>
                                    <w:spacing w:val="2"/>
                                    <w:w w:val="113"/>
                                    <w:position w:val="2"/>
                                    <w:sz w:val="2"/>
                                  </w:rPr>
                                  <w:t>n</w:t>
                                </w:r>
                                <w:r>
                                  <w:rPr>
                                    <w:color w:val="1D1D1B"/>
                                    <w:w w:val="113"/>
                                    <w:position w:val="1"/>
                                    <w:sz w:val="2"/>
                                  </w:rPr>
                                  <w:t>access</w:t>
                                </w:r>
                                <w:r>
                                  <w:rPr>
                                    <w:color w:val="1D1D1B"/>
                                    <w:position w:val="1"/>
                                    <w:sz w:val="2"/>
                                  </w:rPr>
                                  <w:t xml:space="preserve">    </w:t>
                                </w:r>
                                <w:r>
                                  <w:rPr>
                                    <w:rFonts w:ascii="Arial"/>
                                    <w:color w:val="FFFFFF"/>
                                    <w:w w:val="121"/>
                                    <w:position w:val="5"/>
                                    <w:sz w:val="2"/>
                                  </w:rPr>
                                  <w:t>Victoria</w:t>
                                </w:r>
                                <w:r>
                                  <w:rPr>
                                    <w:rFonts w:ascii="Arial"/>
                                    <w:color w:val="FFFFFF"/>
                                    <w:spacing w:val="-5"/>
                                    <w:w w:val="121"/>
                                    <w:position w:val="5"/>
                                    <w:sz w:val="2"/>
                                  </w:rPr>
                                  <w:t>n</w:t>
                                </w:r>
                                <w:r>
                                  <w:rPr>
                                    <w:rFonts w:ascii="Arial"/>
                                    <w:color w:val="FFFFFF"/>
                                    <w:w w:val="111"/>
                                    <w:position w:val="1"/>
                                    <w:sz w:val="2"/>
                                  </w:rPr>
                                  <w:t>Pr</w:t>
                                </w:r>
                              </w:p>
                              <w:p w14:paraId="2F9FA340" w14:textId="77777777" w:rsidR="00AA181E" w:rsidRDefault="00AA181E" w:rsidP="00617E12">
                                <w:pPr>
                                  <w:spacing w:line="2" w:lineRule="exact"/>
                                  <w:ind w:left="467"/>
                                  <w:rPr>
                                    <w:sz w:val="2"/>
                                  </w:rPr>
                                </w:pPr>
                                <w:r>
                                  <w:rPr>
                                    <w:color w:val="1D1D1B"/>
                                    <w:w w:val="115"/>
                                    <w:sz w:val="2"/>
                                  </w:rPr>
                                  <w:t>risk</w:t>
                                </w:r>
                                <w:r>
                                  <w:rPr>
                                    <w:color w:val="1D1D1B"/>
                                    <w:w w:val="115"/>
                                    <w:position w:val="1"/>
                                    <w:sz w:val="2"/>
                                  </w:rPr>
                                  <w:t>posture.</w:t>
                                </w:r>
                              </w:p>
                              <w:p w14:paraId="1A468E9E" w14:textId="77777777" w:rsidR="00AA181E" w:rsidRDefault="00AA181E" w:rsidP="00617E12">
                                <w:pPr>
                                  <w:tabs>
                                    <w:tab w:val="left" w:pos="1086"/>
                                    <w:tab w:val="left" w:pos="1471"/>
                                  </w:tabs>
                                  <w:spacing w:line="-48" w:lineRule="auto"/>
                                  <w:ind w:left="90"/>
                                  <w:rPr>
                                    <w:sz w:val="2"/>
                                  </w:rPr>
                                </w:pPr>
                                <w:r>
                                  <w:rPr>
                                    <w:color w:val="1D1D1B"/>
                                    <w:w w:val="113"/>
                                    <w:sz w:val="2"/>
                                  </w:rPr>
                                  <w:t>ganis</w:t>
                                </w:r>
                                <w:r>
                                  <w:rPr>
                                    <w:color w:val="1D1D1B"/>
                                    <w:spacing w:val="-4"/>
                                    <w:w w:val="113"/>
                                    <w:sz w:val="2"/>
                                  </w:rPr>
                                  <w:t>a</w:t>
                                </w:r>
                                <w:r>
                                  <w:rPr>
                                    <w:color w:val="1D1D1B"/>
                                    <w:w w:val="113"/>
                                    <w:sz w:val="2"/>
                                  </w:rPr>
                                  <w:t>tio</w:t>
                                </w:r>
                                <w:r>
                                  <w:rPr>
                                    <w:color w:val="1D1D1B"/>
                                    <w:spacing w:val="2"/>
                                    <w:w w:val="113"/>
                                    <w:sz w:val="2"/>
                                  </w:rPr>
                                  <w:t>n</w:t>
                                </w:r>
                                <w:r>
                                  <w:rPr>
                                    <w:color w:val="1D1D1B"/>
                                    <w:w w:val="113"/>
                                    <w:position w:val="1"/>
                                    <w:sz w:val="2"/>
                                  </w:rPr>
                                  <w:t>must</w:t>
                                </w:r>
                                <w:r>
                                  <w:rPr>
                                    <w:color w:val="1D1D1B"/>
                                    <w:position w:val="1"/>
                                    <w:sz w:val="2"/>
                                  </w:rPr>
                                  <w:t xml:space="preserve">       </w:t>
                                </w:r>
                                <w:r>
                                  <w:rPr>
                                    <w:color w:val="1D1D1B"/>
                                    <w:w w:val="113"/>
                                    <w:sz w:val="2"/>
                                  </w:rPr>
                                  <w:t>e,</w:t>
                                </w:r>
                                <w:r>
                                  <w:rPr>
                                    <w:color w:val="1D1D1B"/>
                                    <w:spacing w:val="-3"/>
                                    <w:sz w:val="2"/>
                                  </w:rPr>
                                  <w:t xml:space="preserve"> </w:t>
                                </w:r>
                                <w:r>
                                  <w:rPr>
                                    <w:color w:val="1D1D1B"/>
                                    <w:spacing w:val="-4"/>
                                    <w:w w:val="113"/>
                                    <w:sz w:val="2"/>
                                  </w:rPr>
                                  <w:t>r</w:t>
                                </w:r>
                                <w:r>
                                  <w:rPr>
                                    <w:color w:val="1D1D1B"/>
                                    <w:w w:val="113"/>
                                    <w:sz w:val="2"/>
                                  </w:rPr>
                                  <w:t>esou</w:t>
                                </w:r>
                                <w:r>
                                  <w:rPr>
                                    <w:color w:val="1D1D1B"/>
                                    <w:spacing w:val="-4"/>
                                    <w:w w:val="113"/>
                                    <w:sz w:val="2"/>
                                  </w:rPr>
                                  <w:t>r</w:t>
                                </w:r>
                                <w:r>
                                  <w:rPr>
                                    <w:color w:val="1D1D1B"/>
                                    <w:w w:val="113"/>
                                    <w:sz w:val="2"/>
                                  </w:rPr>
                                  <w:t>ce</w:t>
                                </w:r>
                                <w:r>
                                  <w:rPr>
                                    <w:color w:val="1D1D1B"/>
                                    <w:spacing w:val="2"/>
                                    <w:w w:val="113"/>
                                    <w:sz w:val="2"/>
                                  </w:rPr>
                                  <w:t>s</w:t>
                                </w:r>
                                <w:r>
                                  <w:rPr>
                                    <w:color w:val="1D1D1B"/>
                                    <w:w w:val="113"/>
                                    <w:position w:val="1"/>
                                    <w:sz w:val="2"/>
                                  </w:rPr>
                                  <w:t>an</w:t>
                                </w:r>
                                <w:r>
                                  <w:rPr>
                                    <w:color w:val="1D1D1B"/>
                                    <w:spacing w:val="-19"/>
                                    <w:w w:val="113"/>
                                    <w:position w:val="1"/>
                                    <w:sz w:val="2"/>
                                  </w:rPr>
                                  <w:t>d</w:t>
                                </w:r>
                                <w:r>
                                  <w:rPr>
                                    <w:color w:val="1D1D1B"/>
                                    <w:w w:val="113"/>
                                    <w:sz w:val="2"/>
                                  </w:rPr>
                                  <w:t>security</w:t>
                                </w:r>
                                <w:r>
                                  <w:rPr>
                                    <w:color w:val="1D1D1B"/>
                                    <w:sz w:val="2"/>
                                  </w:rPr>
                                  <w:tab/>
                                </w:r>
                                <w:r>
                                  <w:rPr>
                                    <w:rFonts w:ascii="Times New Roman"/>
                                    <w:color w:val="0D478A"/>
                                    <w:w w:val="116"/>
                                    <w:sz w:val="3"/>
                                  </w:rPr>
                                  <w:t>St</w:t>
                                </w:r>
                                <w:r>
                                  <w:rPr>
                                    <w:rFonts w:ascii="Times New Roman"/>
                                    <w:color w:val="0D478A"/>
                                    <w:spacing w:val="-5"/>
                                    <w:w w:val="116"/>
                                    <w:sz w:val="3"/>
                                  </w:rPr>
                                  <w:t>a</w:t>
                                </w:r>
                                <w:r>
                                  <w:rPr>
                                    <w:rFonts w:ascii="Times New Roman"/>
                                    <w:color w:val="0D478A"/>
                                    <w:w w:val="129"/>
                                    <w:sz w:val="3"/>
                                  </w:rPr>
                                  <w:t>teme</w:t>
                                </w:r>
                                <w:r>
                                  <w:rPr>
                                    <w:rFonts w:ascii="Times New Roman"/>
                                    <w:color w:val="0D478A"/>
                                    <w:spacing w:val="-5"/>
                                    <w:w w:val="129"/>
                                    <w:sz w:val="3"/>
                                  </w:rPr>
                                  <w:t>n</w:t>
                                </w:r>
                                <w:r>
                                  <w:rPr>
                                    <w:rFonts w:ascii="Times New Roman"/>
                                    <w:color w:val="0D478A"/>
                                    <w:spacing w:val="3"/>
                                    <w:w w:val="129"/>
                                    <w:position w:val="-1"/>
                                    <w:sz w:val="3"/>
                                  </w:rPr>
                                  <w:t>t</w:t>
                                </w:r>
                                <w:r>
                                  <w:rPr>
                                    <w:rFonts w:ascii="Times New Roman"/>
                                    <w:color w:val="0D478A"/>
                                    <w:w w:val="125"/>
                                    <w:position w:val="-1"/>
                                    <w:sz w:val="3"/>
                                  </w:rPr>
                                  <w:t>o</w:t>
                                </w:r>
                                <w:r>
                                  <w:rPr>
                                    <w:rFonts w:ascii="Times New Roman"/>
                                    <w:color w:val="0D478A"/>
                                    <w:position w:val="-1"/>
                                    <w:sz w:val="3"/>
                                  </w:rPr>
                                  <w:tab/>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w w:val="113"/>
                                    <w:position w:val="1"/>
                                    <w:sz w:val="2"/>
                                  </w:rPr>
                                  <w:t>tio</w:t>
                                </w:r>
                                <w:r>
                                  <w:rPr>
                                    <w:color w:val="1D1D1B"/>
                                    <w:spacing w:val="-1"/>
                                    <w:w w:val="113"/>
                                    <w:position w:val="1"/>
                                    <w:sz w:val="2"/>
                                  </w:rPr>
                                  <w:t>n</w:t>
                                </w:r>
                                <w:r>
                                  <w:rPr>
                                    <w:color w:val="1D1D1B"/>
                                    <w:w w:val="113"/>
                                    <w:sz w:val="2"/>
                                  </w:rPr>
                                  <w:t>mus</w:t>
                                </w:r>
                                <w:r>
                                  <w:rPr>
                                    <w:color w:val="1D1D1B"/>
                                    <w:spacing w:val="-1"/>
                                    <w:w w:val="113"/>
                                    <w:sz w:val="2"/>
                                  </w:rPr>
                                  <w:t>t</w:t>
                                </w:r>
                                <w:r>
                                  <w:rPr>
                                    <w:color w:val="1D1D1B"/>
                                    <w:w w:val="113"/>
                                    <w:sz w:val="2"/>
                                  </w:rPr>
                                  <w:t>define,</w:t>
                                </w:r>
                                <w:r>
                                  <w:rPr>
                                    <w:color w:val="1D1D1B"/>
                                    <w:sz w:val="2"/>
                                  </w:rPr>
                                  <w:t xml:space="preserve">  </w:t>
                                </w:r>
                                <w:r>
                                  <w:rPr>
                                    <w:color w:val="1D1D1B"/>
                                    <w:spacing w:val="-2"/>
                                    <w:sz w:val="2"/>
                                  </w:rPr>
                                  <w:t xml:space="preserve"> </w:t>
                                </w:r>
                                <w:r>
                                  <w:rPr>
                                    <w:color w:val="1D1D1B"/>
                                    <w:w w:val="113"/>
                                    <w:position w:val="2"/>
                                    <w:sz w:val="2"/>
                                  </w:rPr>
                                  <w:t>managemen</w:t>
                                </w:r>
                                <w:r>
                                  <w:rPr>
                                    <w:color w:val="1D1D1B"/>
                                    <w:spacing w:val="2"/>
                                    <w:w w:val="113"/>
                                    <w:position w:val="2"/>
                                    <w:sz w:val="2"/>
                                  </w:rPr>
                                  <w:t>t</w:t>
                                </w:r>
                                <w:r>
                                  <w:rPr>
                                    <w:color w:val="1D1D1B"/>
                                    <w:spacing w:val="-4"/>
                                    <w:w w:val="113"/>
                                    <w:sz w:val="2"/>
                                  </w:rPr>
                                  <w:t>r</w:t>
                                </w:r>
                                <w:r>
                                  <w:rPr>
                                    <w:color w:val="1D1D1B"/>
                                    <w:w w:val="113"/>
                                    <w:sz w:val="2"/>
                                  </w:rPr>
                                  <w:t>egime</w:t>
                                </w:r>
                              </w:p>
                              <w:p w14:paraId="1FD9F800" w14:textId="77777777" w:rsidR="00AA181E" w:rsidRDefault="00AA181E" w:rsidP="00617E12">
                                <w:pPr>
                                  <w:tabs>
                                    <w:tab w:val="left" w:pos="1201"/>
                                    <w:tab w:val="left" w:pos="1856"/>
                                  </w:tabs>
                                  <w:spacing w:line="35" w:lineRule="exact"/>
                                  <w:ind w:right="38"/>
                                  <w:jc w:val="center"/>
                                  <w:rPr>
                                    <w:rFonts w:ascii="Arial"/>
                                    <w:sz w:val="2"/>
                                  </w:rPr>
                                </w:pPr>
                                <w:r>
                                  <w:rPr>
                                    <w:color w:val="1D1D1B"/>
                                    <w:w w:val="115"/>
                                    <w:sz w:val="2"/>
                                  </w:rPr>
                                  <w:t>oportiona</w:t>
                                </w:r>
                                <w:r>
                                  <w:rPr>
                                    <w:color w:val="1D1D1B"/>
                                    <w:w w:val="115"/>
                                    <w:position w:val="2"/>
                                    <w:sz w:val="2"/>
                                  </w:rPr>
                                  <w:t>tetotheir</w:t>
                                </w:r>
                                <w:r>
                                  <w:rPr>
                                    <w:color w:val="1D1D1B"/>
                                    <w:w w:val="115"/>
                                    <w:position w:val="3"/>
                                    <w:sz w:val="2"/>
                                  </w:rPr>
                                  <w:t xml:space="preserve">siz    </w:t>
                                </w:r>
                                <w:r>
                                  <w:rPr>
                                    <w:color w:val="1D1D1B"/>
                                    <w:spacing w:val="2"/>
                                    <w:w w:val="115"/>
                                    <w:position w:val="3"/>
                                    <w:sz w:val="2"/>
                                  </w:rPr>
                                  <w:t xml:space="preserve"> </w:t>
                                </w:r>
                                <w:r>
                                  <w:rPr>
                                    <w:color w:val="1D1D1B"/>
                                    <w:w w:val="115"/>
                                    <w:sz w:val="2"/>
                                  </w:rPr>
                                  <w:t>to</w:t>
                                </w:r>
                                <w:r>
                                  <w:rPr>
                                    <w:color w:val="1D1D1B"/>
                                    <w:w w:val="115"/>
                                    <w:position w:val="1"/>
                                    <w:sz w:val="2"/>
                                  </w:rPr>
                                  <w:t>manage</w:t>
                                </w:r>
                                <w:r>
                                  <w:rPr>
                                    <w:color w:val="1D1D1B"/>
                                    <w:w w:val="115"/>
                                    <w:position w:val="1"/>
                                    <w:sz w:val="2"/>
                                  </w:rPr>
                                  <w:tab/>
                                </w:r>
                                <w:r>
                                  <w:rPr>
                                    <w:rFonts w:ascii="Times New Roman"/>
                                    <w:color w:val="0D478A"/>
                                    <w:w w:val="115"/>
                                    <w:position w:val="2"/>
                                    <w:sz w:val="3"/>
                                  </w:rPr>
                                  <w:t>f</w:t>
                                </w:r>
                                <w:r>
                                  <w:rPr>
                                    <w:rFonts w:ascii="Times New Roman"/>
                                    <w:color w:val="0D478A"/>
                                    <w:spacing w:val="-6"/>
                                    <w:w w:val="115"/>
                                    <w:position w:val="2"/>
                                    <w:sz w:val="3"/>
                                  </w:rPr>
                                  <w:t xml:space="preserve"> </w:t>
                                </w:r>
                                <w:r>
                                  <w:rPr>
                                    <w:rFonts w:ascii="Times New Roman"/>
                                    <w:color w:val="0D478A"/>
                                    <w:w w:val="115"/>
                                    <w:position w:val="2"/>
                                    <w:sz w:val="3"/>
                                  </w:rPr>
                                  <w:t>Objecti</w:t>
                                </w:r>
                                <w:r>
                                  <w:rPr>
                                    <w:rFonts w:ascii="Times New Roman"/>
                                    <w:color w:val="0D478A"/>
                                    <w:w w:val="115"/>
                                    <w:sz w:val="3"/>
                                  </w:rPr>
                                  <w:t xml:space="preserve">ve                </w:t>
                                </w:r>
                                <w:r>
                                  <w:rPr>
                                    <w:rFonts w:ascii="Times New Roman"/>
                                    <w:color w:val="0D478A"/>
                                    <w:spacing w:val="7"/>
                                    <w:w w:val="115"/>
                                    <w:sz w:val="3"/>
                                  </w:rPr>
                                  <w:t xml:space="preserve"> </w:t>
                                </w:r>
                                <w:r>
                                  <w:rPr>
                                    <w:color w:val="1D1D1B"/>
                                    <w:w w:val="115"/>
                                    <w:position w:val="3"/>
                                    <w:sz w:val="2"/>
                                  </w:rPr>
                                  <w:t>with</w:t>
                                </w:r>
                                <w:r>
                                  <w:rPr>
                                    <w:color w:val="1D1D1B"/>
                                    <w:w w:val="115"/>
                                    <w:position w:val="1"/>
                                    <w:sz w:val="2"/>
                                  </w:rPr>
                                  <w:t>access</w:t>
                                </w:r>
                                <w:r>
                                  <w:rPr>
                                    <w:color w:val="1D1D1B"/>
                                    <w:w w:val="115"/>
                                    <w:position w:val="1"/>
                                    <w:sz w:val="2"/>
                                  </w:rPr>
                                  <w:tab/>
                                </w:r>
                                <w:r>
                                  <w:rPr>
                                    <w:rFonts w:ascii="Arial"/>
                                    <w:color w:val="FFFFFF"/>
                                    <w:w w:val="115"/>
                                    <w:position w:val="6"/>
                                    <w:sz w:val="2"/>
                                  </w:rPr>
                                  <w:t>otective</w:t>
                                </w:r>
                                <w:r>
                                  <w:rPr>
                                    <w:rFonts w:ascii="Arial"/>
                                    <w:color w:val="FFFFFF"/>
                                    <w:w w:val="115"/>
                                    <w:position w:val="2"/>
                                    <w:sz w:val="2"/>
                                  </w:rPr>
                                  <w:t>Da</w:t>
                                </w:r>
                              </w:p>
                              <w:p w14:paraId="080BDF1C" w14:textId="77777777" w:rsidR="00AA181E" w:rsidRDefault="00AA181E" w:rsidP="00617E12">
                                <w:pPr>
                                  <w:tabs>
                                    <w:tab w:val="left" w:pos="723"/>
                                    <w:tab w:val="left" w:pos="1078"/>
                                    <w:tab w:val="left" w:pos="1705"/>
                                  </w:tabs>
                                  <w:spacing w:line="12" w:lineRule="auto"/>
                                  <w:ind w:left="218"/>
                                  <w:rPr>
                                    <w:sz w:val="2"/>
                                  </w:rPr>
                                </w:pPr>
                                <w:r>
                                  <w:rPr>
                                    <w:color w:val="1D1D1B"/>
                                    <w:w w:val="113"/>
                                    <w:sz w:val="2"/>
                                  </w:rPr>
                                  <w:t>framework</w:t>
                                </w:r>
                                <w:r>
                                  <w:rPr>
                                    <w:color w:val="1D1D1B"/>
                                    <w:sz w:val="2"/>
                                  </w:rPr>
                                  <w:t xml:space="preserve">  </w:t>
                                </w:r>
                                <w:r>
                                  <w:rPr>
                                    <w:color w:val="1D1D1B"/>
                                    <w:spacing w:val="-1"/>
                                    <w:sz w:val="2"/>
                                  </w:rPr>
                                  <w:t xml:space="preserve"> </w:t>
                                </w:r>
                                <w:r>
                                  <w:rPr>
                                    <w:rFonts w:ascii="Times New Roman"/>
                                    <w:color w:val="0D478A"/>
                                    <w:spacing w:val="-5"/>
                                    <w:w w:val="116"/>
                                    <w:position w:val="-1"/>
                                    <w:sz w:val="3"/>
                                  </w:rPr>
                                  <w:t>v</w:t>
                                </w:r>
                                <w:r>
                                  <w:rPr>
                                    <w:rFonts w:ascii="Times New Roman"/>
                                    <w:color w:val="0D478A"/>
                                    <w:w w:val="125"/>
                                    <w:position w:val="-1"/>
                                    <w:sz w:val="3"/>
                                  </w:rPr>
                                  <w:t>e</w:t>
                                </w:r>
                                <w:r>
                                  <w:rPr>
                                    <w:rFonts w:ascii="Times New Roman"/>
                                    <w:color w:val="0D478A"/>
                                    <w:position w:val="-1"/>
                                    <w:sz w:val="3"/>
                                  </w:rPr>
                                  <w:tab/>
                                </w:r>
                                <w:r>
                                  <w:rPr>
                                    <w:color w:val="1D1D1B"/>
                                    <w:spacing w:val="-7"/>
                                    <w:w w:val="113"/>
                                    <w:position w:val="-1"/>
                                    <w:sz w:val="2"/>
                                  </w:rPr>
                                  <w:t>o</w:t>
                                </w:r>
                                <w:r>
                                  <w:rPr>
                                    <w:color w:val="1D1D1B"/>
                                    <w:w w:val="113"/>
                                    <w:sz w:val="2"/>
                                  </w:rPr>
                                  <w:t>f</w:t>
                                </w:r>
                                <w:r>
                                  <w:rPr>
                                    <w:color w:val="1D1D1B"/>
                                    <w:sz w:val="2"/>
                                  </w:rPr>
                                  <w:tab/>
                                </w:r>
                                <w:r>
                                  <w:rPr>
                                    <w:color w:val="1D1D1B"/>
                                    <w:spacing w:val="-6"/>
                                    <w:w w:val="113"/>
                                    <w:sz w:val="2"/>
                                  </w:rPr>
                                  <w:t>T</w:t>
                                </w:r>
                                <w:r>
                                  <w:rPr>
                                    <w:color w:val="1D1D1B"/>
                                    <w:spacing w:val="2"/>
                                    <w:w w:val="113"/>
                                    <w:sz w:val="2"/>
                                  </w:rPr>
                                  <w:t>o</w:t>
                                </w:r>
                                <w:r>
                                  <w:rPr>
                                    <w:color w:val="1D1D1B"/>
                                    <w:w w:val="113"/>
                                    <w:sz w:val="2"/>
                                  </w:rPr>
                                  <w:t>ensur</w:t>
                                </w:r>
                                <w:r>
                                  <w:rPr>
                                    <w:color w:val="1D1D1B"/>
                                    <w:sz w:val="2"/>
                                  </w:rPr>
                                  <w:tab/>
                                </w:r>
                                <w:r>
                                  <w:rPr>
                                    <w:color w:val="1D1D1B"/>
                                    <w:w w:val="113"/>
                                    <w:position w:val="2"/>
                                    <w:sz w:val="2"/>
                                  </w:rPr>
                                  <w:t>t</w:t>
                                </w:r>
                                <w:r>
                                  <w:rPr>
                                    <w:color w:val="1D1D1B"/>
                                    <w:spacing w:val="-1"/>
                                    <w:w w:val="113"/>
                                    <w:position w:val="2"/>
                                    <w:sz w:val="2"/>
                                  </w:rPr>
                                  <w:t>o</w:t>
                                </w:r>
                                <w:r>
                                  <w:rPr>
                                    <w:color w:val="1D1D1B"/>
                                    <w:w w:val="113"/>
                                    <w:position w:val="1"/>
                                    <w:sz w:val="2"/>
                                  </w:rPr>
                                  <w:t>publi</w:t>
                                </w:r>
                                <w:r>
                                  <w:rPr>
                                    <w:color w:val="1D1D1B"/>
                                    <w:spacing w:val="-41"/>
                                    <w:w w:val="113"/>
                                    <w:position w:val="1"/>
                                    <w:sz w:val="2"/>
                                  </w:rPr>
                                  <w:t>c</w:t>
                                </w:r>
                                <w:r>
                                  <w:rPr>
                                    <w:rFonts w:ascii="Times New Roman"/>
                                    <w:color w:val="0D478A"/>
                                    <w:w w:val="124"/>
                                    <w:position w:val="2"/>
                                    <w:sz w:val="3"/>
                                  </w:rPr>
                                  <w:t>Standar</w:t>
                                </w:r>
                                <w:r>
                                  <w:rPr>
                                    <w:rFonts w:ascii="Times New Roman"/>
                                    <w:color w:val="0D478A"/>
                                    <w:spacing w:val="-126"/>
                                    <w:w w:val="124"/>
                                    <w:position w:val="2"/>
                                    <w:sz w:val="3"/>
                                  </w:rPr>
                                  <w:t>d</w:t>
                                </w:r>
                                <w:r>
                                  <w:rPr>
                                    <w:color w:val="1D1D1B"/>
                                    <w:w w:val="113"/>
                                    <w:position w:val="3"/>
                                    <w:sz w:val="2"/>
                                  </w:rPr>
                                  <w:t>document,</w:t>
                                </w:r>
                              </w:p>
                              <w:p w14:paraId="4A7AF71C" w14:textId="77777777" w:rsidR="00AA181E" w:rsidRDefault="00AA181E" w:rsidP="00617E12">
                                <w:pPr>
                                  <w:tabs>
                                    <w:tab w:val="left" w:pos="654"/>
                                    <w:tab w:val="left" w:pos="1166"/>
                                  </w:tabs>
                                  <w:spacing w:line="37" w:lineRule="exact"/>
                                  <w:ind w:left="79"/>
                                  <w:rPr>
                                    <w:sz w:val="2"/>
                                  </w:rPr>
                                </w:pPr>
                                <w:r>
                                  <w:rPr>
                                    <w:color w:val="1D1D1B"/>
                                    <w:w w:val="113"/>
                                    <w:sz w:val="2"/>
                                  </w:rPr>
                                  <w:t>managemen</w:t>
                                </w:r>
                                <w:r>
                                  <w:rPr>
                                    <w:color w:val="1D1D1B"/>
                                    <w:spacing w:val="-32"/>
                                    <w:w w:val="113"/>
                                    <w:sz w:val="2"/>
                                  </w:rPr>
                                  <w:t>t</w:t>
                                </w:r>
                                <w:r>
                                  <w:rPr>
                                    <w:rFonts w:ascii="Times New Roman"/>
                                    <w:color w:val="0D478A"/>
                                    <w:spacing w:val="3"/>
                                    <w:w w:val="129"/>
                                    <w:sz w:val="3"/>
                                  </w:rPr>
                                  <w:t>t</w:t>
                                </w:r>
                                <w:r>
                                  <w:rPr>
                                    <w:rFonts w:ascii="Times New Roman"/>
                                    <w:color w:val="0D478A"/>
                                    <w:spacing w:val="-5"/>
                                    <w:w w:val="125"/>
                                    <w:sz w:val="3"/>
                                  </w:rPr>
                                  <w:t>o</w:t>
                                </w:r>
                                <w:r>
                                  <w:rPr>
                                    <w:rFonts w:ascii="Times New Roman"/>
                                    <w:color w:val="0D478A"/>
                                    <w:w w:val="112"/>
                                    <w:position w:val="1"/>
                                    <w:sz w:val="3"/>
                                  </w:rPr>
                                  <w:t>f</w:t>
                                </w:r>
                                <w:r>
                                  <w:rPr>
                                    <w:rFonts w:ascii="Times New Roman"/>
                                    <w:color w:val="0D478A"/>
                                    <w:spacing w:val="-5"/>
                                    <w:position w:val="1"/>
                                    <w:sz w:val="3"/>
                                  </w:rPr>
                                  <w:t xml:space="preserve"> </w:t>
                                </w:r>
                                <w:r>
                                  <w:rPr>
                                    <w:rFonts w:ascii="Times New Roman"/>
                                    <w:color w:val="0D478A"/>
                                    <w:w w:val="119"/>
                                    <w:position w:val="1"/>
                                    <w:sz w:val="3"/>
                                  </w:rPr>
                                  <w:t>Objecti</w:t>
                                </w:r>
                                <w:r>
                                  <w:rPr>
                                    <w:rFonts w:ascii="Times New Roman"/>
                                    <w:color w:val="0D478A"/>
                                    <w:position w:val="1"/>
                                    <w:sz w:val="3"/>
                                  </w:rPr>
                                  <w:tab/>
                                </w:r>
                                <w:r>
                                  <w:rPr>
                                    <w:color w:val="1D1D1B"/>
                                    <w:w w:val="113"/>
                                    <w:sz w:val="2"/>
                                  </w:rPr>
                                  <w:t>secto</w:t>
                                </w:r>
                                <w:r>
                                  <w:rPr>
                                    <w:color w:val="1D1D1B"/>
                                    <w:spacing w:val="2"/>
                                    <w:w w:val="113"/>
                                    <w:sz w:val="2"/>
                                  </w:rPr>
                                  <w:t>r</w:t>
                                </w:r>
                                <w:r>
                                  <w:rPr>
                                    <w:color w:val="1D1D1B"/>
                                    <w:w w:val="113"/>
                                    <w:position w:val="1"/>
                                    <w:sz w:val="2"/>
                                  </w:rPr>
                                  <w:t>d</w:t>
                                </w:r>
                                <w:r>
                                  <w:rPr>
                                    <w:color w:val="1D1D1B"/>
                                    <w:spacing w:val="-4"/>
                                    <w:w w:val="113"/>
                                    <w:position w:val="1"/>
                                    <w:sz w:val="2"/>
                                  </w:rPr>
                                  <w:t>a</w:t>
                                </w:r>
                                <w:r>
                                  <w:rPr>
                                    <w:color w:val="1D1D1B"/>
                                    <w:w w:val="113"/>
                                    <w:position w:val="1"/>
                                    <w:sz w:val="2"/>
                                  </w:rPr>
                                  <w:t>ta.</w:t>
                                </w:r>
                                <w:r>
                                  <w:rPr>
                                    <w:color w:val="1D1D1B"/>
                                    <w:position w:val="1"/>
                                    <w:sz w:val="2"/>
                                  </w:rPr>
                                  <w:tab/>
                                </w:r>
                                <w:r>
                                  <w:rPr>
                                    <w:color w:val="1D1D1B"/>
                                    <w:spacing w:val="2"/>
                                    <w:w w:val="113"/>
                                    <w:position w:val="3"/>
                                    <w:sz w:val="2"/>
                                  </w:rPr>
                                  <w:t>e</w:t>
                                </w:r>
                                <w:r>
                                  <w:rPr>
                                    <w:color w:val="1D1D1B"/>
                                    <w:w w:val="113"/>
                                    <w:position w:val="3"/>
                                    <w:sz w:val="2"/>
                                  </w:rPr>
                                  <w:t>acces</w:t>
                                </w:r>
                                <w:r>
                                  <w:rPr>
                                    <w:color w:val="1D1D1B"/>
                                    <w:spacing w:val="2"/>
                                    <w:w w:val="113"/>
                                    <w:position w:val="3"/>
                                    <w:sz w:val="2"/>
                                  </w:rPr>
                                  <w:t>s</w:t>
                                </w:r>
                                <w:r>
                                  <w:rPr>
                                    <w:color w:val="1D1D1B"/>
                                    <w:w w:val="113"/>
                                    <w:position w:val="2"/>
                                    <w:sz w:val="2"/>
                                  </w:rPr>
                                  <w:t>t</w:t>
                                </w:r>
                                <w:r>
                                  <w:rPr>
                                    <w:color w:val="1D1D1B"/>
                                    <w:spacing w:val="2"/>
                                    <w:w w:val="113"/>
                                    <w:position w:val="2"/>
                                    <w:sz w:val="2"/>
                                  </w:rPr>
                                  <w:t>o</w:t>
                                </w:r>
                                <w:r>
                                  <w:rPr>
                                    <w:color w:val="1D1D1B"/>
                                    <w:w w:val="113"/>
                                    <w:position w:val="2"/>
                                    <w:sz w:val="2"/>
                                  </w:rPr>
                                  <w:t>publi</w:t>
                                </w:r>
                                <w:r>
                                  <w:rPr>
                                    <w:color w:val="1D1D1B"/>
                                    <w:spacing w:val="2"/>
                                    <w:w w:val="113"/>
                                    <w:position w:val="2"/>
                                    <w:sz w:val="2"/>
                                  </w:rPr>
                                  <w:t>c</w:t>
                                </w:r>
                                <w:r>
                                  <w:rPr>
                                    <w:color w:val="1D1D1B"/>
                                    <w:w w:val="113"/>
                                    <w:position w:val="1"/>
                                    <w:sz w:val="2"/>
                                  </w:rPr>
                                  <w:t>sector</w:t>
                                </w:r>
                                <w:r>
                                  <w:rPr>
                                    <w:color w:val="1D1D1B"/>
                                    <w:position w:val="1"/>
                                    <w:sz w:val="2"/>
                                  </w:rPr>
                                  <w:t xml:space="preserve">     </w:t>
                                </w:r>
                                <w:r>
                                  <w:rPr>
                                    <w:rFonts w:ascii="Arial"/>
                                    <w:color w:val="0D478A"/>
                                    <w:w w:val="99"/>
                                    <w:position w:val="4"/>
                                    <w:sz w:val="3"/>
                                  </w:rPr>
                                  <w:t>St</w:t>
                                </w:r>
                                <w:r>
                                  <w:rPr>
                                    <w:rFonts w:ascii="Arial"/>
                                    <w:color w:val="0D478A"/>
                                    <w:spacing w:val="-9"/>
                                    <w:w w:val="99"/>
                                    <w:position w:val="4"/>
                                    <w:sz w:val="3"/>
                                  </w:rPr>
                                  <w:t>a</w:t>
                                </w:r>
                                <w:r>
                                  <w:rPr>
                                    <w:rFonts w:ascii="Arial"/>
                                    <w:color w:val="0D478A"/>
                                    <w:w w:val="113"/>
                                    <w:position w:val="3"/>
                                    <w:sz w:val="3"/>
                                  </w:rPr>
                                  <w:t>teme</w:t>
                                </w:r>
                                <w:r>
                                  <w:rPr>
                                    <w:rFonts w:ascii="Arial"/>
                                    <w:color w:val="0D478A"/>
                                    <w:spacing w:val="-9"/>
                                    <w:w w:val="113"/>
                                    <w:position w:val="3"/>
                                    <w:sz w:val="3"/>
                                  </w:rPr>
                                  <w:t>n</w:t>
                                </w:r>
                                <w:r>
                                  <w:rPr>
                                    <w:rFonts w:ascii="Arial"/>
                                    <w:color w:val="0D478A"/>
                                    <w:spacing w:val="-2"/>
                                    <w:w w:val="129"/>
                                    <w:position w:val="1"/>
                                    <w:sz w:val="3"/>
                                  </w:rPr>
                                  <w:t>t</w:t>
                                </w:r>
                                <w:r>
                                  <w:rPr>
                                    <w:rFonts w:ascii="Arial"/>
                                    <w:color w:val="0D478A"/>
                                    <w:w w:val="112"/>
                                    <w:sz w:val="3"/>
                                  </w:rPr>
                                  <w:t>o</w:t>
                                </w:r>
                                <w:r>
                                  <w:rPr>
                                    <w:rFonts w:ascii="Arial"/>
                                    <w:color w:val="0D478A"/>
                                    <w:sz w:val="3"/>
                                  </w:rPr>
                                  <w:t xml:space="preserve">                   </w:t>
                                </w:r>
                                <w:r>
                                  <w:rPr>
                                    <w:rFonts w:ascii="Arial"/>
                                    <w:color w:val="0D478A"/>
                                    <w:spacing w:val="2"/>
                                    <w:sz w:val="3"/>
                                  </w:rPr>
                                  <w:t xml:space="preserve"> </w:t>
                                </w:r>
                                <w:r>
                                  <w:rPr>
                                    <w:color w:val="1D1D1B"/>
                                    <w:w w:val="113"/>
                                    <w:position w:val="3"/>
                                    <w:sz w:val="2"/>
                                  </w:rPr>
                                  <w:t>secto</w:t>
                                </w:r>
                                <w:r>
                                  <w:rPr>
                                    <w:color w:val="1D1D1B"/>
                                    <w:spacing w:val="-1"/>
                                    <w:w w:val="113"/>
                                    <w:position w:val="3"/>
                                    <w:sz w:val="2"/>
                                  </w:rPr>
                                  <w:t>r</w:t>
                                </w:r>
                                <w:r>
                                  <w:rPr>
                                    <w:color w:val="1D1D1B"/>
                                    <w:w w:val="113"/>
                                    <w:position w:val="2"/>
                                    <w:sz w:val="2"/>
                                  </w:rPr>
                                  <w:t>d</w:t>
                                </w:r>
                                <w:r>
                                  <w:rPr>
                                    <w:color w:val="1D1D1B"/>
                                    <w:spacing w:val="-14"/>
                                    <w:w w:val="113"/>
                                    <w:position w:val="2"/>
                                    <w:sz w:val="2"/>
                                  </w:rPr>
                                  <w:t>a</w:t>
                                </w:r>
                                <w:r>
                                  <w:rPr>
                                    <w:color w:val="1D1D1B"/>
                                    <w:w w:val="113"/>
                                    <w:position w:val="4"/>
                                    <w:sz w:val="2"/>
                                  </w:rPr>
                                  <w:t>communic</w:t>
                                </w:r>
                                <w:r>
                                  <w:rPr>
                                    <w:color w:val="1D1D1B"/>
                                    <w:spacing w:val="-120"/>
                                    <w:w w:val="113"/>
                                    <w:position w:val="4"/>
                                    <w:sz w:val="2"/>
                                  </w:rPr>
                                  <w:t>a</w:t>
                                </w:r>
                                <w:r>
                                  <w:rPr>
                                    <w:color w:val="1D1D1B"/>
                                    <w:w w:val="113"/>
                                    <w:position w:val="1"/>
                                    <w:sz w:val="2"/>
                                  </w:rPr>
                                  <w:t>ta.</w:t>
                                </w:r>
                              </w:p>
                              <w:p w14:paraId="6A66C104" w14:textId="77777777" w:rsidR="00AA181E" w:rsidRDefault="00AA181E" w:rsidP="00617E12">
                                <w:pPr>
                                  <w:tabs>
                                    <w:tab w:val="left" w:pos="406"/>
                                    <w:tab w:val="left" w:pos="1425"/>
                                  </w:tabs>
                                  <w:spacing w:line="12" w:lineRule="exact"/>
                                  <w:ind w:left="93"/>
                                  <w:rPr>
                                    <w:sz w:val="2"/>
                                  </w:rPr>
                                </w:pPr>
                                <w:r>
                                  <w:rPr>
                                    <w:rFonts w:ascii="Times New Roman"/>
                                    <w:color w:val="0D478A"/>
                                    <w:w w:val="129"/>
                                    <w:position w:val="2"/>
                                    <w:sz w:val="3"/>
                                  </w:rPr>
                                  <w:t>temen</w:t>
                                </w:r>
                                <w:r>
                                  <w:rPr>
                                    <w:rFonts w:ascii="Times New Roman"/>
                                    <w:color w:val="0D478A"/>
                                    <w:position w:val="2"/>
                                    <w:sz w:val="3"/>
                                  </w:rPr>
                                  <w:tab/>
                                </w:r>
                                <w:r>
                                  <w:rPr>
                                    <w:color w:val="1D1D1B"/>
                                    <w:w w:val="113"/>
                                    <w:sz w:val="2"/>
                                  </w:rPr>
                                  <w:t>th</w:t>
                                </w:r>
                                <w:r>
                                  <w:rPr>
                                    <w:color w:val="1D1D1B"/>
                                    <w:spacing w:val="2"/>
                                    <w:w w:val="113"/>
                                    <w:sz w:val="2"/>
                                  </w:rPr>
                                  <w:t>e</w:t>
                                </w:r>
                                <w:r>
                                  <w:rPr>
                                    <w:color w:val="1D1D1B"/>
                                    <w:w w:val="113"/>
                                    <w:position w:val="1"/>
                                    <w:sz w:val="2"/>
                                  </w:rPr>
                                  <w:t>p</w:t>
                                </w:r>
                                <w:r>
                                  <w:rPr>
                                    <w:color w:val="1D1D1B"/>
                                    <w:spacing w:val="-4"/>
                                    <w:w w:val="113"/>
                                    <w:position w:val="1"/>
                                    <w:sz w:val="2"/>
                                  </w:rPr>
                                  <w:t>r</w:t>
                                </w:r>
                                <w:r>
                                  <w:rPr>
                                    <w:color w:val="1D1D1B"/>
                                    <w:w w:val="113"/>
                                    <w:position w:val="1"/>
                                    <w:sz w:val="2"/>
                                  </w:rPr>
                                  <w:t>otectio</w:t>
                                </w:r>
                                <w:r>
                                  <w:rPr>
                                    <w:color w:val="1D1D1B"/>
                                    <w:spacing w:val="-37"/>
                                    <w:w w:val="113"/>
                                    <w:position w:val="1"/>
                                    <w:sz w:val="2"/>
                                  </w:rPr>
                                  <w:t>n</w:t>
                                </w:r>
                                <w:r>
                                  <w:rPr>
                                    <w:color w:val="1D1D1B"/>
                                    <w:w w:val="113"/>
                                    <w:sz w:val="2"/>
                                  </w:rPr>
                                  <w:t>ectiv</w:t>
                                </w:r>
                                <w:r>
                                  <w:rPr>
                                    <w:color w:val="1D1D1B"/>
                                    <w:spacing w:val="-27"/>
                                    <w:w w:val="113"/>
                                    <w:sz w:val="2"/>
                                  </w:rPr>
                                  <w:t>e</w:t>
                                </w:r>
                                <w:r>
                                  <w:rPr>
                                    <w:color w:val="1D1D1B"/>
                                    <w:spacing w:val="-4"/>
                                    <w:w w:val="113"/>
                                    <w:position w:val="2"/>
                                    <w:sz w:val="2"/>
                                  </w:rPr>
                                  <w:t>o</w:t>
                                </w:r>
                                <w:r>
                                  <w:rPr>
                                    <w:color w:val="1D1D1B"/>
                                    <w:spacing w:val="1"/>
                                    <w:w w:val="113"/>
                                    <w:position w:val="2"/>
                                    <w:sz w:val="2"/>
                                  </w:rPr>
                                  <w:t>f</w:t>
                                </w:r>
                                <w:r>
                                  <w:rPr>
                                    <w:color w:val="1D1D1B"/>
                                    <w:w w:val="113"/>
                                    <w:position w:val="2"/>
                                    <w:sz w:val="2"/>
                                  </w:rPr>
                                  <w:t>managemen</w:t>
                                </w:r>
                                <w:r>
                                  <w:rPr>
                                    <w:color w:val="1D1D1B"/>
                                    <w:spacing w:val="-139"/>
                                    <w:w w:val="113"/>
                                    <w:position w:val="2"/>
                                    <w:sz w:val="2"/>
                                  </w:rPr>
                                  <w:t>t</w:t>
                                </w:r>
                                <w:r>
                                  <w:rPr>
                                    <w:color w:val="1D1D1B"/>
                                    <w:w w:val="113"/>
                                    <w:position w:val="2"/>
                                    <w:sz w:val="2"/>
                                  </w:rPr>
                                  <w:t>public</w:t>
                                </w:r>
                                <w:r>
                                  <w:rPr>
                                    <w:color w:val="1D1D1B"/>
                                    <w:position w:val="2"/>
                                    <w:sz w:val="2"/>
                                  </w:rPr>
                                  <w:tab/>
                                </w:r>
                                <w:r>
                                  <w:rPr>
                                    <w:color w:val="1D1D1B"/>
                                    <w:w w:val="113"/>
                                    <w:position w:val="3"/>
                                    <w:sz w:val="2"/>
                                  </w:rPr>
                                  <w:t>d</w:t>
                                </w:r>
                                <w:r>
                                  <w:rPr>
                                    <w:color w:val="1D1D1B"/>
                                    <w:spacing w:val="-4"/>
                                    <w:w w:val="113"/>
                                    <w:position w:val="3"/>
                                    <w:sz w:val="2"/>
                                  </w:rPr>
                                  <w:t>a</w:t>
                                </w:r>
                                <w:r>
                                  <w:rPr>
                                    <w:color w:val="1D1D1B"/>
                                    <w:w w:val="113"/>
                                    <w:position w:val="3"/>
                                    <w:sz w:val="2"/>
                                  </w:rPr>
                                  <w:t>t</w:t>
                                </w:r>
                                <w:r>
                                  <w:rPr>
                                    <w:color w:val="1D1D1B"/>
                                    <w:spacing w:val="2"/>
                                    <w:w w:val="113"/>
                                    <w:position w:val="3"/>
                                    <w:sz w:val="2"/>
                                  </w:rPr>
                                  <w:t>a</w:t>
                                </w:r>
                                <w:r>
                                  <w:rPr>
                                    <w:color w:val="1D1D1B"/>
                                    <w:w w:val="113"/>
                                    <w:position w:val="2"/>
                                    <w:sz w:val="2"/>
                                  </w:rPr>
                                  <w:t>i</w:t>
                                </w:r>
                                <w:r>
                                  <w:rPr>
                                    <w:color w:val="1D1D1B"/>
                                    <w:spacing w:val="2"/>
                                    <w:w w:val="113"/>
                                    <w:position w:val="2"/>
                                    <w:sz w:val="2"/>
                                  </w:rPr>
                                  <w:t>s</w:t>
                                </w:r>
                                <w:r>
                                  <w:rPr>
                                    <w:color w:val="1D1D1B"/>
                                    <w:w w:val="113"/>
                                    <w:position w:val="2"/>
                                    <w:sz w:val="2"/>
                                  </w:rPr>
                                  <w:t>authorise</w:t>
                                </w:r>
                                <w:r>
                                  <w:rPr>
                                    <w:color w:val="1D1D1B"/>
                                    <w:spacing w:val="2"/>
                                    <w:w w:val="113"/>
                                    <w:position w:val="2"/>
                                    <w:sz w:val="2"/>
                                  </w:rPr>
                                  <w:t>d</w:t>
                                </w:r>
                                <w:r>
                                  <w:rPr>
                                    <w:color w:val="1D1D1B"/>
                                    <w:w w:val="113"/>
                                    <w:position w:val="1"/>
                                    <w:sz w:val="2"/>
                                  </w:rPr>
                                  <w:t>and</w:t>
                                </w:r>
                              </w:p>
                              <w:p w14:paraId="03079A1D" w14:textId="77777777" w:rsidR="00AA181E" w:rsidRDefault="00AA181E" w:rsidP="00617E12">
                                <w:pPr>
                                  <w:tabs>
                                    <w:tab w:val="left" w:pos="1129"/>
                                  </w:tabs>
                                  <w:spacing w:line="15" w:lineRule="exact"/>
                                  <w:ind w:left="253"/>
                                  <w:rPr>
                                    <w:sz w:val="2"/>
                                  </w:rPr>
                                </w:pPr>
                                <w:r>
                                  <w:rPr>
                                    <w:color w:val="1D1D1B"/>
                                    <w:w w:val="113"/>
                                    <w:sz w:val="2"/>
                                  </w:rPr>
                                  <w:t>framework</w:t>
                                </w:r>
                                <w:r>
                                  <w:rPr>
                                    <w:color w:val="1D1D1B"/>
                                    <w:sz w:val="2"/>
                                  </w:rPr>
                                  <w:t xml:space="preserve">                       </w:t>
                                </w:r>
                                <w:r>
                                  <w:rPr>
                                    <w:color w:val="1D1D1B"/>
                                    <w:spacing w:val="-3"/>
                                    <w:sz w:val="2"/>
                                  </w:rPr>
                                  <w:t xml:space="preserve"> </w:t>
                                </w:r>
                                <w:r>
                                  <w:rPr>
                                    <w:color w:val="1D1D1B"/>
                                    <w:w w:val="113"/>
                                    <w:sz w:val="2"/>
                                  </w:rPr>
                                  <w:t>eff</w:t>
                                </w:r>
                                <w:r>
                                  <w:rPr>
                                    <w:color w:val="1D1D1B"/>
                                    <w:sz w:val="2"/>
                                  </w:rPr>
                                  <w:tab/>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otocol</w:t>
                                </w:r>
                                <w:r>
                                  <w:rPr>
                                    <w:rFonts w:ascii="Times New Roman"/>
                                    <w:color w:val="1D1D1B"/>
                                    <w:sz w:val="3"/>
                                  </w:rPr>
                                  <w:t xml:space="preserve">                       </w:t>
                                </w:r>
                                <w:r>
                                  <w:rPr>
                                    <w:rFonts w:ascii="Times New Roman"/>
                                    <w:color w:val="1D1D1B"/>
                                    <w:spacing w:val="-3"/>
                                    <w:sz w:val="3"/>
                                  </w:rPr>
                                  <w:t xml:space="preserve"> </w:t>
                                </w:r>
                                <w:r>
                                  <w:rPr>
                                    <w:color w:val="1D1D1B"/>
                                    <w:spacing w:val="-9"/>
                                    <w:w w:val="113"/>
                                    <w:position w:val="2"/>
                                    <w:sz w:val="2"/>
                                  </w:rPr>
                                  <w:t>T</w:t>
                                </w:r>
                                <w:r>
                                  <w:rPr>
                                    <w:color w:val="1D1D1B"/>
                                    <w:spacing w:val="-1"/>
                                    <w:w w:val="113"/>
                                    <w:position w:val="2"/>
                                    <w:sz w:val="2"/>
                                  </w:rPr>
                                  <w:t>o</w:t>
                                </w:r>
                                <w:r>
                                  <w:rPr>
                                    <w:color w:val="1D1D1B"/>
                                    <w:w w:val="113"/>
                                    <w:position w:val="1"/>
                                    <w:sz w:val="2"/>
                                  </w:rPr>
                                  <w:t>ensur</w:t>
                                </w:r>
                                <w:r>
                                  <w:rPr>
                                    <w:color w:val="1D1D1B"/>
                                    <w:position w:val="1"/>
                                    <w:sz w:val="2"/>
                                  </w:rPr>
                                  <w:t xml:space="preserve">                </w:t>
                                </w:r>
                                <w:r>
                                  <w:rPr>
                                    <w:color w:val="1D1D1B"/>
                                    <w:spacing w:val="2"/>
                                    <w:position w:val="1"/>
                                    <w:sz w:val="2"/>
                                  </w:rPr>
                                  <w:t xml:space="preserve"> </w:t>
                                </w:r>
                                <w:r>
                                  <w:rPr>
                                    <w:rFonts w:ascii="Arial"/>
                                    <w:color w:val="0D478A"/>
                                    <w:spacing w:val="-2"/>
                                    <w:w w:val="134"/>
                                    <w:position w:val="3"/>
                                    <w:sz w:val="3"/>
                                  </w:rPr>
                                  <w:t>f</w:t>
                                </w:r>
                                <w:r>
                                  <w:rPr>
                                    <w:rFonts w:ascii="Arial"/>
                                    <w:color w:val="0D478A"/>
                                    <w:w w:val="113"/>
                                    <w:position w:val="3"/>
                                    <w:sz w:val="3"/>
                                  </w:rPr>
                                  <w:t>Object</w:t>
                                </w:r>
                                <w:r>
                                  <w:rPr>
                                    <w:rFonts w:ascii="Arial"/>
                                    <w:color w:val="0D478A"/>
                                    <w:spacing w:val="-96"/>
                                    <w:w w:val="113"/>
                                    <w:position w:val="3"/>
                                    <w:sz w:val="3"/>
                                  </w:rPr>
                                  <w:t>i</w:t>
                                </w:r>
                                <w:r>
                                  <w:rPr>
                                    <w:color w:val="1D1D1B"/>
                                    <w:w w:val="113"/>
                                    <w:position w:val="1"/>
                                    <w:sz w:val="2"/>
                                  </w:rPr>
                                  <w:t>contr</w:t>
                                </w:r>
                                <w:r>
                                  <w:rPr>
                                    <w:color w:val="1D1D1B"/>
                                    <w:position w:val="1"/>
                                    <w:sz w:val="2"/>
                                  </w:rPr>
                                  <w:t xml:space="preserve">   </w:t>
                                </w:r>
                                <w:r>
                                  <w:rPr>
                                    <w:color w:val="1D1D1B"/>
                                    <w:spacing w:val="1"/>
                                    <w:position w:val="1"/>
                                    <w:sz w:val="2"/>
                                  </w:rPr>
                                  <w:t xml:space="preserve"> </w:t>
                                </w:r>
                                <w:r>
                                  <w:rPr>
                                    <w:color w:val="1D1D1B"/>
                                    <w:w w:val="113"/>
                                    <w:position w:val="4"/>
                                    <w:sz w:val="2"/>
                                  </w:rPr>
                                  <w:t>A</w:t>
                                </w:r>
                                <w:r>
                                  <w:rPr>
                                    <w:color w:val="1D1D1B"/>
                                    <w:spacing w:val="-4"/>
                                    <w:w w:val="113"/>
                                    <w:position w:val="4"/>
                                    <w:sz w:val="2"/>
                                  </w:rPr>
                                  <w:t>n</w:t>
                                </w:r>
                                <w:r>
                                  <w:rPr>
                                    <w:color w:val="1D1D1B"/>
                                    <w:w w:val="113"/>
                                    <w:position w:val="3"/>
                                    <w:sz w:val="2"/>
                                  </w:rPr>
                                  <w:t>o</w:t>
                                </w:r>
                                <w:r>
                                  <w:rPr>
                                    <w:color w:val="1D1D1B"/>
                                    <w:spacing w:val="-10"/>
                                    <w:w w:val="113"/>
                                    <w:position w:val="3"/>
                                    <w:sz w:val="2"/>
                                  </w:rPr>
                                  <w:t>r</w:t>
                                </w:r>
                                <w:r>
                                  <w:rPr>
                                    <w:color w:val="1D1D1B"/>
                                    <w:w w:val="113"/>
                                    <w:position w:val="2"/>
                                    <w:sz w:val="2"/>
                                  </w:rPr>
                                  <w:t>ganisa</w:t>
                                </w:r>
                              </w:p>
                              <w:p w14:paraId="55AFEDFA" w14:textId="77777777" w:rsidR="00AA181E" w:rsidRDefault="00AA181E" w:rsidP="00617E12">
                                <w:pPr>
                                  <w:tabs>
                                    <w:tab w:val="left" w:pos="1260"/>
                                    <w:tab w:val="left" w:pos="1520"/>
                                  </w:tabs>
                                  <w:spacing w:line="5" w:lineRule="exact"/>
                                  <w:ind w:left="180"/>
                                  <w:rPr>
                                    <w:sz w:val="2"/>
                                  </w:rPr>
                                </w:pPr>
                                <w:r>
                                  <w:rPr>
                                    <w:color w:val="1D1D1B"/>
                                    <w:w w:val="113"/>
                                    <w:sz w:val="2"/>
                                  </w:rPr>
                                  <w:t>str</w:t>
                                </w:r>
                                <w:r>
                                  <w:rPr>
                                    <w:color w:val="1D1D1B"/>
                                    <w:spacing w:val="-4"/>
                                    <w:w w:val="113"/>
                                    <w:sz w:val="2"/>
                                  </w:rPr>
                                  <w:t>a</w:t>
                                </w:r>
                                <w:r>
                                  <w:rPr>
                                    <w:color w:val="1D1D1B"/>
                                    <w:w w:val="113"/>
                                    <w:sz w:val="2"/>
                                  </w:rPr>
                                  <w:t>tegi</w:t>
                                </w:r>
                                <w:r>
                                  <w:rPr>
                                    <w:color w:val="1D1D1B"/>
                                    <w:spacing w:val="2"/>
                                    <w:w w:val="113"/>
                                    <w:sz w:val="2"/>
                                  </w:rPr>
                                  <w:t>c</w:t>
                                </w:r>
                                <w:r>
                                  <w:rPr>
                                    <w:color w:val="1D1D1B"/>
                                    <w:w w:val="113"/>
                                    <w:position w:val="1"/>
                                    <w:sz w:val="2"/>
                                  </w:rPr>
                                  <w:t>di</w:t>
                                </w:r>
                                <w:r>
                                  <w:rPr>
                                    <w:color w:val="1D1D1B"/>
                                    <w:spacing w:val="-4"/>
                                    <w:w w:val="113"/>
                                    <w:position w:val="1"/>
                                    <w:sz w:val="2"/>
                                  </w:rPr>
                                  <w:t>r</w:t>
                                </w:r>
                                <w:r>
                                  <w:rPr>
                                    <w:color w:val="1D1D1B"/>
                                    <w:w w:val="113"/>
                                    <w:position w:val="2"/>
                                    <w:sz w:val="2"/>
                                  </w:rPr>
                                  <w:t>ectio</w:t>
                                </w:r>
                                <w:r>
                                  <w:rPr>
                                    <w:color w:val="1D1D1B"/>
                                    <w:spacing w:val="2"/>
                                    <w:w w:val="113"/>
                                    <w:position w:val="2"/>
                                    <w:sz w:val="2"/>
                                  </w:rPr>
                                  <w:t>n</w:t>
                                </w:r>
                                <w:r>
                                  <w:rPr>
                                    <w:color w:val="1D1D1B"/>
                                    <w:w w:val="113"/>
                                    <w:position w:val="3"/>
                                    <w:sz w:val="2"/>
                                  </w:rPr>
                                  <w:t>f</w:t>
                                </w:r>
                                <w:r>
                                  <w:rPr>
                                    <w:color w:val="1D1D1B"/>
                                    <w:position w:val="3"/>
                                    <w:sz w:val="2"/>
                                  </w:rPr>
                                  <w:t xml:space="preserve">   </w:t>
                                </w:r>
                                <w:r>
                                  <w:rPr>
                                    <w:color w:val="1D1D1B"/>
                                    <w:spacing w:val="2"/>
                                    <w:position w:val="3"/>
                                    <w:sz w:val="2"/>
                                  </w:rPr>
                                  <w:t xml:space="preserve"> </w:t>
                                </w:r>
                                <w:r>
                                  <w:rPr>
                                    <w:color w:val="1D1D1B"/>
                                    <w:w w:val="113"/>
                                    <w:sz w:val="2"/>
                                  </w:rPr>
                                  <w:t>tio</w:t>
                                </w:r>
                                <w:r>
                                  <w:rPr>
                                    <w:color w:val="1D1D1B"/>
                                    <w:spacing w:val="-1"/>
                                    <w:w w:val="113"/>
                                    <w:sz w:val="2"/>
                                  </w:rPr>
                                  <w:t>n</w:t>
                                </w:r>
                                <w:r>
                                  <w:rPr>
                                    <w:color w:val="1D1D1B"/>
                                    <w:w w:val="113"/>
                                    <w:position w:val="1"/>
                                    <w:sz w:val="2"/>
                                  </w:rPr>
                                  <w:t>and</w:t>
                                </w:r>
                                <w:r>
                                  <w:rPr>
                                    <w:color w:val="1D1D1B"/>
                                    <w:position w:val="1"/>
                                    <w:sz w:val="2"/>
                                  </w:rPr>
                                  <w:tab/>
                                </w:r>
                                <w:r>
                                  <w:rPr>
                                    <w:rFonts w:ascii="Times New Roman"/>
                                    <w:color w:val="1D1D1B"/>
                                    <w:w w:val="106"/>
                                    <w:position w:val="1"/>
                                    <w:sz w:val="3"/>
                                  </w:rPr>
                                  <w:t>4.1</w:t>
                                </w:r>
                                <w:r>
                                  <w:rPr>
                                    <w:rFonts w:ascii="Times New Roman"/>
                                    <w:color w:val="1D1D1B"/>
                                    <w:position w:val="1"/>
                                    <w:sz w:val="3"/>
                                  </w:rPr>
                                  <w:tab/>
                                </w:r>
                                <w:r>
                                  <w:rPr>
                                    <w:color w:val="1D1D1B"/>
                                    <w:spacing w:val="-1"/>
                                    <w:w w:val="113"/>
                                    <w:position w:val="2"/>
                                    <w:sz w:val="2"/>
                                  </w:rPr>
                                  <w:t>e</w:t>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spacing w:val="-1"/>
                                    <w:position w:val="1"/>
                                    <w:sz w:val="2"/>
                                  </w:rPr>
                                  <w:t xml:space="preserve"> </w:t>
                                </w:r>
                                <w:r>
                                  <w:rPr>
                                    <w:color w:val="1D1D1B"/>
                                    <w:w w:val="113"/>
                                    <w:position w:val="2"/>
                                    <w:sz w:val="2"/>
                                  </w:rPr>
                                  <w:t>olle</w:t>
                                </w:r>
                                <w:r>
                                  <w:rPr>
                                    <w:color w:val="1D1D1B"/>
                                    <w:spacing w:val="-40"/>
                                    <w:w w:val="113"/>
                                    <w:position w:val="2"/>
                                    <w:sz w:val="2"/>
                                  </w:rPr>
                                  <w:t>d</w:t>
                                </w:r>
                                <w:r>
                                  <w:rPr>
                                    <w:color w:val="1D1D1B"/>
                                    <w:w w:val="113"/>
                                    <w:position w:val="4"/>
                                    <w:sz w:val="2"/>
                                  </w:rPr>
                                  <w:t>an</w:t>
                                </w:r>
                                <w:r>
                                  <w:rPr>
                                    <w:color w:val="1D1D1B"/>
                                    <w:spacing w:val="-29"/>
                                    <w:w w:val="113"/>
                                    <w:position w:val="4"/>
                                    <w:sz w:val="2"/>
                                  </w:rPr>
                                  <w:t>d</w:t>
                                </w:r>
                                <w:r>
                                  <w:rPr>
                                    <w:rFonts w:ascii="Arial"/>
                                    <w:color w:val="0D478A"/>
                                    <w:spacing w:val="-9"/>
                                    <w:w w:val="116"/>
                                    <w:position w:val="3"/>
                                    <w:sz w:val="3"/>
                                  </w:rPr>
                                  <w:t>v</w:t>
                                </w:r>
                                <w:r>
                                  <w:rPr>
                                    <w:rFonts w:ascii="Arial"/>
                                    <w:color w:val="0D478A"/>
                                    <w:spacing w:val="-18"/>
                                    <w:w w:val="99"/>
                                    <w:position w:val="2"/>
                                    <w:sz w:val="3"/>
                                  </w:rPr>
                                  <w:t>e</w:t>
                                </w:r>
                                <w:r>
                                  <w:rPr>
                                    <w:color w:val="1D1D1B"/>
                                    <w:w w:val="113"/>
                                    <w:position w:val="2"/>
                                    <w:sz w:val="2"/>
                                  </w:rPr>
                                  <w:t>awa</w:t>
                                </w:r>
                                <w:r>
                                  <w:rPr>
                                    <w:color w:val="1D1D1B"/>
                                    <w:spacing w:val="-55"/>
                                    <w:w w:val="113"/>
                                    <w:position w:val="2"/>
                                    <w:sz w:val="2"/>
                                  </w:rPr>
                                  <w:t>r</w:t>
                                </w:r>
                                <w:r>
                                  <w:rPr>
                                    <w:color w:val="1D1D1B"/>
                                    <w:w w:val="113"/>
                                    <w:position w:val="2"/>
                                    <w:sz w:val="2"/>
                                  </w:rPr>
                                  <w:t>ac</w:t>
                                </w:r>
                                <w:r>
                                  <w:rPr>
                                    <w:color w:val="1D1D1B"/>
                                    <w:spacing w:val="-4"/>
                                    <w:w w:val="113"/>
                                    <w:position w:val="2"/>
                                    <w:sz w:val="2"/>
                                  </w:rPr>
                                  <w:t>r</w:t>
                                </w:r>
                                <w:r>
                                  <w:rPr>
                                    <w:color w:val="1D1D1B"/>
                                    <w:w w:val="113"/>
                                    <w:position w:val="1"/>
                                    <w:sz w:val="2"/>
                                  </w:rPr>
                                  <w:t>oss</w:t>
                                </w:r>
                                <w:r>
                                  <w:rPr>
                                    <w:color w:val="1D1D1B"/>
                                    <w:spacing w:val="-3"/>
                                    <w:position w:val="1"/>
                                    <w:sz w:val="2"/>
                                  </w:rPr>
                                  <w:t xml:space="preserve"> </w:t>
                                </w:r>
                                <w:r>
                                  <w:rPr>
                                    <w:color w:val="1D1D1B"/>
                                    <w:w w:val="113"/>
                                    <w:position w:val="1"/>
                                    <w:sz w:val="2"/>
                                  </w:rPr>
                                  <w:t>th</w:t>
                                </w:r>
                                <w:r>
                                  <w:rPr>
                                    <w:color w:val="1D1D1B"/>
                                    <w:spacing w:val="2"/>
                                    <w:w w:val="113"/>
                                    <w:position w:val="1"/>
                                    <w:sz w:val="2"/>
                                  </w:rPr>
                                  <w:t>e</w:t>
                                </w:r>
                                <w:r>
                                  <w:rPr>
                                    <w:color w:val="1D1D1B"/>
                                    <w:w w:val="113"/>
                                    <w:sz w:val="2"/>
                                  </w:rPr>
                                  <w:t>cor</w:t>
                                </w:r>
                              </w:p>
                              <w:p w14:paraId="59496670" w14:textId="77777777" w:rsidR="00AA181E" w:rsidRDefault="00AA181E" w:rsidP="00617E12">
                                <w:pPr>
                                  <w:spacing w:line="12" w:lineRule="exact"/>
                                  <w:ind w:left="30" w:right="1384"/>
                                  <w:jc w:val="center"/>
                                  <w:rPr>
                                    <w:sz w:val="2"/>
                                  </w:rPr>
                                </w:pPr>
                                <w:r>
                                  <w:rPr>
                                    <w:color w:val="1D1D1B"/>
                                    <w:w w:val="115"/>
                                    <w:sz w:val="2"/>
                                  </w:rPr>
                                  <w:t>or</w:t>
                                </w:r>
                              </w:p>
                              <w:p w14:paraId="6FEBC6A1" w14:textId="77777777" w:rsidR="00AA181E" w:rsidRDefault="00AA181E" w:rsidP="00617E12">
                                <w:pPr>
                                  <w:tabs>
                                    <w:tab w:val="left" w:pos="780"/>
                                    <w:tab w:val="left" w:pos="1171"/>
                                  </w:tabs>
                                  <w:spacing w:line="9" w:lineRule="exact"/>
                                  <w:ind w:left="88"/>
                                  <w:rPr>
                                    <w:rFonts w:ascii="Arial" w:hAnsi="Arial"/>
                                    <w:sz w:val="2"/>
                                  </w:rPr>
                                </w:pPr>
                                <w:r>
                                  <w:rPr>
                                    <w:color w:val="1D1D1B"/>
                                    <w:w w:val="115"/>
                                    <w:position w:val="3"/>
                                    <w:sz w:val="2"/>
                                  </w:rPr>
                                  <w:t>set</w:t>
                                </w:r>
                                <w:r>
                                  <w:rPr>
                                    <w:color w:val="1D1D1B"/>
                                    <w:w w:val="115"/>
                                    <w:position w:val="1"/>
                                    <w:sz w:val="2"/>
                                  </w:rPr>
                                  <w:t>management</w:t>
                                </w:r>
                                <w:r>
                                  <w:rPr>
                                    <w:color w:val="1D1D1B"/>
                                    <w:w w:val="115"/>
                                    <w:position w:val="3"/>
                                    <w:sz w:val="2"/>
                                  </w:rPr>
                                  <w:t xml:space="preserve">clear              </w:t>
                                </w:r>
                                <w:r>
                                  <w:rPr>
                                    <w:color w:val="1D1D1B"/>
                                    <w:w w:val="115"/>
                                    <w:sz w:val="2"/>
                                  </w:rPr>
                                  <w:t>the</w:t>
                                </w:r>
                                <w:r>
                                  <w:rPr>
                                    <w:color w:val="1D1D1B"/>
                                    <w:w w:val="115"/>
                                    <w:position w:val="1"/>
                                    <w:sz w:val="2"/>
                                  </w:rPr>
                                  <w:t>identifica</w:t>
                                </w:r>
                                <w:r>
                                  <w:rPr>
                                    <w:color w:val="1D1D1B"/>
                                    <w:w w:val="115"/>
                                    <w:position w:val="1"/>
                                    <w:sz w:val="2"/>
                                  </w:rPr>
                                  <w:tab/>
                                </w:r>
                                <w:r>
                                  <w:rPr>
                                    <w:rFonts w:ascii="Arial" w:hAnsi="Arial"/>
                                    <w:color w:val="1D1D1B"/>
                                    <w:w w:val="115"/>
                                    <w:sz w:val="2"/>
                                  </w:rPr>
                                  <w:t>organisa</w:t>
                                </w:r>
                                <w:r>
                                  <w:rPr>
                                    <w:rFonts w:ascii="Arial" w:hAnsi="Arial"/>
                                    <w:color w:val="1D1D1B"/>
                                    <w:w w:val="115"/>
                                    <w:position w:val="1"/>
                                    <w:sz w:val="2"/>
                                  </w:rPr>
                                  <w:t>tion’s</w:t>
                                </w:r>
                                <w:r>
                                  <w:rPr>
                                    <w:rFonts w:ascii="Arial" w:hAnsi="Arial"/>
                                    <w:color w:val="1D1D1B"/>
                                    <w:w w:val="115"/>
                                    <w:position w:val="1"/>
                                    <w:sz w:val="2"/>
                                  </w:rPr>
                                  <w:tab/>
                                  <w:t>eisexecutive</w:t>
                                </w:r>
                              </w:p>
                              <w:p w14:paraId="432FF690" w14:textId="77777777" w:rsidR="00AA181E" w:rsidRDefault="00AA181E" w:rsidP="00617E12">
                                <w:pPr>
                                  <w:tabs>
                                    <w:tab w:val="left" w:pos="1527"/>
                                  </w:tabs>
                                  <w:spacing w:line="-271" w:lineRule="auto"/>
                                  <w:ind w:left="999"/>
                                  <w:jc w:val="center"/>
                                  <w:rPr>
                                    <w:sz w:val="2"/>
                                  </w:rPr>
                                </w:pPr>
                                <w:r>
                                  <w:rPr>
                                    <w:rFonts w:ascii="Arial"/>
                                    <w:color w:val="1D1D1B"/>
                                    <w:w w:val="116"/>
                                    <w:sz w:val="2"/>
                                  </w:rPr>
                                  <w:t>Ther</w:t>
                                </w:r>
                                <w:r>
                                  <w:rPr>
                                    <w:rFonts w:ascii="Arial"/>
                                    <w:color w:val="1D1D1B"/>
                                    <w:sz w:val="2"/>
                                  </w:rPr>
                                  <w:tab/>
                                </w:r>
                                <w:r>
                                  <w:rPr>
                                    <w:color w:val="1D1D1B"/>
                                    <w:w w:val="113"/>
                                    <w:sz w:val="2"/>
                                  </w:rPr>
                                  <w:t>with</w:t>
                                </w:r>
                                <w:r>
                                  <w:rPr>
                                    <w:color w:val="1D1D1B"/>
                                    <w:sz w:val="2"/>
                                  </w:rPr>
                                  <w:t xml:space="preserve">                    </w:t>
                                </w:r>
                                <w:r>
                                  <w:rPr>
                                    <w:color w:val="1D1D1B"/>
                                    <w:spacing w:val="-2"/>
                                    <w:sz w:val="2"/>
                                  </w:rPr>
                                  <w:t xml:space="preserve"> </w:t>
                                </w:r>
                                <w:r>
                                  <w:rPr>
                                    <w:color w:val="1D1D1B"/>
                                    <w:w w:val="113"/>
                                    <w:position w:val="2"/>
                                    <w:sz w:val="2"/>
                                  </w:rPr>
                                  <w:t>eness</w:t>
                                </w:r>
                                <w:r>
                                  <w:rPr>
                                    <w:color w:val="1D1D1B"/>
                                    <w:spacing w:val="-33"/>
                                    <w:w w:val="113"/>
                                    <w:position w:val="2"/>
                                    <w:sz w:val="2"/>
                                  </w:rPr>
                                  <w:t>.</w:t>
                                </w:r>
                                <w:r>
                                  <w:rPr>
                                    <w:color w:val="1D1D1B"/>
                                    <w:w w:val="113"/>
                                    <w:position w:val="3"/>
                                    <w:sz w:val="2"/>
                                  </w:rPr>
                                  <w:t>tio</w:t>
                                </w:r>
                                <w:r>
                                  <w:rPr>
                                    <w:color w:val="1D1D1B"/>
                                    <w:spacing w:val="-4"/>
                                    <w:w w:val="113"/>
                                    <w:position w:val="3"/>
                                    <w:sz w:val="2"/>
                                  </w:rPr>
                                  <w:t>n</w:t>
                                </w:r>
                                <w:r>
                                  <w:rPr>
                                    <w:color w:val="1D1D1B"/>
                                    <w:w w:val="113"/>
                                    <w:position w:val="2"/>
                                    <w:sz w:val="2"/>
                                  </w:rPr>
                                  <w:t>mus</w:t>
                                </w:r>
                                <w:r>
                                  <w:rPr>
                                    <w:color w:val="1D1D1B"/>
                                    <w:spacing w:val="-37"/>
                                    <w:w w:val="113"/>
                                    <w:position w:val="2"/>
                                    <w:sz w:val="2"/>
                                  </w:rPr>
                                  <w:t>t</w:t>
                                </w:r>
                                <w:r>
                                  <w:rPr>
                                    <w:color w:val="1D1D1B"/>
                                    <w:spacing w:val="2"/>
                                    <w:w w:val="113"/>
                                    <w:position w:val="1"/>
                                    <w:sz w:val="2"/>
                                  </w:rPr>
                                  <w:t>e</w:t>
                                </w:r>
                                <w:r>
                                  <w:rPr>
                                    <w:color w:val="1D1D1B"/>
                                    <w:w w:val="113"/>
                                    <w:position w:val="1"/>
                                    <w:sz w:val="2"/>
                                  </w:rPr>
                                  <w:t>security</w:t>
                                </w:r>
                              </w:p>
                              <w:p w14:paraId="2212D7B1" w14:textId="77777777" w:rsidR="00AA181E" w:rsidRDefault="00AA181E" w:rsidP="00617E12">
                                <w:pPr>
                                  <w:tabs>
                                    <w:tab w:val="left" w:pos="1244"/>
                                  </w:tabs>
                                  <w:spacing w:line="37" w:lineRule="exact"/>
                                  <w:ind w:right="75"/>
                                  <w:jc w:val="center"/>
                                  <w:rPr>
                                    <w:sz w:val="2"/>
                                  </w:rPr>
                                </w:pPr>
                                <w:r>
                                  <w:rPr>
                                    <w:color w:val="1D1D1B"/>
                                    <w:w w:val="113"/>
                                    <w:position w:val="2"/>
                                    <w:sz w:val="2"/>
                                  </w:rPr>
                                  <w:t>securit</w:t>
                                </w:r>
                                <w:r>
                                  <w:rPr>
                                    <w:color w:val="1D1D1B"/>
                                    <w:spacing w:val="-18"/>
                                    <w:w w:val="113"/>
                                    <w:position w:val="2"/>
                                    <w:sz w:val="2"/>
                                  </w:rPr>
                                  <w:t>y</w:t>
                                </w:r>
                                <w:r>
                                  <w:rPr>
                                    <w:color w:val="1D1D1B"/>
                                    <w:w w:val="113"/>
                                    <w:sz w:val="2"/>
                                  </w:rPr>
                                  <w:t>otecte</w:t>
                                </w:r>
                                <w:r>
                                  <w:rPr>
                                    <w:color w:val="1D1D1B"/>
                                    <w:spacing w:val="-66"/>
                                    <w:w w:val="113"/>
                                    <w:sz w:val="2"/>
                                  </w:rPr>
                                  <w:t>d</w:t>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w:t>
                                </w:r>
                                <w:r>
                                  <w:rPr>
                                    <w:rFonts w:ascii="Times New Roman"/>
                                    <w:color w:val="1D1D1B"/>
                                    <w:spacing w:val="-64"/>
                                    <w:w w:val="123"/>
                                    <w:sz w:val="3"/>
                                  </w:rPr>
                                  <w:t>l</w:t>
                                </w:r>
                                <w:r>
                                  <w:rPr>
                                    <w:color w:val="1D1D1B"/>
                                    <w:w w:val="113"/>
                                    <w:position w:val="2"/>
                                    <w:sz w:val="2"/>
                                  </w:rPr>
                                  <w:t>thr</w:t>
                                </w:r>
                                <w:r>
                                  <w:rPr>
                                    <w:color w:val="1D1D1B"/>
                                    <w:position w:val="2"/>
                                    <w:sz w:val="2"/>
                                  </w:rPr>
                                  <w:t xml:space="preserve">     </w:t>
                                </w:r>
                                <w:r>
                                  <w:rPr>
                                    <w:color w:val="1D1D1B"/>
                                    <w:spacing w:val="-1"/>
                                    <w:position w:val="2"/>
                                    <w:sz w:val="2"/>
                                  </w:rPr>
                                  <w:t xml:space="preserve"> </w:t>
                                </w:r>
                                <w:r>
                                  <w:rPr>
                                    <w:rFonts w:ascii="Times New Roman"/>
                                    <w:color w:val="1D1D1B"/>
                                    <w:w w:val="104"/>
                                    <w:position w:val="2"/>
                                    <w:sz w:val="3"/>
                                  </w:rPr>
                                  <w:t>3.1</w:t>
                                </w:r>
                                <w:r>
                                  <w:rPr>
                                    <w:rFonts w:ascii="Times New Roman"/>
                                    <w:color w:val="1D1D1B"/>
                                    <w:position w:val="2"/>
                                    <w:sz w:val="3"/>
                                  </w:rPr>
                                  <w:t xml:space="preserve">                       </w:t>
                                </w:r>
                                <w:r>
                                  <w:rPr>
                                    <w:rFonts w:ascii="Times New Roman"/>
                                    <w:color w:val="1D1D1B"/>
                                    <w:spacing w:val="2"/>
                                    <w:position w:val="2"/>
                                    <w:sz w:val="3"/>
                                  </w:rPr>
                                  <w:t xml:space="preserve"> </w:t>
                                </w:r>
                                <w:r>
                                  <w:rPr>
                                    <w:rFonts w:ascii="Arial"/>
                                    <w:color w:val="1D1D1B"/>
                                    <w:w w:val="119"/>
                                    <w:sz w:val="2"/>
                                  </w:rPr>
                                  <w:t>securit</w:t>
                                </w:r>
                                <w:r>
                                  <w:rPr>
                                    <w:rFonts w:ascii="Arial"/>
                                    <w:color w:val="1D1D1B"/>
                                    <w:spacing w:val="2"/>
                                    <w:w w:val="119"/>
                                    <w:sz w:val="2"/>
                                  </w:rPr>
                                  <w:t>y</w:t>
                                </w:r>
                                <w:r>
                                  <w:rPr>
                                    <w:rFonts w:ascii="Arial"/>
                                    <w:color w:val="1D1D1B"/>
                                    <w:spacing w:val="-4"/>
                                    <w:w w:val="127"/>
                                    <w:position w:val="1"/>
                                    <w:sz w:val="2"/>
                                  </w:rPr>
                                  <w:t>r</w:t>
                                </w:r>
                                <w:r>
                                  <w:rPr>
                                    <w:rFonts w:ascii="Arial"/>
                                    <w:color w:val="1D1D1B"/>
                                    <w:w w:val="120"/>
                                    <w:position w:val="1"/>
                                    <w:sz w:val="2"/>
                                  </w:rPr>
                                  <w:t>equi</w:t>
                                </w:r>
                                <w:r>
                                  <w:rPr>
                                    <w:rFonts w:ascii="Arial"/>
                                    <w:color w:val="1D1D1B"/>
                                    <w:spacing w:val="-4"/>
                                    <w:w w:val="120"/>
                                    <w:position w:val="1"/>
                                    <w:sz w:val="2"/>
                                  </w:rPr>
                                  <w:t>r</w:t>
                                </w:r>
                                <w:r>
                                  <w:rPr>
                                    <w:rFonts w:ascii="Arial"/>
                                    <w:color w:val="1D1D1B"/>
                                    <w:w w:val="118"/>
                                    <w:position w:val="2"/>
                                    <w:sz w:val="2"/>
                                  </w:rPr>
                                  <w:t>ements</w:t>
                                </w:r>
                                <w:r>
                                  <w:rPr>
                                    <w:rFonts w:ascii="Arial"/>
                                    <w:color w:val="1D1D1B"/>
                                    <w:position w:val="2"/>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2"/>
                                    <w:position w:val="1"/>
                                    <w:sz w:val="2"/>
                                  </w:rPr>
                                  <w:t xml:space="preserve"> </w:t>
                                </w:r>
                                <w:r>
                                  <w:rPr>
                                    <w:rFonts w:ascii="Arial"/>
                                    <w:color w:val="1D1D1B"/>
                                    <w:w w:val="107"/>
                                    <w:position w:val="4"/>
                                    <w:sz w:val="3"/>
                                  </w:rPr>
                                  <w:t>Pr</w:t>
                                </w:r>
                                <w:r>
                                  <w:rPr>
                                    <w:rFonts w:ascii="Arial"/>
                                    <w:color w:val="1D1D1B"/>
                                    <w:position w:val="4"/>
                                    <w:sz w:val="3"/>
                                  </w:rPr>
                                  <w:t xml:space="preserve">                    </w:t>
                                </w:r>
                                <w:r>
                                  <w:rPr>
                                    <w:rFonts w:ascii="Arial"/>
                                    <w:color w:val="1D1D1B"/>
                                    <w:spacing w:val="3"/>
                                    <w:position w:val="4"/>
                                    <w:sz w:val="3"/>
                                  </w:rPr>
                                  <w:t xml:space="preserve"> </w:t>
                                </w:r>
                                <w:r>
                                  <w:rPr>
                                    <w:rFonts w:ascii="Times New Roman"/>
                                    <w:color w:val="0D478A"/>
                                    <w:w w:val="116"/>
                                    <w:position w:val="4"/>
                                    <w:sz w:val="3"/>
                                  </w:rPr>
                                  <w:t>St</w:t>
                                </w:r>
                                <w:r>
                                  <w:rPr>
                                    <w:rFonts w:ascii="Times New Roman"/>
                                    <w:color w:val="0D478A"/>
                                    <w:spacing w:val="-14"/>
                                    <w:w w:val="116"/>
                                    <w:position w:val="4"/>
                                    <w:sz w:val="3"/>
                                  </w:rPr>
                                  <w:t>a</w:t>
                                </w:r>
                                <w:r>
                                  <w:rPr>
                                    <w:rFonts w:ascii="Times New Roman"/>
                                    <w:color w:val="0D478A"/>
                                    <w:w w:val="129"/>
                                    <w:position w:val="2"/>
                                    <w:sz w:val="3"/>
                                  </w:rPr>
                                  <w:t>teme</w:t>
                                </w:r>
                                <w:r>
                                  <w:rPr>
                                    <w:rFonts w:ascii="Times New Roman"/>
                                    <w:color w:val="0D478A"/>
                                    <w:spacing w:val="-37"/>
                                    <w:w w:val="129"/>
                                    <w:position w:val="2"/>
                                    <w:sz w:val="3"/>
                                  </w:rPr>
                                  <w:t>n</w:t>
                                </w:r>
                                <w:r>
                                  <w:rPr>
                                    <w:color w:val="1D1D1B"/>
                                    <w:w w:val="113"/>
                                    <w:position w:val="3"/>
                                    <w:sz w:val="2"/>
                                  </w:rPr>
                                  <w:t>public</w:t>
                                </w:r>
                                <w:r>
                                  <w:rPr>
                                    <w:color w:val="1D1D1B"/>
                                    <w:position w:val="3"/>
                                    <w:sz w:val="2"/>
                                  </w:rPr>
                                  <w:t xml:space="preserve">             </w:t>
                                </w:r>
                                <w:r>
                                  <w:rPr>
                                    <w:color w:val="1D1D1B"/>
                                    <w:spacing w:val="2"/>
                                    <w:position w:val="3"/>
                                    <w:sz w:val="2"/>
                                  </w:rPr>
                                  <w:t xml:space="preserve"> </w:t>
                                </w:r>
                                <w:r>
                                  <w:rPr>
                                    <w:color w:val="1D1D1B"/>
                                    <w:w w:val="113"/>
                                    <w:position w:val="6"/>
                                    <w:sz w:val="2"/>
                                  </w:rPr>
                                  <w:t>ensu</w:t>
                                </w:r>
                                <w:r>
                                  <w:rPr>
                                    <w:color w:val="1D1D1B"/>
                                    <w:spacing w:val="-10"/>
                                    <w:w w:val="113"/>
                                    <w:position w:val="6"/>
                                    <w:sz w:val="2"/>
                                  </w:rPr>
                                  <w:t>r</w:t>
                                </w:r>
                                <w:r>
                                  <w:rPr>
                                    <w:color w:val="1D1D1B"/>
                                    <w:w w:val="113"/>
                                    <w:position w:val="3"/>
                                    <w:sz w:val="2"/>
                                  </w:rPr>
                                  <w:t>e</w:t>
                                </w:r>
                              </w:p>
                              <w:p w14:paraId="47E971EC" w14:textId="77777777" w:rsidR="00AA181E" w:rsidRDefault="00AA181E" w:rsidP="00617E12">
                                <w:pPr>
                                  <w:tabs>
                                    <w:tab w:val="left" w:pos="715"/>
                                    <w:tab w:val="left" w:pos="1119"/>
                                  </w:tabs>
                                  <w:spacing w:line="9" w:lineRule="auto"/>
                                  <w:ind w:left="218"/>
                                  <w:rPr>
                                    <w:sz w:val="2"/>
                                  </w:rPr>
                                </w:pPr>
                                <w:r>
                                  <w:rPr>
                                    <w:color w:val="1D1D1B"/>
                                    <w:w w:val="113"/>
                                    <w:sz w:val="2"/>
                                  </w:rPr>
                                  <w:t>ough</w:t>
                                </w:r>
                                <w:r>
                                  <w:rPr>
                                    <w:color w:val="1D1D1B"/>
                                    <w:sz w:val="2"/>
                                  </w:rPr>
                                  <w:tab/>
                                </w:r>
                                <w:r>
                                  <w:rPr>
                                    <w:rFonts w:ascii="Arial"/>
                                    <w:color w:val="1D1D1B"/>
                                    <w:w w:val="123"/>
                                    <w:sz w:val="2"/>
                                  </w:rPr>
                                  <w:t>i</w:t>
                                </w:r>
                                <w:r>
                                  <w:rPr>
                                    <w:rFonts w:ascii="Arial"/>
                                    <w:color w:val="1D1D1B"/>
                                    <w:spacing w:val="2"/>
                                    <w:w w:val="123"/>
                                    <w:sz w:val="2"/>
                                  </w:rPr>
                                  <w:t>n</w:t>
                                </w:r>
                                <w:r>
                                  <w:rPr>
                                    <w:rFonts w:ascii="Arial"/>
                                    <w:color w:val="1D1D1B"/>
                                    <w:w w:val="123"/>
                                    <w:position w:val="1"/>
                                    <w:sz w:val="2"/>
                                  </w:rPr>
                                  <w:t>the</w:t>
                                </w:r>
                                <w:r>
                                  <w:rPr>
                                    <w:rFonts w:ascii="Arial"/>
                                    <w:color w:val="1D1D1B"/>
                                    <w:position w:val="1"/>
                                    <w:sz w:val="2"/>
                                  </w:rPr>
                                  <w:tab/>
                                </w:r>
                                <w:r>
                                  <w:rPr>
                                    <w:rFonts w:ascii="Arial"/>
                                    <w:color w:val="1D1D1B"/>
                                    <w:w w:val="122"/>
                                    <w:sz w:val="2"/>
                                  </w:rPr>
                                  <w:t>incorpor</w:t>
                                </w:r>
                                <w:r>
                                  <w:rPr>
                                    <w:rFonts w:ascii="Arial"/>
                                    <w:color w:val="1D1D1B"/>
                                    <w:spacing w:val="-4"/>
                                    <w:w w:val="122"/>
                                    <w:sz w:val="2"/>
                                  </w:rPr>
                                  <w:t>a</w:t>
                                </w:r>
                                <w:r>
                                  <w:rPr>
                                    <w:rFonts w:ascii="Arial"/>
                                    <w:color w:val="1D1D1B"/>
                                    <w:w w:val="123"/>
                                    <w:sz w:val="2"/>
                                  </w:rPr>
                                  <w:t>te</w:t>
                                </w:r>
                                <w:r>
                                  <w:rPr>
                                    <w:rFonts w:ascii="Arial"/>
                                    <w:color w:val="1D1D1B"/>
                                    <w:spacing w:val="2"/>
                                    <w:w w:val="123"/>
                                    <w:sz w:val="2"/>
                                  </w:rPr>
                                  <w:t>d</w:t>
                                </w:r>
                                <w:r>
                                  <w:rPr>
                                    <w:rFonts w:ascii="Arial"/>
                                    <w:color w:val="1D1D1B"/>
                                    <w:w w:val="123"/>
                                    <w:position w:val="-1"/>
                                    <w:sz w:val="2"/>
                                  </w:rPr>
                                  <w:t>in</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17"/>
                                    <w:position w:val="1"/>
                                    <w:sz w:val="2"/>
                                  </w:rPr>
                                  <w:t>sponsorshi</w:t>
                                </w:r>
                                <w:r>
                                  <w:rPr>
                                    <w:rFonts w:ascii="Arial"/>
                                    <w:color w:val="1D1D1B"/>
                                    <w:spacing w:val="2"/>
                                    <w:w w:val="117"/>
                                    <w:position w:val="1"/>
                                    <w:sz w:val="2"/>
                                  </w:rPr>
                                  <w:t>p</w:t>
                                </w:r>
                                <w:r>
                                  <w:rPr>
                                    <w:rFonts w:ascii="Arial"/>
                                    <w:color w:val="1D1D1B"/>
                                    <w:spacing w:val="-4"/>
                                    <w:w w:val="126"/>
                                    <w:sz w:val="2"/>
                                  </w:rPr>
                                  <w:t>o</w:t>
                                </w:r>
                                <w:r>
                                  <w:rPr>
                                    <w:rFonts w:ascii="Arial"/>
                                    <w:color w:val="1D1D1B"/>
                                    <w:spacing w:val="2"/>
                                    <w:w w:val="136"/>
                                    <w:sz w:val="2"/>
                                  </w:rPr>
                                  <w:t>f</w:t>
                                </w:r>
                                <w:r>
                                  <w:rPr>
                                    <w:rFonts w:ascii="Arial"/>
                                    <w:color w:val="1D1D1B"/>
                                    <w:w w:val="119"/>
                                    <w:sz w:val="2"/>
                                  </w:rPr>
                                  <w:t>securit</w:t>
                                </w:r>
                                <w:r>
                                  <w:rPr>
                                    <w:rFonts w:ascii="Arial"/>
                                    <w:color w:val="1D1D1B"/>
                                    <w:spacing w:val="-54"/>
                                    <w:w w:val="119"/>
                                    <w:sz w:val="2"/>
                                  </w:rPr>
                                  <w:t>y</w:t>
                                </w:r>
                                <w:r>
                                  <w:rPr>
                                    <w:rFonts w:ascii="Arial"/>
                                    <w:color w:val="1D1D1B"/>
                                    <w:w w:val="115"/>
                                    <w:sz w:val="3"/>
                                  </w:rPr>
                                  <w:t>otoco</w:t>
                                </w:r>
                                <w:r>
                                  <w:rPr>
                                    <w:rFonts w:ascii="Arial"/>
                                    <w:color w:val="1D1D1B"/>
                                    <w:spacing w:val="-2"/>
                                    <w:w w:val="115"/>
                                    <w:sz w:val="3"/>
                                  </w:rPr>
                                  <w:t>l</w:t>
                                </w:r>
                                <w:r>
                                  <w:rPr>
                                    <w:rFonts w:ascii="Arial"/>
                                    <w:color w:val="1D1D1B"/>
                                    <w:w w:val="93"/>
                                    <w:position w:val="-1"/>
                                    <w:sz w:val="3"/>
                                  </w:rPr>
                                  <w:t>5.1</w:t>
                                </w:r>
                                <w:r>
                                  <w:rPr>
                                    <w:rFonts w:ascii="Arial"/>
                                    <w:color w:val="1D1D1B"/>
                                    <w:position w:val="-1"/>
                                    <w:sz w:val="3"/>
                                  </w:rPr>
                                  <w:t xml:space="preserve">      </w:t>
                                </w:r>
                                <w:r>
                                  <w:rPr>
                                    <w:color w:val="1D1D1B"/>
                                    <w:w w:val="113"/>
                                    <w:position w:val="2"/>
                                    <w:sz w:val="2"/>
                                  </w:rPr>
                                  <w:t>acces</w:t>
                                </w:r>
                                <w:r>
                                  <w:rPr>
                                    <w:color w:val="1D1D1B"/>
                                    <w:spacing w:val="-1"/>
                                    <w:w w:val="113"/>
                                    <w:position w:val="2"/>
                                    <w:sz w:val="2"/>
                                  </w:rPr>
                                  <w:t>s</w:t>
                                </w:r>
                                <w:r>
                                  <w:rPr>
                                    <w:color w:val="1D1D1B"/>
                                    <w:w w:val="113"/>
                                    <w:sz w:val="2"/>
                                  </w:rPr>
                                  <w:t>to</w:t>
                                </w:r>
                              </w:p>
                              <w:p w14:paraId="61C455A8" w14:textId="77777777" w:rsidR="00AA181E" w:rsidRDefault="00AA181E" w:rsidP="00617E12">
                                <w:pPr>
                                  <w:tabs>
                                    <w:tab w:val="left" w:pos="1463"/>
                                  </w:tabs>
                                  <w:spacing w:line="28" w:lineRule="exact"/>
                                  <w:ind w:left="219"/>
                                  <w:rPr>
                                    <w:sz w:val="2"/>
                                  </w:rPr>
                                </w:pPr>
                                <w:r>
                                  <w:rPr>
                                    <w:rFonts w:ascii="Arial"/>
                                    <w:color w:val="1D1D1B"/>
                                    <w:w w:val="113"/>
                                    <w:sz w:val="2"/>
                                  </w:rPr>
                                  <w:t>e</w:t>
                                </w:r>
                                <w:r>
                                  <w:rPr>
                                    <w:rFonts w:ascii="Arial"/>
                                    <w:color w:val="1D1D1B"/>
                                    <w:spacing w:val="-4"/>
                                    <w:w w:val="113"/>
                                    <w:sz w:val="2"/>
                                  </w:rPr>
                                  <w:t>x</w:t>
                                </w:r>
                                <w:r>
                                  <w:rPr>
                                    <w:rFonts w:ascii="Arial"/>
                                    <w:color w:val="1D1D1B"/>
                                    <w:w w:val="120"/>
                                    <w:sz w:val="2"/>
                                  </w:rPr>
                                  <w:t>ecutive</w:t>
                                </w:r>
                                <w:r>
                                  <w:rPr>
                                    <w:rFonts w:ascii="Arial"/>
                                    <w:color w:val="1D1D1B"/>
                                    <w:sz w:val="2"/>
                                  </w:rPr>
                                  <w:t xml:space="preserve">                 </w:t>
                                </w:r>
                                <w:r>
                                  <w:rPr>
                                    <w:rFonts w:ascii="Arial"/>
                                    <w:color w:val="1D1D1B"/>
                                    <w:spacing w:val="-2"/>
                                    <w:sz w:val="2"/>
                                  </w:rPr>
                                  <w:t xml:space="preserve"> </w:t>
                                </w:r>
                                <w:r>
                                  <w:rPr>
                                    <w:color w:val="1D1D1B"/>
                                    <w:w w:val="113"/>
                                    <w:position w:val="2"/>
                                    <w:sz w:val="2"/>
                                  </w:rPr>
                                  <w:t>and</w:t>
                                </w:r>
                                <w:r>
                                  <w:rPr>
                                    <w:color w:val="1D1D1B"/>
                                    <w:position w:val="2"/>
                                    <w:sz w:val="2"/>
                                  </w:rPr>
                                  <w:t xml:space="preserve">               </w:t>
                                </w:r>
                                <w:r>
                                  <w:rPr>
                                    <w:color w:val="1D1D1B"/>
                                    <w:spacing w:val="-2"/>
                                    <w:position w:val="2"/>
                                    <w:sz w:val="2"/>
                                  </w:rPr>
                                  <w:t xml:space="preserve"> </w:t>
                                </w:r>
                                <w:r>
                                  <w:rPr>
                                    <w:rFonts w:ascii="Arial"/>
                                    <w:color w:val="1D1D1B"/>
                                    <w:w w:val="109"/>
                                    <w:sz w:val="2"/>
                                  </w:rPr>
                                  <w:t>is</w:t>
                                </w:r>
                                <w:r>
                                  <w:rPr>
                                    <w:rFonts w:ascii="Arial"/>
                                    <w:color w:val="1D1D1B"/>
                                    <w:sz w:val="2"/>
                                  </w:rPr>
                                  <w:tab/>
                                </w:r>
                                <w:r>
                                  <w:rPr>
                                    <w:rFonts w:ascii="Arial"/>
                                    <w:color w:val="1D1D1B"/>
                                    <w:w w:val="116"/>
                                    <w:position w:val="3"/>
                                    <w:sz w:val="2"/>
                                  </w:rPr>
                                  <w:t>The</w:t>
                                </w:r>
                                <w:r>
                                  <w:rPr>
                                    <w:rFonts w:ascii="Arial"/>
                                    <w:color w:val="1D1D1B"/>
                                    <w:spacing w:val="-7"/>
                                    <w:w w:val="116"/>
                                    <w:position w:val="3"/>
                                    <w:sz w:val="2"/>
                                  </w:rPr>
                                  <w:t>r</w:t>
                                </w:r>
                                <w:r>
                                  <w:rPr>
                                    <w:rFonts w:ascii="Arial"/>
                                    <w:color w:val="1D1D1B"/>
                                    <w:spacing w:val="-1"/>
                                    <w:w w:val="112"/>
                                    <w:position w:val="2"/>
                                    <w:sz w:val="2"/>
                                  </w:rPr>
                                  <w:t>e</w:t>
                                </w:r>
                                <w:r>
                                  <w:rPr>
                                    <w:rFonts w:ascii="Arial"/>
                                    <w:color w:val="1D1D1B"/>
                                    <w:w w:val="109"/>
                                    <w:position w:val="1"/>
                                    <w:sz w:val="2"/>
                                  </w:rPr>
                                  <w:t>i</w:t>
                                </w:r>
                                <w:r>
                                  <w:rPr>
                                    <w:rFonts w:ascii="Arial"/>
                                    <w:color w:val="1D1D1B"/>
                                    <w:spacing w:val="-1"/>
                                    <w:w w:val="109"/>
                                    <w:position w:val="1"/>
                                    <w:sz w:val="2"/>
                                  </w:rPr>
                                  <w:t>s</w:t>
                                </w:r>
                                <w:r>
                                  <w:rPr>
                                    <w:rFonts w:ascii="Arial"/>
                                    <w:color w:val="1D1D1B"/>
                                    <w:w w:val="113"/>
                                    <w:position w:val="1"/>
                                    <w:sz w:val="2"/>
                                  </w:rPr>
                                  <w:t>e</w:t>
                                </w:r>
                                <w:r>
                                  <w:rPr>
                                    <w:rFonts w:ascii="Arial"/>
                                    <w:color w:val="1D1D1B"/>
                                    <w:spacing w:val="-29"/>
                                    <w:w w:val="113"/>
                                    <w:position w:val="1"/>
                                    <w:sz w:val="2"/>
                                  </w:rPr>
                                  <w:t>x</w:t>
                                </w:r>
                                <w:r>
                                  <w:rPr>
                                    <w:rFonts w:ascii="Arial"/>
                                    <w:color w:val="1D1D1B"/>
                                    <w:w w:val="119"/>
                                    <w:position w:val="1"/>
                                    <w:sz w:val="2"/>
                                  </w:rPr>
                                  <w:t>managemen</w:t>
                                </w:r>
                                <w:r>
                                  <w:rPr>
                                    <w:rFonts w:ascii="Arial"/>
                                    <w:color w:val="1D1D1B"/>
                                    <w:spacing w:val="-120"/>
                                    <w:w w:val="119"/>
                                    <w:position w:val="1"/>
                                    <w:sz w:val="2"/>
                                  </w:rPr>
                                  <w:t>t</w:t>
                                </w:r>
                                <w:r>
                                  <w:rPr>
                                    <w:rFonts w:ascii="Arial"/>
                                    <w:color w:val="1D1D1B"/>
                                    <w:w w:val="120"/>
                                    <w:sz w:val="2"/>
                                  </w:rPr>
                                  <w:t>ecutive</w:t>
                                </w:r>
                                <w:r>
                                  <w:rPr>
                                    <w:rFonts w:ascii="Arial"/>
                                    <w:color w:val="1D1D1B"/>
                                    <w:sz w:val="2"/>
                                  </w:rPr>
                                  <w:t xml:space="preserve">                            </w:t>
                                </w:r>
                                <w:r>
                                  <w:rPr>
                                    <w:rFonts w:ascii="Arial"/>
                                    <w:color w:val="1D1D1B"/>
                                    <w:w w:val="114"/>
                                    <w:sz w:val="2"/>
                                  </w:rPr>
                                  <w:t>a</w:t>
                                </w:r>
                                <w:r>
                                  <w:rPr>
                                    <w:rFonts w:ascii="Arial"/>
                                    <w:color w:val="1D1D1B"/>
                                    <w:spacing w:val="-4"/>
                                    <w:w w:val="114"/>
                                    <w:sz w:val="2"/>
                                  </w:rPr>
                                  <w:t>r</w:t>
                                </w:r>
                                <w:r>
                                  <w:rPr>
                                    <w:rFonts w:ascii="Arial"/>
                                    <w:color w:val="1D1D1B"/>
                                    <w:w w:val="112"/>
                                    <w:sz w:val="2"/>
                                  </w:rPr>
                                  <w:t>e</w:t>
                                </w:r>
                                <w:r>
                                  <w:rPr>
                                    <w:rFonts w:ascii="Arial"/>
                                    <w:color w:val="1D1D1B"/>
                                    <w:sz w:val="2"/>
                                  </w:rPr>
                                  <w:t xml:space="preserve">    </w:t>
                                </w:r>
                                <w:r>
                                  <w:rPr>
                                    <w:color w:val="1D1D1B"/>
                                    <w:spacing w:val="-3"/>
                                    <w:w w:val="113"/>
                                    <w:position w:val="4"/>
                                    <w:sz w:val="2"/>
                                  </w:rPr>
                                  <w:t>secto</w:t>
                                </w:r>
                                <w:r>
                                  <w:rPr>
                                    <w:color w:val="1D1D1B"/>
                                    <w:spacing w:val="-4"/>
                                    <w:w w:val="113"/>
                                    <w:position w:val="4"/>
                                    <w:sz w:val="2"/>
                                  </w:rPr>
                                  <w:t>r</w:t>
                                </w:r>
                                <w:r>
                                  <w:rPr>
                                    <w:color w:val="1D1D1B"/>
                                    <w:spacing w:val="-3"/>
                                    <w:w w:val="113"/>
                                    <w:position w:val="2"/>
                                    <w:sz w:val="2"/>
                                  </w:rPr>
                                  <w:t>d</w:t>
                                </w:r>
                                <w:r>
                                  <w:rPr>
                                    <w:color w:val="1D1D1B"/>
                                    <w:spacing w:val="-10"/>
                                    <w:w w:val="113"/>
                                    <w:position w:val="2"/>
                                    <w:sz w:val="2"/>
                                  </w:rPr>
                                  <w:t>a</w:t>
                                </w:r>
                                <w:r>
                                  <w:rPr>
                                    <w:color w:val="1D1D1B"/>
                                    <w:spacing w:val="-3"/>
                                    <w:w w:val="113"/>
                                    <w:position w:val="2"/>
                                    <w:sz w:val="2"/>
                                  </w:rPr>
                                  <w:t>t</w:t>
                                </w:r>
                                <w:r>
                                  <w:rPr>
                                    <w:color w:val="1D1D1B"/>
                                    <w:spacing w:val="-4"/>
                                    <w:w w:val="113"/>
                                    <w:position w:val="2"/>
                                    <w:sz w:val="2"/>
                                  </w:rPr>
                                  <w:t>a</w:t>
                                </w:r>
                                <w:r>
                                  <w:rPr>
                                    <w:color w:val="1D1D1B"/>
                                    <w:spacing w:val="-3"/>
                                    <w:w w:val="113"/>
                                    <w:position w:val="1"/>
                                    <w:sz w:val="2"/>
                                  </w:rPr>
                                  <w:t>understand</w:t>
                                </w:r>
                              </w:p>
                              <w:p w14:paraId="4416EF97" w14:textId="77777777" w:rsidR="00AA181E" w:rsidRDefault="00AA181E" w:rsidP="00617E12">
                                <w:pPr>
                                  <w:tabs>
                                    <w:tab w:val="left" w:pos="1325"/>
                                  </w:tabs>
                                  <w:spacing w:line="2" w:lineRule="exact"/>
                                  <w:ind w:left="162"/>
                                  <w:rPr>
                                    <w:rFonts w:ascii="Arial" w:hAnsi="Arial"/>
                                    <w:sz w:val="2"/>
                                  </w:rPr>
                                </w:pPr>
                                <w:r>
                                  <w:rPr>
                                    <w:color w:val="1D1D1B"/>
                                    <w:w w:val="115"/>
                                    <w:sz w:val="2"/>
                                  </w:rPr>
                                  <w:t xml:space="preserve">domains.         </w:t>
                                </w:r>
                                <w:r>
                                  <w:rPr>
                                    <w:color w:val="1D1D1B"/>
                                    <w:spacing w:val="4"/>
                                    <w:w w:val="115"/>
                                    <w:sz w:val="2"/>
                                  </w:rPr>
                                  <w:t xml:space="preserve"> </w:t>
                                </w:r>
                                <w:r>
                                  <w:rPr>
                                    <w:rFonts w:ascii="Arial" w:hAnsi="Arial"/>
                                    <w:color w:val="1D1D1B"/>
                                    <w:w w:val="115"/>
                                    <w:sz w:val="2"/>
                                  </w:rPr>
                                  <w:t>sponsorship</w:t>
                                </w:r>
                                <w:r>
                                  <w:rPr>
                                    <w:rFonts w:ascii="Arial" w:hAnsi="Arial"/>
                                    <w:color w:val="1D1D1B"/>
                                    <w:w w:val="115"/>
                                    <w:position w:val="2"/>
                                    <w:sz w:val="2"/>
                                  </w:rPr>
                                  <w:t>of</w:t>
                                </w:r>
                                <w:r>
                                  <w:rPr>
                                    <w:rFonts w:ascii="Arial" w:hAnsi="Arial"/>
                                    <w:color w:val="1D1D1B"/>
                                    <w:w w:val="115"/>
                                    <w:position w:val="2"/>
                                    <w:sz w:val="2"/>
                                  </w:rPr>
                                  <w:tab/>
                                </w:r>
                                <w:r>
                                  <w:rPr>
                                    <w:rFonts w:ascii="Arial" w:hAnsi="Arial"/>
                                    <w:color w:val="1D1D1B"/>
                                    <w:w w:val="115"/>
                                    <w:position w:val="3"/>
                                    <w:sz w:val="2"/>
                                  </w:rPr>
                                  <w:t>organisa</w:t>
                                </w:r>
                                <w:r>
                                  <w:rPr>
                                    <w:rFonts w:ascii="Arial" w:hAnsi="Arial"/>
                                    <w:color w:val="1D1D1B"/>
                                    <w:w w:val="115"/>
                                    <w:position w:val="1"/>
                                    <w:sz w:val="2"/>
                                  </w:rPr>
                                  <w:t xml:space="preserve">tion’saccess </w:t>
                                </w:r>
                                <w:r>
                                  <w:rPr>
                                    <w:rFonts w:ascii="Arial" w:hAnsi="Arial"/>
                                    <w:color w:val="1D1D1B"/>
                                    <w:w w:val="115"/>
                                    <w:position w:val="3"/>
                                    <w:sz w:val="2"/>
                                  </w:rPr>
                                  <w:t>r</w:t>
                                </w:r>
                                <w:r>
                                  <w:rPr>
                                    <w:rFonts w:ascii="Arial" w:hAnsi="Arial"/>
                                    <w:color w:val="1D1D1B"/>
                                    <w:w w:val="115"/>
                                    <w:position w:val="2"/>
                                    <w:sz w:val="2"/>
                                  </w:rPr>
                                  <w:t>equirements,</w:t>
                                </w:r>
                                <w:r>
                                  <w:rPr>
                                    <w:rFonts w:ascii="Arial" w:hAnsi="Arial"/>
                                    <w:color w:val="1D1D1B"/>
                                    <w:spacing w:val="-4"/>
                                    <w:w w:val="115"/>
                                    <w:position w:val="2"/>
                                    <w:sz w:val="2"/>
                                  </w:rPr>
                                  <w:t xml:space="preserve"> </w:t>
                                </w:r>
                                <w:r>
                                  <w:rPr>
                                    <w:rFonts w:ascii="Arial" w:hAnsi="Arial"/>
                                    <w:color w:val="1D1D1B"/>
                                    <w:w w:val="115"/>
                                    <w:position w:val="1"/>
                                    <w:sz w:val="2"/>
                                  </w:rPr>
                                  <w:t>and</w:t>
                                </w:r>
                                <w:r>
                                  <w:rPr>
                                    <w:rFonts w:ascii="Arial" w:hAnsi="Arial"/>
                                    <w:color w:val="1D1D1B"/>
                                    <w:w w:val="115"/>
                                    <w:sz w:val="2"/>
                                  </w:rPr>
                                  <w:t>they</w:t>
                                </w:r>
                              </w:p>
                              <w:p w14:paraId="3EF23A5D" w14:textId="77777777" w:rsidR="00AA181E" w:rsidRDefault="00AA181E" w:rsidP="00617E12">
                                <w:pPr>
                                  <w:tabs>
                                    <w:tab w:val="left" w:pos="437"/>
                                    <w:tab w:val="left" w:pos="1455"/>
                                  </w:tabs>
                                  <w:spacing w:line="103" w:lineRule="auto"/>
                                  <w:ind w:left="78"/>
                                  <w:rPr>
                                    <w:rFonts w:ascii="Times New Roman"/>
                                    <w:sz w:val="3"/>
                                  </w:rPr>
                                </w:pPr>
                                <w:r>
                                  <w:rPr>
                                    <w:color w:val="1D1D1B"/>
                                    <w:w w:val="113"/>
                                    <w:sz w:val="2"/>
                                  </w:rPr>
                                  <w:t>security</w:t>
                                </w:r>
                                <w:r>
                                  <w:rPr>
                                    <w:color w:val="1D1D1B"/>
                                    <w:sz w:val="2"/>
                                  </w:rPr>
                                  <w:t xml:space="preserve">  </w:t>
                                </w:r>
                                <w:r>
                                  <w:rPr>
                                    <w:color w:val="1D1D1B"/>
                                    <w:spacing w:val="1"/>
                                    <w:sz w:val="2"/>
                                  </w:rPr>
                                  <w:t xml:space="preserve"> </w:t>
                                </w:r>
                                <w:r>
                                  <w:rPr>
                                    <w:rFonts w:ascii="Arial"/>
                                    <w:color w:val="1D1D1B"/>
                                    <w:w w:val="112"/>
                                    <w:sz w:val="2"/>
                                  </w:rPr>
                                  <w:t>e</w:t>
                                </w:r>
                                <w:r>
                                  <w:rPr>
                                    <w:rFonts w:ascii="Arial"/>
                                    <w:color w:val="1D1D1B"/>
                                    <w:sz w:val="2"/>
                                  </w:rPr>
                                  <w:tab/>
                                </w:r>
                                <w:r>
                                  <w:rPr>
                                    <w:color w:val="1D1D1B"/>
                                    <w:w w:val="113"/>
                                    <w:sz w:val="2"/>
                                  </w:rPr>
                                  <w:t>sector</w:t>
                                </w:r>
                                <w:r>
                                  <w:rPr>
                                    <w:color w:val="1D1D1B"/>
                                    <w:sz w:val="2"/>
                                  </w:rPr>
                                  <w:t xml:space="preserve">    </w:t>
                                </w:r>
                                <w:r>
                                  <w:rPr>
                                    <w:color w:val="1D1D1B"/>
                                    <w:spacing w:val="-3"/>
                                    <w:sz w:val="2"/>
                                  </w:rPr>
                                  <w:t xml:space="preserve"> </w:t>
                                </w:r>
                                <w:r>
                                  <w:rPr>
                                    <w:rFonts w:ascii="Arial"/>
                                    <w:color w:val="1D1D1B"/>
                                    <w:w w:val="137"/>
                                    <w:sz w:val="2"/>
                                  </w:rPr>
                                  <w:t>it</w:t>
                                </w:r>
                                <w:r>
                                  <w:rPr>
                                    <w:rFonts w:ascii="Arial"/>
                                    <w:color w:val="1D1D1B"/>
                                    <w:sz w:val="2"/>
                                  </w:rPr>
                                  <w:tab/>
                                </w:r>
                                <w:r>
                                  <w:rPr>
                                    <w:rFonts w:ascii="Arial"/>
                                    <w:color w:val="1D1D1B"/>
                                    <w:w w:val="121"/>
                                    <w:position w:val="1"/>
                                    <w:sz w:val="2"/>
                                  </w:rPr>
                                  <w:t>they</w:t>
                                </w:r>
                                <w:r>
                                  <w:rPr>
                                    <w:rFonts w:ascii="Arial"/>
                                    <w:color w:val="1D1D1B"/>
                                    <w:position w:val="1"/>
                                    <w:sz w:val="2"/>
                                  </w:rPr>
                                  <w:t xml:space="preserve">                             </w:t>
                                </w:r>
                                <w:r>
                                  <w:rPr>
                                    <w:rFonts w:ascii="Arial"/>
                                    <w:color w:val="1D1D1B"/>
                                    <w:spacing w:val="-2"/>
                                    <w:position w:val="1"/>
                                    <w:sz w:val="2"/>
                                  </w:rPr>
                                  <w:t xml:space="preserve"> </w:t>
                                </w:r>
                                <w:r>
                                  <w:rPr>
                                    <w:color w:val="1D1D1B"/>
                                    <w:spacing w:val="-12"/>
                                    <w:w w:val="113"/>
                                    <w:position w:val="2"/>
                                    <w:sz w:val="2"/>
                                  </w:rPr>
                                  <w:t>T</w:t>
                                </w:r>
                                <w:r>
                                  <w:rPr>
                                    <w:color w:val="1D1D1B"/>
                                    <w:spacing w:val="-5"/>
                                    <w:w w:val="113"/>
                                    <w:position w:val="2"/>
                                    <w:sz w:val="2"/>
                                  </w:rPr>
                                  <w:t>o</w:t>
                                </w:r>
                                <w:r>
                                  <w:rPr>
                                    <w:color w:val="1D1D1B"/>
                                    <w:spacing w:val="-10"/>
                                    <w:w w:val="113"/>
                                    <w:position w:val="1"/>
                                    <w:sz w:val="2"/>
                                  </w:rPr>
                                  <w:t>cr</w:t>
                                </w:r>
                                <w:r>
                                  <w:rPr>
                                    <w:color w:val="1D1D1B"/>
                                    <w:spacing w:val="-10"/>
                                    <w:w w:val="113"/>
                                    <w:sz w:val="2"/>
                                  </w:rPr>
                                  <w:t>e</w:t>
                                </w:r>
                                <w:r>
                                  <w:rPr>
                                    <w:color w:val="1D1D1B"/>
                                    <w:w w:val="113"/>
                                    <w:sz w:val="2"/>
                                  </w:rPr>
                                  <w:t>a</w:t>
                                </w:r>
                                <w:r>
                                  <w:rPr>
                                    <w:color w:val="1D1D1B"/>
                                    <w:sz w:val="2"/>
                                  </w:rPr>
                                  <w:t xml:space="preserve">             </w:t>
                                </w:r>
                                <w:r>
                                  <w:rPr>
                                    <w:color w:val="1D1D1B"/>
                                    <w:spacing w:val="-3"/>
                                    <w:sz w:val="2"/>
                                  </w:rPr>
                                  <w:t xml:space="preserve"> </w:t>
                                </w:r>
                                <w:r>
                                  <w:rPr>
                                    <w:rFonts w:ascii="Times New Roman"/>
                                    <w:color w:val="0D478A"/>
                                    <w:spacing w:val="-7"/>
                                    <w:w w:val="129"/>
                                    <w:position w:val="3"/>
                                    <w:sz w:val="3"/>
                                  </w:rPr>
                                  <w:t>t</w:t>
                                </w:r>
                                <w:r>
                                  <w:rPr>
                                    <w:rFonts w:ascii="Times New Roman"/>
                                    <w:color w:val="0D478A"/>
                                    <w:spacing w:val="-14"/>
                                    <w:w w:val="125"/>
                                    <w:position w:val="2"/>
                                    <w:sz w:val="3"/>
                                  </w:rPr>
                                  <w:t>o</w:t>
                                </w:r>
                                <w:r>
                                  <w:rPr>
                                    <w:rFonts w:ascii="Times New Roman"/>
                                    <w:color w:val="0D478A"/>
                                    <w:spacing w:val="-7"/>
                                    <w:w w:val="112"/>
                                    <w:position w:val="1"/>
                                    <w:sz w:val="3"/>
                                  </w:rPr>
                                  <w:t>f</w:t>
                                </w:r>
                                <w:r>
                                  <w:rPr>
                                    <w:rFonts w:ascii="Times New Roman"/>
                                    <w:color w:val="0D478A"/>
                                    <w:w w:val="119"/>
                                    <w:sz w:val="3"/>
                                  </w:rPr>
                                  <w:t>Objecti</w:t>
                                </w:r>
                              </w:p>
                              <w:p w14:paraId="6DB5D8B3" w14:textId="77777777" w:rsidR="00AA181E" w:rsidRDefault="00AA181E" w:rsidP="00617E12">
                                <w:pPr>
                                  <w:spacing w:line="13" w:lineRule="exact"/>
                                  <w:ind w:left="266"/>
                                  <w:rPr>
                                    <w:sz w:val="2"/>
                                  </w:rPr>
                                </w:pPr>
                                <w:r>
                                  <w:rPr>
                                    <w:rFonts w:ascii="Arial"/>
                                    <w:color w:val="1D1D1B"/>
                                    <w:w w:val="124"/>
                                    <w:sz w:val="2"/>
                                  </w:rPr>
                                  <w:t>p</w:t>
                                </w:r>
                                <w:r>
                                  <w:rPr>
                                    <w:rFonts w:ascii="Arial"/>
                                    <w:color w:val="1D1D1B"/>
                                    <w:spacing w:val="-4"/>
                                    <w:w w:val="124"/>
                                    <w:sz w:val="2"/>
                                  </w:rPr>
                                  <w:t>r</w:t>
                                </w:r>
                                <w:r>
                                  <w:rPr>
                                    <w:rFonts w:ascii="Arial"/>
                                    <w:color w:val="1D1D1B"/>
                                    <w:w w:val="122"/>
                                    <w:sz w:val="2"/>
                                  </w:rPr>
                                  <w:t>ocedu</w:t>
                                </w:r>
                                <w:r>
                                  <w:rPr>
                                    <w:rFonts w:ascii="Arial"/>
                                    <w:color w:val="1D1D1B"/>
                                    <w:spacing w:val="-48"/>
                                    <w:w w:val="122"/>
                                    <w:sz w:val="2"/>
                                  </w:rPr>
                                  <w:t>r</w:t>
                                </w:r>
                                <w:r>
                                  <w:rPr>
                                    <w:color w:val="1D1D1B"/>
                                    <w:w w:val="113"/>
                                    <w:sz w:val="2"/>
                                  </w:rPr>
                                  <w:t>supported</w:t>
                                </w:r>
                              </w:p>
                              <w:p w14:paraId="74473FD6" w14:textId="77777777" w:rsidR="00AA181E" w:rsidRDefault="00AA181E" w:rsidP="00617E12">
                                <w:pPr>
                                  <w:spacing w:line="9" w:lineRule="exact"/>
                                  <w:ind w:left="198"/>
                                  <w:rPr>
                                    <w:rFonts w:ascii="Arial"/>
                                    <w:sz w:val="2"/>
                                  </w:rPr>
                                </w:pPr>
                                <w:r>
                                  <w:rPr>
                                    <w:rFonts w:ascii="Arial"/>
                                    <w:color w:val="1D1D1B"/>
                                    <w:w w:val="110"/>
                                    <w:sz w:val="2"/>
                                  </w:rPr>
                                  <w:t>is</w:t>
                                </w:r>
                              </w:p>
                              <w:p w14:paraId="6C68FBD6" w14:textId="77777777" w:rsidR="00AA181E" w:rsidRDefault="00AA181E" w:rsidP="00617E12">
                                <w:pPr>
                                  <w:spacing w:line="3" w:lineRule="exact"/>
                                  <w:ind w:left="132"/>
                                  <w:rPr>
                                    <w:rFonts w:ascii="Arial"/>
                                    <w:sz w:val="2"/>
                                  </w:rPr>
                                </w:pPr>
                                <w:r>
                                  <w:rPr>
                                    <w:rFonts w:ascii="Arial"/>
                                    <w:color w:val="1D1D1B"/>
                                    <w:w w:val="115"/>
                                    <w:sz w:val="2"/>
                                  </w:rPr>
                                  <w:t>Ther</w:t>
                                </w:r>
                              </w:p>
                              <w:p w14:paraId="12922DC4" w14:textId="77777777" w:rsidR="00AA181E" w:rsidRDefault="00AA181E" w:rsidP="00617E12">
                                <w:pPr>
                                  <w:spacing w:line="5" w:lineRule="exact"/>
                                  <w:ind w:left="133" w:right="1247"/>
                                  <w:jc w:val="center"/>
                                  <w:rPr>
                                    <w:rFonts w:ascii="Arial"/>
                                    <w:sz w:val="2"/>
                                  </w:rPr>
                                </w:pPr>
                                <w:r>
                                  <w:rPr>
                                    <w:rFonts w:ascii="Arial"/>
                                    <w:color w:val="1D1D1B"/>
                                    <w:w w:val="115"/>
                                    <w:sz w:val="2"/>
                                  </w:rPr>
                                  <w:t>and</w:t>
                                </w:r>
                              </w:p>
                              <w:p w14:paraId="0CF276C6" w14:textId="77777777" w:rsidR="00AA181E" w:rsidRDefault="00AA181E" w:rsidP="00617E12">
                                <w:pPr>
                                  <w:spacing w:line="5" w:lineRule="exact"/>
                                  <w:ind w:left="361"/>
                                  <w:rPr>
                                    <w:rFonts w:ascii="Arial"/>
                                    <w:sz w:val="2"/>
                                  </w:rPr>
                                </w:pPr>
                                <w:r>
                                  <w:rPr>
                                    <w:rFonts w:ascii="Arial"/>
                                    <w:color w:val="1D1D1B"/>
                                    <w:w w:val="105"/>
                                    <w:sz w:val="2"/>
                                  </w:rPr>
                                  <w:t>es.</w:t>
                                </w:r>
                              </w:p>
                              <w:p w14:paraId="4CC330BE" w14:textId="77777777" w:rsidR="00AA181E" w:rsidRDefault="00AA181E" w:rsidP="00617E12">
                                <w:pPr>
                                  <w:spacing w:line="2" w:lineRule="exact"/>
                                  <w:ind w:left="65" w:right="1384"/>
                                  <w:jc w:val="center"/>
                                  <w:rPr>
                                    <w:sz w:val="2"/>
                                  </w:rPr>
                                </w:pPr>
                                <w:r>
                                  <w:rPr>
                                    <w:color w:val="1D1D1B"/>
                                    <w:w w:val="115"/>
                                    <w:sz w:val="2"/>
                                  </w:rPr>
                                  <w:t>public</w:t>
                                </w:r>
                              </w:p>
                              <w:p w14:paraId="7731C64E" w14:textId="77777777" w:rsidR="00AA181E" w:rsidRDefault="00AA181E" w:rsidP="00617E12">
                                <w:pPr>
                                  <w:tabs>
                                    <w:tab w:val="left" w:pos="1694"/>
                                  </w:tabs>
                                  <w:spacing w:line="4" w:lineRule="exact"/>
                                  <w:ind w:left="1108"/>
                                  <w:rPr>
                                    <w:rFonts w:ascii="Arial"/>
                                    <w:sz w:val="2"/>
                                  </w:rPr>
                                </w:pPr>
                                <w:r>
                                  <w:rPr>
                                    <w:rFonts w:ascii="Times New Roman"/>
                                    <w:color w:val="1D1D1B"/>
                                    <w:w w:val="120"/>
                                    <w:sz w:val="3"/>
                                  </w:rPr>
                                  <w:t>Protocol</w:t>
                                </w:r>
                                <w:r>
                                  <w:rPr>
                                    <w:rFonts w:ascii="Times New Roman"/>
                                    <w:color w:val="1D1D1B"/>
                                    <w:w w:val="120"/>
                                    <w:sz w:val="3"/>
                                  </w:rPr>
                                  <w:tab/>
                                </w:r>
                                <w:r>
                                  <w:rPr>
                                    <w:rFonts w:ascii="Arial"/>
                                    <w:color w:val="1D1D1B"/>
                                    <w:w w:val="120"/>
                                    <w:position w:val="1"/>
                                    <w:sz w:val="2"/>
                                  </w:rPr>
                                  <w:t>regime.</w:t>
                                </w:r>
                              </w:p>
                              <w:p w14:paraId="4B91A402" w14:textId="77777777" w:rsidR="00AA181E" w:rsidRDefault="00AA181E" w:rsidP="00617E12">
                                <w:pPr>
                                  <w:tabs>
                                    <w:tab w:val="left" w:pos="1239"/>
                                    <w:tab w:val="left" w:pos="1505"/>
                                  </w:tabs>
                                  <w:spacing w:line="50" w:lineRule="auto"/>
                                  <w:ind w:left="136"/>
                                  <w:rPr>
                                    <w:sz w:val="2"/>
                                  </w:rPr>
                                </w:pPr>
                                <w:r>
                                  <w:rPr>
                                    <w:rFonts w:ascii="Arial"/>
                                    <w:color w:val="1D1D1B"/>
                                    <w:w w:val="119"/>
                                    <w:position w:val="-1"/>
                                    <w:sz w:val="2"/>
                                  </w:rPr>
                                  <w:t>policies</w:t>
                                </w:r>
                                <w:r>
                                  <w:rPr>
                                    <w:rFonts w:ascii="Arial"/>
                                    <w:color w:val="1D1D1B"/>
                                    <w:position w:val="-1"/>
                                    <w:sz w:val="2"/>
                                  </w:rPr>
                                  <w:t xml:space="preserve">         </w:t>
                                </w:r>
                                <w:r>
                                  <w:rPr>
                                    <w:rFonts w:ascii="Arial"/>
                                    <w:color w:val="1D1D1B"/>
                                    <w:spacing w:val="1"/>
                                    <w:position w:val="-1"/>
                                    <w:sz w:val="2"/>
                                  </w:rPr>
                                  <w:t xml:space="preserve"> </w:t>
                                </w:r>
                                <w:r>
                                  <w:rPr>
                                    <w:color w:val="1D1D1B"/>
                                    <w:w w:val="113"/>
                                    <w:position w:val="-1"/>
                                    <w:sz w:val="2"/>
                                  </w:rPr>
                                  <w:t>ted,</w:t>
                                </w:r>
                                <w:r>
                                  <w:rPr>
                                    <w:color w:val="1D1D1B"/>
                                    <w:position w:val="-1"/>
                                    <w:sz w:val="2"/>
                                  </w:rPr>
                                  <w:t xml:space="preserve">    </w:t>
                                </w:r>
                                <w:r>
                                  <w:rPr>
                                    <w:color w:val="1D1D1B"/>
                                    <w:spacing w:val="-1"/>
                                    <w:position w:val="-1"/>
                                    <w:sz w:val="2"/>
                                  </w:rPr>
                                  <w:t xml:space="preserve"> </w:t>
                                </w:r>
                                <w:r>
                                  <w:rPr>
                                    <w:color w:val="1D1D1B"/>
                                    <w:w w:val="113"/>
                                    <w:position w:val="-1"/>
                                    <w:sz w:val="2"/>
                                  </w:rPr>
                                  <w:t>to</w:t>
                                </w:r>
                                <w:r>
                                  <w:rPr>
                                    <w:color w:val="1D1D1B"/>
                                    <w:position w:val="-1"/>
                                    <w:sz w:val="2"/>
                                  </w:rPr>
                                  <w:tab/>
                                </w:r>
                                <w:r>
                                  <w:rPr>
                                    <w:rFonts w:ascii="Times New Roman"/>
                                    <w:color w:val="1D1D1B"/>
                                    <w:w w:val="115"/>
                                    <w:sz w:val="3"/>
                                  </w:rPr>
                                  <w:t>4.2</w:t>
                                </w:r>
                                <w:r>
                                  <w:rPr>
                                    <w:rFonts w:ascii="Times New Roman"/>
                                    <w:color w:val="1D1D1B"/>
                                    <w:sz w:val="3"/>
                                  </w:rPr>
                                  <w:tab/>
                                </w:r>
                                <w:r>
                                  <w:rPr>
                                    <w:rFonts w:ascii="Arial"/>
                                    <w:color w:val="1D1D1B"/>
                                    <w:w w:val="114"/>
                                    <w:position w:val="1"/>
                                    <w:sz w:val="2"/>
                                  </w:rPr>
                                  <w:t>a</w:t>
                                </w:r>
                                <w:r>
                                  <w:rPr>
                                    <w:rFonts w:ascii="Arial"/>
                                    <w:color w:val="1D1D1B"/>
                                    <w:spacing w:val="-7"/>
                                    <w:w w:val="114"/>
                                    <w:position w:val="1"/>
                                    <w:sz w:val="2"/>
                                  </w:rPr>
                                  <w:t>r</w:t>
                                </w:r>
                                <w:r>
                                  <w:rPr>
                                    <w:rFonts w:ascii="Arial"/>
                                    <w:color w:val="1D1D1B"/>
                                    <w:spacing w:val="-1"/>
                                    <w:w w:val="112"/>
                                    <w:sz w:val="2"/>
                                  </w:rPr>
                                  <w:t>e</w:t>
                                </w:r>
                                <w:r>
                                  <w:rPr>
                                    <w:rFonts w:ascii="Arial"/>
                                    <w:color w:val="1D1D1B"/>
                                    <w:w w:val="122"/>
                                    <w:sz w:val="2"/>
                                  </w:rPr>
                                  <w:t>incorpor</w:t>
                                </w:r>
                                <w:r>
                                  <w:rPr>
                                    <w:rFonts w:ascii="Arial"/>
                                    <w:color w:val="1D1D1B"/>
                                    <w:spacing w:val="2"/>
                                    <w:w w:val="122"/>
                                    <w:sz w:val="2"/>
                                  </w:rPr>
                                  <w:t>a</w:t>
                                </w:r>
                                <w:r>
                                  <w:rPr>
                                    <w:rFonts w:ascii="Arial"/>
                                    <w:color w:val="1D1D1B"/>
                                    <w:w w:val="117"/>
                                    <w:sz w:val="2"/>
                                  </w:rPr>
                                  <w:t>sponsorshi</w:t>
                                </w:r>
                                <w:r>
                                  <w:rPr>
                                    <w:rFonts w:ascii="Arial"/>
                                    <w:color w:val="1D1D1B"/>
                                    <w:spacing w:val="-121"/>
                                    <w:w w:val="117"/>
                                    <w:sz w:val="2"/>
                                  </w:rPr>
                                  <w:t>p</w:t>
                                </w:r>
                                <w:r>
                                  <w:rPr>
                                    <w:color w:val="1D1D1B"/>
                                    <w:spacing w:val="-10"/>
                                    <w:w w:val="113"/>
                                    <w:position w:val="1"/>
                                    <w:sz w:val="2"/>
                                  </w:rPr>
                                  <w:t>o</w:t>
                                </w:r>
                                <w:r>
                                  <w:rPr>
                                    <w:color w:val="1D1D1B"/>
                                    <w:spacing w:val="-5"/>
                                    <w:w w:val="113"/>
                                    <w:position w:val="1"/>
                                    <w:sz w:val="2"/>
                                  </w:rPr>
                                  <w:t>f</w:t>
                                </w:r>
                                <w:r>
                                  <w:rPr>
                                    <w:color w:val="1D1D1B"/>
                                    <w:spacing w:val="-10"/>
                                    <w:w w:val="113"/>
                                    <w:sz w:val="2"/>
                                  </w:rPr>
                                  <w:t>sec</w:t>
                                </w:r>
                                <w:r>
                                  <w:rPr>
                                    <w:color w:val="1D1D1B"/>
                                    <w:spacing w:val="2"/>
                                    <w:w w:val="113"/>
                                    <w:sz w:val="2"/>
                                  </w:rPr>
                                  <w:t>u</w:t>
                                </w:r>
                                <w:r>
                                  <w:rPr>
                                    <w:color w:val="1D1D1B"/>
                                    <w:spacing w:val="-10"/>
                                    <w:w w:val="113"/>
                                    <w:position w:val="1"/>
                                    <w:sz w:val="2"/>
                                  </w:rPr>
                                  <w:t>t</w:t>
                                </w:r>
                                <w:r>
                                  <w:rPr>
                                    <w:color w:val="1D1D1B"/>
                                    <w:spacing w:val="-5"/>
                                    <w:w w:val="113"/>
                                    <w:position w:val="1"/>
                                    <w:sz w:val="2"/>
                                  </w:rPr>
                                  <w:t>e</w:t>
                                </w:r>
                                <w:r>
                                  <w:rPr>
                                    <w:color w:val="1D1D1B"/>
                                    <w:spacing w:val="-10"/>
                                    <w:w w:val="113"/>
                                    <w:sz w:val="2"/>
                                  </w:rPr>
                                  <w:t>an</w:t>
                                </w:r>
                                <w:r>
                                  <w:rPr>
                                    <w:color w:val="1D1D1B"/>
                                    <w:w w:val="113"/>
                                    <w:sz w:val="2"/>
                                  </w:rPr>
                                  <w:t>d</w:t>
                                </w:r>
                              </w:p>
                              <w:p w14:paraId="2D4DBC5E" w14:textId="77777777" w:rsidR="00AA181E" w:rsidRDefault="00AA181E" w:rsidP="00617E12">
                                <w:pPr>
                                  <w:spacing w:line="13" w:lineRule="exact"/>
                                  <w:ind w:left="342"/>
                                  <w:rPr>
                                    <w:rFonts w:ascii="Arial"/>
                                    <w:sz w:val="2"/>
                                  </w:rPr>
                                </w:pPr>
                                <w:r>
                                  <w:rPr>
                                    <w:rFonts w:ascii="Arial"/>
                                    <w:color w:val="1D1D1B"/>
                                    <w:w w:val="120"/>
                                    <w:sz w:val="2"/>
                                  </w:rPr>
                                  <w:t>management,</w:t>
                                </w:r>
                              </w:p>
                              <w:p w14:paraId="1A401B3F" w14:textId="77777777" w:rsidR="00AA181E" w:rsidRDefault="00AA181E" w:rsidP="00617E12">
                                <w:pPr>
                                  <w:spacing w:line="14" w:lineRule="exact"/>
                                  <w:ind w:left="221"/>
                                  <w:rPr>
                                    <w:rFonts w:ascii="Arial"/>
                                    <w:sz w:val="2"/>
                                  </w:rPr>
                                </w:pPr>
                                <w:r>
                                  <w:rPr>
                                    <w:rFonts w:ascii="Arial"/>
                                    <w:color w:val="1D1D1B"/>
                                    <w:w w:val="115"/>
                                    <w:sz w:val="2"/>
                                  </w:rPr>
                                  <w:t>and</w:t>
                                </w:r>
                              </w:p>
                              <w:p w14:paraId="28620319" w14:textId="77777777" w:rsidR="00AA181E" w:rsidRDefault="00AA181E" w:rsidP="00617E12">
                                <w:pPr>
                                  <w:tabs>
                                    <w:tab w:val="left" w:pos="1102"/>
                                    <w:tab w:val="left" w:pos="1641"/>
                                  </w:tabs>
                                  <w:spacing w:line="12" w:lineRule="exact"/>
                                  <w:ind w:left="206"/>
                                  <w:rPr>
                                    <w:rFonts w:ascii="Times New Roman"/>
                                    <w:sz w:val="3"/>
                                  </w:rPr>
                                </w:pPr>
                                <w:r>
                                  <w:rPr>
                                    <w:color w:val="1D1D1B"/>
                                    <w:w w:val="113"/>
                                    <w:sz w:val="2"/>
                                  </w:rPr>
                                  <w:t>articula</w:t>
                                </w:r>
                                <w:r>
                                  <w:rPr>
                                    <w:color w:val="1D1D1B"/>
                                    <w:sz w:val="2"/>
                                  </w:rPr>
                                  <w:t xml:space="preserve">   </w:t>
                                </w: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21"/>
                                    <w:sz w:val="2"/>
                                  </w:rPr>
                                  <w:t>framework.</w:t>
                                </w:r>
                                <w:r>
                                  <w:rPr>
                                    <w:rFonts w:ascii="Arial"/>
                                    <w:color w:val="1D1D1B"/>
                                    <w:sz w:val="2"/>
                                  </w:rPr>
                                  <w:tab/>
                                </w:r>
                                <w:r>
                                  <w:rPr>
                                    <w:rFonts w:ascii="Arial"/>
                                    <w:color w:val="1D1D1B"/>
                                    <w:w w:val="117"/>
                                    <w:sz w:val="2"/>
                                  </w:rPr>
                                  <w:t>Security</w:t>
                                </w:r>
                                <w:r>
                                  <w:rPr>
                                    <w:rFonts w:ascii="Arial"/>
                                    <w:color w:val="1D1D1B"/>
                                    <w:sz w:val="2"/>
                                  </w:rPr>
                                  <w:tab/>
                                </w:r>
                                <w:r>
                                  <w:rPr>
                                    <w:rFonts w:ascii="Arial"/>
                                    <w:color w:val="1D1D1B"/>
                                    <w:w w:val="123"/>
                                    <w:position w:val="2"/>
                                    <w:sz w:val="2"/>
                                  </w:rPr>
                                  <w:t>ted</w:t>
                                </w:r>
                                <w:r>
                                  <w:rPr>
                                    <w:rFonts w:ascii="Arial"/>
                                    <w:color w:val="1D1D1B"/>
                                    <w:position w:val="2"/>
                                    <w:sz w:val="2"/>
                                  </w:rPr>
                                  <w:t xml:space="preserve">   </w:t>
                                </w:r>
                                <w:r>
                                  <w:rPr>
                                    <w:rFonts w:ascii="Arial"/>
                                    <w:color w:val="1D1D1B"/>
                                    <w:spacing w:val="1"/>
                                    <w:position w:val="2"/>
                                    <w:sz w:val="2"/>
                                  </w:rPr>
                                  <w:t xml:space="preserve"> </w:t>
                                </w:r>
                                <w:r>
                                  <w:rPr>
                                    <w:rFonts w:ascii="Arial"/>
                                    <w:color w:val="1D1D1B"/>
                                    <w:w w:val="123"/>
                                    <w:sz w:val="2"/>
                                  </w:rPr>
                                  <w:t>the</w:t>
                                </w:r>
                                <w:r>
                                  <w:rPr>
                                    <w:rFonts w:ascii="Arial"/>
                                    <w:color w:val="1D1D1B"/>
                                    <w:sz w:val="2"/>
                                  </w:rPr>
                                  <w:t xml:space="preserve">     </w:t>
                                </w:r>
                                <w:r>
                                  <w:rPr>
                                    <w:rFonts w:ascii="Arial"/>
                                    <w:color w:val="1D1D1B"/>
                                    <w:spacing w:val="1"/>
                                    <w:sz w:val="2"/>
                                  </w:rPr>
                                  <w:t xml:space="preserve"> </w:t>
                                </w:r>
                                <w:r>
                                  <w:rPr>
                                    <w:rFonts w:ascii="Arial"/>
                                    <w:color w:val="1D1D1B"/>
                                    <w:w w:val="126"/>
                                    <w:position w:val="1"/>
                                    <w:sz w:val="2"/>
                                  </w:rPr>
                                  <w:t>o</w:t>
                                </w:r>
                                <w:r>
                                  <w:rPr>
                                    <w:rFonts w:ascii="Arial"/>
                                    <w:color w:val="1D1D1B"/>
                                    <w:spacing w:val="-2"/>
                                    <w:position w:val="1"/>
                                    <w:sz w:val="2"/>
                                  </w:rPr>
                                  <w:t xml:space="preserve"> </w:t>
                                </w:r>
                                <w:r>
                                  <w:rPr>
                                    <w:color w:val="1D1D1B"/>
                                    <w:spacing w:val="-10"/>
                                    <w:w w:val="113"/>
                                    <w:position w:val="3"/>
                                    <w:sz w:val="2"/>
                                  </w:rPr>
                                  <w:t>m</w:t>
                                </w:r>
                                <w:r>
                                  <w:rPr>
                                    <w:color w:val="1D1D1B"/>
                                    <w:spacing w:val="-10"/>
                                    <w:w w:val="113"/>
                                    <w:position w:val="2"/>
                                    <w:sz w:val="2"/>
                                  </w:rPr>
                                  <w:t>ain</w:t>
                                </w:r>
                                <w:r>
                                  <w:rPr>
                                    <w:color w:val="1D1D1B"/>
                                    <w:spacing w:val="-10"/>
                                    <w:w w:val="113"/>
                                    <w:position w:val="1"/>
                                    <w:sz w:val="2"/>
                                  </w:rPr>
                                  <w:t>ta</w:t>
                                </w:r>
                                <w:r>
                                  <w:rPr>
                                    <w:color w:val="1D1D1B"/>
                                    <w:spacing w:val="-10"/>
                                    <w:w w:val="113"/>
                                    <w:sz w:val="2"/>
                                  </w:rPr>
                                  <w:t>i</w:t>
                                </w:r>
                                <w:r>
                                  <w:rPr>
                                    <w:color w:val="1D1D1B"/>
                                    <w:w w:val="113"/>
                                    <w:sz w:val="2"/>
                                  </w:rPr>
                                  <w:t>n</w:t>
                                </w:r>
                                <w:r>
                                  <w:rPr>
                                    <w:color w:val="1D1D1B"/>
                                    <w:sz w:val="2"/>
                                  </w:rPr>
                                  <w:t xml:space="preserve">              </w:t>
                                </w:r>
                                <w:r>
                                  <w:rPr>
                                    <w:color w:val="1D1D1B"/>
                                    <w:spacing w:val="-3"/>
                                    <w:sz w:val="2"/>
                                  </w:rPr>
                                  <w:t xml:space="preserve"> </w:t>
                                </w:r>
                                <w:r>
                                  <w:rPr>
                                    <w:rFonts w:ascii="Times New Roman"/>
                                    <w:color w:val="0D478A"/>
                                    <w:spacing w:val="-14"/>
                                    <w:w w:val="116"/>
                                    <w:position w:val="3"/>
                                    <w:sz w:val="3"/>
                                  </w:rPr>
                                  <w:t>v</w:t>
                                </w:r>
                                <w:r>
                                  <w:rPr>
                                    <w:rFonts w:ascii="Times New Roman"/>
                                    <w:color w:val="0D478A"/>
                                    <w:w w:val="125"/>
                                    <w:position w:val="2"/>
                                    <w:sz w:val="3"/>
                                  </w:rPr>
                                  <w:t>e</w:t>
                                </w:r>
                              </w:p>
                              <w:p w14:paraId="531DAD4C" w14:textId="77777777" w:rsidR="00AA181E" w:rsidRDefault="00AA181E" w:rsidP="00617E12">
                                <w:pPr>
                                  <w:tabs>
                                    <w:tab w:val="left" w:pos="1680"/>
                                  </w:tabs>
                                  <w:spacing w:line="-216" w:lineRule="auto"/>
                                  <w:ind w:left="301"/>
                                  <w:rPr>
                                    <w:rFonts w:ascii="Arial"/>
                                    <w:sz w:val="2"/>
                                  </w:rPr>
                                </w:pPr>
                                <w:r>
                                  <w:rPr>
                                    <w:color w:val="1D1D1B"/>
                                    <w:w w:val="113"/>
                                    <w:sz w:val="2"/>
                                  </w:rPr>
                                  <w:t>ris</w:t>
                                </w:r>
                                <w:r>
                                  <w:rPr>
                                    <w:color w:val="1D1D1B"/>
                                    <w:spacing w:val="-10"/>
                                    <w:w w:val="113"/>
                                    <w:sz w:val="2"/>
                                  </w:rPr>
                                  <w:t>k</w:t>
                                </w:r>
                                <w:r>
                                  <w:rPr>
                                    <w:color w:val="1D1D1B"/>
                                    <w:w w:val="113"/>
                                    <w:position w:val="1"/>
                                    <w:sz w:val="2"/>
                                  </w:rPr>
                                  <w:t>s</w:t>
                                </w:r>
                                <w:r>
                                  <w:rPr>
                                    <w:color w:val="1D1D1B"/>
                                    <w:position w:val="1"/>
                                    <w:sz w:val="2"/>
                                  </w:rPr>
                                  <w:tab/>
                                </w:r>
                                <w:r>
                                  <w:rPr>
                                    <w:rFonts w:ascii="Arial"/>
                                    <w:color w:val="1D1D1B"/>
                                    <w:w w:val="123"/>
                                    <w:sz w:val="2"/>
                                  </w:rPr>
                                  <w:t>in</w:t>
                                </w:r>
                                <w:r>
                                  <w:rPr>
                                    <w:rFonts w:ascii="Arial"/>
                                    <w:color w:val="1D1D1B"/>
                                    <w:sz w:val="2"/>
                                  </w:rPr>
                                  <w:t xml:space="preserve">    </w:t>
                                </w:r>
                                <w:r>
                                  <w:rPr>
                                    <w:color w:val="1D1D1B"/>
                                    <w:spacing w:val="-10"/>
                                    <w:w w:val="113"/>
                                    <w:position w:val="2"/>
                                    <w:sz w:val="2"/>
                                  </w:rPr>
                                  <w:t>rit</w:t>
                                </w:r>
                                <w:r>
                                  <w:rPr>
                                    <w:color w:val="1D1D1B"/>
                                    <w:spacing w:val="-5"/>
                                    <w:w w:val="113"/>
                                    <w:position w:val="2"/>
                                    <w:sz w:val="2"/>
                                  </w:rPr>
                                  <w:t>y</w:t>
                                </w:r>
                                <w:r>
                                  <w:rPr>
                                    <w:color w:val="1D1D1B"/>
                                    <w:spacing w:val="-10"/>
                                    <w:w w:val="113"/>
                                    <w:position w:val="1"/>
                                    <w:sz w:val="2"/>
                                  </w:rPr>
                                  <w:t>a</w:t>
                                </w:r>
                                <w:r>
                                  <w:rPr>
                                    <w:color w:val="1D1D1B"/>
                                    <w:spacing w:val="-10"/>
                                    <w:w w:val="113"/>
                                    <w:sz w:val="2"/>
                                  </w:rPr>
                                  <w:t>c</w:t>
                                </w:r>
                                <w:r>
                                  <w:rPr>
                                    <w:color w:val="1D1D1B"/>
                                    <w:spacing w:val="-9"/>
                                    <w:w w:val="113"/>
                                    <w:sz w:val="2"/>
                                  </w:rPr>
                                  <w:t>r</w:t>
                                </w:r>
                                <w:r>
                                  <w:rPr>
                                    <w:rFonts w:ascii="Arial"/>
                                    <w:color w:val="1D1D1B"/>
                                    <w:spacing w:val="-1"/>
                                    <w:w w:val="136"/>
                                    <w:sz w:val="2"/>
                                  </w:rPr>
                                  <w:t>f</w:t>
                                </w:r>
                                <w:r>
                                  <w:rPr>
                                    <w:rFonts w:ascii="Arial"/>
                                    <w:color w:val="1D1D1B"/>
                                    <w:w w:val="123"/>
                                    <w:sz w:val="2"/>
                                  </w:rPr>
                                  <w:t>the</w:t>
                                </w:r>
                              </w:p>
                              <w:p w14:paraId="348E26EF" w14:textId="77777777" w:rsidR="00AA181E" w:rsidRDefault="00AA181E" w:rsidP="00617E12">
                                <w:pPr>
                                  <w:tabs>
                                    <w:tab w:val="left" w:pos="723"/>
                                    <w:tab w:val="left" w:pos="1791"/>
                                  </w:tabs>
                                  <w:spacing w:line="18" w:lineRule="exact"/>
                                  <w:ind w:left="190"/>
                                  <w:rPr>
                                    <w:sz w:val="2"/>
                                  </w:rPr>
                                </w:pPr>
                                <w:r>
                                  <w:rPr>
                                    <w:rFonts w:ascii="Arial" w:hAnsi="Arial"/>
                                    <w:color w:val="1D1D1B"/>
                                    <w:spacing w:val="-7"/>
                                    <w:w w:val="126"/>
                                    <w:sz w:val="2"/>
                                  </w:rPr>
                                  <w:t>o</w:t>
                                </w:r>
                                <w:r>
                                  <w:rPr>
                                    <w:rFonts w:ascii="Arial" w:hAnsi="Arial"/>
                                    <w:color w:val="1D1D1B"/>
                                    <w:spacing w:val="-1"/>
                                    <w:w w:val="136"/>
                                    <w:sz w:val="2"/>
                                  </w:rPr>
                                  <w:t>f</w:t>
                                </w:r>
                                <w:r>
                                  <w:rPr>
                                    <w:rFonts w:ascii="Arial" w:hAnsi="Arial"/>
                                    <w:color w:val="1D1D1B"/>
                                    <w:w w:val="119"/>
                                    <w:position w:val="1"/>
                                    <w:sz w:val="2"/>
                                  </w:rPr>
                                  <w:t>securit</w:t>
                                </w:r>
                                <w:r>
                                  <w:rPr>
                                    <w:rFonts w:ascii="Arial" w:hAnsi="Arial"/>
                                    <w:color w:val="1D1D1B"/>
                                    <w:spacing w:val="-82"/>
                                    <w:w w:val="119"/>
                                    <w:position w:val="1"/>
                                    <w:sz w:val="2"/>
                                  </w:rPr>
                                  <w:t>y</w:t>
                                </w:r>
                                <w:r>
                                  <w:rPr>
                                    <w:color w:val="1D1D1B"/>
                                    <w:w w:val="113"/>
                                    <w:sz w:val="2"/>
                                  </w:rPr>
                                  <w:t>security</w:t>
                                </w:r>
                                <w:r>
                                  <w:rPr>
                                    <w:color w:val="1D1D1B"/>
                                    <w:sz w:val="2"/>
                                  </w:rPr>
                                  <w:tab/>
                                </w:r>
                                <w:r>
                                  <w:rPr>
                                    <w:rFonts w:ascii="Arial" w:hAnsi="Arial"/>
                                    <w:color w:val="1D1D1B"/>
                                    <w:w w:val="121"/>
                                    <w:sz w:val="2"/>
                                  </w:rPr>
                                  <w:t>tion’</w:t>
                                </w:r>
                                <w:r>
                                  <w:rPr>
                                    <w:rFonts w:ascii="Arial" w:hAnsi="Arial"/>
                                    <w:color w:val="1D1D1B"/>
                                    <w:spacing w:val="2"/>
                                    <w:w w:val="121"/>
                                    <w:sz w:val="2"/>
                                  </w:rPr>
                                  <w:t>s</w:t>
                                </w:r>
                                <w:r>
                                  <w:rPr>
                                    <w:rFonts w:ascii="Arial" w:hAnsi="Arial"/>
                                    <w:color w:val="1D1D1B"/>
                                    <w:w w:val="119"/>
                                    <w:position w:val="1"/>
                                    <w:sz w:val="2"/>
                                  </w:rPr>
                                  <w:t>policie</w:t>
                                </w:r>
                                <w:r>
                                  <w:rPr>
                                    <w:rFonts w:ascii="Arial" w:hAnsi="Arial"/>
                                    <w:color w:val="1D1D1B"/>
                                    <w:spacing w:val="2"/>
                                    <w:w w:val="119"/>
                                    <w:position w:val="1"/>
                                    <w:sz w:val="2"/>
                                  </w:rPr>
                                  <w:t>s</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3"/>
                                    <w:position w:val="2"/>
                                    <w:sz w:val="2"/>
                                  </w:rPr>
                                  <w:t xml:space="preserve"> </w:t>
                                </w:r>
                                <w:r>
                                  <w:rPr>
                                    <w:rFonts w:ascii="Arial" w:hAnsi="Arial"/>
                                    <w:color w:val="1D1D1B"/>
                                    <w:w w:val="119"/>
                                    <w:sz w:val="2"/>
                                  </w:rPr>
                                  <w:t>management</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07"/>
                                    <w:position w:val="1"/>
                                    <w:sz w:val="3"/>
                                  </w:rPr>
                                  <w:t>P</w:t>
                                </w:r>
                                <w:r>
                                  <w:rPr>
                                    <w:rFonts w:ascii="Arial" w:hAnsi="Arial"/>
                                    <w:color w:val="1D1D1B"/>
                                    <w:spacing w:val="-9"/>
                                    <w:w w:val="107"/>
                                    <w:position w:val="1"/>
                                    <w:sz w:val="3"/>
                                  </w:rPr>
                                  <w:t>r</w:t>
                                </w:r>
                                <w:r>
                                  <w:rPr>
                                    <w:rFonts w:ascii="Arial" w:hAnsi="Arial"/>
                                    <w:color w:val="1D1D1B"/>
                                    <w:w w:val="115"/>
                                    <w:position w:val="1"/>
                                    <w:sz w:val="3"/>
                                  </w:rPr>
                                  <w:t>otocol</w:t>
                                </w:r>
                                <w:r>
                                  <w:rPr>
                                    <w:rFonts w:ascii="Arial" w:hAnsi="Arial"/>
                                    <w:color w:val="1D1D1B"/>
                                    <w:position w:val="1"/>
                                    <w:sz w:val="3"/>
                                  </w:rPr>
                                  <w:tab/>
                                </w:r>
                                <w:r>
                                  <w:rPr>
                                    <w:color w:val="1D1D1B"/>
                                    <w:spacing w:val="-10"/>
                                    <w:w w:val="113"/>
                                    <w:position w:val="3"/>
                                    <w:sz w:val="2"/>
                                  </w:rPr>
                                  <w:t>os</w:t>
                                </w:r>
                                <w:r>
                                  <w:rPr>
                                    <w:color w:val="1D1D1B"/>
                                    <w:spacing w:val="-5"/>
                                    <w:w w:val="113"/>
                                    <w:position w:val="2"/>
                                    <w:sz w:val="2"/>
                                  </w:rPr>
                                  <w:t>s</w:t>
                                </w:r>
                                <w:r>
                                  <w:rPr>
                                    <w:color w:val="1D1D1B"/>
                                    <w:spacing w:val="-10"/>
                                    <w:w w:val="113"/>
                                    <w:position w:val="2"/>
                                    <w:sz w:val="2"/>
                                  </w:rPr>
                                  <w:t>t</w:t>
                                </w:r>
                                <w:r>
                                  <w:rPr>
                                    <w:color w:val="1D1D1B"/>
                                    <w:spacing w:val="-12"/>
                                    <w:w w:val="113"/>
                                    <w:position w:val="1"/>
                                    <w:sz w:val="2"/>
                                  </w:rPr>
                                  <w:t>h</w:t>
                                </w:r>
                                <w:r>
                                  <w:rPr>
                                    <w:rFonts w:ascii="Arial" w:hAnsi="Arial"/>
                                    <w:color w:val="1D1D1B"/>
                                    <w:w w:val="119"/>
                                    <w:position w:val="2"/>
                                    <w:sz w:val="2"/>
                                  </w:rPr>
                                  <w:t>securit</w:t>
                                </w:r>
                                <w:r>
                                  <w:rPr>
                                    <w:rFonts w:ascii="Arial" w:hAnsi="Arial"/>
                                    <w:color w:val="1D1D1B"/>
                                    <w:spacing w:val="-84"/>
                                    <w:w w:val="119"/>
                                    <w:position w:val="2"/>
                                    <w:sz w:val="2"/>
                                  </w:rPr>
                                  <w:t>y</w:t>
                                </w:r>
                                <w:r>
                                  <w:rPr>
                                    <w:color w:val="1D1D1B"/>
                                    <w:w w:val="113"/>
                                    <w:position w:val="1"/>
                                    <w:sz w:val="2"/>
                                  </w:rPr>
                                  <w:t>e</w:t>
                                </w:r>
                              </w:p>
                              <w:p w14:paraId="4C786EFF" w14:textId="77777777" w:rsidR="00AA181E" w:rsidRDefault="00AA181E" w:rsidP="00617E12">
                                <w:pPr>
                                  <w:tabs>
                                    <w:tab w:val="left" w:pos="634"/>
                                    <w:tab w:val="left" w:pos="1192"/>
                                  </w:tabs>
                                  <w:spacing w:line="23" w:lineRule="exact"/>
                                  <w:ind w:left="209"/>
                                  <w:rPr>
                                    <w:sz w:val="2"/>
                                  </w:rPr>
                                </w:pPr>
                                <w:r>
                                  <w:rPr>
                                    <w:color w:val="1D1D1B"/>
                                    <w:w w:val="113"/>
                                    <w:position w:val="1"/>
                                    <w:sz w:val="2"/>
                                  </w:rPr>
                                  <w:t>f</w:t>
                                </w:r>
                                <w:r>
                                  <w:rPr>
                                    <w:color w:val="1D1D1B"/>
                                    <w:position w:val="1"/>
                                    <w:sz w:val="2"/>
                                  </w:rPr>
                                  <w:t xml:space="preserve">       </w:t>
                                </w:r>
                                <w:r>
                                  <w:rPr>
                                    <w:color w:val="1D1D1B"/>
                                    <w:spacing w:val="1"/>
                                    <w:position w:val="1"/>
                                    <w:sz w:val="2"/>
                                  </w:rPr>
                                  <w:t xml:space="preserve"> </w:t>
                                </w:r>
                                <w:r>
                                  <w:rPr>
                                    <w:rFonts w:ascii="Arial"/>
                                    <w:color w:val="1D1D1B"/>
                                    <w:w w:val="119"/>
                                    <w:sz w:val="2"/>
                                  </w:rPr>
                                  <w:t>managemen</w:t>
                                </w:r>
                                <w:r>
                                  <w:rPr>
                                    <w:rFonts w:ascii="Arial"/>
                                    <w:color w:val="1D1D1B"/>
                                    <w:spacing w:val="-133"/>
                                    <w:w w:val="119"/>
                                    <w:sz w:val="2"/>
                                  </w:rPr>
                                  <w:t>t</w:t>
                                </w:r>
                                <w:r>
                                  <w:rPr>
                                    <w:rFonts w:ascii="Times New Roman"/>
                                    <w:color w:val="1D1D1B"/>
                                    <w:w w:val="112"/>
                                    <w:sz w:val="3"/>
                                  </w:rPr>
                                  <w:t>3.2</w:t>
                                </w:r>
                                <w:r>
                                  <w:rPr>
                                    <w:rFonts w:ascii="Times New Roman"/>
                                    <w:color w:val="1D1D1B"/>
                                    <w:sz w:val="3"/>
                                  </w:rPr>
                                  <w:tab/>
                                </w:r>
                                <w:r>
                                  <w:rPr>
                                    <w:rFonts w:ascii="Arial"/>
                                    <w:color w:val="1D1D1B"/>
                                    <w:w w:val="116"/>
                                    <w:sz w:val="2"/>
                                  </w:rPr>
                                  <w:t>organisa</w:t>
                                </w:r>
                                <w:r>
                                  <w:rPr>
                                    <w:rFonts w:ascii="Arial"/>
                                    <w:color w:val="1D1D1B"/>
                                    <w:sz w:val="2"/>
                                  </w:rPr>
                                  <w:tab/>
                                </w:r>
                                <w:r>
                                  <w:rPr>
                                    <w:rFonts w:ascii="Arial"/>
                                    <w:color w:val="1D1D1B"/>
                                    <w:spacing w:val="-4"/>
                                    <w:w w:val="127"/>
                                    <w:position w:val="3"/>
                                    <w:sz w:val="2"/>
                                  </w:rPr>
                                  <w:t>r</w:t>
                                </w:r>
                                <w:r>
                                  <w:rPr>
                                    <w:rFonts w:ascii="Arial"/>
                                    <w:color w:val="1D1D1B"/>
                                    <w:w w:val="120"/>
                                    <w:position w:val="3"/>
                                    <w:sz w:val="2"/>
                                  </w:rPr>
                                  <w:t>equi</w:t>
                                </w:r>
                                <w:r>
                                  <w:rPr>
                                    <w:rFonts w:ascii="Arial"/>
                                    <w:color w:val="1D1D1B"/>
                                    <w:spacing w:val="-4"/>
                                    <w:w w:val="120"/>
                                    <w:position w:val="3"/>
                                    <w:sz w:val="2"/>
                                  </w:rPr>
                                  <w:t>r</w:t>
                                </w:r>
                                <w:r>
                                  <w:rPr>
                                    <w:rFonts w:ascii="Arial"/>
                                    <w:color w:val="1D1D1B"/>
                                    <w:w w:val="118"/>
                                    <w:position w:val="2"/>
                                    <w:sz w:val="2"/>
                                  </w:rPr>
                                  <w:t>ement</w:t>
                                </w:r>
                                <w:r>
                                  <w:rPr>
                                    <w:rFonts w:ascii="Arial"/>
                                    <w:color w:val="1D1D1B"/>
                                    <w:spacing w:val="2"/>
                                    <w:w w:val="118"/>
                                    <w:position w:val="2"/>
                                    <w:sz w:val="2"/>
                                  </w:rPr>
                                  <w:t>s</w:t>
                                </w:r>
                                <w:r>
                                  <w:rPr>
                                    <w:rFonts w:ascii="Arial"/>
                                    <w:color w:val="1D1D1B"/>
                                    <w:w w:val="114"/>
                                    <w:position w:val="1"/>
                                    <w:sz w:val="2"/>
                                  </w:rPr>
                                  <w:t>a</w:t>
                                </w:r>
                                <w:r>
                                  <w:rPr>
                                    <w:rFonts w:ascii="Arial"/>
                                    <w:color w:val="1D1D1B"/>
                                    <w:spacing w:val="-4"/>
                                    <w:w w:val="114"/>
                                    <w:position w:val="1"/>
                                    <w:sz w:val="2"/>
                                  </w:rPr>
                                  <w:t>r</w:t>
                                </w:r>
                                <w:r>
                                  <w:rPr>
                                    <w:rFonts w:ascii="Arial"/>
                                    <w:color w:val="1D1D1B"/>
                                    <w:spacing w:val="2"/>
                                    <w:w w:val="112"/>
                                    <w:position w:val="1"/>
                                    <w:sz w:val="2"/>
                                  </w:rPr>
                                  <w:t>e</w:t>
                                </w:r>
                                <w:r>
                                  <w:rPr>
                                    <w:rFonts w:ascii="Arial"/>
                                    <w:color w:val="1D1D1B"/>
                                    <w:w w:val="121"/>
                                    <w:position w:val="1"/>
                                    <w:sz w:val="2"/>
                                  </w:rPr>
                                  <w:t>implemented</w:t>
                                </w:r>
                                <w:r>
                                  <w:rPr>
                                    <w:rFonts w:ascii="Arial"/>
                                    <w:color w:val="1D1D1B"/>
                                    <w:position w:val="1"/>
                                    <w:sz w:val="2"/>
                                  </w:rPr>
                                  <w:t xml:space="preserve">                              </w:t>
                                </w:r>
                                <w:r>
                                  <w:rPr>
                                    <w:rFonts w:ascii="Arial"/>
                                    <w:color w:val="1D1D1B"/>
                                    <w:spacing w:val="-1"/>
                                    <w:position w:val="1"/>
                                    <w:sz w:val="2"/>
                                  </w:rPr>
                                  <w:t xml:space="preserve"> </w:t>
                                </w:r>
                                <w:r>
                                  <w:rPr>
                                    <w:rFonts w:ascii="Times New Roman"/>
                                    <w:color w:val="1D1D1B"/>
                                    <w:w w:val="121"/>
                                    <w:position w:val="1"/>
                                    <w:sz w:val="3"/>
                                  </w:rPr>
                                  <w:t>Pr</w:t>
                                </w:r>
                                <w:r>
                                  <w:rPr>
                                    <w:rFonts w:ascii="Times New Roman"/>
                                    <w:color w:val="1D1D1B"/>
                                    <w:position w:val="1"/>
                                    <w:sz w:val="3"/>
                                  </w:rPr>
                                  <w:t xml:space="preserve"> </w:t>
                                </w:r>
                                <w:r>
                                  <w:rPr>
                                    <w:rFonts w:ascii="Times New Roman"/>
                                    <w:color w:val="1D1D1B"/>
                                    <w:spacing w:val="-3"/>
                                    <w:position w:val="1"/>
                                    <w:sz w:val="3"/>
                                  </w:rPr>
                                  <w:t xml:space="preserve"> </w:t>
                                </w:r>
                                <w:r>
                                  <w:rPr>
                                    <w:rFonts w:ascii="Arial"/>
                                    <w:color w:val="1D1D1B"/>
                                    <w:w w:val="116"/>
                                    <w:position w:val="3"/>
                                    <w:sz w:val="2"/>
                                  </w:rPr>
                                  <w:t>organisa</w:t>
                                </w:r>
                                <w:r>
                                  <w:rPr>
                                    <w:rFonts w:ascii="Arial"/>
                                    <w:color w:val="1D1D1B"/>
                                    <w:position w:val="3"/>
                                    <w:sz w:val="2"/>
                                  </w:rPr>
                                  <w:t xml:space="preserve">    </w:t>
                                </w:r>
                                <w:r>
                                  <w:rPr>
                                    <w:rFonts w:ascii="Arial"/>
                                    <w:color w:val="1D1D1B"/>
                                    <w:spacing w:val="-1"/>
                                    <w:position w:val="3"/>
                                    <w:sz w:val="2"/>
                                  </w:rPr>
                                  <w:t xml:space="preserve"> </w:t>
                                </w:r>
                                <w:r>
                                  <w:rPr>
                                    <w:color w:val="1D1D1B"/>
                                    <w:w w:val="113"/>
                                    <w:position w:val="1"/>
                                    <w:sz w:val="2"/>
                                  </w:rPr>
                                  <w:t>c</w:t>
                                </w:r>
                                <w:r>
                                  <w:rPr>
                                    <w:color w:val="1D1D1B"/>
                                    <w:position w:val="1"/>
                                    <w:sz w:val="2"/>
                                  </w:rPr>
                                  <w:t xml:space="preserve"> </w:t>
                                </w:r>
                                <w:r>
                                  <w:rPr>
                                    <w:color w:val="1D1D1B"/>
                                    <w:spacing w:val="-5"/>
                                    <w:w w:val="113"/>
                                    <w:position w:val="4"/>
                                    <w:sz w:val="2"/>
                                  </w:rPr>
                                  <w:t>a</w:t>
                                </w:r>
                                <w:r>
                                  <w:rPr>
                                    <w:color w:val="1D1D1B"/>
                                    <w:spacing w:val="-10"/>
                                    <w:w w:val="113"/>
                                    <w:position w:val="3"/>
                                    <w:sz w:val="2"/>
                                  </w:rPr>
                                  <w:t>st</w:t>
                                </w:r>
                                <w:r>
                                  <w:rPr>
                                    <w:color w:val="1D1D1B"/>
                                    <w:spacing w:val="-10"/>
                                    <w:w w:val="113"/>
                                    <w:position w:val="2"/>
                                    <w:sz w:val="2"/>
                                  </w:rPr>
                                  <w:t>r</w:t>
                                </w:r>
                                <w:r>
                                  <w:rPr>
                                    <w:color w:val="1D1D1B"/>
                                    <w:spacing w:val="-22"/>
                                    <w:w w:val="113"/>
                                    <w:position w:val="2"/>
                                    <w:sz w:val="2"/>
                                  </w:rPr>
                                  <w:t>o</w:t>
                                </w:r>
                                <w:r>
                                  <w:rPr>
                                    <w:rFonts w:ascii="Arial"/>
                                    <w:color w:val="1D1D1B"/>
                                    <w:w w:val="121"/>
                                    <w:position w:val="1"/>
                                    <w:sz w:val="2"/>
                                  </w:rPr>
                                  <w:t>oblig</w:t>
                                </w:r>
                                <w:r>
                                  <w:rPr>
                                    <w:rFonts w:ascii="Arial"/>
                                    <w:color w:val="1D1D1B"/>
                                    <w:spacing w:val="-57"/>
                                    <w:w w:val="121"/>
                                    <w:position w:val="1"/>
                                    <w:sz w:val="2"/>
                                  </w:rPr>
                                  <w:t>a</w:t>
                                </w:r>
                                <w:r>
                                  <w:rPr>
                                    <w:color w:val="1D1D1B"/>
                                    <w:spacing w:val="-10"/>
                                    <w:w w:val="113"/>
                                    <w:position w:val="1"/>
                                    <w:sz w:val="2"/>
                                  </w:rPr>
                                  <w:t>n</w:t>
                                </w:r>
                                <w:r>
                                  <w:rPr>
                                    <w:color w:val="1D1D1B"/>
                                    <w:w w:val="113"/>
                                    <w:position w:val="1"/>
                                    <w:sz w:val="2"/>
                                  </w:rPr>
                                  <w:t>g</w:t>
                                </w:r>
                              </w:p>
                              <w:p w14:paraId="4347141D" w14:textId="77777777" w:rsidR="00AA181E" w:rsidRDefault="00AA181E" w:rsidP="00617E12">
                                <w:pPr>
                                  <w:tabs>
                                    <w:tab w:val="left" w:pos="507"/>
                                    <w:tab w:val="left" w:pos="1180"/>
                                  </w:tabs>
                                  <w:spacing w:line="16" w:lineRule="exact"/>
                                  <w:ind w:right="24"/>
                                  <w:jc w:val="center"/>
                                  <w:rPr>
                                    <w:rFonts w:ascii="Arial" w:hAnsi="Arial"/>
                                    <w:sz w:val="2"/>
                                  </w:rPr>
                                </w:pPr>
                                <w:r>
                                  <w:rPr>
                                    <w:rFonts w:ascii="Arial" w:hAnsi="Arial"/>
                                    <w:color w:val="1D1D1B"/>
                                    <w:w w:val="117"/>
                                    <w:sz w:val="2"/>
                                  </w:rPr>
                                  <w:t>sponsorshi</w:t>
                                </w:r>
                                <w:r>
                                  <w:rPr>
                                    <w:rFonts w:ascii="Arial" w:hAnsi="Arial"/>
                                    <w:color w:val="1D1D1B"/>
                                    <w:spacing w:val="-103"/>
                                    <w:w w:val="117"/>
                                    <w:sz w:val="2"/>
                                  </w:rPr>
                                  <w:t>p</w:t>
                                </w:r>
                                <w:r>
                                  <w:rPr>
                                    <w:color w:val="1D1D1B"/>
                                    <w:w w:val="113"/>
                                    <w:position w:val="1"/>
                                    <w:sz w:val="2"/>
                                  </w:rPr>
                                  <w:t>established</w:t>
                                </w:r>
                                <w:r>
                                  <w:rPr>
                                    <w:color w:val="1D1D1B"/>
                                    <w:spacing w:val="-64"/>
                                    <w:w w:val="113"/>
                                    <w:position w:val="1"/>
                                    <w:sz w:val="2"/>
                                  </w:rPr>
                                  <w:t>,</w:t>
                                </w:r>
                                <w:r>
                                  <w:rPr>
                                    <w:rFonts w:ascii="Times New Roman" w:hAnsi="Times New Roman"/>
                                    <w:color w:val="1D1D1B"/>
                                    <w:w w:val="121"/>
                                    <w:sz w:val="3"/>
                                  </w:rPr>
                                  <w:t>P</w:t>
                                </w:r>
                                <w:r>
                                  <w:rPr>
                                    <w:rFonts w:ascii="Times New Roman" w:hAnsi="Times New Roman"/>
                                    <w:color w:val="1D1D1B"/>
                                    <w:spacing w:val="-5"/>
                                    <w:w w:val="121"/>
                                    <w:sz w:val="3"/>
                                  </w:rPr>
                                  <w:t>r</w:t>
                                </w:r>
                                <w:r>
                                  <w:rPr>
                                    <w:rFonts w:ascii="Times New Roman" w:hAnsi="Times New Roman"/>
                                    <w:color w:val="1D1D1B"/>
                                    <w:w w:val="123"/>
                                    <w:position w:val="1"/>
                                    <w:sz w:val="3"/>
                                  </w:rPr>
                                  <w:t>otoco</w:t>
                                </w:r>
                                <w:r>
                                  <w:rPr>
                                    <w:rFonts w:ascii="Times New Roman" w:hAnsi="Times New Roman"/>
                                    <w:color w:val="1D1D1B"/>
                                    <w:spacing w:val="-80"/>
                                    <w:w w:val="123"/>
                                    <w:position w:val="1"/>
                                    <w:sz w:val="3"/>
                                  </w:rPr>
                                  <w:t>l</w:t>
                                </w:r>
                                <w:r>
                                  <w:rPr>
                                    <w:color w:val="1D1D1B"/>
                                    <w:w w:val="113"/>
                                    <w:position w:val="2"/>
                                    <w:sz w:val="2"/>
                                  </w:rPr>
                                  <w:t>o</w:t>
                                </w:r>
                                <w:r>
                                  <w:rPr>
                                    <w:color w:val="1D1D1B"/>
                                    <w:position w:val="2"/>
                                    <w:sz w:val="2"/>
                                  </w:rPr>
                                  <w:t xml:space="preserve">  </w:t>
                                </w:r>
                                <w:r>
                                  <w:rPr>
                                    <w:rFonts w:ascii="Arial" w:hAnsi="Arial"/>
                                    <w:color w:val="1D1D1B"/>
                                    <w:w w:val="116"/>
                                    <w:position w:val="1"/>
                                    <w:sz w:val="2"/>
                                  </w:rPr>
                                  <w:t>risk</w:t>
                                </w:r>
                                <w:r>
                                  <w:rPr>
                                    <w:rFonts w:ascii="Arial" w:hAnsi="Arial"/>
                                    <w:color w:val="1D1D1B"/>
                                    <w:position w:val="1"/>
                                    <w:sz w:val="2"/>
                                  </w:rPr>
                                  <w:tab/>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2"/>
                                    <w:sz w:val="2"/>
                                  </w:rPr>
                                  <w:t>the</w:t>
                                </w:r>
                                <w:r>
                                  <w:rPr>
                                    <w:rFonts w:ascii="Arial" w:hAnsi="Arial"/>
                                    <w:color w:val="1D1D1B"/>
                                    <w:position w:val="2"/>
                                    <w:sz w:val="2"/>
                                  </w:rPr>
                                  <w:tab/>
                                </w:r>
                                <w:r>
                                  <w:rPr>
                                    <w:rFonts w:ascii="Arial" w:hAnsi="Arial"/>
                                    <w:color w:val="1D1D1B"/>
                                    <w:spacing w:val="-4"/>
                                    <w:w w:val="127"/>
                                    <w:position w:val="2"/>
                                    <w:sz w:val="2"/>
                                  </w:rPr>
                                  <w:t>r</w:t>
                                </w:r>
                                <w:r>
                                  <w:rPr>
                                    <w:rFonts w:ascii="Arial" w:hAnsi="Arial"/>
                                    <w:color w:val="1D1D1B"/>
                                    <w:w w:val="117"/>
                                    <w:position w:val="2"/>
                                    <w:sz w:val="2"/>
                                  </w:rPr>
                                  <w:t>egime.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1"/>
                                    <w:sz w:val="2"/>
                                  </w:rPr>
                                  <w:t>th</w:t>
                                </w:r>
                                <w:r>
                                  <w:rPr>
                                    <w:rFonts w:ascii="Arial" w:hAnsi="Arial"/>
                                    <w:color w:val="1D1D1B"/>
                                    <w:spacing w:val="2"/>
                                    <w:w w:val="123"/>
                                    <w:position w:val="1"/>
                                    <w:sz w:val="2"/>
                                  </w:rPr>
                                  <w:t>e</w:t>
                                </w:r>
                                <w:r>
                                  <w:rPr>
                                    <w:rFonts w:ascii="Arial" w:hAnsi="Arial"/>
                                    <w:color w:val="1D1D1B"/>
                                    <w:w w:val="116"/>
                                    <w:sz w:val="2"/>
                                  </w:rPr>
                                  <w:t>organisa</w:t>
                                </w:r>
                                <w:r>
                                  <w:rPr>
                                    <w:rFonts w:ascii="Arial" w:hAnsi="Arial"/>
                                    <w:color w:val="1D1D1B"/>
                                    <w:sz w:val="2"/>
                                  </w:rPr>
                                  <w:t xml:space="preserve">       </w:t>
                                </w:r>
                                <w:r>
                                  <w:rPr>
                                    <w:rFonts w:ascii="Arial" w:hAnsi="Arial"/>
                                    <w:color w:val="1D1D1B"/>
                                    <w:spacing w:val="-3"/>
                                    <w:sz w:val="2"/>
                                  </w:rPr>
                                  <w:t xml:space="preserve"> </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2"/>
                                    <w:position w:val="2"/>
                                    <w:sz w:val="3"/>
                                  </w:rPr>
                                  <w:t xml:space="preserve"> </w:t>
                                </w:r>
                                <w:r>
                                  <w:rPr>
                                    <w:rFonts w:ascii="Arial" w:hAnsi="Arial"/>
                                    <w:color w:val="1D1D1B"/>
                                    <w:w w:val="121"/>
                                    <w:position w:val="3"/>
                                    <w:sz w:val="2"/>
                                  </w:rPr>
                                  <w:t>tion’</w:t>
                                </w:r>
                                <w:r>
                                  <w:rPr>
                                    <w:rFonts w:ascii="Arial" w:hAnsi="Arial"/>
                                    <w:color w:val="1D1D1B"/>
                                    <w:spacing w:val="-17"/>
                                    <w:w w:val="121"/>
                                    <w:position w:val="3"/>
                                    <w:sz w:val="2"/>
                                  </w:rPr>
                                  <w:t>s</w:t>
                                </w:r>
                                <w:r>
                                  <w:rPr>
                                    <w:color w:val="1D1D1B"/>
                                    <w:spacing w:val="-10"/>
                                    <w:w w:val="113"/>
                                    <w:position w:val="3"/>
                                    <w:sz w:val="2"/>
                                  </w:rPr>
                                  <w:t>or</w:t>
                                </w:r>
                                <w:r>
                                  <w:rPr>
                                    <w:color w:val="1D1D1B"/>
                                    <w:spacing w:val="-5"/>
                                    <w:w w:val="113"/>
                                    <w:position w:val="2"/>
                                    <w:sz w:val="2"/>
                                  </w:rPr>
                                  <w:t>e</w:t>
                                </w:r>
                                <w:r>
                                  <w:rPr>
                                    <w:color w:val="1D1D1B"/>
                                    <w:spacing w:val="-10"/>
                                    <w:w w:val="113"/>
                                    <w:position w:val="2"/>
                                    <w:sz w:val="2"/>
                                  </w:rPr>
                                  <w:t>s</w:t>
                                </w:r>
                                <w:r>
                                  <w:rPr>
                                    <w:color w:val="1D1D1B"/>
                                    <w:spacing w:val="-10"/>
                                    <w:w w:val="113"/>
                                    <w:position w:val="1"/>
                                    <w:sz w:val="2"/>
                                  </w:rPr>
                                  <w:t>e</w:t>
                                </w:r>
                                <w:r>
                                  <w:rPr>
                                    <w:color w:val="1D1D1B"/>
                                    <w:w w:val="113"/>
                                    <w:position w:val="1"/>
                                    <w:sz w:val="2"/>
                                  </w:rPr>
                                  <w:t>c</w:t>
                                </w:r>
                                <w:r>
                                  <w:rPr>
                                    <w:color w:val="1D1D1B"/>
                                    <w:position w:val="1"/>
                                    <w:sz w:val="2"/>
                                  </w:rPr>
                                  <w:t xml:space="preserve">  </w:t>
                                </w:r>
                                <w:r>
                                  <w:rPr>
                                    <w:color w:val="1D1D1B"/>
                                    <w:spacing w:val="2"/>
                                    <w:position w:val="1"/>
                                    <w:sz w:val="2"/>
                                  </w:rPr>
                                  <w:t xml:space="preserve"> </w:t>
                                </w:r>
                                <w:r>
                                  <w:rPr>
                                    <w:color w:val="1D1D1B"/>
                                    <w:spacing w:val="-10"/>
                                    <w:w w:val="113"/>
                                    <w:position w:val="2"/>
                                    <w:sz w:val="2"/>
                                  </w:rPr>
                                  <w:t>se</w:t>
                                </w:r>
                                <w:r>
                                  <w:rPr>
                                    <w:color w:val="1D1D1B"/>
                                    <w:spacing w:val="-21"/>
                                    <w:w w:val="113"/>
                                    <w:position w:val="1"/>
                                    <w:sz w:val="2"/>
                                  </w:rPr>
                                  <w:t>c</w:t>
                                </w:r>
                                <w:r>
                                  <w:rPr>
                                    <w:rFonts w:ascii="Arial" w:hAnsi="Arial"/>
                                    <w:color w:val="1D1D1B"/>
                                    <w:w w:val="122"/>
                                    <w:position w:val="2"/>
                                    <w:sz w:val="2"/>
                                  </w:rPr>
                                  <w:t>tions</w:t>
                                </w:r>
                              </w:p>
                              <w:p w14:paraId="18DB7075" w14:textId="77777777" w:rsidR="00AA181E" w:rsidRDefault="00AA181E" w:rsidP="00617E12">
                                <w:pPr>
                                  <w:tabs>
                                    <w:tab w:val="left" w:pos="1497"/>
                                  </w:tabs>
                                  <w:spacing w:line="28" w:lineRule="exact"/>
                                  <w:ind w:right="60"/>
                                  <w:jc w:val="center"/>
                                  <w:rPr>
                                    <w:sz w:val="2"/>
                                  </w:rPr>
                                </w:pPr>
                                <w:r>
                                  <w:rPr>
                                    <w:color w:val="1D1D1B"/>
                                    <w:w w:val="113"/>
                                    <w:sz w:val="2"/>
                                  </w:rPr>
                                  <w:t>managemen</w:t>
                                </w:r>
                                <w:r>
                                  <w:rPr>
                                    <w:color w:val="1D1D1B"/>
                                    <w:spacing w:val="-117"/>
                                    <w:w w:val="113"/>
                                    <w:sz w:val="2"/>
                                  </w:rPr>
                                  <w:t>t</w:t>
                                </w:r>
                                <w:r>
                                  <w:rPr>
                                    <w:rFonts w:ascii="Arial" w:hAnsi="Arial"/>
                                    <w:color w:val="1D1D1B"/>
                                    <w:w w:val="116"/>
                                    <w:sz w:val="2"/>
                                  </w:rPr>
                                  <w:t>organis</w:t>
                                </w:r>
                                <w:r>
                                  <w:rPr>
                                    <w:rFonts w:ascii="Arial" w:hAnsi="Arial"/>
                                    <w:color w:val="1D1D1B"/>
                                    <w:spacing w:val="-7"/>
                                    <w:w w:val="116"/>
                                    <w:sz w:val="2"/>
                                  </w:rPr>
                                  <w:t>a</w:t>
                                </w:r>
                                <w:r>
                                  <w:rPr>
                                    <w:rFonts w:ascii="Arial" w:hAnsi="Arial"/>
                                    <w:color w:val="1D1D1B"/>
                                    <w:w w:val="121"/>
                                    <w:position w:val="3"/>
                                    <w:sz w:val="2"/>
                                  </w:rPr>
                                  <w:t>tion’s</w:t>
                                </w:r>
                                <w:r>
                                  <w:rPr>
                                    <w:rFonts w:ascii="Arial" w:hAnsi="Arial"/>
                                    <w:color w:val="1D1D1B"/>
                                    <w:position w:val="3"/>
                                    <w:sz w:val="2"/>
                                  </w:rPr>
                                  <w:t xml:space="preserve">   </w:t>
                                </w:r>
                                <w:r>
                                  <w:rPr>
                                    <w:rFonts w:ascii="Arial" w:hAnsi="Arial"/>
                                    <w:color w:val="1D1D1B"/>
                                    <w:spacing w:val="-2"/>
                                    <w:position w:val="3"/>
                                    <w:sz w:val="2"/>
                                  </w:rPr>
                                  <w:t xml:space="preserve"> </w:t>
                                </w:r>
                                <w:r>
                                  <w:rPr>
                                    <w:rFonts w:ascii="Arial" w:hAnsi="Arial"/>
                                    <w:color w:val="1D1D1B"/>
                                    <w:w w:val="120"/>
                                    <w:sz w:val="2"/>
                                  </w:rPr>
                                  <w:t>equi</w:t>
                                </w:r>
                                <w:r>
                                  <w:rPr>
                                    <w:rFonts w:ascii="Arial" w:hAnsi="Arial"/>
                                    <w:color w:val="1D1D1B"/>
                                    <w:spacing w:val="-4"/>
                                    <w:w w:val="120"/>
                                    <w:sz w:val="2"/>
                                  </w:rPr>
                                  <w:t>r</w:t>
                                </w:r>
                                <w:r>
                                  <w:rPr>
                                    <w:rFonts w:ascii="Arial" w:hAnsi="Arial"/>
                                    <w:color w:val="1D1D1B"/>
                                    <w:w w:val="118"/>
                                    <w:position w:val="1"/>
                                    <w:sz w:val="2"/>
                                  </w:rPr>
                                  <w:t>ement</w:t>
                                </w:r>
                                <w:r>
                                  <w:rPr>
                                    <w:rFonts w:ascii="Arial" w:hAnsi="Arial"/>
                                    <w:color w:val="1D1D1B"/>
                                    <w:spacing w:val="2"/>
                                    <w:w w:val="118"/>
                                    <w:position w:val="1"/>
                                    <w:sz w:val="2"/>
                                  </w:rPr>
                                  <w:t>s</w:t>
                                </w:r>
                                <w:r>
                                  <w:rPr>
                                    <w:rFonts w:ascii="Arial" w:hAnsi="Arial"/>
                                    <w:color w:val="1D1D1B"/>
                                    <w:w w:val="114"/>
                                    <w:position w:val="2"/>
                                    <w:sz w:val="2"/>
                                  </w:rPr>
                                  <w:t>a</w:t>
                                </w:r>
                                <w:r>
                                  <w:rPr>
                                    <w:rFonts w:ascii="Arial" w:hAnsi="Arial"/>
                                    <w:color w:val="1D1D1B"/>
                                    <w:spacing w:val="-4"/>
                                    <w:w w:val="114"/>
                                    <w:position w:val="2"/>
                                    <w:sz w:val="2"/>
                                  </w:rPr>
                                  <w:t>r</w:t>
                                </w:r>
                                <w:r>
                                  <w:rPr>
                                    <w:rFonts w:ascii="Arial" w:hAnsi="Arial"/>
                                    <w:color w:val="1D1D1B"/>
                                    <w:spacing w:val="2"/>
                                    <w:w w:val="112"/>
                                    <w:position w:val="2"/>
                                    <w:sz w:val="2"/>
                                  </w:rPr>
                                  <w:t>e</w:t>
                                </w:r>
                                <w:r>
                                  <w:rPr>
                                    <w:rFonts w:ascii="Arial" w:hAnsi="Arial"/>
                                    <w:color w:val="1D1D1B"/>
                                    <w:w w:val="121"/>
                                    <w:position w:val="3"/>
                                    <w:sz w:val="2"/>
                                  </w:rPr>
                                  <w:t>implemented</w:t>
                                </w:r>
                                <w:r>
                                  <w:rPr>
                                    <w:rFonts w:ascii="Arial" w:hAnsi="Arial"/>
                                    <w:color w:val="1D1D1B"/>
                                    <w:position w:val="3"/>
                                    <w:sz w:val="2"/>
                                  </w:rPr>
                                  <w:tab/>
                                </w:r>
                                <w:r>
                                  <w:rPr>
                                    <w:rFonts w:ascii="Arial" w:hAnsi="Arial"/>
                                    <w:color w:val="1D1D1B"/>
                                    <w:w w:val="101"/>
                                    <w:position w:val="4"/>
                                    <w:sz w:val="3"/>
                                  </w:rPr>
                                  <w:t>5.2</w:t>
                                </w:r>
                                <w:r>
                                  <w:rPr>
                                    <w:rFonts w:ascii="Arial" w:hAnsi="Arial"/>
                                    <w:color w:val="1D1D1B"/>
                                    <w:position w:val="4"/>
                                    <w:sz w:val="3"/>
                                  </w:rPr>
                                  <w:t xml:space="preserve">      </w:t>
                                </w:r>
                                <w:r>
                                  <w:rPr>
                                    <w:rFonts w:ascii="Arial" w:hAnsi="Arial"/>
                                    <w:color w:val="1D1D1B"/>
                                    <w:spacing w:val="1"/>
                                    <w:position w:val="4"/>
                                    <w:sz w:val="3"/>
                                  </w:rPr>
                                  <w:t xml:space="preserve"> </w:t>
                                </w:r>
                                <w:r>
                                  <w:rPr>
                                    <w:rFonts w:ascii="Arial" w:hAnsi="Arial"/>
                                    <w:color w:val="1D1D1B"/>
                                    <w:w w:val="116"/>
                                    <w:position w:val="2"/>
                                    <w:sz w:val="2"/>
                                  </w:rPr>
                                  <w:t>The</w:t>
                                </w:r>
                                <w:r>
                                  <w:rPr>
                                    <w:rFonts w:ascii="Arial" w:hAnsi="Arial"/>
                                    <w:color w:val="1D1D1B"/>
                                    <w:spacing w:val="-54"/>
                                    <w:w w:val="116"/>
                                    <w:position w:val="2"/>
                                    <w:sz w:val="2"/>
                                  </w:rPr>
                                  <w:t>r</w:t>
                                </w:r>
                                <w:r>
                                  <w:rPr>
                                    <w:rFonts w:ascii="Arial" w:hAnsi="Arial"/>
                                    <w:color w:val="1D1D1B"/>
                                    <w:w w:val="121"/>
                                    <w:position w:val="2"/>
                                    <w:sz w:val="2"/>
                                  </w:rPr>
                                  <w:t>tion’</w:t>
                                </w:r>
                                <w:r>
                                  <w:rPr>
                                    <w:rFonts w:ascii="Arial" w:hAnsi="Arial"/>
                                    <w:color w:val="1D1D1B"/>
                                    <w:spacing w:val="2"/>
                                    <w:w w:val="121"/>
                                    <w:position w:val="2"/>
                                    <w:sz w:val="2"/>
                                  </w:rPr>
                                  <w:t>s</w:t>
                                </w:r>
                                <w:r>
                                  <w:rPr>
                                    <w:rFonts w:ascii="Arial" w:hAnsi="Arial"/>
                                    <w:color w:val="1D1D1B"/>
                                    <w:w w:val="111"/>
                                    <w:position w:val="1"/>
                                    <w:sz w:val="2"/>
                                  </w:rPr>
                                  <w:t>access</w:t>
                                </w:r>
                                <w:r>
                                  <w:rPr>
                                    <w:rFonts w:ascii="Arial" w:hAnsi="Arial"/>
                                    <w:color w:val="1D1D1B"/>
                                    <w:spacing w:val="-2"/>
                                    <w:position w:val="1"/>
                                    <w:sz w:val="2"/>
                                  </w:rPr>
                                  <w:t xml:space="preserve"> </w:t>
                                </w:r>
                                <w:r>
                                  <w:rPr>
                                    <w:rFonts w:ascii="Times New Roman" w:hAnsi="Times New Roman"/>
                                    <w:color w:val="1D1D1B"/>
                                    <w:w w:val="106"/>
                                    <w:position w:val="1"/>
                                    <w:sz w:val="3"/>
                                  </w:rPr>
                                  <w:t>6.1</w:t>
                                </w:r>
                                <w:r>
                                  <w:rPr>
                                    <w:rFonts w:ascii="Times New Roman" w:hAnsi="Times New Roman"/>
                                    <w:color w:val="1D1D1B"/>
                                    <w:position w:val="1"/>
                                    <w:sz w:val="3"/>
                                  </w:rPr>
                                  <w:t xml:space="preserve">   </w:t>
                                </w:r>
                                <w:r>
                                  <w:rPr>
                                    <w:rFonts w:ascii="Times New Roman" w:hAnsi="Times New Roman"/>
                                    <w:color w:val="1D1D1B"/>
                                    <w:spacing w:val="-1"/>
                                    <w:position w:val="1"/>
                                    <w:sz w:val="3"/>
                                  </w:rPr>
                                  <w:t xml:space="preserve"> </w:t>
                                </w:r>
                                <w:r>
                                  <w:rPr>
                                    <w:rFonts w:ascii="Arial" w:hAnsi="Arial"/>
                                    <w:color w:val="1D1D1B"/>
                                    <w:w w:val="119"/>
                                    <w:position w:val="5"/>
                                    <w:sz w:val="2"/>
                                  </w:rPr>
                                  <w:t>personne</w:t>
                                </w:r>
                                <w:r>
                                  <w:rPr>
                                    <w:rFonts w:ascii="Arial" w:hAnsi="Arial"/>
                                    <w:color w:val="1D1D1B"/>
                                    <w:spacing w:val="-55"/>
                                    <w:w w:val="119"/>
                                    <w:position w:val="5"/>
                                    <w:sz w:val="2"/>
                                  </w:rPr>
                                  <w:t>l</w:t>
                                </w:r>
                                <w:r>
                                  <w:rPr>
                                    <w:color w:val="1D1D1B"/>
                                    <w:spacing w:val="-10"/>
                                    <w:w w:val="113"/>
                                    <w:position w:val="3"/>
                                    <w:sz w:val="2"/>
                                  </w:rPr>
                                  <w:t>ur</w:t>
                                </w:r>
                                <w:r>
                                  <w:rPr>
                                    <w:color w:val="1D1D1B"/>
                                    <w:spacing w:val="-10"/>
                                    <w:w w:val="113"/>
                                    <w:position w:val="2"/>
                                    <w:sz w:val="2"/>
                                  </w:rPr>
                                  <w:t>it</w:t>
                                </w:r>
                                <w:r>
                                  <w:rPr>
                                    <w:color w:val="1D1D1B"/>
                                    <w:spacing w:val="-5"/>
                                    <w:w w:val="113"/>
                                    <w:position w:val="2"/>
                                    <w:sz w:val="2"/>
                                  </w:rPr>
                                  <w:t>y</w:t>
                                </w:r>
                                <w:r>
                                  <w:rPr>
                                    <w:color w:val="1D1D1B"/>
                                    <w:w w:val="113"/>
                                    <w:position w:val="1"/>
                                    <w:sz w:val="2"/>
                                  </w:rPr>
                                  <w:t>d</w:t>
                                </w:r>
                              </w:p>
                              <w:p w14:paraId="3575FCC4" w14:textId="77777777" w:rsidR="00AA181E" w:rsidRDefault="00AA181E" w:rsidP="00617E12">
                                <w:pPr>
                                  <w:tabs>
                                    <w:tab w:val="left" w:pos="583"/>
                                  </w:tabs>
                                  <w:spacing w:line="3" w:lineRule="exact"/>
                                  <w:ind w:left="243"/>
                                  <w:rPr>
                                    <w:rFonts w:ascii="Arial"/>
                                    <w:sz w:val="2"/>
                                  </w:rPr>
                                </w:pPr>
                                <w:r>
                                  <w:rPr>
                                    <w:rFonts w:ascii="Arial"/>
                                    <w:color w:val="1D1D1B"/>
                                    <w:w w:val="120"/>
                                    <w:sz w:val="2"/>
                                  </w:rPr>
                                  <w:t>r</w:t>
                                </w:r>
                                <w:r>
                                  <w:rPr>
                                    <w:rFonts w:ascii="Arial"/>
                                    <w:color w:val="1D1D1B"/>
                                    <w:w w:val="120"/>
                                    <w:sz w:val="2"/>
                                  </w:rPr>
                                  <w:tab/>
                                  <w:t>register</w:t>
                                </w:r>
                                <w:r>
                                  <w:rPr>
                                    <w:rFonts w:ascii="Arial"/>
                                    <w:color w:val="1D1D1B"/>
                                    <w:w w:val="120"/>
                                    <w:position w:val="2"/>
                                    <w:sz w:val="2"/>
                                  </w:rPr>
                                  <w:t>.</w:t>
                                </w:r>
                              </w:p>
                              <w:p w14:paraId="0A6EB0E4" w14:textId="77777777" w:rsidR="00AA181E" w:rsidRDefault="00AA181E" w:rsidP="00617E12">
                                <w:pPr>
                                  <w:tabs>
                                    <w:tab w:val="left" w:pos="1087"/>
                                    <w:tab w:val="left" w:pos="1664"/>
                                  </w:tabs>
                                  <w:spacing w:line="84" w:lineRule="auto"/>
                                  <w:ind w:left="157" w:hanging="4"/>
                                  <w:rPr>
                                    <w:rFonts w:ascii="Arial" w:hAnsi="Arial"/>
                                    <w:sz w:val="2"/>
                                  </w:rPr>
                                </w:pP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37"/>
                                    <w:position w:val="1"/>
                                    <w:sz w:val="2"/>
                                  </w:rPr>
                                  <w:t>it</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1"/>
                                    <w:sz w:val="2"/>
                                  </w:rPr>
                                  <w:t>tion’</w:t>
                                </w:r>
                                <w:r>
                                  <w:rPr>
                                    <w:rFonts w:ascii="Arial" w:hAnsi="Arial"/>
                                    <w:color w:val="1D1D1B"/>
                                    <w:spacing w:val="-1"/>
                                    <w:w w:val="121"/>
                                    <w:sz w:val="2"/>
                                  </w:rPr>
                                  <w:t>s</w:t>
                                </w:r>
                                <w:r>
                                  <w:rPr>
                                    <w:rFonts w:ascii="Arial" w:hAnsi="Arial"/>
                                    <w:color w:val="1D1D1B"/>
                                    <w:w w:val="116"/>
                                    <w:position w:val="2"/>
                                    <w:sz w:val="2"/>
                                  </w:rPr>
                                  <w:t>risk</w:t>
                                </w:r>
                                <w:r>
                                  <w:rPr>
                                    <w:rFonts w:ascii="Arial" w:hAnsi="Arial"/>
                                    <w:color w:val="1D1D1B"/>
                                    <w:position w:val="2"/>
                                    <w:sz w:val="2"/>
                                  </w:rPr>
                                  <w:tab/>
                                </w: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sz w:val="3"/>
                                  </w:rPr>
                                  <w:t>otocol</w:t>
                                </w:r>
                                <w:r>
                                  <w:rPr>
                                    <w:rFonts w:ascii="Times New Roman" w:hAnsi="Times New Roman"/>
                                    <w:color w:val="1D1D1B"/>
                                    <w:sz w:val="3"/>
                                  </w:rPr>
                                  <w:t xml:space="preserve">                         </w:t>
                                </w:r>
                                <w:r>
                                  <w:rPr>
                                    <w:rFonts w:ascii="Times New Roman" w:hAnsi="Times New Roman"/>
                                    <w:color w:val="1D1D1B"/>
                                    <w:spacing w:val="3"/>
                                    <w:sz w:val="3"/>
                                  </w:rPr>
                                  <w:t xml:space="preserve"> </w:t>
                                </w:r>
                                <w:r>
                                  <w:rPr>
                                    <w:rFonts w:ascii="Arial" w:hAnsi="Arial"/>
                                    <w:color w:val="1D1D1B"/>
                                    <w:w w:val="116"/>
                                    <w:position w:val="3"/>
                                    <w:sz w:val="2"/>
                                  </w:rPr>
                                  <w:t>persons</w:t>
                                </w:r>
                                <w:r>
                                  <w:rPr>
                                    <w:rFonts w:ascii="Arial" w:hAnsi="Arial"/>
                                    <w:color w:val="1D1D1B"/>
                                    <w:position w:val="3"/>
                                    <w:sz w:val="2"/>
                                  </w:rPr>
                                  <w:t xml:space="preserve"> </w:t>
                                </w:r>
                                <w:r>
                                  <w:rPr>
                                    <w:rFonts w:ascii="Arial" w:hAnsi="Arial"/>
                                    <w:color w:val="1D1D1B"/>
                                    <w:spacing w:val="-3"/>
                                    <w:position w:val="3"/>
                                    <w:sz w:val="2"/>
                                  </w:rPr>
                                  <w:t xml:space="preserve"> </w:t>
                                </w:r>
                                <w:r>
                                  <w:rPr>
                                    <w:rFonts w:ascii="Arial" w:hAnsi="Arial"/>
                                    <w:color w:val="1D1D1B"/>
                                    <w:w w:val="121"/>
                                    <w:position w:val="4"/>
                                    <w:sz w:val="2"/>
                                  </w:rPr>
                                  <w:t>oblig</w:t>
                                </w:r>
                                <w:r>
                                  <w:rPr>
                                    <w:rFonts w:ascii="Arial" w:hAnsi="Arial"/>
                                    <w:color w:val="1D1D1B"/>
                                    <w:spacing w:val="-7"/>
                                    <w:w w:val="121"/>
                                    <w:position w:val="4"/>
                                    <w:sz w:val="2"/>
                                  </w:rPr>
                                  <w:t>a</w:t>
                                </w:r>
                                <w:r>
                                  <w:rPr>
                                    <w:rFonts w:ascii="Arial" w:hAnsi="Arial"/>
                                    <w:color w:val="1D1D1B"/>
                                    <w:w w:val="122"/>
                                    <w:position w:val="2"/>
                                    <w:sz w:val="2"/>
                                  </w:rPr>
                                  <w:t>tion</w:t>
                                </w:r>
                                <w:r>
                                  <w:rPr>
                                    <w:rFonts w:ascii="Arial" w:hAnsi="Arial"/>
                                    <w:color w:val="1D1D1B"/>
                                    <w:spacing w:val="-1"/>
                                    <w:w w:val="122"/>
                                    <w:position w:val="2"/>
                                    <w:sz w:val="2"/>
                                  </w:rPr>
                                  <w:t>s</w:t>
                                </w:r>
                                <w:r>
                                  <w:rPr>
                                    <w:rFonts w:ascii="Arial" w:hAnsi="Arial"/>
                                    <w:color w:val="1D1D1B"/>
                                    <w:w w:val="114"/>
                                    <w:position w:val="1"/>
                                    <w:sz w:val="2"/>
                                  </w:rPr>
                                  <w:t>a</w:t>
                                </w:r>
                                <w:r>
                                  <w:rPr>
                                    <w:rFonts w:ascii="Arial" w:hAnsi="Arial"/>
                                    <w:color w:val="1D1D1B"/>
                                    <w:spacing w:val="-7"/>
                                    <w:w w:val="114"/>
                                    <w:position w:val="1"/>
                                    <w:sz w:val="2"/>
                                  </w:rPr>
                                  <w:t>r</w:t>
                                </w:r>
                                <w:r>
                                  <w:rPr>
                                    <w:rFonts w:ascii="Arial" w:hAnsi="Arial"/>
                                    <w:color w:val="1D1D1B"/>
                                    <w:spacing w:val="-6"/>
                                    <w:w w:val="112"/>
                                    <w:sz w:val="2"/>
                                  </w:rPr>
                                  <w:t>e</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spacing w:val="-5"/>
                                    <w:w w:val="112"/>
                                    <w:position w:val="3"/>
                                    <w:sz w:val="2"/>
                                  </w:rPr>
                                  <w:t>e</w:t>
                                </w:r>
                                <w:r>
                                  <w:rPr>
                                    <w:rFonts w:ascii="Arial" w:hAnsi="Arial"/>
                                    <w:color w:val="1D1D1B"/>
                                    <w:w w:val="109"/>
                                    <w:position w:val="2"/>
                                    <w:sz w:val="2"/>
                                  </w:rPr>
                                  <w:t>i</w:t>
                                </w:r>
                                <w:r>
                                  <w:rPr>
                                    <w:rFonts w:ascii="Arial" w:hAnsi="Arial"/>
                                    <w:color w:val="1D1D1B"/>
                                    <w:spacing w:val="-5"/>
                                    <w:w w:val="109"/>
                                    <w:position w:val="2"/>
                                    <w:sz w:val="2"/>
                                  </w:rPr>
                                  <w:t>s</w:t>
                                </w:r>
                                <w:r>
                                  <w:rPr>
                                    <w:rFonts w:ascii="Arial" w:hAnsi="Arial"/>
                                    <w:color w:val="1D1D1B"/>
                                    <w:w w:val="113"/>
                                    <w:position w:val="1"/>
                                    <w:sz w:val="2"/>
                                  </w:rPr>
                                  <w:t>e</w:t>
                                </w:r>
                                <w:r>
                                  <w:rPr>
                                    <w:rFonts w:ascii="Arial" w:hAnsi="Arial"/>
                                    <w:color w:val="1D1D1B"/>
                                    <w:spacing w:val="-10"/>
                                    <w:w w:val="113"/>
                                    <w:position w:val="1"/>
                                    <w:sz w:val="2"/>
                                  </w:rPr>
                                  <w:t>x</w:t>
                                </w:r>
                                <w:r>
                                  <w:rPr>
                                    <w:rFonts w:ascii="Arial" w:hAnsi="Arial"/>
                                    <w:color w:val="1D1D1B"/>
                                    <w:w w:val="120"/>
                                    <w:sz w:val="2"/>
                                  </w:rPr>
                                  <w:t>ecutive</w:t>
                                </w:r>
                                <w:r>
                                  <w:rPr>
                                    <w:rFonts w:ascii="Arial" w:hAnsi="Arial"/>
                                    <w:color w:val="1D1D1B"/>
                                    <w:sz w:val="2"/>
                                  </w:rPr>
                                  <w:t xml:space="preserve">                         </w:t>
                                </w:r>
                                <w:r>
                                  <w:rPr>
                                    <w:rFonts w:ascii="Arial" w:hAnsi="Arial"/>
                                    <w:color w:val="1D1D1B"/>
                                    <w:spacing w:val="-3"/>
                                    <w:sz w:val="2"/>
                                  </w:rPr>
                                  <w:t xml:space="preserve"> </w:t>
                                </w:r>
                                <w:r>
                                  <w:rPr>
                                    <w:rFonts w:ascii="Arial" w:hAnsi="Arial"/>
                                    <w:color w:val="1D1D1B"/>
                                    <w:w w:val="119"/>
                                    <w:position w:val="4"/>
                                    <w:sz w:val="2"/>
                                  </w:rPr>
                                  <w:t xml:space="preserve">management </w:t>
                                </w:r>
                                <w:r>
                                  <w:rPr>
                                    <w:rFonts w:ascii="Arial" w:hAnsi="Arial"/>
                                    <w:color w:val="1D1D1B"/>
                                    <w:w w:val="124"/>
                                    <w:sz w:val="2"/>
                                  </w:rPr>
                                  <w:t>p</w:t>
                                </w:r>
                                <w:r>
                                  <w:rPr>
                                    <w:rFonts w:ascii="Arial" w:hAnsi="Arial"/>
                                    <w:color w:val="1D1D1B"/>
                                    <w:spacing w:val="-4"/>
                                    <w:w w:val="124"/>
                                    <w:sz w:val="2"/>
                                  </w:rPr>
                                  <w:t>r</w:t>
                                </w:r>
                                <w:r>
                                  <w:rPr>
                                    <w:rFonts w:ascii="Arial" w:hAnsi="Arial"/>
                                    <w:color w:val="1D1D1B"/>
                                    <w:w w:val="122"/>
                                    <w:sz w:val="2"/>
                                  </w:rPr>
                                  <w:t>ocedu</w:t>
                                </w:r>
                                <w:r>
                                  <w:rPr>
                                    <w:rFonts w:ascii="Arial" w:hAnsi="Arial"/>
                                    <w:color w:val="1D1D1B"/>
                                    <w:spacing w:val="-4"/>
                                    <w:w w:val="122"/>
                                    <w:sz w:val="2"/>
                                  </w:rPr>
                                  <w:t>r</w:t>
                                </w:r>
                                <w:r>
                                  <w:rPr>
                                    <w:rFonts w:ascii="Arial" w:hAnsi="Arial"/>
                                    <w:color w:val="1D1D1B"/>
                                    <w:w w:val="106"/>
                                    <w:position w:val="1"/>
                                    <w:sz w:val="2"/>
                                  </w:rPr>
                                  <w:t>es.</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7"/>
                                    <w:position w:val="1"/>
                                    <w:sz w:val="2"/>
                                  </w:rPr>
                                  <w:t>and</w:t>
                                </w:r>
                                <w:r>
                                  <w:rPr>
                                    <w:rFonts w:ascii="Arial" w:hAnsi="Arial"/>
                                    <w:color w:val="1D1D1B"/>
                                    <w:position w:val="1"/>
                                    <w:sz w:val="2"/>
                                  </w:rPr>
                                  <w:tab/>
                                </w:r>
                                <w:r>
                                  <w:rPr>
                                    <w:rFonts w:ascii="Arial" w:hAnsi="Arial"/>
                                    <w:color w:val="1D1D1B"/>
                                    <w:position w:val="1"/>
                                    <w:sz w:val="2"/>
                                  </w:rPr>
                                  <w:tab/>
                                </w:r>
                                <w:r>
                                  <w:rPr>
                                    <w:rFonts w:ascii="Arial" w:hAnsi="Arial"/>
                                    <w:color w:val="1D1D1B"/>
                                    <w:w w:val="119"/>
                                    <w:position w:val="1"/>
                                    <w:sz w:val="2"/>
                                  </w:rPr>
                                  <w:t>embedde</w:t>
                                </w:r>
                                <w:r>
                                  <w:rPr>
                                    <w:rFonts w:ascii="Arial" w:hAnsi="Arial"/>
                                    <w:color w:val="1D1D1B"/>
                                    <w:spacing w:val="-79"/>
                                    <w:w w:val="119"/>
                                    <w:position w:val="1"/>
                                    <w:sz w:val="2"/>
                                  </w:rPr>
                                  <w:t>d</w:t>
                                </w:r>
                                <w:r>
                                  <w:rPr>
                                    <w:rFonts w:ascii="Arial" w:hAnsi="Arial"/>
                                    <w:color w:val="1D1D1B"/>
                                    <w:w w:val="137"/>
                                    <w:position w:val="2"/>
                                    <w:sz w:val="2"/>
                                  </w:rPr>
                                  <w:t>i</w:t>
                                </w:r>
                                <w:r>
                                  <w:rPr>
                                    <w:rFonts w:ascii="Arial" w:hAnsi="Arial"/>
                                    <w:color w:val="1D1D1B"/>
                                    <w:spacing w:val="-5"/>
                                    <w:w w:val="137"/>
                                    <w:position w:val="2"/>
                                    <w:sz w:val="2"/>
                                  </w:rPr>
                                  <w:t>t</w:t>
                                </w: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2"/>
                                    <w:sz w:val="2"/>
                                  </w:rPr>
                                  <w:t>incorpora</w:t>
                                </w:r>
                              </w:p>
                              <w:p w14:paraId="5384CB75" w14:textId="77777777" w:rsidR="00AA181E" w:rsidRDefault="00AA181E" w:rsidP="00617E12">
                                <w:pPr>
                                  <w:tabs>
                                    <w:tab w:val="left" w:pos="1218"/>
                                    <w:tab w:val="left" w:pos="1499"/>
                                  </w:tabs>
                                  <w:spacing w:line="-112" w:lineRule="auto"/>
                                  <w:ind w:left="358"/>
                                  <w:rPr>
                                    <w:rFonts w:ascii="Arial"/>
                                    <w:sz w:val="2"/>
                                  </w:rPr>
                                </w:pP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Times New Roman"/>
                                    <w:color w:val="1D1D1B"/>
                                    <w:w w:val="120"/>
                                    <w:sz w:val="3"/>
                                  </w:rPr>
                                  <w:t>4.3</w:t>
                                </w:r>
                                <w:r>
                                  <w:rPr>
                                    <w:rFonts w:ascii="Times New Roman"/>
                                    <w:color w:val="1D1D1B"/>
                                    <w:w w:val="120"/>
                                    <w:sz w:val="3"/>
                                  </w:rPr>
                                  <w:tab/>
                                </w:r>
                                <w:r>
                                  <w:rPr>
                                    <w:rFonts w:ascii="Arial"/>
                                    <w:color w:val="1D1D1B"/>
                                    <w:w w:val="120"/>
                                    <w:position w:val="2"/>
                                    <w:sz w:val="2"/>
                                  </w:rPr>
                                  <w:t>and</w:t>
                                </w:r>
                                <w:r>
                                  <w:rPr>
                                    <w:rFonts w:ascii="Arial"/>
                                    <w:color w:val="1D1D1B"/>
                                    <w:w w:val="120"/>
                                    <w:position w:val="1"/>
                                    <w:sz w:val="2"/>
                                  </w:rPr>
                                  <w:t>reflected</w:t>
                                </w:r>
                              </w:p>
                              <w:p w14:paraId="287E1CED" w14:textId="77777777" w:rsidR="00AA181E" w:rsidRDefault="00AA181E" w:rsidP="00617E12">
                                <w:pPr>
                                  <w:tabs>
                                    <w:tab w:val="left" w:pos="1081"/>
                                  </w:tabs>
                                  <w:spacing w:line="23" w:lineRule="exact"/>
                                  <w:ind w:left="244"/>
                                  <w:rPr>
                                    <w:rFonts w:ascii="Arial"/>
                                    <w:sz w:val="2"/>
                                  </w:rPr>
                                </w:pPr>
                                <w:r>
                                  <w:rPr>
                                    <w:rFonts w:ascii="Arial"/>
                                    <w:color w:val="1D1D1B"/>
                                    <w:w w:val="120"/>
                                    <w:sz w:val="2"/>
                                  </w:rPr>
                                  <w:t>ecorde</w:t>
                                </w:r>
                                <w:r>
                                  <w:rPr>
                                    <w:rFonts w:ascii="Arial"/>
                                    <w:color w:val="1D1D1B"/>
                                    <w:spacing w:val="-82"/>
                                    <w:w w:val="120"/>
                                    <w:sz w:val="2"/>
                                  </w:rPr>
                                  <w:t>d</w:t>
                                </w:r>
                                <w:r>
                                  <w:rPr>
                                    <w:rFonts w:ascii="Arial"/>
                                    <w:color w:val="1D1D1B"/>
                                    <w:w w:val="121"/>
                                    <w:position w:val="1"/>
                                    <w:sz w:val="2"/>
                                  </w:rPr>
                                  <w:t>framework</w:t>
                                </w:r>
                                <w:r>
                                  <w:rPr>
                                    <w:rFonts w:ascii="Arial"/>
                                    <w:color w:val="1D1D1B"/>
                                    <w:spacing w:val="-41"/>
                                    <w:w w:val="121"/>
                                    <w:position w:val="1"/>
                                    <w:sz w:val="2"/>
                                  </w:rPr>
                                  <w:t>,</w:t>
                                </w:r>
                                <w:r>
                                  <w:rPr>
                                    <w:rFonts w:ascii="Arial"/>
                                    <w:color w:val="1D1D1B"/>
                                    <w:w w:val="123"/>
                                    <w:position w:val="2"/>
                                    <w:sz w:val="2"/>
                                  </w:rPr>
                                  <w:t>in</w:t>
                                </w:r>
                                <w:r>
                                  <w:rPr>
                                    <w:rFonts w:ascii="Arial"/>
                                    <w:color w:val="1D1D1B"/>
                                    <w:position w:val="2"/>
                                    <w:sz w:val="2"/>
                                  </w:rPr>
                                  <w:tab/>
                                </w:r>
                                <w:r>
                                  <w:rPr>
                                    <w:rFonts w:ascii="Arial"/>
                                    <w:color w:val="1D1D1B"/>
                                    <w:w w:val="117"/>
                                    <w:position w:val="2"/>
                                    <w:sz w:val="2"/>
                                  </w:rPr>
                                  <w:t>Securit</w:t>
                                </w:r>
                                <w:r>
                                  <w:rPr>
                                    <w:rFonts w:ascii="Arial"/>
                                    <w:color w:val="1D1D1B"/>
                                    <w:spacing w:val="2"/>
                                    <w:w w:val="117"/>
                                    <w:position w:val="2"/>
                                    <w:sz w:val="2"/>
                                  </w:rPr>
                                  <w:t>y</w:t>
                                </w:r>
                                <w:r>
                                  <w:rPr>
                                    <w:rFonts w:ascii="Arial"/>
                                    <w:color w:val="1D1D1B"/>
                                    <w:spacing w:val="-4"/>
                                    <w:w w:val="127"/>
                                    <w:position w:val="1"/>
                                    <w:sz w:val="2"/>
                                  </w:rPr>
                                  <w:t>r</w:t>
                                </w:r>
                                <w:r>
                                  <w:rPr>
                                    <w:rFonts w:ascii="Arial"/>
                                    <w:color w:val="1D1D1B"/>
                                    <w:w w:val="120"/>
                                    <w:position w:val="1"/>
                                    <w:sz w:val="2"/>
                                  </w:rPr>
                                  <w:t>equir</w:t>
                                </w:r>
                                <w:r>
                                  <w:rPr>
                                    <w:rFonts w:ascii="Arial"/>
                                    <w:color w:val="1D1D1B"/>
                                    <w:position w:val="1"/>
                                    <w:sz w:val="2"/>
                                  </w:rPr>
                                  <w:t xml:space="preserve">                            </w:t>
                                </w:r>
                                <w:r>
                                  <w:rPr>
                                    <w:rFonts w:ascii="Arial"/>
                                    <w:color w:val="1D1D1B"/>
                                    <w:w w:val="107"/>
                                    <w:position w:val="1"/>
                                    <w:sz w:val="3"/>
                                  </w:rPr>
                                  <w:t>P</w:t>
                                </w:r>
                                <w:r>
                                  <w:rPr>
                                    <w:rFonts w:ascii="Arial"/>
                                    <w:color w:val="1D1D1B"/>
                                    <w:spacing w:val="-9"/>
                                    <w:w w:val="107"/>
                                    <w:position w:val="1"/>
                                    <w:sz w:val="3"/>
                                  </w:rPr>
                                  <w:t>r</w:t>
                                </w:r>
                                <w:r>
                                  <w:rPr>
                                    <w:rFonts w:ascii="Arial"/>
                                    <w:color w:val="1D1D1B"/>
                                    <w:w w:val="115"/>
                                    <w:sz w:val="3"/>
                                  </w:rPr>
                                  <w:t>otocol</w:t>
                                </w:r>
                                <w:r>
                                  <w:rPr>
                                    <w:rFonts w:ascii="Arial"/>
                                    <w:color w:val="1D1D1B"/>
                                    <w:sz w:val="3"/>
                                  </w:rPr>
                                  <w:t xml:space="preserve">             </w:t>
                                </w:r>
                                <w:r>
                                  <w:rPr>
                                    <w:rFonts w:ascii="Arial"/>
                                    <w:color w:val="1D1D1B"/>
                                    <w:spacing w:val="1"/>
                                    <w:sz w:val="3"/>
                                  </w:rPr>
                                  <w:t xml:space="preserve"> </w:t>
                                </w:r>
                                <w:r>
                                  <w:rPr>
                                    <w:rFonts w:ascii="Arial"/>
                                    <w:color w:val="1D1D1B"/>
                                    <w:w w:val="123"/>
                                    <w:position w:val="3"/>
                                    <w:sz w:val="2"/>
                                  </w:rPr>
                                  <w:t>i</w:t>
                                </w:r>
                                <w:r>
                                  <w:rPr>
                                    <w:rFonts w:ascii="Arial"/>
                                    <w:color w:val="1D1D1B"/>
                                    <w:spacing w:val="-1"/>
                                    <w:w w:val="123"/>
                                    <w:position w:val="3"/>
                                    <w:sz w:val="2"/>
                                  </w:rPr>
                                  <w:t>n</w:t>
                                </w:r>
                                <w:r>
                                  <w:rPr>
                                    <w:rFonts w:ascii="Arial"/>
                                    <w:color w:val="1D1D1B"/>
                                    <w:w w:val="123"/>
                                    <w:position w:val="3"/>
                                    <w:sz w:val="2"/>
                                  </w:rPr>
                                  <w:t>th</w:t>
                                </w:r>
                                <w:r>
                                  <w:rPr>
                                    <w:rFonts w:ascii="Arial"/>
                                    <w:color w:val="1D1D1B"/>
                                    <w:spacing w:val="-1"/>
                                    <w:w w:val="123"/>
                                    <w:position w:val="3"/>
                                    <w:sz w:val="2"/>
                                  </w:rPr>
                                  <w:t>e</w:t>
                                </w:r>
                                <w:r>
                                  <w:rPr>
                                    <w:rFonts w:ascii="Arial"/>
                                    <w:color w:val="1D1D1B"/>
                                    <w:w w:val="116"/>
                                    <w:position w:val="2"/>
                                    <w:sz w:val="2"/>
                                  </w:rPr>
                                  <w:t>organis</w:t>
                                </w:r>
                                <w:r>
                                  <w:rPr>
                                    <w:rFonts w:ascii="Arial"/>
                                    <w:color w:val="1D1D1B"/>
                                    <w:spacing w:val="-16"/>
                                    <w:w w:val="116"/>
                                    <w:position w:val="2"/>
                                    <w:sz w:val="2"/>
                                  </w:rPr>
                                  <w:t>a</w:t>
                                </w:r>
                                <w:r>
                                  <w:rPr>
                                    <w:rFonts w:ascii="Arial"/>
                                    <w:color w:val="1D1D1B"/>
                                    <w:w w:val="128"/>
                                    <w:position w:val="3"/>
                                    <w:sz w:val="2"/>
                                  </w:rPr>
                                  <w:t>int</w:t>
                                </w:r>
                                <w:r>
                                  <w:rPr>
                                    <w:rFonts w:ascii="Arial"/>
                                    <w:color w:val="1D1D1B"/>
                                    <w:spacing w:val="-1"/>
                                    <w:w w:val="128"/>
                                    <w:position w:val="3"/>
                                    <w:sz w:val="2"/>
                                  </w:rPr>
                                  <w:t>o</w:t>
                                </w:r>
                                <w:r>
                                  <w:rPr>
                                    <w:rFonts w:ascii="Arial"/>
                                    <w:color w:val="1D1D1B"/>
                                    <w:w w:val="123"/>
                                    <w:position w:val="1"/>
                                    <w:sz w:val="2"/>
                                  </w:rPr>
                                  <w:t>th</w:t>
                                </w:r>
                                <w:r>
                                  <w:rPr>
                                    <w:rFonts w:ascii="Arial"/>
                                    <w:color w:val="1D1D1B"/>
                                    <w:spacing w:val="-1"/>
                                    <w:w w:val="123"/>
                                    <w:position w:val="1"/>
                                    <w:sz w:val="2"/>
                                  </w:rPr>
                                  <w:t>e</w:t>
                                </w:r>
                                <w:r>
                                  <w:rPr>
                                    <w:rFonts w:ascii="Arial"/>
                                    <w:color w:val="1D1D1B"/>
                                    <w:w w:val="118"/>
                                    <w:sz w:val="2"/>
                                  </w:rPr>
                                  <w:t>daily</w:t>
                                </w:r>
                              </w:p>
                              <w:p w14:paraId="09286646" w14:textId="77777777" w:rsidR="00AA181E" w:rsidRDefault="00AA181E" w:rsidP="00617E12">
                                <w:pPr>
                                  <w:tabs>
                                    <w:tab w:val="left" w:pos="668"/>
                                    <w:tab w:val="left" w:pos="1077"/>
                                    <w:tab w:val="left" w:pos="1626"/>
                                  </w:tabs>
                                  <w:spacing w:line="9" w:lineRule="exact"/>
                                  <w:ind w:left="299"/>
                                  <w:rPr>
                                    <w:rFonts w:ascii="Arial" w:hAnsi="Arial"/>
                                    <w:sz w:val="2"/>
                                  </w:rPr>
                                </w:pPr>
                                <w:r>
                                  <w:rPr>
                                    <w:rFonts w:ascii="Times New Roman" w:hAnsi="Times New Roman"/>
                                    <w:color w:val="1D1D1B"/>
                                    <w:w w:val="111"/>
                                    <w:sz w:val="3"/>
                                  </w:rPr>
                                  <w:t>3.3</w:t>
                                </w:r>
                                <w:r>
                                  <w:rPr>
                                    <w:rFonts w:ascii="Times New Roman" w:hAnsi="Times New Roman"/>
                                    <w:color w:val="1D1D1B"/>
                                    <w:sz w:val="3"/>
                                  </w:rPr>
                                  <w:tab/>
                                </w:r>
                                <w:r>
                                  <w:rPr>
                                    <w:rFonts w:ascii="Arial" w:hAnsi="Arial"/>
                                    <w:color w:val="1D1D1B"/>
                                    <w:w w:val="121"/>
                                    <w:sz w:val="2"/>
                                  </w:rPr>
                                  <w:t>tion’s</w:t>
                                </w:r>
                                <w:r>
                                  <w:rPr>
                                    <w:rFonts w:ascii="Arial" w:hAnsi="Arial"/>
                                    <w:color w:val="1D1D1B"/>
                                    <w:sz w:val="2"/>
                                  </w:rPr>
                                  <w:tab/>
                                </w:r>
                                <w:r>
                                  <w:rPr>
                                    <w:rFonts w:ascii="Arial" w:hAnsi="Arial"/>
                                    <w:color w:val="1D1D1B"/>
                                    <w:w w:val="116"/>
                                    <w:position w:val="2"/>
                                    <w:sz w:val="2"/>
                                  </w:rPr>
                                  <w:t>organis</w:t>
                                </w:r>
                                <w:r>
                                  <w:rPr>
                                    <w:rFonts w:ascii="Arial" w:hAnsi="Arial"/>
                                    <w:color w:val="1D1D1B"/>
                                    <w:spacing w:val="-4"/>
                                    <w:w w:val="116"/>
                                    <w:position w:val="2"/>
                                    <w:sz w:val="2"/>
                                  </w:rPr>
                                  <w:t>a</w:t>
                                </w:r>
                                <w:r>
                                  <w:rPr>
                                    <w:rFonts w:ascii="Arial" w:hAnsi="Arial"/>
                                    <w:color w:val="1D1D1B"/>
                                    <w:w w:val="121"/>
                                    <w:sz w:val="2"/>
                                  </w:rPr>
                                  <w:t>tion’s</w:t>
                                </w:r>
                                <w:r>
                                  <w:rPr>
                                    <w:rFonts w:ascii="Arial" w:hAnsi="Arial"/>
                                    <w:color w:val="1D1D1B"/>
                                    <w:spacing w:val="1"/>
                                    <w:sz w:val="2"/>
                                  </w:rPr>
                                  <w:t xml:space="preserve"> </w:t>
                                </w:r>
                                <w:r>
                                  <w:rPr>
                                    <w:rFonts w:ascii="Arial" w:hAnsi="Arial"/>
                                    <w:color w:val="1D1D1B"/>
                                    <w:w w:val="118"/>
                                    <w:position w:val="3"/>
                                    <w:sz w:val="2"/>
                                  </w:rPr>
                                  <w:t>ement</w:t>
                                </w:r>
                                <w:r>
                                  <w:rPr>
                                    <w:rFonts w:ascii="Arial" w:hAnsi="Arial"/>
                                    <w:color w:val="1D1D1B"/>
                                    <w:spacing w:val="2"/>
                                    <w:w w:val="118"/>
                                    <w:position w:val="3"/>
                                    <w:sz w:val="2"/>
                                  </w:rPr>
                                  <w:t>s</w:t>
                                </w:r>
                                <w:r>
                                  <w:rPr>
                                    <w:rFonts w:ascii="Arial" w:hAnsi="Arial"/>
                                    <w:color w:val="1D1D1B"/>
                                    <w:w w:val="114"/>
                                    <w:position w:val="1"/>
                                    <w:sz w:val="2"/>
                                  </w:rPr>
                                  <w:t>a</w:t>
                                </w:r>
                                <w:r>
                                  <w:rPr>
                                    <w:rFonts w:ascii="Arial" w:hAnsi="Arial"/>
                                    <w:color w:val="1D1D1B"/>
                                    <w:spacing w:val="-4"/>
                                    <w:w w:val="114"/>
                                    <w:position w:val="1"/>
                                    <w:sz w:val="2"/>
                                  </w:rPr>
                                  <w:t>r</w:t>
                                </w:r>
                                <w:r>
                                  <w:rPr>
                                    <w:rFonts w:ascii="Arial" w:hAnsi="Arial"/>
                                    <w:color w:val="1D1D1B"/>
                                    <w:spacing w:val="2"/>
                                    <w:w w:val="112"/>
                                    <w:position w:val="1"/>
                                    <w:sz w:val="2"/>
                                  </w:rPr>
                                  <w:t>e</w:t>
                                </w:r>
                                <w:r>
                                  <w:rPr>
                                    <w:rFonts w:ascii="Arial" w:hAnsi="Arial"/>
                                    <w:color w:val="1D1D1B"/>
                                    <w:w w:val="118"/>
                                    <w:position w:val="1"/>
                                    <w:sz w:val="2"/>
                                  </w:rPr>
                                  <w:t>appr</w:t>
                                </w:r>
                                <w:r>
                                  <w:rPr>
                                    <w:rFonts w:ascii="Arial" w:hAnsi="Arial"/>
                                    <w:color w:val="1D1D1B"/>
                                    <w:position w:val="1"/>
                                    <w:sz w:val="2"/>
                                  </w:rPr>
                                  <w:tab/>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otocol</w:t>
                                </w:r>
                                <w:r>
                                  <w:rPr>
                                    <w:rFonts w:ascii="Times New Roman" w:hAnsi="Times New Roman"/>
                                    <w:color w:val="1D1D1B"/>
                                    <w:position w:val="1"/>
                                    <w:sz w:val="3"/>
                                  </w:rPr>
                                  <w:t xml:space="preserve">   </w:t>
                                </w:r>
                                <w:r>
                                  <w:rPr>
                                    <w:rFonts w:ascii="Times New Roman" w:hAnsi="Times New Roman"/>
                                    <w:color w:val="1D1D1B"/>
                                    <w:spacing w:val="3"/>
                                    <w:position w:val="1"/>
                                    <w:sz w:val="3"/>
                                  </w:rPr>
                                  <w:t xml:space="preserve"> </w:t>
                                </w:r>
                                <w:r>
                                  <w:rPr>
                                    <w:rFonts w:ascii="Arial" w:hAnsi="Arial"/>
                                    <w:color w:val="1D1D1B"/>
                                    <w:w w:val="121"/>
                                    <w:position w:val="2"/>
                                    <w:sz w:val="2"/>
                                  </w:rPr>
                                  <w:t>tion’</w:t>
                                </w:r>
                                <w:r>
                                  <w:rPr>
                                    <w:rFonts w:ascii="Arial" w:hAnsi="Arial"/>
                                    <w:color w:val="1D1D1B"/>
                                    <w:spacing w:val="-16"/>
                                    <w:w w:val="121"/>
                                    <w:position w:val="2"/>
                                    <w:sz w:val="2"/>
                                  </w:rPr>
                                  <w:t>s</w:t>
                                </w:r>
                                <w:r>
                                  <w:rPr>
                                    <w:rFonts w:ascii="Arial" w:hAnsi="Arial"/>
                                    <w:color w:val="1D1D1B"/>
                                    <w:w w:val="123"/>
                                    <w:position w:val="3"/>
                                    <w:sz w:val="2"/>
                                  </w:rPr>
                                  <w:t>te</w:t>
                                </w:r>
                                <w:r>
                                  <w:rPr>
                                    <w:rFonts w:ascii="Arial" w:hAnsi="Arial"/>
                                    <w:color w:val="1D1D1B"/>
                                    <w:spacing w:val="-25"/>
                                    <w:w w:val="123"/>
                                    <w:position w:val="3"/>
                                    <w:sz w:val="2"/>
                                  </w:rPr>
                                  <w:t>d</w:t>
                                </w:r>
                                <w:r>
                                  <w:rPr>
                                    <w:rFonts w:ascii="Arial" w:hAnsi="Arial"/>
                                    <w:color w:val="1D1D1B"/>
                                    <w:w w:val="117"/>
                                    <w:position w:val="6"/>
                                    <w:sz w:val="2"/>
                                  </w:rPr>
                                  <w:t>sponsorshi</w:t>
                                </w:r>
                                <w:r>
                                  <w:rPr>
                                    <w:rFonts w:ascii="Arial" w:hAnsi="Arial"/>
                                    <w:color w:val="1D1D1B"/>
                                    <w:spacing w:val="-107"/>
                                    <w:w w:val="117"/>
                                    <w:position w:val="6"/>
                                    <w:sz w:val="2"/>
                                  </w:rPr>
                                  <w:t>p</w:t>
                                </w:r>
                                <w:r>
                                  <w:rPr>
                                    <w:rFonts w:ascii="Arial" w:hAnsi="Arial"/>
                                    <w:color w:val="1D1D1B"/>
                                    <w:w w:val="123"/>
                                    <w:position w:val="1"/>
                                    <w:sz w:val="2"/>
                                  </w:rPr>
                                  <w:t>in</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3"/>
                                    <w:position w:val="1"/>
                                    <w:sz w:val="2"/>
                                  </w:rPr>
                                  <w:t>functions</w:t>
                                </w:r>
                              </w:p>
                              <w:p w14:paraId="6DE84B6A" w14:textId="77777777" w:rsidR="00AA181E" w:rsidRDefault="00AA181E" w:rsidP="00617E12">
                                <w:pPr>
                                  <w:spacing w:line="1" w:lineRule="exact"/>
                                  <w:ind w:left="133" w:right="479"/>
                                  <w:jc w:val="center"/>
                                  <w:rPr>
                                    <w:rFonts w:ascii="Arial"/>
                                    <w:sz w:val="2"/>
                                  </w:rPr>
                                </w:pPr>
                                <w:r>
                                  <w:rPr>
                                    <w:rFonts w:ascii="Arial"/>
                                    <w:color w:val="1D1D1B"/>
                                    <w:w w:val="125"/>
                                    <w:sz w:val="2"/>
                                  </w:rPr>
                                  <w:t>the</w:t>
                                </w:r>
                              </w:p>
                              <w:p w14:paraId="03A2265C" w14:textId="77777777" w:rsidR="00AA181E" w:rsidRDefault="00AA181E" w:rsidP="00617E12">
                                <w:pPr>
                                  <w:spacing w:line="8" w:lineRule="exact"/>
                                  <w:ind w:left="133" w:right="544"/>
                                  <w:jc w:val="center"/>
                                  <w:rPr>
                                    <w:rFonts w:ascii="Arial"/>
                                    <w:sz w:val="2"/>
                                  </w:rPr>
                                </w:pPr>
                                <w:r>
                                  <w:rPr>
                                    <w:rFonts w:ascii="Arial"/>
                                    <w:color w:val="1D1D1B"/>
                                    <w:w w:val="125"/>
                                    <w:sz w:val="2"/>
                                  </w:rPr>
                                  <w:t>in</w:t>
                                </w:r>
                              </w:p>
                              <w:p w14:paraId="7EA64CD8" w14:textId="77777777" w:rsidR="00AA181E" w:rsidRDefault="00AA181E" w:rsidP="00617E12">
                                <w:pPr>
                                  <w:spacing w:line="18" w:lineRule="exact"/>
                                  <w:ind w:left="133" w:right="660"/>
                                  <w:jc w:val="center"/>
                                  <w:rPr>
                                    <w:rFonts w:ascii="Arial"/>
                                    <w:sz w:val="2"/>
                                  </w:rPr>
                                </w:pPr>
                                <w:r>
                                  <w:rPr>
                                    <w:rFonts w:ascii="Arial"/>
                                    <w:color w:val="1D1D1B"/>
                                    <w:w w:val="120"/>
                                    <w:sz w:val="2"/>
                                  </w:rPr>
                                  <w:t>eviewed</w:t>
                                </w:r>
                              </w:p>
                              <w:p w14:paraId="4CDEE7DD" w14:textId="77777777" w:rsidR="00AA181E" w:rsidRDefault="00AA181E" w:rsidP="00617E12">
                                <w:pPr>
                                  <w:tabs>
                                    <w:tab w:val="left" w:pos="582"/>
                                  </w:tabs>
                                  <w:spacing w:line="26" w:lineRule="exact"/>
                                  <w:ind w:left="119"/>
                                  <w:rPr>
                                    <w:rFonts w:ascii="Arial"/>
                                    <w:sz w:val="2"/>
                                  </w:rPr>
                                </w:pPr>
                                <w:r>
                                  <w:rPr>
                                    <w:rFonts w:ascii="Arial"/>
                                    <w:color w:val="1D1D1B"/>
                                    <w:w w:val="120"/>
                                    <w:sz w:val="2"/>
                                  </w:rPr>
                                  <w:t>management</w:t>
                                </w:r>
                                <w:r>
                                  <w:rPr>
                                    <w:rFonts w:ascii="Arial"/>
                                    <w:color w:val="1D1D1B"/>
                                    <w:w w:val="120"/>
                                    <w:sz w:val="2"/>
                                  </w:rPr>
                                  <w:tab/>
                                  <w:t>organisa</w:t>
                                </w:r>
                              </w:p>
                              <w:p w14:paraId="1E71EA9F" w14:textId="77777777" w:rsidR="00AA181E" w:rsidRDefault="00AA181E" w:rsidP="00617E12">
                                <w:pPr>
                                  <w:tabs>
                                    <w:tab w:val="left" w:pos="706"/>
                                  </w:tabs>
                                  <w:spacing w:line="177" w:lineRule="auto"/>
                                  <w:ind w:left="192"/>
                                  <w:rPr>
                                    <w:rFonts w:ascii="Arial"/>
                                    <w:sz w:val="2"/>
                                  </w:rPr>
                                </w:pPr>
                                <w:r>
                                  <w:rPr>
                                    <w:rFonts w:ascii="Arial"/>
                                    <w:color w:val="1D1D1B"/>
                                    <w:w w:val="120"/>
                                    <w:sz w:val="2"/>
                                  </w:rPr>
                                  <w:t>and</w:t>
                                </w:r>
                                <w:r>
                                  <w:rPr>
                                    <w:rFonts w:ascii="Arial"/>
                                    <w:color w:val="1D1D1B"/>
                                    <w:w w:val="120"/>
                                    <w:position w:val="1"/>
                                    <w:sz w:val="2"/>
                                  </w:rPr>
                                  <w:t>r</w:t>
                                </w:r>
                                <w:r>
                                  <w:rPr>
                                    <w:rFonts w:ascii="Arial"/>
                                    <w:color w:val="1D1D1B"/>
                                    <w:w w:val="120"/>
                                    <w:position w:val="1"/>
                                    <w:sz w:val="2"/>
                                  </w:rPr>
                                  <w:tab/>
                                </w:r>
                                <w:r>
                                  <w:rPr>
                                    <w:rFonts w:ascii="Arial"/>
                                    <w:color w:val="1D1D1B"/>
                                    <w:w w:val="120"/>
                                    <w:sz w:val="2"/>
                                  </w:rPr>
                                  <w:t>and</w:t>
                                </w:r>
                              </w:p>
                              <w:p w14:paraId="1342875E" w14:textId="77777777" w:rsidR="00AA181E" w:rsidRDefault="00AA181E" w:rsidP="00617E12">
                                <w:pPr>
                                  <w:spacing w:line="12" w:lineRule="exact"/>
                                  <w:ind w:right="621"/>
                                  <w:jc w:val="center"/>
                                  <w:rPr>
                                    <w:rFonts w:ascii="Arial"/>
                                    <w:sz w:val="2"/>
                                  </w:rPr>
                                </w:pPr>
                                <w:r>
                                  <w:rPr>
                                    <w:rFonts w:ascii="Arial"/>
                                    <w:color w:val="1D1D1B"/>
                                    <w:w w:val="127"/>
                                    <w:sz w:val="2"/>
                                  </w:rPr>
                                  <w:t>r</w:t>
                                </w:r>
                              </w:p>
                              <w:p w14:paraId="7A4FDE10" w14:textId="77777777" w:rsidR="00AA181E" w:rsidRDefault="00AA181E" w:rsidP="00617E12">
                                <w:pPr>
                                  <w:spacing w:line="4" w:lineRule="exact"/>
                                  <w:ind w:left="133" w:right="889"/>
                                  <w:jc w:val="center"/>
                                  <w:rPr>
                                    <w:rFonts w:ascii="Arial"/>
                                    <w:sz w:val="2"/>
                                  </w:rPr>
                                </w:pPr>
                                <w:r>
                                  <w:rPr>
                                    <w:rFonts w:ascii="Arial"/>
                                    <w:color w:val="1D1D1B"/>
                                    <w:w w:val="120"/>
                                    <w:sz w:val="2"/>
                                  </w:rPr>
                                  <w:t>ed</w:t>
                                </w:r>
                              </w:p>
                              <w:p w14:paraId="6506FF80" w14:textId="77777777" w:rsidR="00AA181E" w:rsidRDefault="00AA181E" w:rsidP="00617E12">
                                <w:pPr>
                                  <w:tabs>
                                    <w:tab w:val="left" w:pos="547"/>
                                  </w:tabs>
                                  <w:spacing w:line="9" w:lineRule="exact"/>
                                  <w:ind w:left="199"/>
                                  <w:rPr>
                                    <w:rFonts w:ascii="Arial"/>
                                    <w:sz w:val="2"/>
                                  </w:rPr>
                                </w:pPr>
                                <w:r>
                                  <w:rPr>
                                    <w:rFonts w:ascii="Times New Roman"/>
                                    <w:color w:val="1D1D1B"/>
                                    <w:w w:val="125"/>
                                    <w:sz w:val="3"/>
                                  </w:rPr>
                                  <w:t>otocol</w:t>
                                </w:r>
                                <w:r>
                                  <w:rPr>
                                    <w:rFonts w:ascii="Times New Roman"/>
                                    <w:color w:val="1D1D1B"/>
                                    <w:w w:val="125"/>
                                    <w:sz w:val="3"/>
                                  </w:rPr>
                                  <w:tab/>
                                </w:r>
                                <w:r>
                                  <w:rPr>
                                    <w:rFonts w:ascii="Arial"/>
                                    <w:color w:val="1D1D1B"/>
                                    <w:w w:val="125"/>
                                    <w:sz w:val="2"/>
                                  </w:rPr>
                                  <w:t>tely</w:t>
                                </w:r>
                              </w:p>
                              <w:p w14:paraId="5884BCB9" w14:textId="77777777" w:rsidR="00AA181E" w:rsidRDefault="00AA181E" w:rsidP="00617E12">
                                <w:pPr>
                                  <w:tabs>
                                    <w:tab w:val="left" w:pos="493"/>
                                  </w:tabs>
                                  <w:spacing w:line="21" w:lineRule="exact"/>
                                  <w:ind w:left="91"/>
                                  <w:rPr>
                                    <w:rFonts w:ascii="Arial"/>
                                    <w:sz w:val="2"/>
                                  </w:rPr>
                                </w:pPr>
                                <w:r>
                                  <w:rPr>
                                    <w:rFonts w:ascii="Arial"/>
                                    <w:color w:val="1D1D1B"/>
                                    <w:w w:val="123"/>
                                    <w:sz w:val="2"/>
                                  </w:rPr>
                                  <w:t>identifie</w:t>
                                </w:r>
                                <w:r>
                                  <w:rPr>
                                    <w:rFonts w:ascii="Arial"/>
                                    <w:color w:val="1D1D1B"/>
                                    <w:spacing w:val="-26"/>
                                    <w:w w:val="123"/>
                                    <w:sz w:val="2"/>
                                  </w:rPr>
                                  <w:t>d</w:t>
                                </w:r>
                                <w:r>
                                  <w:rPr>
                                    <w:rFonts w:ascii="Times New Roman"/>
                                    <w:color w:val="1D1D1B"/>
                                    <w:w w:val="121"/>
                                    <w:sz w:val="3"/>
                                  </w:rPr>
                                  <w:t>Pr</w:t>
                                </w:r>
                                <w:r>
                                  <w:rPr>
                                    <w:rFonts w:ascii="Times New Roman"/>
                                    <w:color w:val="1D1D1B"/>
                                    <w:sz w:val="3"/>
                                  </w:rPr>
                                  <w:tab/>
                                </w:r>
                                <w:r>
                                  <w:rPr>
                                    <w:rFonts w:ascii="Arial"/>
                                    <w:color w:val="1D1D1B"/>
                                    <w:w w:val="120"/>
                                    <w:sz w:val="2"/>
                                  </w:rPr>
                                  <w:t>opria</w:t>
                                </w:r>
                              </w:p>
                              <w:p w14:paraId="7748DC45" w14:textId="77777777" w:rsidR="00AA181E" w:rsidRDefault="00AA181E" w:rsidP="00617E12">
                                <w:pPr>
                                  <w:spacing w:line="33" w:lineRule="exact"/>
                                  <w:ind w:left="135"/>
                                  <w:rPr>
                                    <w:rFonts w:ascii="Arial"/>
                                    <w:sz w:val="2"/>
                                  </w:rPr>
                                </w:pPr>
                                <w:r>
                                  <w:rPr>
                                    <w:rFonts w:ascii="Arial"/>
                                    <w:color w:val="1D1D1B"/>
                                    <w:w w:val="120"/>
                                    <w:sz w:val="2"/>
                                  </w:rPr>
                                  <w:t>arrangements.requir ocedur</w:t>
                                </w:r>
                              </w:p>
                              <w:p w14:paraId="413745D1" w14:textId="77777777" w:rsidR="00AA181E" w:rsidRDefault="00AA181E" w:rsidP="00617E12">
                                <w:pPr>
                                  <w:spacing w:line="39" w:lineRule="exact"/>
                                  <w:ind w:left="133" w:right="999"/>
                                  <w:jc w:val="center"/>
                                  <w:rPr>
                                    <w:rFonts w:ascii="Arial"/>
                                    <w:sz w:val="2"/>
                                  </w:rPr>
                                </w:pPr>
                                <w:r>
                                  <w:rPr>
                                    <w:rFonts w:ascii="Arial"/>
                                    <w:color w:val="1D1D1B"/>
                                    <w:w w:val="125"/>
                                    <w:sz w:val="2"/>
                                  </w:rPr>
                                  <w:t>monitor</w:t>
                                </w:r>
                              </w:p>
                              <w:p w14:paraId="007E3B6C" w14:textId="77777777" w:rsidR="00AA181E" w:rsidRDefault="00AA181E" w:rsidP="00617E12">
                                <w:pPr>
                                  <w:tabs>
                                    <w:tab w:val="left" w:pos="1302"/>
                                  </w:tabs>
                                  <w:spacing w:line="139" w:lineRule="auto"/>
                                  <w:ind w:left="543"/>
                                  <w:rPr>
                                    <w:rFonts w:ascii="Arial"/>
                                    <w:sz w:val="2"/>
                                  </w:rPr>
                                </w:pPr>
                                <w:r>
                                  <w:rPr>
                                    <w:rFonts w:ascii="Arial"/>
                                    <w:color w:val="1D1D1B"/>
                                    <w:w w:val="123"/>
                                    <w:position w:val="-1"/>
                                    <w:sz w:val="2"/>
                                  </w:rPr>
                                  <w:t>the</w:t>
                                </w:r>
                                <w:r>
                                  <w:rPr>
                                    <w:rFonts w:ascii="Arial"/>
                                    <w:color w:val="1D1D1B"/>
                                    <w:position w:val="-1"/>
                                    <w:sz w:val="2"/>
                                  </w:rPr>
                                  <w:tab/>
                                </w:r>
                                <w:r>
                                  <w:rPr>
                                    <w:rFonts w:ascii="Arial"/>
                                    <w:color w:val="1D1D1B"/>
                                    <w:w w:val="119"/>
                                    <w:sz w:val="2"/>
                                  </w:rPr>
                                  <w:t>managemen</w:t>
                                </w:r>
                                <w:r>
                                  <w:rPr>
                                    <w:rFonts w:ascii="Arial"/>
                                    <w:color w:val="1D1D1B"/>
                                    <w:spacing w:val="-64"/>
                                    <w:w w:val="119"/>
                                    <w:sz w:val="2"/>
                                  </w:rPr>
                                  <w:t>t</w:t>
                                </w:r>
                                <w:r>
                                  <w:rPr>
                                    <w:rFonts w:ascii="Arial"/>
                                    <w:color w:val="1D1D1B"/>
                                    <w:w w:val="117"/>
                                    <w:sz w:val="2"/>
                                  </w:rPr>
                                  <w:t>Securit</w:t>
                                </w:r>
                                <w:r>
                                  <w:rPr>
                                    <w:rFonts w:ascii="Arial"/>
                                    <w:color w:val="1D1D1B"/>
                                    <w:spacing w:val="-23"/>
                                    <w:w w:val="117"/>
                                    <w:sz w:val="2"/>
                                  </w:rPr>
                                  <w:t>y</w:t>
                                </w:r>
                                <w:r>
                                  <w:rPr>
                                    <w:rFonts w:ascii="Arial"/>
                                    <w:color w:val="1D1D1B"/>
                                    <w:w w:val="127"/>
                                    <w:position w:val="-1"/>
                                    <w:sz w:val="2"/>
                                  </w:rPr>
                                  <w:t>r</w:t>
                                </w:r>
                                <w:r>
                                  <w:rPr>
                                    <w:rFonts w:ascii="Arial"/>
                                    <w:color w:val="1D1D1B"/>
                                    <w:position w:val="-1"/>
                                    <w:sz w:val="2"/>
                                  </w:rPr>
                                  <w:t xml:space="preserve">       </w:t>
                                </w:r>
                                <w:r>
                                  <w:rPr>
                                    <w:rFonts w:ascii="Arial"/>
                                    <w:color w:val="1D1D1B"/>
                                    <w:w w:val="127"/>
                                    <w:sz w:val="2"/>
                                  </w:rPr>
                                  <w:t>monito</w:t>
                                </w:r>
                                <w:r>
                                  <w:rPr>
                                    <w:rFonts w:ascii="Arial"/>
                                    <w:color w:val="1D1D1B"/>
                                    <w:spacing w:val="-66"/>
                                    <w:w w:val="127"/>
                                    <w:sz w:val="2"/>
                                  </w:rPr>
                                  <w:t>r</w:t>
                                </w:r>
                                <w:r>
                                  <w:rPr>
                                    <w:rFonts w:ascii="Arial"/>
                                    <w:color w:val="1D1D1B"/>
                                    <w:w w:val="99"/>
                                    <w:position w:val="1"/>
                                    <w:sz w:val="3"/>
                                  </w:rPr>
                                  <w:t>5.3</w:t>
                                </w:r>
                                <w:r>
                                  <w:rPr>
                                    <w:rFonts w:ascii="Arial"/>
                                    <w:color w:val="1D1D1B"/>
                                    <w:position w:val="1"/>
                                    <w:sz w:val="3"/>
                                  </w:rPr>
                                  <w:t xml:space="preserve"> </w:t>
                                </w:r>
                                <w:r>
                                  <w:rPr>
                                    <w:rFonts w:ascii="Arial"/>
                                    <w:color w:val="1D1D1B"/>
                                    <w:spacing w:val="-5"/>
                                    <w:position w:val="1"/>
                                    <w:sz w:val="3"/>
                                  </w:rPr>
                                  <w:t xml:space="preserve"> </w:t>
                                </w:r>
                                <w:r>
                                  <w:rPr>
                                    <w:rFonts w:ascii="Arial"/>
                                    <w:color w:val="1D1D1B"/>
                                    <w:w w:val="117"/>
                                    <w:sz w:val="2"/>
                                  </w:rPr>
                                  <w:t>e</w:t>
                                </w:r>
                                <w:r>
                                  <w:rPr>
                                    <w:rFonts w:ascii="Arial"/>
                                    <w:color w:val="1D1D1B"/>
                                    <w:spacing w:val="-2"/>
                                    <w:w w:val="117"/>
                                    <w:sz w:val="2"/>
                                  </w:rPr>
                                  <w:t>d</w:t>
                                </w:r>
                                <w:r>
                                  <w:rPr>
                                    <w:rFonts w:ascii="Arial"/>
                                    <w:color w:val="1D1D1B"/>
                                    <w:w w:val="114"/>
                                    <w:sz w:val="2"/>
                                  </w:rPr>
                                  <w:t>Th</w:t>
                                </w:r>
                                <w:r>
                                  <w:rPr>
                                    <w:rFonts w:ascii="Arial"/>
                                    <w:color w:val="1D1D1B"/>
                                    <w:spacing w:val="-43"/>
                                    <w:w w:val="114"/>
                                    <w:sz w:val="2"/>
                                  </w:rPr>
                                  <w:t>e</w:t>
                                </w:r>
                                <w:r>
                                  <w:rPr>
                                    <w:rFonts w:ascii="Arial"/>
                                    <w:color w:val="1D1D1B"/>
                                    <w:w w:val="117"/>
                                    <w:sz w:val="2"/>
                                  </w:rPr>
                                  <w:t>an</w:t>
                                </w:r>
                                <w:r>
                                  <w:rPr>
                                    <w:rFonts w:ascii="Arial"/>
                                    <w:color w:val="1D1D1B"/>
                                    <w:spacing w:val="-4"/>
                                    <w:w w:val="117"/>
                                    <w:sz w:val="2"/>
                                  </w:rPr>
                                  <w:t>d</w:t>
                                </w:r>
                                <w:r>
                                  <w:rPr>
                                    <w:rFonts w:ascii="Arial"/>
                                    <w:color w:val="1D1D1B"/>
                                    <w:w w:val="119"/>
                                    <w:position w:val="-1"/>
                                    <w:sz w:val="2"/>
                                  </w:rPr>
                                  <w:t>securit</w:t>
                                </w:r>
                                <w:r>
                                  <w:rPr>
                                    <w:rFonts w:ascii="Arial"/>
                                    <w:color w:val="1D1D1B"/>
                                    <w:spacing w:val="-80"/>
                                    <w:w w:val="119"/>
                                    <w:position w:val="-1"/>
                                    <w:sz w:val="2"/>
                                  </w:rPr>
                                  <w:t>y</w:t>
                                </w:r>
                                <w:r>
                                  <w:rPr>
                                    <w:rFonts w:ascii="Arial"/>
                                    <w:color w:val="1D1D1B"/>
                                    <w:spacing w:val="-4"/>
                                    <w:w w:val="127"/>
                                    <w:position w:val="-1"/>
                                    <w:sz w:val="2"/>
                                  </w:rPr>
                                  <w:t>r</w:t>
                                </w:r>
                                <w:r>
                                  <w:rPr>
                                    <w:rFonts w:ascii="Arial"/>
                                    <w:color w:val="1D1D1B"/>
                                    <w:w w:val="118"/>
                                    <w:position w:val="-1"/>
                                    <w:sz w:val="2"/>
                                  </w:rPr>
                                  <w:t>eviewe</w:t>
                                </w:r>
                                <w:r>
                                  <w:rPr>
                                    <w:rFonts w:ascii="Arial"/>
                                    <w:color w:val="1D1D1B"/>
                                    <w:spacing w:val="-7"/>
                                    <w:w w:val="118"/>
                                    <w:position w:val="-1"/>
                                    <w:sz w:val="2"/>
                                  </w:rPr>
                                  <w:t>d</w:t>
                                </w:r>
                                <w:r>
                                  <w:rPr>
                                    <w:rFonts w:ascii="Times New Roman"/>
                                    <w:color w:val="1D1D1B"/>
                                    <w:w w:val="115"/>
                                    <w:sz w:val="3"/>
                                  </w:rPr>
                                  <w:t>6.2</w:t>
                                </w:r>
                                <w:r>
                                  <w:rPr>
                                    <w:rFonts w:ascii="Times New Roman"/>
                                    <w:color w:val="1D1D1B"/>
                                    <w:sz w:val="3"/>
                                  </w:rPr>
                                  <w:t xml:space="preserve">     </w:t>
                                </w:r>
                                <w:r>
                                  <w:rPr>
                                    <w:rFonts w:ascii="Times New Roman"/>
                                    <w:color w:val="1D1D1B"/>
                                    <w:spacing w:val="1"/>
                                    <w:sz w:val="3"/>
                                  </w:rPr>
                                  <w:t xml:space="preserve"> </w:t>
                                </w:r>
                                <w:r>
                                  <w:rPr>
                                    <w:rFonts w:ascii="Arial"/>
                                    <w:color w:val="1D1D1B"/>
                                    <w:spacing w:val="-6"/>
                                    <w:w w:val="119"/>
                                    <w:position w:val="1"/>
                                    <w:sz w:val="2"/>
                                  </w:rPr>
                                  <w:t>personne</w:t>
                                </w:r>
                                <w:r>
                                  <w:rPr>
                                    <w:rFonts w:ascii="Arial"/>
                                    <w:color w:val="1D1D1B"/>
                                    <w:spacing w:val="-32"/>
                                    <w:w w:val="119"/>
                                    <w:position w:val="1"/>
                                    <w:sz w:val="2"/>
                                  </w:rPr>
                                  <w:t>l</w:t>
                                </w:r>
                                <w:r>
                                  <w:rPr>
                                    <w:rFonts w:ascii="Arial"/>
                                    <w:color w:val="1D1D1B"/>
                                    <w:spacing w:val="-6"/>
                                    <w:w w:val="116"/>
                                    <w:sz w:val="2"/>
                                  </w:rPr>
                                  <w:t>organisa</w:t>
                                </w:r>
                              </w:p>
                              <w:p w14:paraId="05BA3F35" w14:textId="77777777" w:rsidR="00AA181E" w:rsidRDefault="00AA181E" w:rsidP="00617E12">
                                <w:pPr>
                                  <w:tabs>
                                    <w:tab w:val="left" w:pos="1775"/>
                                  </w:tabs>
                                  <w:spacing w:line="-26" w:lineRule="auto"/>
                                  <w:ind w:left="1109"/>
                                  <w:jc w:val="center"/>
                                  <w:rPr>
                                    <w:rFonts w:ascii="Arial"/>
                                    <w:sz w:val="2"/>
                                  </w:rPr>
                                </w:pPr>
                                <w:r>
                                  <w:rPr>
                                    <w:rFonts w:ascii="Arial"/>
                                    <w:color w:val="1D1D1B"/>
                                    <w:w w:val="111"/>
                                    <w:sz w:val="2"/>
                                  </w:rPr>
                                  <w:t>access</w:t>
                                </w:r>
                                <w:r>
                                  <w:rPr>
                                    <w:rFonts w:ascii="Arial"/>
                                    <w:color w:val="1D1D1B"/>
                                    <w:sz w:val="2"/>
                                  </w:rPr>
                                  <w:t xml:space="preserve">                  </w:t>
                                </w:r>
                                <w:r>
                                  <w:rPr>
                                    <w:rFonts w:ascii="Arial"/>
                                    <w:color w:val="1D1D1B"/>
                                    <w:w w:val="120"/>
                                    <w:position w:val="1"/>
                                    <w:sz w:val="2"/>
                                  </w:rPr>
                                  <w:t>opri</w:t>
                                </w:r>
                                <w:r>
                                  <w:rPr>
                                    <w:rFonts w:ascii="Arial"/>
                                    <w:color w:val="1D1D1B"/>
                                    <w:spacing w:val="-4"/>
                                    <w:w w:val="120"/>
                                    <w:position w:val="1"/>
                                    <w:sz w:val="2"/>
                                  </w:rPr>
                                  <w:t>a</w:t>
                                </w:r>
                                <w:r>
                                  <w:rPr>
                                    <w:rFonts w:ascii="Arial"/>
                                    <w:color w:val="1D1D1B"/>
                                    <w:w w:val="122"/>
                                    <w:sz w:val="2"/>
                                  </w:rPr>
                                  <w:t>tely</w:t>
                                </w:r>
                                <w:r>
                                  <w:rPr>
                                    <w:rFonts w:ascii="Arial"/>
                                    <w:color w:val="1D1D1B"/>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1"/>
                                    <w:position w:val="1"/>
                                    <w:sz w:val="2"/>
                                  </w:rPr>
                                  <w:t xml:space="preserve"> </w:t>
                                </w:r>
                                <w:r>
                                  <w:rPr>
                                    <w:rFonts w:ascii="Arial"/>
                                    <w:color w:val="1D1D1B"/>
                                    <w:spacing w:val="-10"/>
                                    <w:w w:val="126"/>
                                    <w:position w:val="1"/>
                                    <w:sz w:val="2"/>
                                  </w:rPr>
                                  <w:t>o</w:t>
                                </w:r>
                                <w:r>
                                  <w:rPr>
                                    <w:rFonts w:ascii="Arial"/>
                                    <w:color w:val="1D1D1B"/>
                                    <w:spacing w:val="-5"/>
                                    <w:w w:val="136"/>
                                    <w:position w:val="1"/>
                                    <w:sz w:val="2"/>
                                  </w:rPr>
                                  <w:t>f</w:t>
                                </w:r>
                                <w:r>
                                  <w:rPr>
                                    <w:rFonts w:ascii="Arial"/>
                                    <w:color w:val="1D1D1B"/>
                                    <w:w w:val="107"/>
                                    <w:sz w:val="2"/>
                                  </w:rPr>
                                  <w:t>a</w:t>
                                </w:r>
                              </w:p>
                              <w:p w14:paraId="551784BC" w14:textId="77777777" w:rsidR="00AA181E" w:rsidRDefault="00AA181E" w:rsidP="00617E12">
                                <w:pPr>
                                  <w:spacing w:line="13" w:lineRule="exact"/>
                                  <w:ind w:left="133" w:right="1324"/>
                                  <w:jc w:val="center"/>
                                  <w:rPr>
                                    <w:rFonts w:ascii="Arial"/>
                                    <w:sz w:val="2"/>
                                  </w:rPr>
                                </w:pPr>
                                <w:r>
                                  <w:rPr>
                                    <w:rFonts w:ascii="Arial"/>
                                    <w:color w:val="1D1D1B"/>
                                    <w:w w:val="120"/>
                                    <w:sz w:val="2"/>
                                  </w:rPr>
                                  <w:t>appr</w:t>
                                </w:r>
                              </w:p>
                              <w:p w14:paraId="024BF348" w14:textId="77777777" w:rsidR="00AA181E" w:rsidRDefault="00AA181E" w:rsidP="00617E12">
                                <w:pPr>
                                  <w:spacing w:line="28" w:lineRule="auto"/>
                                  <w:ind w:left="408" w:right="1677" w:firstLine="20"/>
                                  <w:rPr>
                                    <w:rFonts w:ascii="Arial"/>
                                    <w:sz w:val="2"/>
                                  </w:rPr>
                                </w:pPr>
                                <w:r>
                                  <w:rPr>
                                    <w:rFonts w:ascii="Arial"/>
                                    <w:color w:val="1D1D1B"/>
                                    <w:w w:val="115"/>
                                    <w:sz w:val="2"/>
                                  </w:rPr>
                                  <w:t>e ar</w:t>
                                </w:r>
                              </w:p>
                              <w:p w14:paraId="36C0B041" w14:textId="77777777" w:rsidR="00AA181E" w:rsidRDefault="00AA181E" w:rsidP="00617E12">
                                <w:pPr>
                                  <w:spacing w:line="2" w:lineRule="exact"/>
                                  <w:ind w:left="38"/>
                                  <w:rPr>
                                    <w:rFonts w:ascii="Arial"/>
                                    <w:sz w:val="2"/>
                                  </w:rPr>
                                </w:pPr>
                                <w:r>
                                  <w:rPr>
                                    <w:rFonts w:ascii="Arial"/>
                                    <w:color w:val="1D1D1B"/>
                                    <w:w w:val="120"/>
                                    <w:sz w:val="2"/>
                                  </w:rPr>
                                  <w:t xml:space="preserve">security        Security                    </w:t>
                                </w:r>
                                <w:r>
                                  <w:rPr>
                                    <w:rFonts w:ascii="Arial"/>
                                    <w:color w:val="1D1D1B"/>
                                    <w:spacing w:val="5"/>
                                    <w:w w:val="120"/>
                                    <w:sz w:val="2"/>
                                  </w:rPr>
                                  <w:t xml:space="preserve"> </w:t>
                                </w:r>
                                <w:r>
                                  <w:rPr>
                                    <w:rFonts w:ascii="Arial"/>
                                    <w:color w:val="1D1D1B"/>
                                    <w:w w:val="120"/>
                                    <w:sz w:val="2"/>
                                  </w:rPr>
                                  <w:t>and</w:t>
                                </w:r>
                              </w:p>
                              <w:p w14:paraId="19366FB4" w14:textId="77777777" w:rsidR="00AA181E" w:rsidRDefault="00AA181E" w:rsidP="00617E12">
                                <w:pPr>
                                  <w:tabs>
                                    <w:tab w:val="left" w:pos="1066"/>
                                    <w:tab w:val="left" w:pos="1467"/>
                                    <w:tab w:val="left" w:pos="1954"/>
                                  </w:tabs>
                                  <w:spacing w:line="8" w:lineRule="exact"/>
                                  <w:ind w:left="328"/>
                                  <w:rPr>
                                    <w:rFonts w:ascii="Arial"/>
                                    <w:sz w:val="2"/>
                                  </w:rPr>
                                </w:pPr>
                                <w:r>
                                  <w:rPr>
                                    <w:rFonts w:ascii="Arial"/>
                                    <w:color w:val="1D1D1B"/>
                                    <w:w w:val="120"/>
                                    <w:sz w:val="2"/>
                                  </w:rPr>
                                  <w:t>policies</w:t>
                                </w:r>
                                <w:r>
                                  <w:rPr>
                                    <w:rFonts w:ascii="Arial"/>
                                    <w:color w:val="1D1D1B"/>
                                    <w:w w:val="120"/>
                                    <w:sz w:val="2"/>
                                  </w:rPr>
                                  <w:tab/>
                                </w:r>
                                <w:r>
                                  <w:rPr>
                                    <w:rFonts w:ascii="Times New Roman"/>
                                    <w:color w:val="1D1D1B"/>
                                    <w:w w:val="120"/>
                                    <w:sz w:val="3"/>
                                  </w:rPr>
                                  <w:t>Protocol</w:t>
                                </w:r>
                                <w:r>
                                  <w:rPr>
                                    <w:rFonts w:ascii="Times New Roman"/>
                                    <w:color w:val="1D1D1B"/>
                                    <w:w w:val="120"/>
                                    <w:sz w:val="3"/>
                                  </w:rPr>
                                  <w:tab/>
                                </w:r>
                                <w:r>
                                  <w:rPr>
                                    <w:rFonts w:ascii="Arial"/>
                                    <w:color w:val="1D1D1B"/>
                                    <w:w w:val="120"/>
                                    <w:position w:val="4"/>
                                    <w:sz w:val="2"/>
                                  </w:rPr>
                                  <w:t>obliga</w:t>
                                </w:r>
                                <w:r>
                                  <w:rPr>
                                    <w:rFonts w:ascii="Arial"/>
                                    <w:color w:val="1D1D1B"/>
                                    <w:w w:val="120"/>
                                    <w:position w:val="2"/>
                                    <w:sz w:val="2"/>
                                  </w:rPr>
                                  <w:t>tions</w:t>
                                </w:r>
                                <w:r>
                                  <w:rPr>
                                    <w:rFonts w:ascii="Arial"/>
                                    <w:color w:val="1D1D1B"/>
                                    <w:w w:val="120"/>
                                    <w:position w:val="1"/>
                                    <w:sz w:val="2"/>
                                  </w:rPr>
                                  <w:t>o</w:t>
                                </w:r>
                                <w:r>
                                  <w:rPr>
                                    <w:rFonts w:ascii="Arial"/>
                                    <w:color w:val="1D1D1B"/>
                                    <w:w w:val="120"/>
                                    <w:sz w:val="2"/>
                                  </w:rPr>
                                  <w:t>fall</w:t>
                                </w:r>
                                <w:r>
                                  <w:rPr>
                                    <w:rFonts w:ascii="Arial"/>
                                    <w:color w:val="1D1D1B"/>
                                    <w:w w:val="120"/>
                                    <w:sz w:val="2"/>
                                  </w:rPr>
                                  <w:tab/>
                                </w:r>
                                <w:r>
                                  <w:rPr>
                                    <w:rFonts w:ascii="Arial"/>
                                    <w:color w:val="1D1D1B"/>
                                    <w:w w:val="120"/>
                                    <w:position w:val="4"/>
                                    <w:sz w:val="2"/>
                                  </w:rPr>
                                  <w:t>manageme</w:t>
                                </w:r>
                              </w:p>
                              <w:p w14:paraId="58681ED0" w14:textId="77777777" w:rsidR="00AA181E" w:rsidRDefault="00AA181E" w:rsidP="00617E12">
                                <w:pPr>
                                  <w:spacing w:line="12" w:lineRule="exact"/>
                                  <w:ind w:left="325"/>
                                  <w:rPr>
                                    <w:rFonts w:ascii="Arial"/>
                                    <w:sz w:val="2"/>
                                  </w:rPr>
                                </w:pPr>
                                <w:r>
                                  <w:rPr>
                                    <w:rFonts w:ascii="Arial"/>
                                    <w:color w:val="1D1D1B"/>
                                    <w:w w:val="120"/>
                                    <w:sz w:val="2"/>
                                  </w:rPr>
                                  <w:t>ements</w:t>
                                </w:r>
                              </w:p>
                              <w:p w14:paraId="2D72E3E9" w14:textId="77777777" w:rsidR="00AA181E" w:rsidRDefault="00AA181E" w:rsidP="00617E12">
                                <w:pPr>
                                  <w:spacing w:line="13" w:lineRule="exact"/>
                                  <w:ind w:right="607"/>
                                  <w:jc w:val="right"/>
                                  <w:rPr>
                                    <w:rFonts w:ascii="Arial"/>
                                    <w:sz w:val="2"/>
                                  </w:rPr>
                                </w:pPr>
                                <w:r>
                                  <w:rPr>
                                    <w:rFonts w:ascii="Arial"/>
                                    <w:color w:val="1D1D1B"/>
                                    <w:w w:val="115"/>
                                    <w:sz w:val="2"/>
                                  </w:rPr>
                                  <w:t>egime.</w:t>
                                </w:r>
                              </w:p>
                              <w:p w14:paraId="2B9E2D06" w14:textId="77777777" w:rsidR="00AA181E" w:rsidRDefault="00AA181E" w:rsidP="00617E12">
                                <w:pPr>
                                  <w:spacing w:line="9" w:lineRule="exact"/>
                                  <w:ind w:left="133" w:right="1204"/>
                                  <w:jc w:val="center"/>
                                  <w:rPr>
                                    <w:rFonts w:ascii="Arial"/>
                                    <w:sz w:val="2"/>
                                  </w:rPr>
                                </w:pPr>
                                <w:r>
                                  <w:rPr>
                                    <w:rFonts w:ascii="Arial"/>
                                    <w:color w:val="1D1D1B"/>
                                    <w:w w:val="125"/>
                                    <w:sz w:val="2"/>
                                  </w:rPr>
                                  <w:t>in</w:t>
                                </w:r>
                              </w:p>
                              <w:p w14:paraId="6E320EAD" w14:textId="77777777" w:rsidR="00AA181E" w:rsidRDefault="00AA181E" w:rsidP="00617E12">
                                <w:pPr>
                                  <w:spacing w:line="10" w:lineRule="exact"/>
                                  <w:ind w:left="133" w:right="1128"/>
                                  <w:jc w:val="center"/>
                                  <w:rPr>
                                    <w:rFonts w:ascii="Arial"/>
                                    <w:sz w:val="2"/>
                                  </w:rPr>
                                </w:pPr>
                                <w:r>
                                  <w:rPr>
                                    <w:rFonts w:ascii="Arial"/>
                                    <w:color w:val="1D1D1B"/>
                                    <w:w w:val="105"/>
                                    <w:sz w:val="2"/>
                                  </w:rPr>
                                  <w:t>es.</w:t>
                                </w:r>
                              </w:p>
                              <w:p w14:paraId="1169F857" w14:textId="77777777" w:rsidR="00AA181E" w:rsidRDefault="00AA181E" w:rsidP="00617E12">
                                <w:pPr>
                                  <w:tabs>
                                    <w:tab w:val="left" w:pos="1440"/>
                                  </w:tabs>
                                  <w:spacing w:line="-213" w:lineRule="auto"/>
                                  <w:ind w:left="1055"/>
                                  <w:jc w:val="center"/>
                                  <w:rPr>
                                    <w:rFonts w:ascii="Arial"/>
                                    <w:sz w:val="2"/>
                                  </w:rPr>
                                </w:pPr>
                                <w:r>
                                  <w:rPr>
                                    <w:rFonts w:ascii="Arial"/>
                                    <w:color w:val="1D1D1B"/>
                                    <w:w w:val="120"/>
                                    <w:position w:val="2"/>
                                    <w:sz w:val="2"/>
                                  </w:rPr>
                                  <w:t>in</w:t>
                                </w: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Arial"/>
                                    <w:color w:val="1D1D1B"/>
                                    <w:w w:val="120"/>
                                    <w:position w:val="1"/>
                                    <w:sz w:val="2"/>
                                  </w:rPr>
                                  <w:t>inthe</w:t>
                                </w:r>
                              </w:p>
                              <w:p w14:paraId="2968CDE4" w14:textId="77777777" w:rsidR="00AA181E" w:rsidRDefault="00AA181E" w:rsidP="00617E12">
                                <w:pPr>
                                  <w:spacing w:line="5" w:lineRule="exact"/>
                                  <w:ind w:left="133" w:right="1318"/>
                                  <w:jc w:val="center"/>
                                  <w:rPr>
                                    <w:rFonts w:ascii="Arial"/>
                                    <w:sz w:val="2"/>
                                  </w:rPr>
                                </w:pPr>
                                <w:r>
                                  <w:rPr>
                                    <w:rFonts w:ascii="Arial"/>
                                    <w:color w:val="1D1D1B"/>
                                    <w:w w:val="120"/>
                                    <w:sz w:val="2"/>
                                  </w:rPr>
                                  <w:t>eviewed</w:t>
                                </w:r>
                              </w:p>
                              <w:p w14:paraId="34AF64B8" w14:textId="77777777" w:rsidR="00AA181E" w:rsidRDefault="00AA181E" w:rsidP="00617E12">
                                <w:pPr>
                                  <w:tabs>
                                    <w:tab w:val="left" w:pos="1197"/>
                                    <w:tab w:val="left" w:pos="1521"/>
                                  </w:tabs>
                                  <w:spacing w:line="6" w:lineRule="exact"/>
                                  <w:ind w:left="265"/>
                                  <w:rPr>
                                    <w:rFonts w:ascii="Arial" w:hAnsi="Arial"/>
                                    <w:sz w:val="2"/>
                                  </w:rPr>
                                </w:pPr>
                                <w:r>
                                  <w:rPr>
                                    <w:rFonts w:ascii="Arial" w:hAnsi="Arial"/>
                                    <w:color w:val="1D1D1B"/>
                                    <w:w w:val="127"/>
                                    <w:position w:val="-1"/>
                                    <w:sz w:val="2"/>
                                  </w:rPr>
                                  <w:t>monito</w:t>
                                </w:r>
                                <w:r>
                                  <w:rPr>
                                    <w:rFonts w:ascii="Arial" w:hAnsi="Arial"/>
                                    <w:color w:val="1D1D1B"/>
                                    <w:spacing w:val="-7"/>
                                    <w:w w:val="127"/>
                                    <w:position w:val="-1"/>
                                    <w:sz w:val="2"/>
                                  </w:rPr>
                                  <w:t>r</w:t>
                                </w:r>
                                <w:r>
                                  <w:rPr>
                                    <w:rFonts w:ascii="Arial" w:hAnsi="Arial"/>
                                    <w:color w:val="1D1D1B"/>
                                    <w:w w:val="117"/>
                                    <w:sz w:val="2"/>
                                  </w:rPr>
                                  <w:t>ed</w:t>
                                </w:r>
                                <w:r>
                                  <w:rPr>
                                    <w:rFonts w:ascii="Arial" w:hAnsi="Arial"/>
                                    <w:color w:val="1D1D1B"/>
                                    <w:sz w:val="2"/>
                                  </w:rPr>
                                  <w:tab/>
                                </w:r>
                                <w:r>
                                  <w:rPr>
                                    <w:rFonts w:ascii="Times New Roman" w:hAnsi="Times New Roman"/>
                                    <w:color w:val="1D1D1B"/>
                                    <w:w w:val="114"/>
                                    <w:sz w:val="3"/>
                                  </w:rPr>
                                  <w:t>4</w:t>
                                </w:r>
                                <w:r>
                                  <w:rPr>
                                    <w:rFonts w:ascii="Times New Roman" w:hAnsi="Times New Roman"/>
                                    <w:color w:val="1D1D1B"/>
                                    <w:spacing w:val="-5"/>
                                    <w:w w:val="114"/>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21"/>
                                    <w:position w:val="1"/>
                                    <w:sz w:val="2"/>
                                  </w:rPr>
                                  <w:t>tion’s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16"/>
                                    <w:position w:val="4"/>
                                    <w:sz w:val="2"/>
                                  </w:rPr>
                                  <w:t>organis</w:t>
                                </w:r>
                                <w:r>
                                  <w:rPr>
                                    <w:rFonts w:ascii="Arial" w:hAnsi="Arial"/>
                                    <w:color w:val="1D1D1B"/>
                                    <w:spacing w:val="-50"/>
                                    <w:w w:val="116"/>
                                    <w:position w:val="4"/>
                                    <w:sz w:val="2"/>
                                  </w:rPr>
                                  <w:t>a</w:t>
                                </w:r>
                                <w:r>
                                  <w:rPr>
                                    <w:rFonts w:ascii="Arial" w:hAnsi="Arial"/>
                                    <w:color w:val="1D1D1B"/>
                                    <w:w w:val="116"/>
                                    <w:position w:val="1"/>
                                    <w:sz w:val="2"/>
                                  </w:rPr>
                                  <w:t>person</w:t>
                                </w:r>
                                <w:r>
                                  <w:rPr>
                                    <w:rFonts w:ascii="Arial" w:hAnsi="Arial"/>
                                    <w:color w:val="1D1D1B"/>
                                    <w:spacing w:val="-47"/>
                                    <w:w w:val="116"/>
                                    <w:position w:val="1"/>
                                    <w:sz w:val="2"/>
                                  </w:rPr>
                                  <w:t>s</w:t>
                                </w:r>
                                <w:r>
                                  <w:rPr>
                                    <w:rFonts w:ascii="Arial" w:hAnsi="Arial"/>
                                    <w:color w:val="1D1D1B"/>
                                    <w:w w:val="121"/>
                                    <w:position w:val="1"/>
                                    <w:sz w:val="2"/>
                                  </w:rPr>
                                  <w:t>tion’</w:t>
                                </w:r>
                                <w:r>
                                  <w:rPr>
                                    <w:rFonts w:ascii="Arial" w:hAnsi="Arial"/>
                                    <w:color w:val="1D1D1B"/>
                                    <w:spacing w:val="-17"/>
                                    <w:w w:val="121"/>
                                    <w:position w:val="1"/>
                                    <w:sz w:val="2"/>
                                  </w:rPr>
                                  <w:t>s</w:t>
                                </w:r>
                                <w:r>
                                  <w:rPr>
                                    <w:rFonts w:ascii="Arial" w:hAnsi="Arial"/>
                                    <w:color w:val="1D1D1B"/>
                                    <w:w w:val="114"/>
                                    <w:position w:val="-1"/>
                                    <w:sz w:val="2"/>
                                  </w:rPr>
                                  <w:t>a</w:t>
                                </w:r>
                                <w:r>
                                  <w:rPr>
                                    <w:rFonts w:ascii="Arial" w:hAnsi="Arial"/>
                                    <w:color w:val="1D1D1B"/>
                                    <w:spacing w:val="-20"/>
                                    <w:w w:val="114"/>
                                    <w:position w:val="-1"/>
                                    <w:sz w:val="2"/>
                                  </w:rPr>
                                  <w:t>r</w:t>
                                </w:r>
                                <w:r>
                                  <w:rPr>
                                    <w:rFonts w:ascii="Arial" w:hAnsi="Arial"/>
                                    <w:color w:val="1D1D1B"/>
                                    <w:w w:val="122"/>
                                    <w:position w:val="2"/>
                                    <w:sz w:val="2"/>
                                  </w:rPr>
                                  <w:t>trainin</w:t>
                                </w:r>
                                <w:r>
                                  <w:rPr>
                                    <w:rFonts w:ascii="Arial" w:hAnsi="Arial"/>
                                    <w:color w:val="1D1D1B"/>
                                    <w:spacing w:val="-5"/>
                                    <w:w w:val="122"/>
                                    <w:position w:val="2"/>
                                    <w:sz w:val="2"/>
                                  </w:rPr>
                                  <w:t>g</w:t>
                                </w:r>
                                <w:r>
                                  <w:rPr>
                                    <w:rFonts w:ascii="Arial" w:hAnsi="Arial"/>
                                    <w:color w:val="1D1D1B"/>
                                    <w:w w:val="117"/>
                                    <w:position w:val="-1"/>
                                    <w:sz w:val="2"/>
                                  </w:rPr>
                                  <w:t>and</w:t>
                                </w:r>
                              </w:p>
                              <w:p w14:paraId="47B7A5DC" w14:textId="77777777" w:rsidR="00AA181E" w:rsidRDefault="00AA181E" w:rsidP="00617E12">
                                <w:pPr>
                                  <w:spacing w:line="5" w:lineRule="exact"/>
                                  <w:ind w:left="133" w:right="1326"/>
                                  <w:jc w:val="center"/>
                                  <w:rPr>
                                    <w:rFonts w:ascii="Arial"/>
                                    <w:sz w:val="2"/>
                                  </w:rPr>
                                </w:pPr>
                                <w:r>
                                  <w:rPr>
                                    <w:rFonts w:ascii="Arial"/>
                                    <w:color w:val="1D1D1B"/>
                                    <w:w w:val="125"/>
                                    <w:sz w:val="2"/>
                                  </w:rPr>
                                  <w:t>pr</w:t>
                                </w:r>
                              </w:p>
                              <w:p w14:paraId="6B62B98B" w14:textId="77777777" w:rsidR="00AA181E" w:rsidRDefault="00AA181E" w:rsidP="00617E12">
                                <w:pPr>
                                  <w:spacing w:line="7" w:lineRule="exact"/>
                                  <w:ind w:left="15"/>
                                  <w:rPr>
                                    <w:rFonts w:ascii="Arial"/>
                                    <w:sz w:val="2"/>
                                  </w:rPr>
                                </w:pPr>
                                <w:r>
                                  <w:rPr>
                                    <w:rFonts w:ascii="Arial"/>
                                    <w:color w:val="1D1D1B"/>
                                    <w:w w:val="120"/>
                                    <w:sz w:val="2"/>
                                  </w:rPr>
                                  <w:t>governance</w:t>
                                </w:r>
                              </w:p>
                              <w:p w14:paraId="4574F46B" w14:textId="77777777" w:rsidR="00AA181E" w:rsidRDefault="00AA181E" w:rsidP="00617E12">
                                <w:pPr>
                                  <w:spacing w:line="23" w:lineRule="exact"/>
                                  <w:ind w:left="112" w:right="1384"/>
                                  <w:jc w:val="center"/>
                                  <w:rPr>
                                    <w:rFonts w:ascii="Arial" w:hAnsi="Arial"/>
                                    <w:sz w:val="2"/>
                                  </w:rPr>
                                </w:pPr>
                                <w:r>
                                  <w:rPr>
                                    <w:rFonts w:ascii="Arial" w:hAnsi="Arial"/>
                                    <w:color w:val="1D1D1B"/>
                                    <w:w w:val="120"/>
                                    <w:sz w:val="2"/>
                                  </w:rPr>
                                  <w:t>tion’s</w:t>
                                </w:r>
                              </w:p>
                              <w:p w14:paraId="32D18E81" w14:textId="77777777" w:rsidR="00AA181E" w:rsidRDefault="00AA181E" w:rsidP="00617E12">
                                <w:pPr>
                                  <w:spacing w:line="18" w:lineRule="exact"/>
                                  <w:ind w:right="1277"/>
                                  <w:jc w:val="center"/>
                                  <w:rPr>
                                    <w:rFonts w:ascii="Arial"/>
                                    <w:sz w:val="2"/>
                                  </w:rPr>
                                </w:pPr>
                                <w:r>
                                  <w:rPr>
                                    <w:rFonts w:ascii="Arial"/>
                                    <w:color w:val="1D1D1B"/>
                                    <w:w w:val="127"/>
                                    <w:sz w:val="2"/>
                                  </w:rPr>
                                  <w:t>r</w:t>
                                </w:r>
                              </w:p>
                              <w:p w14:paraId="2C54B857" w14:textId="77777777" w:rsidR="00AA181E" w:rsidRDefault="00AA181E" w:rsidP="00617E12">
                                <w:pPr>
                                  <w:spacing w:line="11" w:lineRule="exact"/>
                                  <w:ind w:left="50" w:right="1384"/>
                                  <w:jc w:val="center"/>
                                  <w:rPr>
                                    <w:rFonts w:ascii="Arial"/>
                                    <w:sz w:val="2"/>
                                  </w:rPr>
                                </w:pPr>
                                <w:r>
                                  <w:rPr>
                                    <w:rFonts w:ascii="Arial"/>
                                    <w:color w:val="1D1D1B"/>
                                    <w:w w:val="115"/>
                                    <w:sz w:val="2"/>
                                  </w:rPr>
                                  <w:t>and</w:t>
                                </w:r>
                              </w:p>
                              <w:p w14:paraId="4930B467" w14:textId="77777777" w:rsidR="00AA181E" w:rsidRDefault="00AA181E" w:rsidP="00617E12">
                                <w:pPr>
                                  <w:spacing w:line="5" w:lineRule="exact"/>
                                  <w:ind w:left="267"/>
                                  <w:rPr>
                                    <w:rFonts w:ascii="Arial" w:hAnsi="Arial"/>
                                    <w:sz w:val="2"/>
                                  </w:rPr>
                                </w:pPr>
                                <w:r>
                                  <w:rPr>
                                    <w:rFonts w:ascii="Arial" w:hAnsi="Arial"/>
                                    <w:color w:val="1D1D1B"/>
                                    <w:w w:val="120"/>
                                    <w:sz w:val="2"/>
                                  </w:rPr>
                                  <w:t>tion’s</w:t>
                                </w:r>
                              </w:p>
                              <w:p w14:paraId="6C85A23D" w14:textId="77777777" w:rsidR="00AA181E" w:rsidRDefault="00AA181E" w:rsidP="00617E12">
                                <w:pPr>
                                  <w:spacing w:line="3" w:lineRule="exact"/>
                                  <w:ind w:left="178"/>
                                  <w:rPr>
                                    <w:rFonts w:ascii="Arial"/>
                                    <w:sz w:val="2"/>
                                  </w:rPr>
                                </w:pPr>
                                <w:r>
                                  <w:rPr>
                                    <w:rFonts w:ascii="Arial"/>
                                    <w:color w:val="1D1D1B"/>
                                    <w:w w:val="115"/>
                                    <w:sz w:val="2"/>
                                  </w:rPr>
                                  <w:t>organisa</w:t>
                                </w:r>
                              </w:p>
                              <w:p w14:paraId="5DAE01A8" w14:textId="77777777" w:rsidR="00AA181E" w:rsidRDefault="00AA181E" w:rsidP="00617E12">
                                <w:pPr>
                                  <w:tabs>
                                    <w:tab w:val="left" w:pos="892"/>
                                  </w:tabs>
                                  <w:spacing w:line="28" w:lineRule="exact"/>
                                  <w:ind w:left="171"/>
                                  <w:rPr>
                                    <w:rFonts w:ascii="Arial"/>
                                    <w:sz w:val="2"/>
                                  </w:rPr>
                                </w:pPr>
                                <w:r>
                                  <w:rPr>
                                    <w:rFonts w:ascii="Arial"/>
                                    <w:color w:val="1D1D1B"/>
                                    <w:w w:val="120"/>
                                    <w:sz w:val="2"/>
                                  </w:rPr>
                                  <w:t>opria</w:t>
                                </w:r>
                                <w:r>
                                  <w:rPr>
                                    <w:rFonts w:ascii="Arial"/>
                                    <w:color w:val="1D1D1B"/>
                                    <w:w w:val="120"/>
                                    <w:position w:val="1"/>
                                    <w:sz w:val="2"/>
                                  </w:rPr>
                                  <w:t>tely</w:t>
                                </w:r>
                                <w:r>
                                  <w:rPr>
                                    <w:rFonts w:ascii="Arial"/>
                                    <w:color w:val="1D1D1B"/>
                                    <w:spacing w:val="3"/>
                                    <w:w w:val="120"/>
                                    <w:position w:val="1"/>
                                    <w:sz w:val="2"/>
                                  </w:rPr>
                                  <w:t xml:space="preserve"> </w:t>
                                </w:r>
                                <w:r>
                                  <w:rPr>
                                    <w:rFonts w:ascii="Arial"/>
                                    <w:color w:val="1D1D1B"/>
                                    <w:w w:val="120"/>
                                    <w:sz w:val="2"/>
                                  </w:rPr>
                                  <w:t>the</w:t>
                                </w:r>
                                <w:r>
                                  <w:rPr>
                                    <w:rFonts w:ascii="Arial"/>
                                    <w:color w:val="1D1D1B"/>
                                    <w:w w:val="120"/>
                                    <w:position w:val="2"/>
                                    <w:sz w:val="2"/>
                                  </w:rPr>
                                  <w:t>organisa</w:t>
                                </w:r>
                                <w:r>
                                  <w:rPr>
                                    <w:rFonts w:ascii="Arial"/>
                                    <w:color w:val="1D1D1B"/>
                                    <w:w w:val="120"/>
                                    <w:position w:val="2"/>
                                    <w:sz w:val="2"/>
                                  </w:rPr>
                                  <w:tab/>
                                </w:r>
                                <w:r>
                                  <w:rPr>
                                    <w:rFonts w:ascii="Arial"/>
                                    <w:color w:val="1D1D1B"/>
                                    <w:w w:val="120"/>
                                    <w:position w:val="1"/>
                                    <w:sz w:val="2"/>
                                  </w:rPr>
                                  <w:t xml:space="preserve">and </w:t>
                                </w:r>
                                <w:r>
                                  <w:rPr>
                                    <w:rFonts w:ascii="Arial"/>
                                    <w:color w:val="1D1D1B"/>
                                    <w:w w:val="120"/>
                                    <w:position w:val="2"/>
                                    <w:sz w:val="2"/>
                                  </w:rPr>
                                  <w:t>Security</w:t>
                                </w:r>
                                <w:r>
                                  <w:rPr>
                                    <w:rFonts w:ascii="Arial"/>
                                    <w:color w:val="1D1D1B"/>
                                    <w:w w:val="120"/>
                                    <w:position w:val="1"/>
                                    <w:sz w:val="2"/>
                                  </w:rPr>
                                  <w:t>requir</w:t>
                                </w:r>
                                <w:r>
                                  <w:rPr>
                                    <w:rFonts w:ascii="Arial"/>
                                    <w:color w:val="1D1D1B"/>
                                    <w:w w:val="120"/>
                                    <w:sz w:val="2"/>
                                  </w:rPr>
                                  <w:t xml:space="preserve">ements </w:t>
                                </w:r>
                                <w:r>
                                  <w:rPr>
                                    <w:rFonts w:ascii="Arial"/>
                                    <w:color w:val="1D1D1B"/>
                                    <w:w w:val="120"/>
                                    <w:position w:val="1"/>
                                    <w:sz w:val="3"/>
                                  </w:rPr>
                                  <w:t>Pr</w:t>
                                </w:r>
                                <w:r>
                                  <w:rPr>
                                    <w:rFonts w:ascii="Arial"/>
                                    <w:color w:val="1D1D1B"/>
                                    <w:w w:val="120"/>
                                    <w:sz w:val="3"/>
                                  </w:rPr>
                                  <w:t xml:space="preserve">otocol </w:t>
                                </w:r>
                                <w:r>
                                  <w:rPr>
                                    <w:rFonts w:ascii="Arial"/>
                                    <w:color w:val="1D1D1B"/>
                                    <w:w w:val="120"/>
                                    <w:position w:val="4"/>
                                    <w:sz w:val="2"/>
                                  </w:rPr>
                                  <w:t>personnel</w:t>
                                </w:r>
                                <w:r>
                                  <w:rPr>
                                    <w:rFonts w:ascii="Arial"/>
                                    <w:color w:val="1D1D1B"/>
                                    <w:spacing w:val="3"/>
                                    <w:w w:val="120"/>
                                    <w:position w:val="4"/>
                                    <w:sz w:val="2"/>
                                  </w:rPr>
                                  <w:t xml:space="preserve"> </w:t>
                                </w:r>
                                <w:r>
                                  <w:rPr>
                                    <w:rFonts w:ascii="Arial"/>
                                    <w:color w:val="1D1D1B"/>
                                    <w:w w:val="120"/>
                                    <w:position w:val="3"/>
                                    <w:sz w:val="2"/>
                                  </w:rPr>
                                  <w:t>e</w:t>
                                </w:r>
                                <w:r>
                                  <w:rPr>
                                    <w:rFonts w:ascii="Arial"/>
                                    <w:color w:val="1D1D1B"/>
                                    <w:w w:val="120"/>
                                    <w:position w:val="2"/>
                                    <w:sz w:val="2"/>
                                  </w:rPr>
                                  <w:t>appr</w:t>
                                </w:r>
                                <w:r>
                                  <w:rPr>
                                    <w:rFonts w:ascii="Arial"/>
                                    <w:color w:val="1D1D1B"/>
                                    <w:w w:val="120"/>
                                    <w:position w:val="1"/>
                                    <w:sz w:val="2"/>
                                  </w:rPr>
                                  <w:t>opria</w:t>
                                </w:r>
                              </w:p>
                              <w:p w14:paraId="778281D7" w14:textId="77777777" w:rsidR="00AA181E" w:rsidRDefault="00AA181E" w:rsidP="00617E12">
                                <w:pPr>
                                  <w:tabs>
                                    <w:tab w:val="left" w:pos="657"/>
                                  </w:tabs>
                                  <w:spacing w:line="69" w:lineRule="auto"/>
                                  <w:ind w:left="107"/>
                                  <w:rPr>
                                    <w:rFonts w:ascii="Arial" w:hAnsi="Arial"/>
                                    <w:sz w:val="2"/>
                                  </w:rPr>
                                </w:pPr>
                                <w:r>
                                  <w:rPr>
                                    <w:rFonts w:ascii="Arial" w:hAnsi="Arial"/>
                                    <w:color w:val="1D1D1B"/>
                                    <w:spacing w:val="-1"/>
                                    <w:w w:val="112"/>
                                    <w:sz w:val="2"/>
                                  </w:rPr>
                                  <w:t>e</w:t>
                                </w:r>
                                <w:r>
                                  <w:rPr>
                                    <w:rFonts w:ascii="Arial" w:hAnsi="Arial"/>
                                    <w:color w:val="1D1D1B"/>
                                    <w:w w:val="118"/>
                                    <w:sz w:val="2"/>
                                  </w:rPr>
                                  <w:t>appr</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sz w:val="2"/>
                                  </w:rPr>
                                  <w:t>in</w:t>
                                </w:r>
                                <w:r>
                                  <w:rPr>
                                    <w:rFonts w:ascii="Arial" w:hAnsi="Arial"/>
                                    <w:color w:val="1D1D1B"/>
                                    <w:sz w:val="2"/>
                                  </w:rPr>
                                  <w:t xml:space="preserve">     </w:t>
                                </w:r>
                                <w:r>
                                  <w:rPr>
                                    <w:rFonts w:ascii="Arial" w:hAnsi="Arial"/>
                                    <w:color w:val="1D1D1B"/>
                                    <w:spacing w:val="1"/>
                                    <w:sz w:val="2"/>
                                  </w:rPr>
                                  <w:t xml:space="preserve"> </w:t>
                                </w:r>
                                <w:r>
                                  <w:rPr>
                                    <w:rFonts w:ascii="Times New Roman" w:hAnsi="Times New Roman"/>
                                    <w:color w:val="1D1D1B"/>
                                    <w:w w:val="110"/>
                                    <w:sz w:val="3"/>
                                  </w:rPr>
                                  <w:t>3</w:t>
                                </w:r>
                                <w:r>
                                  <w:rPr>
                                    <w:rFonts w:ascii="Times New Roman" w:hAnsi="Times New Roman"/>
                                    <w:color w:val="1D1D1B"/>
                                    <w:spacing w:val="-5"/>
                                    <w:w w:val="110"/>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16"/>
                                    <w:position w:val="-1"/>
                                    <w:sz w:val="2"/>
                                  </w:rPr>
                                  <w:t>organis</w:t>
                                </w:r>
                                <w:r>
                                  <w:rPr>
                                    <w:rFonts w:ascii="Arial" w:hAnsi="Arial"/>
                                    <w:color w:val="1D1D1B"/>
                                    <w:spacing w:val="-4"/>
                                    <w:w w:val="116"/>
                                    <w:position w:val="-1"/>
                                    <w:sz w:val="2"/>
                                  </w:rPr>
                                  <w:t>a</w:t>
                                </w:r>
                                <w:r>
                                  <w:rPr>
                                    <w:rFonts w:ascii="Arial" w:hAnsi="Arial"/>
                                    <w:color w:val="1D1D1B"/>
                                    <w:w w:val="121"/>
                                    <w:sz w:val="2"/>
                                  </w:rPr>
                                  <w:t>tion’</w:t>
                                </w:r>
                                <w:r>
                                  <w:rPr>
                                    <w:rFonts w:ascii="Arial" w:hAnsi="Arial"/>
                                    <w:color w:val="1D1D1B"/>
                                    <w:spacing w:val="2"/>
                                    <w:w w:val="121"/>
                                    <w:sz w:val="2"/>
                                  </w:rPr>
                                  <w:t>s</w:t>
                                </w:r>
                                <w:r>
                                  <w:rPr>
                                    <w:rFonts w:ascii="Arial" w:hAnsi="Arial"/>
                                    <w:color w:val="1D1D1B"/>
                                    <w:w w:val="119"/>
                                    <w:sz w:val="2"/>
                                  </w:rPr>
                                  <w:t>policies</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19"/>
                                    <w:sz w:val="2"/>
                                  </w:rPr>
                                  <w:t>managemen</w:t>
                                </w:r>
                                <w:r>
                                  <w:rPr>
                                    <w:rFonts w:ascii="Arial" w:hAnsi="Arial"/>
                                    <w:color w:val="1D1D1B"/>
                                    <w:spacing w:val="2"/>
                                    <w:w w:val="119"/>
                                    <w:sz w:val="2"/>
                                  </w:rPr>
                                  <w:t>t</w:t>
                                </w:r>
                                <w:r>
                                  <w:rPr>
                                    <w:rFonts w:ascii="Arial" w:hAnsi="Arial"/>
                                    <w:color w:val="1D1D1B"/>
                                    <w:spacing w:val="-4"/>
                                    <w:w w:val="127"/>
                                    <w:position w:val="-1"/>
                                    <w:sz w:val="2"/>
                                  </w:rPr>
                                  <w:t>r</w:t>
                                </w:r>
                                <w:r>
                                  <w:rPr>
                                    <w:rFonts w:ascii="Arial" w:hAnsi="Arial"/>
                                    <w:color w:val="1D1D1B"/>
                                    <w:w w:val="119"/>
                                    <w:position w:val="-1"/>
                                    <w:sz w:val="2"/>
                                  </w:rPr>
                                  <w:t>egime</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sz w:val="2"/>
                                  </w:rPr>
                                  <w:t>imp</w:t>
                                </w:r>
                                <w:r>
                                  <w:rPr>
                                    <w:rFonts w:ascii="Arial" w:hAnsi="Arial"/>
                                    <w:color w:val="1D1D1B"/>
                                    <w:spacing w:val="-4"/>
                                    <w:w w:val="124"/>
                                    <w:sz w:val="2"/>
                                  </w:rPr>
                                  <w:t>r</w:t>
                                </w:r>
                                <w:r>
                                  <w:rPr>
                                    <w:rFonts w:ascii="Arial" w:hAnsi="Arial"/>
                                    <w:color w:val="1D1D1B"/>
                                    <w:w w:val="119"/>
                                    <w:sz w:val="2"/>
                                  </w:rPr>
                                  <w:t>ove</w:t>
                                </w:r>
                                <w:r>
                                  <w:rPr>
                                    <w:rFonts w:ascii="Arial" w:hAnsi="Arial"/>
                                    <w:color w:val="1D1D1B"/>
                                    <w:spacing w:val="2"/>
                                    <w:w w:val="119"/>
                                    <w:sz w:val="2"/>
                                  </w:rPr>
                                  <w:t>d</w:t>
                                </w:r>
                                <w:r>
                                  <w:rPr>
                                    <w:rFonts w:ascii="Arial" w:hAnsi="Arial"/>
                                    <w:color w:val="1D1D1B"/>
                                    <w:w w:val="117"/>
                                    <w:position w:val="-1"/>
                                    <w:sz w:val="2"/>
                                  </w:rPr>
                                  <w:t>an</w:t>
                                </w:r>
                                <w:r>
                                  <w:rPr>
                                    <w:rFonts w:ascii="Arial" w:hAnsi="Arial"/>
                                    <w:color w:val="1D1D1B"/>
                                    <w:spacing w:val="-2"/>
                                    <w:w w:val="117"/>
                                    <w:position w:val="-1"/>
                                    <w:sz w:val="2"/>
                                  </w:rPr>
                                  <w:t>d</w:t>
                                </w:r>
                                <w:r>
                                  <w:rPr>
                                    <w:rFonts w:ascii="Arial" w:hAnsi="Arial"/>
                                    <w:color w:val="1D1D1B"/>
                                    <w:w w:val="98"/>
                                    <w:sz w:val="3"/>
                                  </w:rPr>
                                  <w:t>5.</w:t>
                                </w:r>
                                <w:r>
                                  <w:rPr>
                                    <w:rFonts w:ascii="Arial" w:hAnsi="Arial"/>
                                    <w:color w:val="1D1D1B"/>
                                    <w:sz w:val="3"/>
                                  </w:rPr>
                                  <w:t xml:space="preserve">     </w:t>
                                </w:r>
                                <w:r>
                                  <w:rPr>
                                    <w:rFonts w:ascii="Arial" w:hAnsi="Arial"/>
                                    <w:color w:val="1D1D1B"/>
                                    <w:spacing w:val="3"/>
                                    <w:sz w:val="3"/>
                                  </w:rPr>
                                  <w:t xml:space="preserve"> </w:t>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w:t>
                                </w:r>
                                <w:r>
                                  <w:rPr>
                                    <w:rFonts w:ascii="Times New Roman" w:hAnsi="Times New Roman"/>
                                    <w:color w:val="1D1D1B"/>
                                    <w:spacing w:val="-5"/>
                                    <w:w w:val="123"/>
                                    <w:position w:val="1"/>
                                    <w:sz w:val="3"/>
                                  </w:rPr>
                                  <w:t>l</w:t>
                                </w:r>
                                <w:r>
                                  <w:rPr>
                                    <w:rFonts w:ascii="Arial" w:hAnsi="Arial"/>
                                    <w:color w:val="1D1D1B"/>
                                    <w:w w:val="119"/>
                                    <w:position w:val="2"/>
                                    <w:sz w:val="2"/>
                                  </w:rPr>
                                  <w:t>managemen</w:t>
                                </w:r>
                                <w:r>
                                  <w:rPr>
                                    <w:rFonts w:ascii="Arial" w:hAnsi="Arial"/>
                                    <w:color w:val="1D1D1B"/>
                                    <w:spacing w:val="-92"/>
                                    <w:w w:val="119"/>
                                    <w:position w:val="2"/>
                                    <w:sz w:val="2"/>
                                  </w:rPr>
                                  <w:t>t</w:t>
                                </w:r>
                                <w:r>
                                  <w:rPr>
                                    <w:rFonts w:ascii="Arial" w:hAnsi="Arial"/>
                                    <w:color w:val="1D1D1B"/>
                                    <w:w w:val="119"/>
                                    <w:position w:val="4"/>
                                    <w:sz w:val="2"/>
                                  </w:rPr>
                                  <w:t>personnel</w:t>
                                </w:r>
                                <w:r>
                                  <w:rPr>
                                    <w:rFonts w:ascii="Arial" w:hAnsi="Arial"/>
                                    <w:color w:val="1D1D1B"/>
                                    <w:position w:val="4"/>
                                    <w:sz w:val="2"/>
                                  </w:rPr>
                                  <w:t xml:space="preserve"> </w:t>
                                </w:r>
                                <w:r>
                                  <w:rPr>
                                    <w:rFonts w:ascii="Arial" w:hAnsi="Arial"/>
                                    <w:color w:val="1D1D1B"/>
                                    <w:spacing w:val="-2"/>
                                    <w:position w:val="4"/>
                                    <w:sz w:val="2"/>
                                  </w:rPr>
                                  <w:t xml:space="preserve"> </w:t>
                                </w:r>
                                <w:r>
                                  <w:rPr>
                                    <w:rFonts w:ascii="Arial" w:hAnsi="Arial"/>
                                    <w:color w:val="1D1D1B"/>
                                    <w:w w:val="117"/>
                                    <w:position w:val="2"/>
                                    <w:sz w:val="2"/>
                                  </w:rPr>
                                  <w:t>awa</w:t>
                                </w:r>
                                <w:r>
                                  <w:rPr>
                                    <w:rFonts w:ascii="Arial" w:hAnsi="Arial"/>
                                    <w:color w:val="1D1D1B"/>
                                    <w:spacing w:val="-50"/>
                                    <w:w w:val="117"/>
                                    <w:position w:val="2"/>
                                    <w:sz w:val="2"/>
                                  </w:rPr>
                                  <w:t>r</w:t>
                                </w:r>
                                <w:r>
                                  <w:rPr>
                                    <w:rFonts w:ascii="Arial" w:hAnsi="Arial"/>
                                    <w:color w:val="1D1D1B"/>
                                    <w:w w:val="122"/>
                                    <w:sz w:val="2"/>
                                  </w:rPr>
                                  <w:t>tel</w:t>
                                </w:r>
                                <w:r>
                                  <w:rPr>
                                    <w:rFonts w:ascii="Arial" w:hAnsi="Arial"/>
                                    <w:color w:val="1D1D1B"/>
                                    <w:spacing w:val="-4"/>
                                    <w:w w:val="122"/>
                                    <w:sz w:val="2"/>
                                  </w:rPr>
                                  <w:t>y</w:t>
                                </w:r>
                                <w:r>
                                  <w:rPr>
                                    <w:rFonts w:ascii="Arial" w:hAnsi="Arial"/>
                                    <w:color w:val="1D1D1B"/>
                                    <w:w w:val="110"/>
                                    <w:sz w:val="2"/>
                                  </w:rPr>
                                  <w:t>eness</w:t>
                                </w:r>
                              </w:p>
                              <w:p w14:paraId="64BBFFF4" w14:textId="77777777" w:rsidR="00AA181E" w:rsidRDefault="00AA181E" w:rsidP="00617E12">
                                <w:pPr>
                                  <w:spacing w:line="151" w:lineRule="auto"/>
                                  <w:ind w:left="133" w:right="402"/>
                                  <w:jc w:val="center"/>
                                  <w:rPr>
                                    <w:rFonts w:ascii="Arial"/>
                                    <w:sz w:val="2"/>
                                  </w:rPr>
                                </w:pPr>
                                <w:r>
                                  <w:rPr>
                                    <w:rFonts w:ascii="Arial"/>
                                    <w:color w:val="1D1D1B"/>
                                    <w:w w:val="120"/>
                                    <w:sz w:val="2"/>
                                  </w:rPr>
                                  <w:t>envir</w:t>
                                </w:r>
                                <w:r>
                                  <w:rPr>
                                    <w:rFonts w:ascii="Arial"/>
                                    <w:color w:val="1D1D1B"/>
                                    <w:w w:val="120"/>
                                    <w:position w:val="1"/>
                                    <w:sz w:val="2"/>
                                  </w:rPr>
                                  <w:t>onment.</w:t>
                                </w:r>
                              </w:p>
                              <w:p w14:paraId="1B570E62" w14:textId="77777777" w:rsidR="00AA181E" w:rsidRDefault="00AA181E" w:rsidP="00617E12">
                                <w:pPr>
                                  <w:tabs>
                                    <w:tab w:val="left" w:pos="1331"/>
                                  </w:tabs>
                                  <w:ind w:left="103"/>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1"/>
                                    <w:position w:val="2"/>
                                    <w:sz w:val="2"/>
                                  </w:rPr>
                                  <w:t>implemented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w w:val="118"/>
                                    <w:position w:val="1"/>
                                    <w:sz w:val="2"/>
                                  </w:rPr>
                                  <w:t>ements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spacing w:val="-4"/>
                                    <w:w w:val="127"/>
                                    <w:sz w:val="2"/>
                                  </w:rPr>
                                  <w:t>r</w:t>
                                </w:r>
                                <w:r>
                                  <w:rPr>
                                    <w:rFonts w:ascii="Arial" w:hAnsi="Arial"/>
                                    <w:color w:val="1D1D1B"/>
                                    <w:w w:val="118"/>
                                    <w:sz w:val="2"/>
                                  </w:rPr>
                                  <w:t>espon</w:t>
                                </w:r>
                                <w:r>
                                  <w:rPr>
                                    <w:rFonts w:ascii="Arial" w:hAnsi="Arial"/>
                                    <w:color w:val="1D1D1B"/>
                                    <w:spacing w:val="-19"/>
                                    <w:w w:val="118"/>
                                    <w:sz w:val="2"/>
                                  </w:rPr>
                                  <w:t>d</w:t>
                                </w:r>
                                <w:r>
                                  <w:rPr>
                                    <w:rFonts w:ascii="Arial" w:hAnsi="Arial"/>
                                    <w:color w:val="1D1D1B"/>
                                    <w:w w:val="121"/>
                                    <w:position w:val="2"/>
                                    <w:sz w:val="2"/>
                                  </w:rPr>
                                  <w:t>tion’</w:t>
                                </w:r>
                                <w:r>
                                  <w:rPr>
                                    <w:rFonts w:ascii="Arial" w:hAnsi="Arial"/>
                                    <w:color w:val="1D1D1B"/>
                                    <w:spacing w:val="-40"/>
                                    <w:w w:val="121"/>
                                    <w:position w:val="2"/>
                                    <w:sz w:val="2"/>
                                  </w:rPr>
                                  <w:t>s</w:t>
                                </w:r>
                                <w:r>
                                  <w:rPr>
                                    <w:rFonts w:ascii="Arial" w:hAnsi="Arial"/>
                                    <w:color w:val="1D1D1B"/>
                                    <w:w w:val="133"/>
                                    <w:position w:val="1"/>
                                    <w:sz w:val="2"/>
                                  </w:rPr>
                                  <w:t>t</w:t>
                                </w:r>
                                <w:r>
                                  <w:rPr>
                                    <w:rFonts w:ascii="Arial" w:hAnsi="Arial"/>
                                    <w:color w:val="1D1D1B"/>
                                    <w:spacing w:val="2"/>
                                    <w:w w:val="133"/>
                                    <w:position w:val="1"/>
                                    <w:sz w:val="2"/>
                                  </w:rPr>
                                  <w:t>o</w:t>
                                </w:r>
                                <w:r>
                                  <w:rPr>
                                    <w:rFonts w:ascii="Arial" w:hAnsi="Arial"/>
                                    <w:color w:val="1D1D1B"/>
                                    <w:w w:val="123"/>
                                    <w:position w:val="2"/>
                                    <w:sz w:val="2"/>
                                  </w:rPr>
                                  <w:t>the</w:t>
                                </w:r>
                                <w:r>
                                  <w:rPr>
                                    <w:rFonts w:ascii="Arial" w:hAnsi="Arial"/>
                                    <w:color w:val="1D1D1B"/>
                                    <w:w w:val="119"/>
                                    <w:position w:val="1"/>
                                    <w:sz w:val="2"/>
                                  </w:rPr>
                                  <w:t>securit</w:t>
                                </w:r>
                                <w:r>
                                  <w:rPr>
                                    <w:rFonts w:ascii="Arial" w:hAnsi="Arial"/>
                                    <w:color w:val="1D1D1B"/>
                                    <w:spacing w:val="-85"/>
                                    <w:w w:val="119"/>
                                    <w:position w:val="1"/>
                                    <w:sz w:val="2"/>
                                  </w:rPr>
                                  <w:t>y</w:t>
                                </w:r>
                                <w:r>
                                  <w:rPr>
                                    <w:rFonts w:ascii="Arial" w:hAnsi="Arial"/>
                                    <w:color w:val="1D1D1B"/>
                                    <w:w w:val="120"/>
                                    <w:position w:val="2"/>
                                    <w:sz w:val="2"/>
                                  </w:rPr>
                                  <w:t>evolving</w:t>
                                </w:r>
                                <w:r>
                                  <w:rPr>
                                    <w:rFonts w:ascii="Arial" w:hAnsi="Arial"/>
                                    <w:color w:val="1D1D1B"/>
                                    <w:position w:val="2"/>
                                    <w:sz w:val="2"/>
                                  </w:rPr>
                                  <w:tab/>
                                </w:r>
                                <w:r>
                                  <w:rPr>
                                    <w:rFonts w:ascii="Arial" w:hAnsi="Arial"/>
                                    <w:color w:val="1D1D1B"/>
                                    <w:w w:val="119"/>
                                    <w:position w:val="2"/>
                                    <w:sz w:val="2"/>
                                  </w:rPr>
                                  <w:t>personne</w:t>
                                </w:r>
                                <w:r>
                                  <w:rPr>
                                    <w:rFonts w:ascii="Arial" w:hAnsi="Arial"/>
                                    <w:color w:val="1D1D1B"/>
                                    <w:spacing w:val="-19"/>
                                    <w:w w:val="119"/>
                                    <w:position w:val="2"/>
                                    <w:sz w:val="2"/>
                                  </w:rPr>
                                  <w:t>l</w:t>
                                </w:r>
                                <w:r>
                                  <w:rPr>
                                    <w:rFonts w:ascii="Arial" w:hAnsi="Arial"/>
                                    <w:color w:val="1D1D1B"/>
                                    <w:spacing w:val="-6"/>
                                    <w:w w:val="127"/>
                                    <w:position w:val="2"/>
                                    <w:sz w:val="2"/>
                                  </w:rPr>
                                  <w:t>r</w:t>
                                </w:r>
                                <w:r>
                                  <w:rPr>
                                    <w:rFonts w:ascii="Arial" w:hAnsi="Arial"/>
                                    <w:color w:val="1D1D1B"/>
                                    <w:w w:val="121"/>
                                    <w:position w:val="2"/>
                                    <w:sz w:val="2"/>
                                  </w:rPr>
                                  <w:t>oblig</w:t>
                                </w:r>
                                <w:r>
                                  <w:rPr>
                                    <w:rFonts w:ascii="Arial" w:hAnsi="Arial"/>
                                    <w:color w:val="1D1D1B"/>
                                    <w:spacing w:val="-67"/>
                                    <w:w w:val="121"/>
                                    <w:position w:val="2"/>
                                    <w:sz w:val="2"/>
                                  </w:rPr>
                                  <w:t>a</w:t>
                                </w:r>
                                <w:r>
                                  <w:rPr>
                                    <w:rFonts w:ascii="Arial" w:hAnsi="Arial"/>
                                    <w:color w:val="1D1D1B"/>
                                    <w:w w:val="118"/>
                                    <w:position w:val="2"/>
                                    <w:sz w:val="2"/>
                                  </w:rPr>
                                  <w:t>espon</w:t>
                                </w:r>
                                <w:r>
                                  <w:rPr>
                                    <w:rFonts w:ascii="Arial" w:hAnsi="Arial"/>
                                    <w:color w:val="1D1D1B"/>
                                    <w:spacing w:val="-20"/>
                                    <w:w w:val="118"/>
                                    <w:position w:val="2"/>
                                    <w:sz w:val="2"/>
                                  </w:rPr>
                                  <w:t>d</w:t>
                                </w:r>
                                <w:r>
                                  <w:rPr>
                                    <w:rFonts w:ascii="Arial" w:hAnsi="Arial"/>
                                    <w:color w:val="1D1D1B"/>
                                    <w:w w:val="122"/>
                                    <w:position w:val="1"/>
                                    <w:sz w:val="2"/>
                                  </w:rPr>
                                  <w:t>tion</w:t>
                                </w:r>
                                <w:r>
                                  <w:rPr>
                                    <w:rFonts w:ascii="Arial" w:hAnsi="Arial"/>
                                    <w:color w:val="1D1D1B"/>
                                    <w:spacing w:val="-35"/>
                                    <w:w w:val="122"/>
                                    <w:position w:val="1"/>
                                    <w:sz w:val="2"/>
                                  </w:rPr>
                                  <w:t>s</w:t>
                                </w:r>
                                <w:r>
                                  <w:rPr>
                                    <w:rFonts w:ascii="Arial" w:hAnsi="Arial"/>
                                    <w:color w:val="1D1D1B"/>
                                    <w:w w:val="133"/>
                                    <w:position w:val="1"/>
                                    <w:sz w:val="2"/>
                                  </w:rPr>
                                  <w:t>to</w:t>
                                </w:r>
                                <w:r>
                                  <w:rPr>
                                    <w:rFonts w:ascii="Arial" w:hAnsi="Arial"/>
                                    <w:color w:val="1D1D1B"/>
                                    <w:spacing w:val="-16"/>
                                    <w:w w:val="127"/>
                                    <w:position w:val="2"/>
                                    <w:sz w:val="2"/>
                                  </w:rPr>
                                  <w:t>r</w:t>
                                </w:r>
                                <w:r>
                                  <w:rPr>
                                    <w:rFonts w:ascii="Arial" w:hAnsi="Arial"/>
                                    <w:color w:val="1D1D1B"/>
                                    <w:w w:val="123"/>
                                    <w:position w:val="1"/>
                                    <w:sz w:val="2"/>
                                  </w:rPr>
                                  <w:t>th</w:t>
                                </w:r>
                                <w:r>
                                  <w:rPr>
                                    <w:rFonts w:ascii="Arial" w:hAnsi="Arial"/>
                                    <w:color w:val="1D1D1B"/>
                                    <w:spacing w:val="-32"/>
                                    <w:w w:val="123"/>
                                    <w:position w:val="1"/>
                                    <w:sz w:val="2"/>
                                  </w:rPr>
                                  <w:t>e</w:t>
                                </w:r>
                                <w:r>
                                  <w:rPr>
                                    <w:rFonts w:ascii="Arial" w:hAnsi="Arial"/>
                                    <w:color w:val="1D1D1B"/>
                                    <w:w w:val="118"/>
                                    <w:position w:val="1"/>
                                    <w:sz w:val="2"/>
                                  </w:rPr>
                                  <w:t>eviewe</w:t>
                                </w:r>
                                <w:r>
                                  <w:rPr>
                                    <w:rFonts w:ascii="Arial" w:hAnsi="Arial"/>
                                    <w:color w:val="1D1D1B"/>
                                    <w:spacing w:val="-56"/>
                                    <w:w w:val="118"/>
                                    <w:position w:val="1"/>
                                    <w:sz w:val="2"/>
                                  </w:rPr>
                                  <w:t>d</w:t>
                                </w:r>
                                <w:r>
                                  <w:rPr>
                                    <w:rFonts w:ascii="Arial" w:hAnsi="Arial"/>
                                    <w:color w:val="1D1D1B"/>
                                    <w:w w:val="120"/>
                                    <w:sz w:val="2"/>
                                  </w:rPr>
                                  <w:t>evolving</w:t>
                                </w:r>
                                <w:r>
                                  <w:rPr>
                                    <w:rFonts w:ascii="Arial" w:hAnsi="Arial"/>
                                    <w:color w:val="1D1D1B"/>
                                    <w:spacing w:val="-3"/>
                                    <w:sz w:val="2"/>
                                  </w:rPr>
                                  <w:t xml:space="preserve"> </w:t>
                                </w:r>
                                <w:r>
                                  <w:rPr>
                                    <w:rFonts w:ascii="Arial" w:hAnsi="Arial"/>
                                    <w:color w:val="1D1D1B"/>
                                    <w:w w:val="111"/>
                                    <w:position w:val="2"/>
                                    <w:sz w:val="2"/>
                                  </w:rPr>
                                  <w:t>access</w:t>
                                </w:r>
                              </w:p>
                              <w:p w14:paraId="75CF77CD" w14:textId="77777777" w:rsidR="00AA181E" w:rsidRDefault="00AA181E" w:rsidP="00617E12">
                                <w:pPr>
                                  <w:spacing w:line="12" w:lineRule="auto"/>
                                  <w:ind w:left="188" w:right="85"/>
                                  <w:rPr>
                                    <w:rFonts w:ascii="Arial" w:hAnsi="Arial"/>
                                    <w:sz w:val="2"/>
                                  </w:rPr>
                                </w:pP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1"/>
                                    <w:position w:val="2"/>
                                    <w:sz w:val="3"/>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position w:val="1"/>
                                    <w:sz w:val="2"/>
                                  </w:rPr>
                                  <w:t>imp</w:t>
                                </w:r>
                                <w:r>
                                  <w:rPr>
                                    <w:rFonts w:ascii="Arial" w:hAnsi="Arial"/>
                                    <w:color w:val="1D1D1B"/>
                                    <w:spacing w:val="-4"/>
                                    <w:w w:val="124"/>
                                    <w:position w:val="1"/>
                                    <w:sz w:val="2"/>
                                  </w:rPr>
                                  <w:t>r</w:t>
                                </w:r>
                                <w:r>
                                  <w:rPr>
                                    <w:rFonts w:ascii="Arial" w:hAnsi="Arial"/>
                                    <w:color w:val="1D1D1B"/>
                                    <w:w w:val="119"/>
                                    <w:position w:val="1"/>
                                    <w:sz w:val="2"/>
                                  </w:rPr>
                                  <w:t>ove</w:t>
                                </w:r>
                                <w:r>
                                  <w:rPr>
                                    <w:rFonts w:ascii="Arial" w:hAnsi="Arial"/>
                                    <w:color w:val="1D1D1B"/>
                                    <w:spacing w:val="2"/>
                                    <w:w w:val="119"/>
                                    <w:position w:val="1"/>
                                    <w:sz w:val="2"/>
                                  </w:rPr>
                                  <w:t>d</w:t>
                                </w:r>
                                <w:r>
                                  <w:rPr>
                                    <w:rFonts w:ascii="Arial" w:hAnsi="Arial"/>
                                    <w:color w:val="1D1D1B"/>
                                    <w:w w:val="117"/>
                                    <w:position w:val="2"/>
                                    <w:sz w:val="2"/>
                                  </w:rPr>
                                  <w:t>an</w:t>
                                </w:r>
                                <w:r>
                                  <w:rPr>
                                    <w:rFonts w:ascii="Arial" w:hAnsi="Arial"/>
                                    <w:color w:val="1D1D1B"/>
                                    <w:spacing w:val="-4"/>
                                    <w:w w:val="117"/>
                                    <w:position w:val="2"/>
                                    <w:sz w:val="2"/>
                                  </w:rPr>
                                  <w:t>d</w:t>
                                </w:r>
                                <w:r>
                                  <w:rPr>
                                    <w:rFonts w:ascii="Arial" w:hAnsi="Arial"/>
                                    <w:color w:val="1D1D1B"/>
                                    <w:w w:val="116"/>
                                    <w:position w:val="1"/>
                                    <w:sz w:val="2"/>
                                  </w:rPr>
                                  <w:t>ris</w:t>
                                </w:r>
                                <w:r>
                                  <w:rPr>
                                    <w:rFonts w:ascii="Arial" w:hAnsi="Arial"/>
                                    <w:color w:val="1D1D1B"/>
                                    <w:spacing w:val="-36"/>
                                    <w:w w:val="116"/>
                                    <w:position w:val="1"/>
                                    <w:sz w:val="2"/>
                                  </w:rPr>
                                  <w:t>k</w:t>
                                </w:r>
                                <w:r>
                                  <w:rPr>
                                    <w:rFonts w:ascii="Arial" w:hAnsi="Arial"/>
                                    <w:color w:val="1D1D1B"/>
                                    <w:w w:val="123"/>
                                    <w:position w:val="2"/>
                                    <w:sz w:val="2"/>
                                  </w:rPr>
                                  <w:t>the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6"/>
                                    <w:position w:val="1"/>
                                    <w:sz w:val="2"/>
                                  </w:rPr>
                                  <w:t>ris</w:t>
                                </w:r>
                                <w:r>
                                  <w:rPr>
                                    <w:rFonts w:ascii="Arial" w:hAnsi="Arial"/>
                                    <w:color w:val="1D1D1B"/>
                                    <w:spacing w:val="-32"/>
                                    <w:w w:val="116"/>
                                    <w:position w:val="1"/>
                                    <w:sz w:val="2"/>
                                  </w:rPr>
                                  <w:t>k</w:t>
                                </w:r>
                                <w:r>
                                  <w:rPr>
                                    <w:rFonts w:ascii="Arial" w:hAnsi="Arial"/>
                                    <w:color w:val="1D1D1B"/>
                                    <w:w w:val="119"/>
                                    <w:position w:val="1"/>
                                    <w:sz w:val="2"/>
                                  </w:rPr>
                                  <w:t>securit</w:t>
                                </w:r>
                                <w:r>
                                  <w:rPr>
                                    <w:rFonts w:ascii="Arial" w:hAnsi="Arial"/>
                                    <w:color w:val="1D1D1B"/>
                                    <w:spacing w:val="2"/>
                                    <w:w w:val="119"/>
                                    <w:position w:val="1"/>
                                    <w:sz w:val="2"/>
                                  </w:rPr>
                                  <w:t>y</w:t>
                                </w:r>
                                <w:r>
                                  <w:rPr>
                                    <w:rFonts w:ascii="Arial" w:hAnsi="Arial"/>
                                    <w:color w:val="1D1D1B"/>
                                    <w:w w:val="116"/>
                                    <w:position w:val="2"/>
                                    <w:sz w:val="2"/>
                                  </w:rPr>
                                  <w:t>risk</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9"/>
                                    <w:position w:val="2"/>
                                    <w:sz w:val="2"/>
                                  </w:rPr>
                                  <w:t>envi</w:t>
                                </w:r>
                                <w:r>
                                  <w:rPr>
                                    <w:rFonts w:ascii="Arial" w:hAnsi="Arial"/>
                                    <w:color w:val="1D1D1B"/>
                                    <w:spacing w:val="-4"/>
                                    <w:w w:val="119"/>
                                    <w:position w:val="2"/>
                                    <w:sz w:val="2"/>
                                  </w:rPr>
                                  <w:t>r</w:t>
                                </w:r>
                                <w:r>
                                  <w:rPr>
                                    <w:rFonts w:ascii="Arial" w:hAnsi="Arial"/>
                                    <w:color w:val="1D1D1B"/>
                                    <w:w w:val="122"/>
                                    <w:position w:val="1"/>
                                    <w:sz w:val="2"/>
                                  </w:rPr>
                                  <w:t>onment.</w:t>
                                </w:r>
                                <w:r>
                                  <w:rPr>
                                    <w:rFonts w:ascii="Arial" w:hAnsi="Arial"/>
                                    <w:color w:val="1D1D1B"/>
                                    <w:position w:val="1"/>
                                    <w:sz w:val="2"/>
                                  </w:rPr>
                                  <w:t xml:space="preserve">               </w:t>
                                </w:r>
                                <w:r>
                                  <w:rPr>
                                    <w:rFonts w:ascii="Arial" w:hAnsi="Arial"/>
                                    <w:color w:val="1D1D1B"/>
                                    <w:w w:val="109"/>
                                    <w:position w:val="2"/>
                                    <w:sz w:val="2"/>
                                  </w:rPr>
                                  <w:t>i</w:t>
                                </w:r>
                                <w:r>
                                  <w:rPr>
                                    <w:rFonts w:ascii="Arial" w:hAnsi="Arial"/>
                                    <w:color w:val="1D1D1B"/>
                                    <w:spacing w:val="2"/>
                                    <w:w w:val="109"/>
                                    <w:position w:val="2"/>
                                    <w:sz w:val="2"/>
                                  </w:rPr>
                                  <w:t>s</w:t>
                                </w:r>
                                <w:r>
                                  <w:rPr>
                                    <w:rFonts w:ascii="Arial" w:hAnsi="Arial"/>
                                    <w:color w:val="1D1D1B"/>
                                    <w:w w:val="118"/>
                                    <w:position w:val="1"/>
                                    <w:sz w:val="2"/>
                                  </w:rPr>
                                  <w:t>upd</w:t>
                                </w:r>
                                <w:r>
                                  <w:rPr>
                                    <w:rFonts w:ascii="Arial" w:hAnsi="Arial"/>
                                    <w:color w:val="1D1D1B"/>
                                    <w:spacing w:val="-17"/>
                                    <w:w w:val="118"/>
                                    <w:position w:val="1"/>
                                    <w:sz w:val="2"/>
                                  </w:rPr>
                                  <w:t>a</w:t>
                                </w:r>
                                <w:r>
                                  <w:rPr>
                                    <w:rFonts w:ascii="Arial" w:hAnsi="Arial"/>
                                    <w:color w:val="1D1D1B"/>
                                    <w:w w:val="117"/>
                                    <w:position w:val="2"/>
                                    <w:sz w:val="2"/>
                                  </w:rPr>
                                  <w:t>Securit</w:t>
                                </w:r>
                                <w:r>
                                  <w:rPr>
                                    <w:rFonts w:ascii="Arial" w:hAnsi="Arial"/>
                                    <w:color w:val="1D1D1B"/>
                                    <w:spacing w:val="-75"/>
                                    <w:w w:val="117"/>
                                    <w:position w:val="2"/>
                                    <w:sz w:val="2"/>
                                  </w:rPr>
                                  <w:t>y</w:t>
                                </w:r>
                                <w:r>
                                  <w:rPr>
                                    <w:rFonts w:ascii="Arial" w:hAnsi="Arial"/>
                                    <w:color w:val="1D1D1B"/>
                                    <w:w w:val="123"/>
                                    <w:position w:val="1"/>
                                    <w:sz w:val="2"/>
                                  </w:rPr>
                                  <w:t>te</w:t>
                                </w:r>
                                <w:r>
                                  <w:rPr>
                                    <w:rFonts w:ascii="Arial" w:hAnsi="Arial"/>
                                    <w:color w:val="1D1D1B"/>
                                    <w:spacing w:val="2"/>
                                    <w:w w:val="123"/>
                                    <w:position w:val="1"/>
                                    <w:sz w:val="2"/>
                                  </w:rPr>
                                  <w:t>d</w:t>
                                </w:r>
                                <w:r>
                                  <w:rPr>
                                    <w:rFonts w:ascii="Arial" w:hAnsi="Arial"/>
                                    <w:color w:val="1D1D1B"/>
                                    <w:w w:val="133"/>
                                    <w:sz w:val="2"/>
                                  </w:rPr>
                                  <w:t>to</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position w:val="2"/>
                                    <w:sz w:val="2"/>
                                  </w:rPr>
                                  <w:t>th</w:t>
                                </w:r>
                                <w:r>
                                  <w:rPr>
                                    <w:rFonts w:ascii="Arial" w:hAnsi="Arial"/>
                                    <w:color w:val="1D1D1B"/>
                                    <w:spacing w:val="-18"/>
                                    <w:w w:val="123"/>
                                    <w:position w:val="2"/>
                                    <w:sz w:val="2"/>
                                  </w:rPr>
                                  <w:t>e</w:t>
                                </w:r>
                                <w:r>
                                  <w:rPr>
                                    <w:rFonts w:ascii="Arial" w:hAnsi="Arial"/>
                                    <w:color w:val="1D1D1B"/>
                                    <w:spacing w:val="-6"/>
                                    <w:w w:val="107"/>
                                    <w:position w:val="3"/>
                                    <w:sz w:val="3"/>
                                  </w:rPr>
                                  <w:t>4</w:t>
                                </w:r>
                                <w:r>
                                  <w:rPr>
                                    <w:rFonts w:ascii="Arial" w:hAnsi="Arial"/>
                                    <w:color w:val="1D1D1B"/>
                                    <w:w w:val="116"/>
                                    <w:position w:val="1"/>
                                    <w:sz w:val="2"/>
                                  </w:rPr>
                                  <w:t>organis</w:t>
                                </w:r>
                                <w:r>
                                  <w:rPr>
                                    <w:rFonts w:ascii="Arial" w:hAnsi="Arial"/>
                                    <w:color w:val="1D1D1B"/>
                                    <w:spacing w:val="-66"/>
                                    <w:w w:val="116"/>
                                    <w:position w:val="1"/>
                                    <w:sz w:val="2"/>
                                  </w:rPr>
                                  <w:t>a</w:t>
                                </w:r>
                                <w:r>
                                  <w:rPr>
                                    <w:rFonts w:ascii="Arial" w:hAnsi="Arial"/>
                                    <w:color w:val="1D1D1B"/>
                                    <w:w w:val="114"/>
                                    <w:position w:val="2"/>
                                    <w:sz w:val="2"/>
                                  </w:rPr>
                                  <w:t>Th</w:t>
                                </w:r>
                                <w:r>
                                  <w:rPr>
                                    <w:rFonts w:ascii="Arial" w:hAnsi="Arial"/>
                                    <w:color w:val="1D1D1B"/>
                                    <w:spacing w:val="-5"/>
                                    <w:w w:val="114"/>
                                    <w:position w:val="2"/>
                                    <w:sz w:val="2"/>
                                  </w:rPr>
                                  <w:t>e</w:t>
                                </w:r>
                                <w:r>
                                  <w:rPr>
                                    <w:rFonts w:ascii="Arial" w:hAnsi="Arial"/>
                                    <w:color w:val="1D1D1B"/>
                                    <w:w w:val="119"/>
                                    <w:sz w:val="2"/>
                                  </w:rPr>
                                  <w:t>securit</w:t>
                                </w:r>
                                <w:r>
                                  <w:rPr>
                                    <w:rFonts w:ascii="Arial" w:hAnsi="Arial"/>
                                    <w:color w:val="1D1D1B"/>
                                    <w:spacing w:val="-66"/>
                                    <w:w w:val="119"/>
                                    <w:sz w:val="2"/>
                                  </w:rPr>
                                  <w:t>y</w:t>
                                </w:r>
                                <w:r>
                                  <w:rPr>
                                    <w:rFonts w:ascii="Arial" w:hAnsi="Arial"/>
                                    <w:color w:val="1D1D1B"/>
                                    <w:w w:val="121"/>
                                    <w:sz w:val="2"/>
                                  </w:rPr>
                                  <w:t>tion’s</w:t>
                                </w:r>
                                <w:r>
                                  <w:rPr>
                                    <w:rFonts w:ascii="Arial" w:hAnsi="Arial"/>
                                    <w:color w:val="1D1D1B"/>
                                    <w:sz w:val="2"/>
                                  </w:rPr>
                                  <w:t xml:space="preserve">   </w:t>
                                </w:r>
                                <w:r>
                                  <w:rPr>
                                    <w:rFonts w:ascii="Times New Roman" w:hAnsi="Times New Roman"/>
                                    <w:color w:val="1D1D1B"/>
                                    <w:w w:val="113"/>
                                    <w:position w:val="1"/>
                                    <w:sz w:val="3"/>
                                  </w:rPr>
                                  <w:t>6.3</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spacing w:val="-13"/>
                                    <w:w w:val="127"/>
                                    <w:position w:val="3"/>
                                    <w:sz w:val="2"/>
                                  </w:rPr>
                                  <w:t>r</w:t>
                                </w:r>
                                <w:r>
                                  <w:rPr>
                                    <w:rFonts w:ascii="Arial" w:hAnsi="Arial"/>
                                    <w:color w:val="1D1D1B"/>
                                    <w:spacing w:val="-6"/>
                                    <w:w w:val="117"/>
                                    <w:position w:val="3"/>
                                    <w:sz w:val="2"/>
                                  </w:rPr>
                                  <w:t>egime</w:t>
                                </w:r>
                                <w:r>
                                  <w:rPr>
                                    <w:rFonts w:ascii="Arial" w:hAnsi="Arial"/>
                                    <w:color w:val="1D1D1B"/>
                                    <w:spacing w:val="-78"/>
                                    <w:w w:val="117"/>
                                    <w:position w:val="3"/>
                                    <w:sz w:val="2"/>
                                  </w:rPr>
                                  <w:t>.</w:t>
                                </w:r>
                                <w:r>
                                  <w:rPr>
                                    <w:rFonts w:ascii="Arial" w:hAnsi="Arial"/>
                                    <w:color w:val="1D1D1B"/>
                                    <w:spacing w:val="-6"/>
                                    <w:w w:val="119"/>
                                    <w:position w:val="4"/>
                                    <w:sz w:val="2"/>
                                  </w:rPr>
                                  <w:t>managemen</w:t>
                                </w:r>
                                <w:r>
                                  <w:rPr>
                                    <w:rFonts w:ascii="Arial" w:hAnsi="Arial"/>
                                    <w:color w:val="1D1D1B"/>
                                    <w:spacing w:val="-81"/>
                                    <w:w w:val="119"/>
                                    <w:position w:val="4"/>
                                    <w:sz w:val="2"/>
                                  </w:rPr>
                                  <w:t>t</w:t>
                                </w:r>
                                <w:r>
                                  <w:rPr>
                                    <w:rFonts w:ascii="Arial" w:hAnsi="Arial"/>
                                    <w:color w:val="1D1D1B"/>
                                    <w:spacing w:val="-6"/>
                                    <w:w w:val="127"/>
                                    <w:position w:val="4"/>
                                    <w:sz w:val="2"/>
                                  </w:rPr>
                                  <w:t>monito</w:t>
                                </w:r>
                                <w:r>
                                  <w:rPr>
                                    <w:rFonts w:ascii="Arial" w:hAnsi="Arial"/>
                                    <w:color w:val="1D1D1B"/>
                                    <w:spacing w:val="-37"/>
                                    <w:w w:val="127"/>
                                    <w:position w:val="4"/>
                                    <w:sz w:val="2"/>
                                  </w:rPr>
                                  <w:t>r</w:t>
                                </w:r>
                                <w:r>
                                  <w:rPr>
                                    <w:rFonts w:ascii="Arial" w:hAnsi="Arial"/>
                                    <w:color w:val="1D1D1B"/>
                                    <w:spacing w:val="-6"/>
                                    <w:w w:val="124"/>
                                    <w:position w:val="2"/>
                                    <w:sz w:val="2"/>
                                  </w:rPr>
                                  <w:t>p</w:t>
                                </w:r>
                                <w:r>
                                  <w:rPr>
                                    <w:rFonts w:ascii="Arial" w:hAnsi="Arial"/>
                                    <w:color w:val="1D1D1B"/>
                                    <w:spacing w:val="-16"/>
                                    <w:w w:val="124"/>
                                    <w:position w:val="2"/>
                                    <w:sz w:val="2"/>
                                  </w:rPr>
                                  <w:t>r</w:t>
                                </w:r>
                                <w:r>
                                  <w:rPr>
                                    <w:rFonts w:ascii="Arial" w:hAnsi="Arial"/>
                                    <w:color w:val="1D1D1B"/>
                                    <w:spacing w:val="-6"/>
                                    <w:w w:val="121"/>
                                    <w:position w:val="2"/>
                                    <w:sz w:val="2"/>
                                  </w:rPr>
                                  <w:t>ogra</w:t>
                                </w:r>
                                <w:r>
                                  <w:rPr>
                                    <w:rFonts w:ascii="Arial" w:hAnsi="Arial"/>
                                    <w:color w:val="1D1D1B"/>
                                    <w:spacing w:val="-75"/>
                                    <w:w w:val="121"/>
                                    <w:position w:val="2"/>
                                    <w:sz w:val="2"/>
                                  </w:rPr>
                                  <w:t>m</w:t>
                                </w:r>
                                <w:r>
                                  <w:rPr>
                                    <w:rFonts w:ascii="Arial" w:hAnsi="Arial"/>
                                    <w:color w:val="1D1D1B"/>
                                    <w:spacing w:val="-6"/>
                                    <w:w w:val="117"/>
                                    <w:position w:val="2"/>
                                    <w:sz w:val="2"/>
                                  </w:rPr>
                                  <w:t>e</w:t>
                                </w:r>
                                <w:r>
                                  <w:rPr>
                                    <w:rFonts w:ascii="Arial" w:hAnsi="Arial"/>
                                    <w:color w:val="1D1D1B"/>
                                    <w:spacing w:val="-7"/>
                                    <w:w w:val="117"/>
                                    <w:position w:val="2"/>
                                    <w:sz w:val="2"/>
                                  </w:rPr>
                                  <w:t>d</w:t>
                                </w:r>
                              </w:p>
                              <w:p w14:paraId="3333E823" w14:textId="77777777" w:rsidR="00AA181E" w:rsidRDefault="00AA181E" w:rsidP="00617E12">
                                <w:pPr>
                                  <w:tabs>
                                    <w:tab w:val="left" w:pos="1323"/>
                                    <w:tab w:val="left" w:pos="1758"/>
                                    <w:tab w:val="left" w:pos="1974"/>
                                  </w:tabs>
                                  <w:spacing w:line="48" w:lineRule="auto"/>
                                  <w:ind w:left="295" w:right="85" w:hanging="100"/>
                                  <w:rPr>
                                    <w:rFonts w:ascii="Arial"/>
                                    <w:sz w:val="2"/>
                                  </w:rPr>
                                </w:pPr>
                                <w:r>
                                  <w:rPr>
                                    <w:rFonts w:ascii="Arial"/>
                                    <w:color w:val="1D1D1B"/>
                                    <w:w w:val="117"/>
                                    <w:position w:val="1"/>
                                    <w:sz w:val="2"/>
                                  </w:rPr>
                                  <w:t>Securit</w:t>
                                </w:r>
                                <w:r>
                                  <w:rPr>
                                    <w:rFonts w:ascii="Arial"/>
                                    <w:color w:val="1D1D1B"/>
                                    <w:spacing w:val="2"/>
                                    <w:w w:val="117"/>
                                    <w:position w:val="1"/>
                                    <w:sz w:val="2"/>
                                  </w:rPr>
                                  <w:t>y</w:t>
                                </w:r>
                                <w:r>
                                  <w:rPr>
                                    <w:rFonts w:ascii="Arial"/>
                                    <w:color w:val="1D1D1B"/>
                                    <w:spacing w:val="-4"/>
                                    <w:w w:val="127"/>
                                    <w:position w:val="2"/>
                                    <w:sz w:val="2"/>
                                  </w:rPr>
                                  <w:t>r</w:t>
                                </w:r>
                                <w:r>
                                  <w:rPr>
                                    <w:rFonts w:ascii="Arial"/>
                                    <w:color w:val="1D1D1B"/>
                                    <w:w w:val="120"/>
                                    <w:position w:val="2"/>
                                    <w:sz w:val="2"/>
                                  </w:rPr>
                                  <w:t>equir</w:t>
                                </w:r>
                                <w:r>
                                  <w:rPr>
                                    <w:rFonts w:ascii="Arial"/>
                                    <w:color w:val="1D1D1B"/>
                                    <w:position w:val="2"/>
                                    <w:sz w:val="2"/>
                                  </w:rPr>
                                  <w:t xml:space="preserve">  </w:t>
                                </w:r>
                                <w:r>
                                  <w:rPr>
                                    <w:rFonts w:ascii="Arial"/>
                                    <w:color w:val="1D1D1B"/>
                                    <w:w w:val="118"/>
                                    <w:sz w:val="2"/>
                                  </w:rPr>
                                  <w:t>upd</w:t>
                                </w:r>
                                <w:r>
                                  <w:rPr>
                                    <w:rFonts w:ascii="Arial"/>
                                    <w:color w:val="1D1D1B"/>
                                    <w:spacing w:val="-4"/>
                                    <w:w w:val="118"/>
                                    <w:sz w:val="2"/>
                                  </w:rPr>
                                  <w:t>a</w:t>
                                </w:r>
                                <w:r>
                                  <w:rPr>
                                    <w:rFonts w:ascii="Arial"/>
                                    <w:color w:val="1D1D1B"/>
                                    <w:w w:val="123"/>
                                    <w:position w:val="1"/>
                                    <w:sz w:val="2"/>
                                  </w:rPr>
                                  <w:t>te</w:t>
                                </w:r>
                                <w:r>
                                  <w:rPr>
                                    <w:rFonts w:ascii="Arial"/>
                                    <w:color w:val="1D1D1B"/>
                                    <w:spacing w:val="-25"/>
                                    <w:w w:val="123"/>
                                    <w:position w:val="1"/>
                                    <w:sz w:val="2"/>
                                  </w:rPr>
                                  <w:t>d</w:t>
                                </w:r>
                                <w:r>
                                  <w:rPr>
                                    <w:rFonts w:ascii="Arial"/>
                                    <w:color w:val="1D1D1B"/>
                                    <w:w w:val="123"/>
                                    <w:sz w:val="2"/>
                                  </w:rPr>
                                  <w:t>th</w:t>
                                </w:r>
                                <w:r>
                                  <w:rPr>
                                    <w:rFonts w:ascii="Arial"/>
                                    <w:color w:val="1D1D1B"/>
                                    <w:spacing w:val="-13"/>
                                    <w:w w:val="123"/>
                                    <w:sz w:val="2"/>
                                  </w:rPr>
                                  <w:t>e</w:t>
                                </w:r>
                                <w:r>
                                  <w:rPr>
                                    <w:rFonts w:ascii="Arial"/>
                                    <w:color w:val="1D1D1B"/>
                                    <w:w w:val="133"/>
                                    <w:position w:val="1"/>
                                    <w:sz w:val="2"/>
                                  </w:rPr>
                                  <w:t>t</w:t>
                                </w:r>
                                <w:r>
                                  <w:rPr>
                                    <w:rFonts w:ascii="Arial"/>
                                    <w:color w:val="1D1D1B"/>
                                    <w:spacing w:val="-14"/>
                                    <w:w w:val="133"/>
                                    <w:position w:val="1"/>
                                    <w:sz w:val="2"/>
                                  </w:rPr>
                                  <w:t>o</w:t>
                                </w:r>
                                <w:r>
                                  <w:rPr>
                                    <w:rFonts w:ascii="Arial"/>
                                    <w:color w:val="1D1D1B"/>
                                    <w:w w:val="116"/>
                                    <w:position w:val="1"/>
                                    <w:sz w:val="2"/>
                                  </w:rPr>
                                  <w:t>organis</w:t>
                                </w:r>
                                <w:r>
                                  <w:rPr>
                                    <w:rFonts w:ascii="Arial"/>
                                    <w:color w:val="1D1D1B"/>
                                    <w:spacing w:val="-11"/>
                                    <w:w w:val="116"/>
                                    <w:position w:val="1"/>
                                    <w:sz w:val="2"/>
                                  </w:rPr>
                                  <w:t>a</w:t>
                                </w:r>
                                <w:r>
                                  <w:rPr>
                                    <w:rFonts w:ascii="Arial"/>
                                    <w:color w:val="1D1D1B"/>
                                    <w:w w:val="120"/>
                                    <w:sz w:val="2"/>
                                  </w:rPr>
                                  <w:t>evolving</w:t>
                                </w:r>
                                <w:r>
                                  <w:rPr>
                                    <w:rFonts w:ascii="Arial"/>
                                    <w:color w:val="1D1D1B"/>
                                    <w:sz w:val="2"/>
                                  </w:rPr>
                                  <w:tab/>
                                </w:r>
                                <w:r>
                                  <w:rPr>
                                    <w:rFonts w:ascii="Arial"/>
                                    <w:color w:val="1D1D1B"/>
                                    <w:w w:val="116"/>
                                    <w:position w:val="1"/>
                                    <w:sz w:val="2"/>
                                  </w:rPr>
                                  <w:t>risk</w:t>
                                </w:r>
                                <w:r>
                                  <w:rPr>
                                    <w:rFonts w:ascii="Arial"/>
                                    <w:color w:val="1D1D1B"/>
                                    <w:position w:val="1"/>
                                    <w:sz w:val="2"/>
                                  </w:rPr>
                                  <w:t xml:space="preserve">             </w:t>
                                </w:r>
                                <w:r>
                                  <w:rPr>
                                    <w:rFonts w:ascii="Arial"/>
                                    <w:color w:val="1D1D1B"/>
                                    <w:w w:val="119"/>
                                    <w:position w:val="1"/>
                                    <w:sz w:val="2"/>
                                  </w:rPr>
                                  <w:t>managemen</w:t>
                                </w:r>
                                <w:r>
                                  <w:rPr>
                                    <w:rFonts w:ascii="Arial"/>
                                    <w:color w:val="1D1D1B"/>
                                    <w:spacing w:val="-35"/>
                                    <w:w w:val="119"/>
                                    <w:position w:val="1"/>
                                    <w:sz w:val="2"/>
                                  </w:rPr>
                                  <w:t>t</w:t>
                                </w:r>
                                <w:r>
                                  <w:rPr>
                                    <w:rFonts w:ascii="Arial"/>
                                    <w:color w:val="1D1D1B"/>
                                    <w:spacing w:val="-7"/>
                                    <w:w w:val="126"/>
                                    <w:position w:val="1"/>
                                    <w:sz w:val="2"/>
                                  </w:rPr>
                                  <w:t>o</w:t>
                                </w:r>
                                <w:r>
                                  <w:rPr>
                                    <w:rFonts w:ascii="Arial"/>
                                    <w:color w:val="1D1D1B"/>
                                    <w:spacing w:val="-1"/>
                                    <w:w w:val="136"/>
                                    <w:position w:val="1"/>
                                    <w:sz w:val="2"/>
                                  </w:rPr>
                                  <w:t>f</w:t>
                                </w:r>
                                <w:r>
                                  <w:rPr>
                                    <w:rFonts w:ascii="Arial"/>
                                    <w:color w:val="1D1D1B"/>
                                    <w:w w:val="119"/>
                                    <w:sz w:val="2"/>
                                  </w:rPr>
                                  <w:t>all</w:t>
                                </w:r>
                                <w:r>
                                  <w:rPr>
                                    <w:rFonts w:ascii="Arial"/>
                                    <w:color w:val="1D1D1B"/>
                                    <w:sz w:val="2"/>
                                  </w:rPr>
                                  <w:t xml:space="preserve">            </w:t>
                                </w:r>
                                <w:r>
                                  <w:rPr>
                                    <w:rFonts w:ascii="Arial"/>
                                    <w:color w:val="1D1D1B"/>
                                    <w:spacing w:val="-1"/>
                                    <w:sz w:val="2"/>
                                  </w:rPr>
                                  <w:t xml:space="preserve"> </w:t>
                                </w:r>
                                <w:r>
                                  <w:rPr>
                                    <w:rFonts w:ascii="Arial"/>
                                    <w:color w:val="1D1D1B"/>
                                    <w:w w:val="119"/>
                                    <w:position w:val="1"/>
                                    <w:sz w:val="2"/>
                                  </w:rPr>
                                  <w:t>securit</w:t>
                                </w:r>
                                <w:r>
                                  <w:rPr>
                                    <w:rFonts w:ascii="Arial"/>
                                    <w:color w:val="1D1D1B"/>
                                    <w:spacing w:val="-85"/>
                                    <w:w w:val="119"/>
                                    <w:position w:val="1"/>
                                    <w:sz w:val="2"/>
                                  </w:rPr>
                                  <w:t>y</w:t>
                                </w:r>
                                <w:r>
                                  <w:rPr>
                                    <w:rFonts w:ascii="Arial"/>
                                    <w:color w:val="1D1D1B"/>
                                    <w:w w:val="122"/>
                                    <w:position w:val="1"/>
                                    <w:sz w:val="2"/>
                                  </w:rPr>
                                  <w:t>training</w:t>
                                </w:r>
                                <w:r>
                                  <w:rPr>
                                    <w:rFonts w:ascii="Arial"/>
                                    <w:color w:val="1D1D1B"/>
                                    <w:position w:val="1"/>
                                    <w:sz w:val="2"/>
                                  </w:rPr>
                                  <w:tab/>
                                </w:r>
                                <w:r>
                                  <w:rPr>
                                    <w:rFonts w:ascii="Arial"/>
                                    <w:color w:val="1D1D1B"/>
                                    <w:position w:val="1"/>
                                    <w:sz w:val="2"/>
                                  </w:rPr>
                                  <w:tab/>
                                </w:r>
                                <w:r>
                                  <w:rPr>
                                    <w:rFonts w:ascii="Arial"/>
                                    <w:color w:val="1D1D1B"/>
                                    <w:spacing w:val="-10"/>
                                    <w:w w:val="127"/>
                                    <w:position w:val="3"/>
                                    <w:sz w:val="2"/>
                                  </w:rPr>
                                  <w:t>r</w:t>
                                </w:r>
                                <w:r>
                                  <w:rPr>
                                    <w:rFonts w:ascii="Arial"/>
                                    <w:color w:val="1D1D1B"/>
                                    <w:w w:val="117"/>
                                    <w:position w:val="3"/>
                                    <w:sz w:val="2"/>
                                  </w:rPr>
                                  <w:t xml:space="preserve">egime. </w:t>
                                </w:r>
                                <w:r>
                                  <w:rPr>
                                    <w:rFonts w:ascii="Arial"/>
                                    <w:color w:val="1D1D1B"/>
                                    <w:w w:val="107"/>
                                    <w:sz w:val="2"/>
                                  </w:rPr>
                                  <w:t xml:space="preserve">                                                                                                        </w:t>
                                </w:r>
                                <w:r>
                                  <w:rPr>
                                    <w:rFonts w:ascii="Arial"/>
                                    <w:color w:val="1D1D1B"/>
                                    <w:w w:val="120"/>
                                    <w:sz w:val="2"/>
                                  </w:rPr>
                                  <w:t>esar</w:t>
                                </w:r>
                                <w:r>
                                  <w:rPr>
                                    <w:rFonts w:ascii="Arial"/>
                                    <w:color w:val="1D1D1B"/>
                                    <w:w w:val="120"/>
                                    <w:position w:val="1"/>
                                    <w:sz w:val="2"/>
                                  </w:rPr>
                                  <w:t>e</w:t>
                                </w:r>
                                <w:r>
                                  <w:rPr>
                                    <w:rFonts w:ascii="Arial"/>
                                    <w:color w:val="1D1D1B"/>
                                    <w:w w:val="120"/>
                                    <w:position w:val="1"/>
                                    <w:sz w:val="2"/>
                                  </w:rPr>
                                  <w:tab/>
                                </w:r>
                                <w:r>
                                  <w:rPr>
                                    <w:rFonts w:ascii="Arial"/>
                                    <w:color w:val="1D1D1B"/>
                                    <w:w w:val="120"/>
                                    <w:position w:val="1"/>
                                    <w:sz w:val="2"/>
                                  </w:rPr>
                                  <w:tab/>
                                </w:r>
                                <w:r>
                                  <w:rPr>
                                    <w:rFonts w:ascii="Arial"/>
                                    <w:color w:val="1D1D1B"/>
                                    <w:w w:val="120"/>
                                    <w:sz w:val="2"/>
                                  </w:rPr>
                                  <w:t>risk</w:t>
                                </w:r>
                              </w:p>
                              <w:p w14:paraId="695D5982" w14:textId="77777777" w:rsidR="00AA181E" w:rsidRDefault="00AA181E" w:rsidP="00617E12">
                                <w:pPr>
                                  <w:tabs>
                                    <w:tab w:val="left" w:pos="980"/>
                                    <w:tab w:val="left" w:pos="1363"/>
                                  </w:tabs>
                                  <w:spacing w:line="28" w:lineRule="auto"/>
                                  <w:ind w:left="106"/>
                                  <w:rPr>
                                    <w:rFonts w:ascii="Arial"/>
                                    <w:sz w:val="2"/>
                                  </w:rPr>
                                </w:pPr>
                                <w:r>
                                  <w:rPr>
                                    <w:rFonts w:ascii="Times New Roman"/>
                                    <w:color w:val="1D1D1B"/>
                                    <w:w w:val="112"/>
                                    <w:position w:val="-1"/>
                                    <w:sz w:val="3"/>
                                  </w:rPr>
                                  <w:t>2</w:t>
                                </w:r>
                                <w:r>
                                  <w:rPr>
                                    <w:rFonts w:ascii="Times New Roman"/>
                                    <w:color w:val="1D1D1B"/>
                                    <w:spacing w:val="-10"/>
                                    <w:w w:val="112"/>
                                    <w:position w:val="-1"/>
                                    <w:sz w:val="3"/>
                                  </w:rPr>
                                  <w:t>.</w:t>
                                </w:r>
                                <w:r>
                                  <w:rPr>
                                    <w:rFonts w:ascii="Times New Roman"/>
                                    <w:color w:val="1D1D1B"/>
                                    <w:w w:val="119"/>
                                    <w:sz w:val="3"/>
                                  </w:rPr>
                                  <w:t>4</w:t>
                                </w:r>
                                <w:r>
                                  <w:rPr>
                                    <w:rFonts w:ascii="Times New Roman"/>
                                    <w:color w:val="1D1D1B"/>
                                    <w:sz w:val="3"/>
                                  </w:rPr>
                                  <w:t xml:space="preserve">     </w:t>
                                </w:r>
                                <w:r>
                                  <w:rPr>
                                    <w:rFonts w:ascii="Times New Roman"/>
                                    <w:color w:val="1D1D1B"/>
                                    <w:spacing w:val="-3"/>
                                    <w:sz w:val="3"/>
                                  </w:rPr>
                                  <w:t xml:space="preserve"> </w:t>
                                </w:r>
                                <w:r>
                                  <w:rPr>
                                    <w:rFonts w:ascii="Arial"/>
                                    <w:color w:val="1D1D1B"/>
                                    <w:w w:val="124"/>
                                    <w:sz w:val="2"/>
                                  </w:rPr>
                                  <w:t>p</w:t>
                                </w:r>
                                <w:r>
                                  <w:rPr>
                                    <w:rFonts w:ascii="Arial"/>
                                    <w:color w:val="1D1D1B"/>
                                    <w:spacing w:val="-4"/>
                                    <w:w w:val="124"/>
                                    <w:sz w:val="2"/>
                                  </w:rPr>
                                  <w:t>r</w:t>
                                </w:r>
                                <w:r>
                                  <w:rPr>
                                    <w:rFonts w:ascii="Arial"/>
                                    <w:color w:val="1D1D1B"/>
                                    <w:w w:val="122"/>
                                    <w:sz w:val="2"/>
                                  </w:rPr>
                                  <w:t>ocedur</w:t>
                                </w:r>
                                <w:r>
                                  <w:rPr>
                                    <w:rFonts w:ascii="Arial"/>
                                    <w:color w:val="1D1D1B"/>
                                    <w:sz w:val="2"/>
                                  </w:rPr>
                                  <w:t xml:space="preserve">    </w:t>
                                </w:r>
                                <w:r>
                                  <w:rPr>
                                    <w:rFonts w:ascii="Arial"/>
                                    <w:color w:val="1D1D1B"/>
                                    <w:spacing w:val="1"/>
                                    <w:sz w:val="2"/>
                                  </w:rPr>
                                  <w:t xml:space="preserve"> </w:t>
                                </w:r>
                                <w:r>
                                  <w:rPr>
                                    <w:rFonts w:ascii="Arial"/>
                                    <w:color w:val="1D1D1B"/>
                                    <w:w w:val="119"/>
                                    <w:sz w:val="2"/>
                                  </w:rPr>
                                  <w:t>ove</w:t>
                                </w:r>
                                <w:r>
                                  <w:rPr>
                                    <w:rFonts w:ascii="Arial"/>
                                    <w:color w:val="1D1D1B"/>
                                    <w:spacing w:val="-1"/>
                                    <w:w w:val="119"/>
                                    <w:sz w:val="2"/>
                                  </w:rPr>
                                  <w:t>d</w:t>
                                </w:r>
                                <w:r>
                                  <w:rPr>
                                    <w:rFonts w:ascii="Arial"/>
                                    <w:color w:val="1D1D1B"/>
                                    <w:w w:val="117"/>
                                    <w:position w:val="1"/>
                                    <w:sz w:val="2"/>
                                  </w:rPr>
                                  <w:t>an</w:t>
                                </w:r>
                                <w:r>
                                  <w:rPr>
                                    <w:rFonts w:ascii="Arial"/>
                                    <w:color w:val="1D1D1B"/>
                                    <w:spacing w:val="-30"/>
                                    <w:w w:val="117"/>
                                    <w:position w:val="1"/>
                                    <w:sz w:val="2"/>
                                  </w:rPr>
                                  <w:t>d</w:t>
                                </w:r>
                                <w:r>
                                  <w:rPr>
                                    <w:rFonts w:ascii="Arial"/>
                                    <w:color w:val="1D1D1B"/>
                                    <w:w w:val="117"/>
                                    <w:sz w:val="2"/>
                                  </w:rPr>
                                  <w:t>e</w:t>
                                </w:r>
                                <w:r>
                                  <w:rPr>
                                    <w:rFonts w:ascii="Arial"/>
                                    <w:color w:val="1D1D1B"/>
                                    <w:spacing w:val="-5"/>
                                    <w:w w:val="117"/>
                                    <w:sz w:val="2"/>
                                  </w:rPr>
                                  <w:t>d</w:t>
                                </w:r>
                                <w:r>
                                  <w:rPr>
                                    <w:rFonts w:ascii="Arial"/>
                                    <w:color w:val="1D1D1B"/>
                                    <w:w w:val="117"/>
                                    <w:sz w:val="2"/>
                                  </w:rPr>
                                  <w:t>and</w:t>
                                </w:r>
                                <w:r>
                                  <w:rPr>
                                    <w:rFonts w:ascii="Arial"/>
                                    <w:color w:val="1D1D1B"/>
                                    <w:sz w:val="2"/>
                                  </w:rPr>
                                  <w:t xml:space="preserve"> </w:t>
                                </w:r>
                                <w:r>
                                  <w:rPr>
                                    <w:rFonts w:ascii="Arial"/>
                                    <w:color w:val="1D1D1B"/>
                                    <w:spacing w:val="-3"/>
                                    <w:sz w:val="2"/>
                                  </w:rPr>
                                  <w:t xml:space="preserve"> </w:t>
                                </w:r>
                                <w:r>
                                  <w:rPr>
                                    <w:rFonts w:ascii="Arial"/>
                                    <w:color w:val="1D1D1B"/>
                                    <w:w w:val="133"/>
                                    <w:sz w:val="2"/>
                                  </w:rPr>
                                  <w:t>t</w:t>
                                </w:r>
                                <w:r>
                                  <w:rPr>
                                    <w:rFonts w:ascii="Arial"/>
                                    <w:color w:val="1D1D1B"/>
                                    <w:spacing w:val="-1"/>
                                    <w:w w:val="133"/>
                                    <w:sz w:val="2"/>
                                  </w:rPr>
                                  <w:t>o</w:t>
                                </w:r>
                                <w:r>
                                  <w:rPr>
                                    <w:rFonts w:ascii="Arial"/>
                                    <w:color w:val="1D1D1B"/>
                                    <w:w w:val="123"/>
                                    <w:position w:val="1"/>
                                    <w:sz w:val="2"/>
                                  </w:rPr>
                                  <w:t>the</w:t>
                                </w:r>
                                <w:r>
                                  <w:rPr>
                                    <w:rFonts w:ascii="Arial"/>
                                    <w:color w:val="1D1D1B"/>
                                    <w:position w:val="1"/>
                                    <w:sz w:val="2"/>
                                  </w:rPr>
                                  <w:tab/>
                                </w:r>
                                <w:r>
                                  <w:rPr>
                                    <w:rFonts w:ascii="Times New Roman"/>
                                    <w:color w:val="0D478A"/>
                                    <w:w w:val="117"/>
                                    <w:sz w:val="3"/>
                                  </w:rPr>
                                  <w:t>C</w:t>
                                </w:r>
                                <w:r>
                                  <w:rPr>
                                    <w:rFonts w:ascii="Times New Roman"/>
                                    <w:color w:val="0D478A"/>
                                    <w:spacing w:val="-5"/>
                                    <w:w w:val="117"/>
                                    <w:sz w:val="3"/>
                                  </w:rPr>
                                  <w:t>o</w:t>
                                </w:r>
                                <w:r>
                                  <w:rPr>
                                    <w:rFonts w:ascii="Times New Roman"/>
                                    <w:color w:val="0D478A"/>
                                    <w:spacing w:val="-5"/>
                                    <w:w w:val="137"/>
                                    <w:position w:val="-1"/>
                                    <w:sz w:val="3"/>
                                  </w:rPr>
                                  <w:t>n</w:t>
                                </w:r>
                                <w:r>
                                  <w:rPr>
                                    <w:rFonts w:ascii="Times New Roman"/>
                                    <w:color w:val="0D478A"/>
                                    <w:w w:val="128"/>
                                    <w:position w:val="-1"/>
                                    <w:sz w:val="3"/>
                                  </w:rPr>
                                  <w:t>t</w:t>
                                </w:r>
                                <w:r>
                                  <w:rPr>
                                    <w:rFonts w:ascii="Times New Roman"/>
                                    <w:color w:val="0D478A"/>
                                    <w:spacing w:val="-5"/>
                                    <w:w w:val="128"/>
                                    <w:position w:val="-1"/>
                                    <w:sz w:val="3"/>
                                  </w:rPr>
                                  <w:t>r</w:t>
                                </w:r>
                                <w:r>
                                  <w:rPr>
                                    <w:rFonts w:ascii="Times New Roman"/>
                                    <w:color w:val="0D478A"/>
                                    <w:w w:val="119"/>
                                    <w:position w:val="-1"/>
                                    <w:sz w:val="3"/>
                                  </w:rPr>
                                  <w:t>ols</w:t>
                                </w:r>
                                <w:r>
                                  <w:rPr>
                                    <w:rFonts w:ascii="Times New Roman"/>
                                    <w:color w:val="0D478A"/>
                                    <w:position w:val="-1"/>
                                    <w:sz w:val="3"/>
                                  </w:rPr>
                                  <w:tab/>
                                </w:r>
                                <w:r>
                                  <w:rPr>
                                    <w:rFonts w:ascii="Arial"/>
                                    <w:color w:val="1D1D1B"/>
                                    <w:w w:val="119"/>
                                    <w:position w:val="2"/>
                                    <w:sz w:val="2"/>
                                  </w:rPr>
                                  <w:t>envi</w:t>
                                </w:r>
                                <w:r>
                                  <w:rPr>
                                    <w:rFonts w:ascii="Arial"/>
                                    <w:color w:val="1D1D1B"/>
                                    <w:spacing w:val="-7"/>
                                    <w:w w:val="119"/>
                                    <w:position w:val="2"/>
                                    <w:sz w:val="2"/>
                                  </w:rPr>
                                  <w:t>r</w:t>
                                </w:r>
                                <w:r>
                                  <w:rPr>
                                    <w:rFonts w:ascii="Arial"/>
                                    <w:color w:val="1D1D1B"/>
                                    <w:w w:val="122"/>
                                    <w:sz w:val="2"/>
                                  </w:rPr>
                                  <w:t>onment.</w:t>
                                </w:r>
                                <w:r>
                                  <w:rPr>
                                    <w:rFonts w:ascii="Arial"/>
                                    <w:color w:val="1D1D1B"/>
                                    <w:sz w:val="2"/>
                                  </w:rPr>
                                  <w:t xml:space="preserve">             </w:t>
                                </w:r>
                                <w:r>
                                  <w:rPr>
                                    <w:rFonts w:ascii="Arial"/>
                                    <w:color w:val="1D1D1B"/>
                                    <w:w w:val="127"/>
                                    <w:sz w:val="2"/>
                                  </w:rPr>
                                  <w:t>r</w:t>
                                </w:r>
                                <w:r>
                                  <w:rPr>
                                    <w:rFonts w:ascii="Arial"/>
                                    <w:color w:val="1D1D1B"/>
                                    <w:spacing w:val="1"/>
                                    <w:sz w:val="2"/>
                                  </w:rPr>
                                  <w:t xml:space="preserve"> </w:t>
                                </w:r>
                                <w:r>
                                  <w:rPr>
                                    <w:rFonts w:ascii="Arial"/>
                                    <w:color w:val="1D1D1B"/>
                                    <w:w w:val="116"/>
                                    <w:position w:val="1"/>
                                    <w:sz w:val="2"/>
                                  </w:rPr>
                                  <w:t>person</w:t>
                                </w:r>
                                <w:r>
                                  <w:rPr>
                                    <w:rFonts w:ascii="Arial"/>
                                    <w:color w:val="1D1D1B"/>
                                    <w:spacing w:val="-56"/>
                                    <w:w w:val="116"/>
                                    <w:position w:val="1"/>
                                    <w:sz w:val="2"/>
                                  </w:rPr>
                                  <w:t>s</w:t>
                                </w:r>
                                <w:r>
                                  <w:rPr>
                                    <w:rFonts w:ascii="Arial"/>
                                    <w:color w:val="1D1D1B"/>
                                    <w:w w:val="123"/>
                                    <w:position w:val="2"/>
                                    <w:sz w:val="2"/>
                                  </w:rPr>
                                  <w:t>i</w:t>
                                </w:r>
                                <w:r>
                                  <w:rPr>
                                    <w:rFonts w:ascii="Arial"/>
                                    <w:color w:val="1D1D1B"/>
                                    <w:spacing w:val="-5"/>
                                    <w:w w:val="123"/>
                                    <w:position w:val="2"/>
                                    <w:sz w:val="2"/>
                                  </w:rPr>
                                  <w:t>n</w:t>
                                </w:r>
                                <w:r>
                                  <w:rPr>
                                    <w:rFonts w:ascii="Arial"/>
                                    <w:color w:val="1D1D1B"/>
                                    <w:w w:val="123"/>
                                    <w:position w:val="1"/>
                                    <w:sz w:val="2"/>
                                  </w:rPr>
                                  <w:t>th</w:t>
                                </w:r>
                                <w:r>
                                  <w:rPr>
                                    <w:rFonts w:ascii="Arial"/>
                                    <w:color w:val="1D1D1B"/>
                                    <w:spacing w:val="-10"/>
                                    <w:w w:val="123"/>
                                    <w:position w:val="1"/>
                                    <w:sz w:val="2"/>
                                  </w:rPr>
                                  <w:t>e</w:t>
                                </w:r>
                                <w:r>
                                  <w:rPr>
                                    <w:rFonts w:ascii="Arial"/>
                                    <w:color w:val="1D1D1B"/>
                                    <w:w w:val="114"/>
                                    <w:sz w:val="2"/>
                                  </w:rPr>
                                  <w:t>a</w:t>
                                </w:r>
                                <w:r>
                                  <w:rPr>
                                    <w:rFonts w:ascii="Arial"/>
                                    <w:color w:val="1D1D1B"/>
                                    <w:spacing w:val="-21"/>
                                    <w:w w:val="114"/>
                                    <w:sz w:val="2"/>
                                  </w:rPr>
                                  <w:t>r</w:t>
                                </w:r>
                                <w:r>
                                  <w:rPr>
                                    <w:rFonts w:ascii="Arial"/>
                                    <w:color w:val="1D1D1B"/>
                                    <w:w w:val="116"/>
                                    <w:sz w:val="2"/>
                                  </w:rPr>
                                  <w:t>organis</w:t>
                                </w:r>
                                <w:r>
                                  <w:rPr>
                                    <w:rFonts w:ascii="Arial"/>
                                    <w:color w:val="1D1D1B"/>
                                    <w:spacing w:val="-78"/>
                                    <w:w w:val="116"/>
                                    <w:sz w:val="2"/>
                                  </w:rPr>
                                  <w:t>a</w:t>
                                </w:r>
                                <w:r>
                                  <w:rPr>
                                    <w:rFonts w:ascii="Arial"/>
                                    <w:color w:val="1D1D1B"/>
                                    <w:w w:val="112"/>
                                    <w:sz w:val="2"/>
                                  </w:rPr>
                                  <w:t>e</w:t>
                                </w:r>
                              </w:p>
                              <w:p w14:paraId="3D3FC56A" w14:textId="77777777" w:rsidR="00AA181E" w:rsidRDefault="00AA181E" w:rsidP="00617E12">
                                <w:pPr>
                                  <w:ind w:left="133" w:right="1384"/>
                                  <w:jc w:val="center"/>
                                  <w:rPr>
                                    <w:rFonts w:ascii="Arial"/>
                                    <w:sz w:val="2"/>
                                  </w:rPr>
                                </w:pPr>
                                <w:r>
                                  <w:rPr>
                                    <w:rFonts w:ascii="Arial"/>
                                    <w:color w:val="1D1D1B"/>
                                    <w:w w:val="120"/>
                                    <w:sz w:val="2"/>
                                  </w:rPr>
                                  <w:t>espond</w:t>
                                </w:r>
                              </w:p>
                              <w:p w14:paraId="528550A5" w14:textId="77777777" w:rsidR="00AA181E" w:rsidRDefault="00AA181E" w:rsidP="00617E12">
                                <w:pPr>
                                  <w:tabs>
                                    <w:tab w:val="left" w:pos="1065"/>
                                    <w:tab w:val="left" w:pos="1503"/>
                                  </w:tabs>
                                  <w:spacing w:line="3" w:lineRule="exact"/>
                                  <w:ind w:left="319"/>
                                  <w:rPr>
                                    <w:rFonts w:ascii="Arial"/>
                                    <w:sz w:val="2"/>
                                  </w:rPr>
                                </w:pPr>
                                <w:r>
                                  <w:rPr>
                                    <w:rFonts w:ascii="Arial"/>
                                    <w:color w:val="1D1D1B"/>
                                    <w:w w:val="127"/>
                                    <w:sz w:val="2"/>
                                  </w:rPr>
                                  <w:t>monito</w:t>
                                </w:r>
                                <w:r>
                                  <w:rPr>
                                    <w:rFonts w:ascii="Arial"/>
                                    <w:color w:val="1D1D1B"/>
                                    <w:spacing w:val="-80"/>
                                    <w:w w:val="127"/>
                                    <w:sz w:val="2"/>
                                  </w:rPr>
                                  <w:t>r</w:t>
                                </w:r>
                                <w:r>
                                  <w:rPr>
                                    <w:rFonts w:ascii="Arial"/>
                                    <w:color w:val="1D1D1B"/>
                                    <w:w w:val="123"/>
                                    <w:sz w:val="2"/>
                                  </w:rPr>
                                  <w:t>te</w:t>
                                </w:r>
                                <w:r>
                                  <w:rPr>
                                    <w:rFonts w:ascii="Arial"/>
                                    <w:color w:val="1D1D1B"/>
                                    <w:spacing w:val="-1"/>
                                    <w:w w:val="123"/>
                                    <w:sz w:val="2"/>
                                  </w:rPr>
                                  <w:t>d</w:t>
                                </w:r>
                                <w:r>
                                  <w:rPr>
                                    <w:rFonts w:ascii="Arial"/>
                                    <w:color w:val="1D1D1B"/>
                                    <w:w w:val="133"/>
                                    <w:position w:val="1"/>
                                    <w:sz w:val="2"/>
                                  </w:rPr>
                                  <w:t>to</w:t>
                                </w:r>
                                <w:r>
                                  <w:rPr>
                                    <w:rFonts w:ascii="Arial"/>
                                    <w:color w:val="1D1D1B"/>
                                    <w:position w:val="1"/>
                                    <w:sz w:val="2"/>
                                  </w:rPr>
                                  <w:tab/>
                                </w:r>
                                <w:r>
                                  <w:rPr>
                                    <w:color w:val="1D1D1B"/>
                                    <w:w w:val="113"/>
                                    <w:sz w:val="2"/>
                                  </w:rPr>
                                  <w:t>guide</w:t>
                                </w:r>
                                <w:r>
                                  <w:rPr>
                                    <w:color w:val="1D1D1B"/>
                                    <w:sz w:val="2"/>
                                  </w:rPr>
                                  <w:tab/>
                                </w:r>
                                <w:r>
                                  <w:rPr>
                                    <w:rFonts w:ascii="Times New Roman"/>
                                    <w:color w:val="1D1D1B"/>
                                    <w:w w:val="121"/>
                                    <w:position w:val="2"/>
                                    <w:sz w:val="3"/>
                                  </w:rPr>
                                  <w:t>P</w:t>
                                </w:r>
                                <w:r>
                                  <w:rPr>
                                    <w:rFonts w:ascii="Times New Roman"/>
                                    <w:color w:val="1D1D1B"/>
                                    <w:spacing w:val="-14"/>
                                    <w:w w:val="121"/>
                                    <w:position w:val="2"/>
                                    <w:sz w:val="3"/>
                                  </w:rPr>
                                  <w:t>r</w:t>
                                </w:r>
                                <w:r>
                                  <w:rPr>
                                    <w:rFonts w:ascii="Times New Roman"/>
                                    <w:color w:val="1D1D1B"/>
                                    <w:w w:val="123"/>
                                    <w:position w:val="1"/>
                                    <w:sz w:val="3"/>
                                  </w:rPr>
                                  <w:t>otoco</w:t>
                                </w:r>
                                <w:r>
                                  <w:rPr>
                                    <w:rFonts w:ascii="Times New Roman"/>
                                    <w:color w:val="1D1D1B"/>
                                    <w:spacing w:val="-47"/>
                                    <w:w w:val="123"/>
                                    <w:position w:val="1"/>
                                    <w:sz w:val="3"/>
                                  </w:rPr>
                                  <w:t>l</w:t>
                                </w:r>
                                <w:r>
                                  <w:rPr>
                                    <w:rFonts w:ascii="Arial"/>
                                    <w:color w:val="1D1D1B"/>
                                    <w:w w:val="119"/>
                                    <w:position w:val="3"/>
                                    <w:sz w:val="2"/>
                                  </w:rPr>
                                  <w:t>egim</w:t>
                                </w:r>
                                <w:r>
                                  <w:rPr>
                                    <w:rFonts w:ascii="Arial"/>
                                    <w:color w:val="1D1D1B"/>
                                    <w:spacing w:val="-1"/>
                                    <w:w w:val="119"/>
                                    <w:position w:val="3"/>
                                    <w:sz w:val="2"/>
                                  </w:rPr>
                                  <w:t>e</w:t>
                                </w:r>
                                <w:r>
                                  <w:rPr>
                                    <w:rFonts w:ascii="Arial"/>
                                    <w:color w:val="1D1D1B"/>
                                    <w:w w:val="109"/>
                                    <w:position w:val="1"/>
                                    <w:sz w:val="2"/>
                                  </w:rPr>
                                  <w:t>is</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24"/>
                                    <w:position w:val="2"/>
                                    <w:sz w:val="2"/>
                                  </w:rPr>
                                  <w:t>imp</w:t>
                                </w:r>
                                <w:r>
                                  <w:rPr>
                                    <w:rFonts w:ascii="Arial"/>
                                    <w:color w:val="1D1D1B"/>
                                    <w:spacing w:val="-24"/>
                                    <w:w w:val="124"/>
                                    <w:position w:val="2"/>
                                    <w:sz w:val="2"/>
                                  </w:rPr>
                                  <w:t>r</w:t>
                                </w:r>
                                <w:r>
                                  <w:rPr>
                                    <w:rFonts w:ascii="Arial"/>
                                    <w:color w:val="1D1D1B"/>
                                    <w:w w:val="117"/>
                                    <w:position w:val="4"/>
                                    <w:sz w:val="2"/>
                                  </w:rPr>
                                  <w:t>an</w:t>
                                </w:r>
                                <w:r>
                                  <w:rPr>
                                    <w:rFonts w:ascii="Arial"/>
                                    <w:color w:val="1D1D1B"/>
                                    <w:spacing w:val="-5"/>
                                    <w:w w:val="117"/>
                                    <w:position w:val="4"/>
                                    <w:sz w:val="2"/>
                                  </w:rPr>
                                  <w:t>d</w:t>
                                </w:r>
                                <w:r>
                                  <w:rPr>
                                    <w:rFonts w:ascii="Arial"/>
                                    <w:color w:val="1D1D1B"/>
                                    <w:w w:val="117"/>
                                    <w:position w:val="2"/>
                                    <w:sz w:val="2"/>
                                  </w:rPr>
                                  <w:t>awa</w:t>
                                </w:r>
                                <w:r>
                                  <w:rPr>
                                    <w:rFonts w:ascii="Arial"/>
                                    <w:color w:val="1D1D1B"/>
                                    <w:spacing w:val="-10"/>
                                    <w:w w:val="117"/>
                                    <w:position w:val="2"/>
                                    <w:sz w:val="2"/>
                                  </w:rPr>
                                  <w:t>r</w:t>
                                </w:r>
                                <w:r>
                                  <w:rPr>
                                    <w:rFonts w:ascii="Arial"/>
                                    <w:color w:val="1D1D1B"/>
                                    <w:w w:val="110"/>
                                    <w:sz w:val="2"/>
                                  </w:rPr>
                                  <w:t>eness</w:t>
                                </w:r>
                              </w:p>
                              <w:p w14:paraId="5F739B50" w14:textId="77777777" w:rsidR="00AA181E" w:rsidRDefault="00AA181E" w:rsidP="00617E12">
                                <w:pPr>
                                  <w:spacing w:line="15" w:lineRule="exact"/>
                                  <w:ind w:left="120"/>
                                  <w:rPr>
                                    <w:rFonts w:ascii="Arial"/>
                                    <w:sz w:val="2"/>
                                  </w:rPr>
                                </w:pPr>
                                <w:r>
                                  <w:rPr>
                                    <w:rFonts w:ascii="Arial"/>
                                    <w:color w:val="1D1D1B"/>
                                    <w:w w:val="125"/>
                                    <w:sz w:val="2"/>
                                  </w:rPr>
                                  <w:t>management</w:t>
                                </w:r>
                                <w:r>
                                  <w:rPr>
                                    <w:rFonts w:ascii="Arial"/>
                                    <w:color w:val="1D1D1B"/>
                                    <w:w w:val="125"/>
                                    <w:position w:val="4"/>
                                    <w:sz w:val="2"/>
                                  </w:rPr>
                                  <w:t>isimpr r</w:t>
                                </w:r>
                              </w:p>
                              <w:p w14:paraId="711A2FF0" w14:textId="77777777" w:rsidR="00AA181E" w:rsidRDefault="00AA181E" w:rsidP="00617E12">
                                <w:pPr>
                                  <w:tabs>
                                    <w:tab w:val="left" w:pos="909"/>
                                    <w:tab w:val="left" w:pos="1674"/>
                                  </w:tabs>
                                  <w:spacing w:line="11" w:lineRule="exact"/>
                                  <w:ind w:left="79"/>
                                  <w:rPr>
                                    <w:rFonts w:ascii="Arial"/>
                                    <w:sz w:val="2"/>
                                  </w:rPr>
                                </w:pP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09"/>
                                    <w:position w:val="2"/>
                                    <w:sz w:val="2"/>
                                  </w:rPr>
                                  <w:t>i</w:t>
                                </w:r>
                                <w:r>
                                  <w:rPr>
                                    <w:rFonts w:ascii="Arial"/>
                                    <w:color w:val="1D1D1B"/>
                                    <w:spacing w:val="-1"/>
                                    <w:w w:val="109"/>
                                    <w:position w:val="2"/>
                                    <w:sz w:val="2"/>
                                  </w:rPr>
                                  <w:t>s</w:t>
                                </w:r>
                                <w:r>
                                  <w:rPr>
                                    <w:rFonts w:ascii="Arial"/>
                                    <w:color w:val="1D1D1B"/>
                                    <w:w w:val="118"/>
                                    <w:position w:val="2"/>
                                    <w:sz w:val="2"/>
                                  </w:rPr>
                                  <w:t>upd</w:t>
                                </w:r>
                                <w:r>
                                  <w:rPr>
                                    <w:rFonts w:ascii="Arial"/>
                                    <w:color w:val="1D1D1B"/>
                                    <w:spacing w:val="-56"/>
                                    <w:w w:val="118"/>
                                    <w:position w:val="2"/>
                                    <w:sz w:val="2"/>
                                  </w:rPr>
                                  <w:t>a</w:t>
                                </w:r>
                                <w:r>
                                  <w:rPr>
                                    <w:rFonts w:ascii="Arial"/>
                                    <w:color w:val="1D1D1B"/>
                                    <w:w w:val="122"/>
                                    <w:position w:val="2"/>
                                    <w:sz w:val="2"/>
                                  </w:rPr>
                                  <w:t>tely</w:t>
                                </w:r>
                                <w:r>
                                  <w:rPr>
                                    <w:rFonts w:ascii="Arial"/>
                                    <w:color w:val="1D1D1B"/>
                                    <w:position w:val="2"/>
                                    <w:sz w:val="2"/>
                                  </w:rPr>
                                  <w:tab/>
                                </w:r>
                                <w:r>
                                  <w:rPr>
                                    <w:color w:val="1D1D1B"/>
                                    <w:w w:val="113"/>
                                    <w:position w:val="1"/>
                                    <w:sz w:val="2"/>
                                  </w:rPr>
                                  <w:t>bette</w:t>
                                </w:r>
                                <w:r>
                                  <w:rPr>
                                    <w:color w:val="1D1D1B"/>
                                    <w:spacing w:val="-11"/>
                                    <w:w w:val="113"/>
                                    <w:position w:val="1"/>
                                    <w:sz w:val="2"/>
                                  </w:rPr>
                                  <w:t>r</w:t>
                                </w:r>
                                <w:r>
                                  <w:rPr>
                                    <w:rFonts w:ascii="Arial"/>
                                    <w:i/>
                                    <w:color w:val="1D1D1B"/>
                                    <w:spacing w:val="-1"/>
                                    <w:w w:val="135"/>
                                    <w:position w:val="1"/>
                                    <w:sz w:val="2"/>
                                  </w:rPr>
                                  <w:t>t</w:t>
                                </w:r>
                                <w:r>
                                  <w:rPr>
                                    <w:color w:val="1D1D1B"/>
                                    <w:w w:val="113"/>
                                    <w:position w:val="2"/>
                                    <w:sz w:val="2"/>
                                  </w:rPr>
                                  <w:t>practice</w:t>
                                </w:r>
                                <w:r>
                                  <w:rPr>
                                    <w:color w:val="1D1D1B"/>
                                    <w:position w:val="2"/>
                                    <w:sz w:val="2"/>
                                  </w:rPr>
                                  <w:t xml:space="preserve">                                </w:t>
                                </w:r>
                                <w:r>
                                  <w:rPr>
                                    <w:color w:val="1D1D1B"/>
                                    <w:spacing w:val="-1"/>
                                    <w:position w:val="2"/>
                                    <w:sz w:val="2"/>
                                  </w:rPr>
                                  <w:t xml:space="preserve"> </w:t>
                                </w:r>
                                <w:r>
                                  <w:rPr>
                                    <w:rFonts w:ascii="Arial"/>
                                    <w:color w:val="0D478A"/>
                                    <w:w w:val="107"/>
                                    <w:position w:val="2"/>
                                    <w:sz w:val="3"/>
                                  </w:rPr>
                                  <w:t>C</w:t>
                                </w:r>
                                <w:r>
                                  <w:rPr>
                                    <w:rFonts w:ascii="Arial"/>
                                    <w:color w:val="0D478A"/>
                                    <w:spacing w:val="-9"/>
                                    <w:w w:val="107"/>
                                    <w:position w:val="2"/>
                                    <w:sz w:val="3"/>
                                  </w:rPr>
                                  <w:t>o</w:t>
                                </w:r>
                                <w:r>
                                  <w:rPr>
                                    <w:rFonts w:ascii="Arial"/>
                                    <w:color w:val="0D478A"/>
                                    <w:spacing w:val="-9"/>
                                    <w:w w:val="123"/>
                                    <w:position w:val="1"/>
                                    <w:sz w:val="3"/>
                                  </w:rPr>
                                  <w:t>n</w:t>
                                </w:r>
                                <w:r>
                                  <w:rPr>
                                    <w:rFonts w:ascii="Arial"/>
                                    <w:color w:val="0D478A"/>
                                    <w:w w:val="128"/>
                                    <w:position w:val="1"/>
                                    <w:sz w:val="3"/>
                                  </w:rPr>
                                  <w:t>tr</w:t>
                                </w:r>
                                <w:r>
                                  <w:rPr>
                                    <w:rFonts w:ascii="Arial"/>
                                    <w:color w:val="0D478A"/>
                                    <w:position w:val="1"/>
                                    <w:sz w:val="3"/>
                                  </w:rPr>
                                  <w:tab/>
                                </w:r>
                                <w:r>
                                  <w:rPr>
                                    <w:rFonts w:ascii="Arial"/>
                                    <w:color w:val="1D1D1B"/>
                                    <w:w w:val="118"/>
                                    <w:position w:val="4"/>
                                    <w:sz w:val="2"/>
                                  </w:rPr>
                                  <w:t>upd</w:t>
                                </w:r>
                                <w:r>
                                  <w:rPr>
                                    <w:rFonts w:ascii="Arial"/>
                                    <w:color w:val="1D1D1B"/>
                                    <w:spacing w:val="-7"/>
                                    <w:w w:val="118"/>
                                    <w:position w:val="4"/>
                                    <w:sz w:val="2"/>
                                  </w:rPr>
                                  <w:t>a</w:t>
                                </w:r>
                                <w:r>
                                  <w:rPr>
                                    <w:rFonts w:ascii="Arial"/>
                                    <w:color w:val="1D1D1B"/>
                                    <w:w w:val="123"/>
                                    <w:position w:val="2"/>
                                    <w:sz w:val="2"/>
                                  </w:rPr>
                                  <w:t>ted</w:t>
                                </w:r>
                                <w:r>
                                  <w:rPr>
                                    <w:rFonts w:ascii="Arial"/>
                                    <w:color w:val="1D1D1B"/>
                                    <w:spacing w:val="-3"/>
                                    <w:position w:val="2"/>
                                    <w:sz w:val="2"/>
                                  </w:rPr>
                                  <w:t xml:space="preserve"> </w:t>
                                </w:r>
                                <w:r>
                                  <w:rPr>
                                    <w:rFonts w:ascii="Arial"/>
                                    <w:color w:val="1D1D1B"/>
                                    <w:w w:val="119"/>
                                    <w:position w:val="4"/>
                                    <w:sz w:val="2"/>
                                  </w:rPr>
                                  <w:t>ove</w:t>
                                </w:r>
                                <w:r>
                                  <w:rPr>
                                    <w:rFonts w:ascii="Arial"/>
                                    <w:color w:val="1D1D1B"/>
                                    <w:spacing w:val="-1"/>
                                    <w:w w:val="119"/>
                                    <w:position w:val="4"/>
                                    <w:sz w:val="2"/>
                                  </w:rPr>
                                  <w:t>d</w:t>
                                </w:r>
                                <w:r>
                                  <w:rPr>
                                    <w:rFonts w:ascii="Arial"/>
                                    <w:color w:val="1D1D1B"/>
                                    <w:w w:val="117"/>
                                    <w:position w:val="3"/>
                                    <w:sz w:val="2"/>
                                  </w:rPr>
                                  <w:t>an</w:t>
                                </w:r>
                                <w:r>
                                  <w:rPr>
                                    <w:rFonts w:ascii="Arial"/>
                                    <w:color w:val="1D1D1B"/>
                                    <w:spacing w:val="-1"/>
                                    <w:w w:val="117"/>
                                    <w:position w:val="3"/>
                                    <w:sz w:val="2"/>
                                  </w:rPr>
                                  <w:t>d</w:t>
                                </w:r>
                                <w:r>
                                  <w:rPr>
                                    <w:rFonts w:ascii="Arial"/>
                                    <w:color w:val="1D1D1B"/>
                                    <w:w w:val="123"/>
                                    <w:position w:val="2"/>
                                    <w:sz w:val="2"/>
                                  </w:rPr>
                                  <w:t>th</w:t>
                                </w:r>
                                <w:r>
                                  <w:rPr>
                                    <w:rFonts w:ascii="Arial"/>
                                    <w:color w:val="1D1D1B"/>
                                    <w:spacing w:val="-1"/>
                                    <w:w w:val="123"/>
                                    <w:position w:val="2"/>
                                    <w:sz w:val="2"/>
                                  </w:rPr>
                                  <w:t>e</w:t>
                                </w:r>
                                <w:r>
                                  <w:rPr>
                                    <w:rFonts w:ascii="Arial"/>
                                    <w:color w:val="1D1D1B"/>
                                    <w:w w:val="116"/>
                                    <w:position w:val="1"/>
                                    <w:sz w:val="2"/>
                                  </w:rPr>
                                  <w:t>organisa</w:t>
                                </w:r>
                              </w:p>
                              <w:p w14:paraId="14AE0F43" w14:textId="77777777" w:rsidR="00AA181E" w:rsidRDefault="00AA181E" w:rsidP="00617E12">
                                <w:pPr>
                                  <w:tabs>
                                    <w:tab w:val="left" w:pos="698"/>
                                    <w:tab w:val="left" w:pos="1528"/>
                                  </w:tabs>
                                  <w:spacing w:line="11" w:lineRule="exact"/>
                                  <w:ind w:left="140"/>
                                  <w:rPr>
                                    <w:rFonts w:ascii="Arial" w:hAnsi="Arial"/>
                                    <w:sz w:val="2"/>
                                  </w:rPr>
                                </w:pPr>
                                <w:r>
                                  <w:rPr>
                                    <w:rFonts w:ascii="Arial" w:hAnsi="Arial"/>
                                    <w:color w:val="1D1D1B"/>
                                    <w:w w:val="122"/>
                                    <w:position w:val="1"/>
                                    <w:sz w:val="2"/>
                                  </w:rPr>
                                  <w:t>framewor</w:t>
                                </w:r>
                                <w:r>
                                  <w:rPr>
                                    <w:rFonts w:ascii="Arial" w:hAnsi="Arial"/>
                                    <w:color w:val="1D1D1B"/>
                                    <w:spacing w:val="-45"/>
                                    <w:w w:val="122"/>
                                    <w:position w:val="1"/>
                                    <w:sz w:val="2"/>
                                  </w:rPr>
                                  <w:t>k</w:t>
                                </w:r>
                                <w:r>
                                  <w:rPr>
                                    <w:rFonts w:ascii="Times New Roman" w:hAnsi="Times New Roman"/>
                                    <w:color w:val="0D478A"/>
                                    <w:w w:val="128"/>
                                    <w:sz w:val="3"/>
                                  </w:rPr>
                                  <w:t>t</w:t>
                                </w:r>
                                <w:r>
                                  <w:rPr>
                                    <w:rFonts w:ascii="Times New Roman" w:hAnsi="Times New Roman"/>
                                    <w:color w:val="0D478A"/>
                                    <w:spacing w:val="-5"/>
                                    <w:w w:val="128"/>
                                    <w:sz w:val="3"/>
                                  </w:rPr>
                                  <w:t>r</w:t>
                                </w:r>
                                <w:r>
                                  <w:rPr>
                                    <w:rFonts w:ascii="Times New Roman" w:hAnsi="Times New Roman"/>
                                    <w:color w:val="0D478A"/>
                                    <w:w w:val="119"/>
                                    <w:sz w:val="3"/>
                                  </w:rPr>
                                  <w:t>ols</w:t>
                                </w:r>
                                <w:r>
                                  <w:rPr>
                                    <w:rFonts w:ascii="Times New Roman" w:hAnsi="Times New Roman"/>
                                    <w:color w:val="0D478A"/>
                                    <w:sz w:val="3"/>
                                  </w:rPr>
                                  <w:tab/>
                                </w:r>
                                <w:r>
                                  <w:rPr>
                                    <w:color w:val="1D1D1B"/>
                                    <w:w w:val="113"/>
                                    <w:sz w:val="2"/>
                                  </w:rPr>
                                  <w:t>pr</w:t>
                                </w:r>
                                <w:r>
                                  <w:rPr>
                                    <w:color w:val="1D1D1B"/>
                                    <w:sz w:val="2"/>
                                  </w:rPr>
                                  <w:t xml:space="preserve">                 </w:t>
                                </w:r>
                                <w:r>
                                  <w:rPr>
                                    <w:color w:val="1D1D1B"/>
                                    <w:spacing w:val="1"/>
                                    <w:sz w:val="2"/>
                                  </w:rPr>
                                  <w:t xml:space="preserve"> </w:t>
                                </w:r>
                                <w:r>
                                  <w:rPr>
                                    <w:color w:val="1D1D1B"/>
                                    <w:w w:val="113"/>
                                    <w:position w:val="2"/>
                                    <w:sz w:val="2"/>
                                  </w:rPr>
                                  <w:t>wit</w:t>
                                </w:r>
                                <w:r>
                                  <w:rPr>
                                    <w:color w:val="1D1D1B"/>
                                    <w:spacing w:val="-23"/>
                                    <w:w w:val="113"/>
                                    <w:position w:val="2"/>
                                    <w:sz w:val="2"/>
                                  </w:rPr>
                                  <w:t>h</w:t>
                                </w:r>
                                <w:r>
                                  <w:rPr>
                                    <w:rFonts w:ascii="Arial" w:hAnsi="Arial"/>
                                    <w:i/>
                                    <w:color w:val="1D1D1B"/>
                                    <w:w w:val="117"/>
                                    <w:sz w:val="2"/>
                                  </w:rPr>
                                  <w:t>Governme</w:t>
                                </w:r>
                                <w:r>
                                  <w:rPr>
                                    <w:rFonts w:ascii="Arial" w:hAnsi="Arial"/>
                                    <w:i/>
                                    <w:color w:val="1D1D1B"/>
                                    <w:spacing w:val="-100"/>
                                    <w:w w:val="117"/>
                                    <w:sz w:val="2"/>
                                  </w:rPr>
                                  <w:t>n</w:t>
                                </w:r>
                                <w:r>
                                  <w:rPr>
                                    <w:color w:val="1D1D1B"/>
                                    <w:w w:val="113"/>
                                    <w:position w:val="3"/>
                                    <w:sz w:val="2"/>
                                  </w:rPr>
                                  <w:t>the</w:t>
                                </w:r>
                                <w:r>
                                  <w:rPr>
                                    <w:color w:val="1D1D1B"/>
                                    <w:position w:val="3"/>
                                    <w:sz w:val="2"/>
                                  </w:rPr>
                                  <w:t xml:space="preserve">           </w:t>
                                </w:r>
                                <w:r>
                                  <w:rPr>
                                    <w:color w:val="1D1D1B"/>
                                    <w:spacing w:val="1"/>
                                    <w:position w:val="3"/>
                                    <w:sz w:val="2"/>
                                  </w:rPr>
                                  <w:t xml:space="preserve"> </w:t>
                                </w:r>
                                <w:r>
                                  <w:rPr>
                                    <w:color w:val="1D1D1B"/>
                                    <w:w w:val="113"/>
                                    <w:position w:val="2"/>
                                    <w:sz w:val="2"/>
                                  </w:rPr>
                                  <w:t>An</w:t>
                                </w:r>
                                <w:r>
                                  <w:rPr>
                                    <w:color w:val="1D1D1B"/>
                                    <w:position w:val="2"/>
                                    <w:sz w:val="2"/>
                                  </w:rPr>
                                  <w:t xml:space="preserve">                </w:t>
                                </w:r>
                                <w:r>
                                  <w:rPr>
                                    <w:color w:val="1D1D1B"/>
                                    <w:spacing w:val="-3"/>
                                    <w:position w:val="2"/>
                                    <w:sz w:val="2"/>
                                  </w:rPr>
                                  <w:t xml:space="preserve"> </w:t>
                                </w:r>
                                <w:r>
                                  <w:rPr>
                                    <w:color w:val="1D1D1B"/>
                                    <w:w w:val="113"/>
                                    <w:position w:val="1"/>
                                    <w:sz w:val="2"/>
                                  </w:rPr>
                                  <w:t>tion</w:t>
                                </w:r>
                                <w:r>
                                  <w:rPr>
                                    <w:color w:val="1D1D1B"/>
                                    <w:position w:val="1"/>
                                    <w:sz w:val="2"/>
                                  </w:rPr>
                                  <w:tab/>
                                </w:r>
                                <w:r>
                                  <w:rPr>
                                    <w:rFonts w:ascii="Arial" w:hAnsi="Arial"/>
                                    <w:color w:val="1D1D1B"/>
                                    <w:w w:val="119"/>
                                    <w:position w:val="1"/>
                                    <w:sz w:val="2"/>
                                  </w:rPr>
                                  <w:t>security</w:t>
                                </w:r>
                                <w:r>
                                  <w:rPr>
                                    <w:rFonts w:ascii="Arial" w:hAnsi="Arial"/>
                                    <w:color w:val="1D1D1B"/>
                                    <w:position w:val="1"/>
                                    <w:sz w:val="2"/>
                                  </w:rPr>
                                  <w:t xml:space="preserve">  </w:t>
                                </w:r>
                                <w:r>
                                  <w:rPr>
                                    <w:rFonts w:ascii="Times New Roman" w:hAnsi="Times New Roman"/>
                                    <w:color w:val="1D1D1B"/>
                                    <w:w w:val="113"/>
                                    <w:position w:val="2"/>
                                    <w:sz w:val="3"/>
                                  </w:rPr>
                                  <w:t>6</w:t>
                                </w:r>
                                <w:r>
                                  <w:rPr>
                                    <w:rFonts w:ascii="Times New Roman" w:hAnsi="Times New Roman"/>
                                    <w:color w:val="1D1D1B"/>
                                    <w:spacing w:val="-14"/>
                                    <w:w w:val="113"/>
                                    <w:position w:val="2"/>
                                    <w:sz w:val="3"/>
                                  </w:rPr>
                                  <w:t>.</w:t>
                                </w:r>
                                <w:r>
                                  <w:rPr>
                                    <w:rFonts w:ascii="Times New Roman" w:hAnsi="Times New Roman"/>
                                    <w:color w:val="1D1D1B"/>
                                    <w:w w:val="119"/>
                                    <w:position w:val="1"/>
                                    <w:sz w:val="3"/>
                                  </w:rPr>
                                  <w:t>4</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w w:val="133"/>
                                    <w:position w:val="3"/>
                                    <w:sz w:val="2"/>
                                  </w:rPr>
                                  <w:t>t</w:t>
                                </w:r>
                                <w:r>
                                  <w:rPr>
                                    <w:rFonts w:ascii="Arial" w:hAnsi="Arial"/>
                                    <w:color w:val="1D1D1B"/>
                                    <w:spacing w:val="-20"/>
                                    <w:w w:val="133"/>
                                    <w:position w:val="3"/>
                                    <w:sz w:val="2"/>
                                  </w:rPr>
                                  <w:t>o</w:t>
                                </w:r>
                                <w:r>
                                  <w:rPr>
                                    <w:rFonts w:ascii="Arial" w:hAnsi="Arial"/>
                                    <w:color w:val="1D1D1B"/>
                                    <w:w w:val="121"/>
                                    <w:position w:val="5"/>
                                    <w:sz w:val="2"/>
                                  </w:rPr>
                                  <w:t>tion’</w:t>
                                </w:r>
                                <w:r>
                                  <w:rPr>
                                    <w:rFonts w:ascii="Arial" w:hAnsi="Arial"/>
                                    <w:color w:val="1D1D1B"/>
                                    <w:spacing w:val="-43"/>
                                    <w:w w:val="121"/>
                                    <w:position w:val="5"/>
                                    <w:sz w:val="2"/>
                                  </w:rPr>
                                  <w:t>s</w:t>
                                </w:r>
                                <w:r>
                                  <w:rPr>
                                    <w:rFonts w:ascii="Arial" w:hAnsi="Arial"/>
                                    <w:color w:val="1D1D1B"/>
                                    <w:w w:val="127"/>
                                    <w:position w:val="3"/>
                                    <w:sz w:val="2"/>
                                  </w:rPr>
                                  <w:t>r</w:t>
                                </w:r>
                                <w:r>
                                  <w:rPr>
                                    <w:rFonts w:ascii="Arial" w:hAnsi="Arial"/>
                                    <w:color w:val="1D1D1B"/>
                                    <w:position w:val="3"/>
                                    <w:sz w:val="2"/>
                                  </w:rPr>
                                  <w:t xml:space="preserve">                </w:t>
                                </w:r>
                                <w:r>
                                  <w:rPr>
                                    <w:rFonts w:ascii="Arial" w:hAnsi="Arial"/>
                                    <w:color w:val="1D1D1B"/>
                                    <w:spacing w:val="-1"/>
                                    <w:position w:val="3"/>
                                    <w:sz w:val="2"/>
                                  </w:rPr>
                                  <w:t xml:space="preserve"> </w:t>
                                </w:r>
                                <w:r>
                                  <w:rPr>
                                    <w:rFonts w:ascii="Arial" w:hAnsi="Arial"/>
                                    <w:color w:val="1D1D1B"/>
                                    <w:w w:val="124"/>
                                    <w:position w:val="3"/>
                                    <w:sz w:val="2"/>
                                  </w:rPr>
                                  <w:t>p</w:t>
                                </w:r>
                                <w:r>
                                  <w:rPr>
                                    <w:rFonts w:ascii="Arial" w:hAnsi="Arial"/>
                                    <w:color w:val="1D1D1B"/>
                                    <w:spacing w:val="-10"/>
                                    <w:w w:val="124"/>
                                    <w:position w:val="3"/>
                                    <w:sz w:val="2"/>
                                  </w:rPr>
                                  <w:t>r</w:t>
                                </w:r>
                                <w:r>
                                  <w:rPr>
                                    <w:rFonts w:ascii="Arial" w:hAnsi="Arial"/>
                                    <w:color w:val="1D1D1B"/>
                                    <w:w w:val="121"/>
                                    <w:position w:val="2"/>
                                    <w:sz w:val="2"/>
                                  </w:rPr>
                                  <w:t>ogram</w:t>
                                </w:r>
                              </w:p>
                              <w:p w14:paraId="748C4797" w14:textId="77777777" w:rsidR="00AA181E" w:rsidRDefault="00AA181E" w:rsidP="00617E12">
                                <w:pPr>
                                  <w:spacing w:line="153" w:lineRule="auto"/>
                                  <w:ind w:left="121"/>
                                  <w:jc w:val="center"/>
                                  <w:rPr>
                                    <w:sz w:val="2"/>
                                  </w:rPr>
                                </w:pPr>
                                <w:r>
                                  <w:rPr>
                                    <w:color w:val="1D1D1B"/>
                                    <w:w w:val="115"/>
                                    <w:sz w:val="2"/>
                                  </w:rPr>
                                  <w:t xml:space="preserve">Security </w:t>
                                </w:r>
                                <w:r>
                                  <w:rPr>
                                    <w:color w:val="1D1D1B"/>
                                    <w:w w:val="115"/>
                                    <w:position w:val="1"/>
                                    <w:sz w:val="2"/>
                                  </w:rPr>
                                  <w:t>Policy</w:t>
                                </w:r>
                              </w:p>
                              <w:p w14:paraId="44A36C48" w14:textId="77777777" w:rsidR="00AA181E" w:rsidRDefault="00AA181E" w:rsidP="00617E12">
                                <w:pPr>
                                  <w:spacing w:line="14" w:lineRule="exact"/>
                                  <w:ind w:left="222"/>
                                  <w:rPr>
                                    <w:rFonts w:ascii="Arial"/>
                                    <w:i/>
                                    <w:sz w:val="2"/>
                                  </w:rPr>
                                </w:pPr>
                                <w:r>
                                  <w:rPr>
                                    <w:rFonts w:ascii="Arial"/>
                                    <w:color w:val="1D1D1B"/>
                                    <w:w w:val="115"/>
                                    <w:position w:val="1"/>
                                    <w:sz w:val="2"/>
                                  </w:rPr>
                                  <w:t xml:space="preserve">arrangements. </w:t>
                                </w:r>
                                <w:r>
                                  <w:rPr>
                                    <w:color w:val="1D1D1B"/>
                                    <w:w w:val="115"/>
                                    <w:sz w:val="2"/>
                                  </w:rPr>
                                  <w:t xml:space="preserve">security </w:t>
                                </w:r>
                                <w:r>
                                  <w:rPr>
                                    <w:rFonts w:ascii="Arial"/>
                                    <w:i/>
                                    <w:color w:val="1D1D1B"/>
                                    <w:w w:val="115"/>
                                    <w:sz w:val="2"/>
                                  </w:rPr>
                                  <w:t>Victorian</w:t>
                                </w:r>
                              </w:p>
                              <w:p w14:paraId="4C7DECE2" w14:textId="77777777" w:rsidR="00AA181E" w:rsidRDefault="00AA181E" w:rsidP="00617E12">
                                <w:pPr>
                                  <w:tabs>
                                    <w:tab w:val="left" w:pos="792"/>
                                    <w:tab w:val="left" w:pos="1799"/>
                                  </w:tabs>
                                  <w:spacing w:line="-4" w:lineRule="auto"/>
                                  <w:ind w:left="165"/>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18"/>
                                    <w:position w:val="-1"/>
                                    <w:sz w:val="2"/>
                                  </w:rPr>
                                  <w:t>app</w:t>
                                </w:r>
                                <w:r>
                                  <w:rPr>
                                    <w:rFonts w:ascii="Arial" w:hAnsi="Arial"/>
                                    <w:color w:val="1D1D1B"/>
                                    <w:spacing w:val="-10"/>
                                    <w:w w:val="118"/>
                                    <w:position w:val="-1"/>
                                    <w:sz w:val="2"/>
                                  </w:rPr>
                                  <w:t>r</w:t>
                                </w:r>
                                <w:r>
                                  <w:rPr>
                                    <w:rFonts w:ascii="Arial" w:hAnsi="Arial"/>
                                    <w:color w:val="1D1D1B"/>
                                    <w:w w:val="120"/>
                                    <w:sz w:val="2"/>
                                  </w:rPr>
                                  <w:t>opria</w:t>
                                </w:r>
                                <w:r>
                                  <w:rPr>
                                    <w:rFonts w:ascii="Arial" w:hAnsi="Arial"/>
                                    <w:color w:val="1D1D1B"/>
                                    <w:sz w:val="2"/>
                                  </w:rPr>
                                  <w:tab/>
                                </w:r>
                                <w:r>
                                  <w:rPr>
                                    <w:color w:val="1D1D1B"/>
                                    <w:w w:val="113"/>
                                    <w:sz w:val="2"/>
                                  </w:rPr>
                                  <w:t>es</w:t>
                                </w:r>
                                <w:r>
                                  <w:rPr>
                                    <w:color w:val="1D1D1B"/>
                                    <w:sz w:val="2"/>
                                  </w:rPr>
                                  <w:t xml:space="preserve">                                  </w:t>
                                </w:r>
                                <w:r>
                                  <w:rPr>
                                    <w:color w:val="1D1D1B"/>
                                    <w:spacing w:val="-1"/>
                                    <w:sz w:val="2"/>
                                  </w:rPr>
                                  <w:t xml:space="preserve"> </w:t>
                                </w:r>
                                <w:r>
                                  <w:rPr>
                                    <w:color w:val="1D1D1B"/>
                                    <w:w w:val="113"/>
                                    <w:sz w:val="2"/>
                                  </w:rPr>
                                  <w:t>o</w:t>
                                </w:r>
                                <w:r>
                                  <w:rPr>
                                    <w:color w:val="1D1D1B"/>
                                    <w:spacing w:val="-4"/>
                                    <w:w w:val="113"/>
                                    <w:sz w:val="2"/>
                                  </w:rPr>
                                  <w:t>r</w:t>
                                </w:r>
                                <w:r>
                                  <w:rPr>
                                    <w:color w:val="1D1D1B"/>
                                    <w:w w:val="113"/>
                                    <w:sz w:val="2"/>
                                  </w:rPr>
                                  <w:t>ganisa</w:t>
                                </w:r>
                                <w:r>
                                  <w:rPr>
                                    <w:color w:val="1D1D1B"/>
                                    <w:sz w:val="2"/>
                                  </w:rPr>
                                  <w:t xml:space="preserve">       </w:t>
                                </w:r>
                                <w:r>
                                  <w:rPr>
                                    <w:color w:val="1D1D1B"/>
                                    <w:spacing w:val="-1"/>
                                    <w:sz w:val="2"/>
                                  </w:rPr>
                                  <w:t xml:space="preserve"> </w:t>
                                </w:r>
                                <w:r>
                                  <w:rPr>
                                    <w:color w:val="1D1D1B"/>
                                    <w:w w:val="113"/>
                                    <w:sz w:val="2"/>
                                  </w:rPr>
                                  <w:t>shoul</w:t>
                                </w:r>
                                <w:r>
                                  <w:rPr>
                                    <w:color w:val="1D1D1B"/>
                                    <w:spacing w:val="2"/>
                                    <w:w w:val="113"/>
                                    <w:sz w:val="2"/>
                                  </w:rPr>
                                  <w:t>d</w:t>
                                </w:r>
                                <w:r>
                                  <w:rPr>
                                    <w:color w:val="1D1D1B"/>
                                    <w:w w:val="113"/>
                                    <w:position w:val="-1"/>
                                    <w:sz w:val="2"/>
                                  </w:rPr>
                                  <w:t>align</w:t>
                                </w:r>
                                <w:r>
                                  <w:rPr>
                                    <w:color w:val="1D1D1B"/>
                                    <w:position w:val="-1"/>
                                    <w:sz w:val="2"/>
                                  </w:rPr>
                                  <w:t xml:space="preserve">          </w:t>
                                </w:r>
                                <w:r>
                                  <w:rPr>
                                    <w:color w:val="1D1D1B"/>
                                    <w:spacing w:val="-3"/>
                                    <w:position w:val="-1"/>
                                    <w:sz w:val="2"/>
                                  </w:rPr>
                                  <w:t xml:space="preserve"> </w:t>
                                </w:r>
                                <w:r>
                                  <w:rPr>
                                    <w:rFonts w:ascii="Arial" w:hAnsi="Arial"/>
                                    <w:color w:val="0D478A"/>
                                    <w:w w:val="109"/>
                                    <w:position w:val="1"/>
                                    <w:sz w:val="3"/>
                                  </w:rPr>
                                  <w:t>ols</w:t>
                                </w:r>
                                <w:r>
                                  <w:rPr>
                                    <w:rFonts w:ascii="Arial" w:hAnsi="Arial"/>
                                    <w:color w:val="0D478A"/>
                                    <w:position w:val="1"/>
                                    <w:sz w:val="3"/>
                                  </w:rPr>
                                  <w:t xml:space="preserve">             </w:t>
                                </w:r>
                                <w:r>
                                  <w:rPr>
                                    <w:rFonts w:ascii="Arial" w:hAnsi="Arial"/>
                                    <w:color w:val="0D478A"/>
                                    <w:spacing w:val="-2"/>
                                    <w:position w:val="1"/>
                                    <w:sz w:val="3"/>
                                  </w:rPr>
                                  <w:t xml:space="preserve"> </w:t>
                                </w:r>
                                <w:r>
                                  <w:rPr>
                                    <w:rFonts w:ascii="Arial" w:hAnsi="Arial"/>
                                    <w:color w:val="1D1D1B"/>
                                    <w:w w:val="114"/>
                                    <w:position w:val="1"/>
                                    <w:sz w:val="2"/>
                                  </w:rPr>
                                  <w:t>The</w:t>
                                </w:r>
                                <w:r>
                                  <w:rPr>
                                    <w:rFonts w:ascii="Arial" w:hAnsi="Arial"/>
                                    <w:color w:val="1D1D1B"/>
                                    <w:position w:val="1"/>
                                    <w:sz w:val="2"/>
                                  </w:rPr>
                                  <w:tab/>
                                </w:r>
                                <w:r>
                                  <w:rPr>
                                    <w:rFonts w:ascii="Arial" w:hAnsi="Arial"/>
                                    <w:color w:val="1D1D1B"/>
                                    <w:w w:val="118"/>
                                    <w:position w:val="1"/>
                                    <w:sz w:val="2"/>
                                  </w:rPr>
                                  <w:t>espon</w:t>
                                </w:r>
                                <w:r>
                                  <w:rPr>
                                    <w:rFonts w:ascii="Arial" w:hAnsi="Arial"/>
                                    <w:color w:val="1D1D1B"/>
                                    <w:spacing w:val="-51"/>
                                    <w:w w:val="118"/>
                                    <w:position w:val="1"/>
                                    <w:sz w:val="2"/>
                                  </w:rPr>
                                  <w:t>d</w:t>
                                </w:r>
                                <w:r>
                                  <w:rPr>
                                    <w:rFonts w:ascii="Arial" w:hAnsi="Arial"/>
                                    <w:color w:val="1D1D1B"/>
                                    <w:w w:val="119"/>
                                    <w:position w:val="1"/>
                                    <w:sz w:val="2"/>
                                  </w:rPr>
                                  <w:t>personne</w:t>
                                </w:r>
                                <w:r>
                                  <w:rPr>
                                    <w:rFonts w:ascii="Arial" w:hAnsi="Arial"/>
                                    <w:color w:val="1D1D1B"/>
                                    <w:spacing w:val="-57"/>
                                    <w:w w:val="119"/>
                                    <w:position w:val="1"/>
                                    <w:sz w:val="2"/>
                                  </w:rPr>
                                  <w:t>l</w:t>
                                </w:r>
                                <w:r>
                                  <w:rPr>
                                    <w:rFonts w:ascii="Arial" w:hAnsi="Arial"/>
                                    <w:color w:val="1D1D1B"/>
                                    <w:w w:val="133"/>
                                    <w:sz w:val="2"/>
                                  </w:rPr>
                                  <w:t>t</w:t>
                                </w:r>
                                <w:r>
                                  <w:rPr>
                                    <w:rFonts w:ascii="Arial" w:hAnsi="Arial"/>
                                    <w:color w:val="1D1D1B"/>
                                    <w:spacing w:val="-1"/>
                                    <w:w w:val="133"/>
                                    <w:sz w:val="2"/>
                                  </w:rPr>
                                  <w:t>o</w:t>
                                </w:r>
                                <w:r>
                                  <w:rPr>
                                    <w:rFonts w:ascii="Arial" w:hAnsi="Arial"/>
                                    <w:color w:val="1D1D1B"/>
                                    <w:w w:val="123"/>
                                    <w:position w:val="-1"/>
                                    <w:sz w:val="2"/>
                                  </w:rPr>
                                  <w:t>the</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09"/>
                                    <w:position w:val="-1"/>
                                    <w:sz w:val="2"/>
                                  </w:rPr>
                                  <w:t>i</w:t>
                                </w:r>
                                <w:r>
                                  <w:rPr>
                                    <w:rFonts w:ascii="Arial" w:hAnsi="Arial"/>
                                    <w:color w:val="1D1D1B"/>
                                    <w:spacing w:val="-21"/>
                                    <w:w w:val="109"/>
                                    <w:position w:val="-1"/>
                                    <w:sz w:val="2"/>
                                  </w:rPr>
                                  <w:t>s</w:t>
                                </w:r>
                                <w:r>
                                  <w:rPr>
                                    <w:rFonts w:ascii="Arial" w:hAnsi="Arial"/>
                                    <w:color w:val="1D1D1B"/>
                                    <w:w w:val="121"/>
                                    <w:sz w:val="2"/>
                                  </w:rPr>
                                  <w:t>tion’s</w:t>
                                </w:r>
                              </w:p>
                              <w:p w14:paraId="15F57511" w14:textId="77777777" w:rsidR="00AA181E" w:rsidRDefault="00AA181E" w:rsidP="00617E12">
                                <w:pPr>
                                  <w:spacing w:line="2" w:lineRule="exact"/>
                                  <w:ind w:left="133" w:right="252"/>
                                  <w:jc w:val="center"/>
                                  <w:rPr>
                                    <w:sz w:val="2"/>
                                  </w:rPr>
                                </w:pPr>
                                <w:r>
                                  <w:rPr>
                                    <w:color w:val="1D1D1B"/>
                                    <w:w w:val="115"/>
                                    <w:sz w:val="2"/>
                                  </w:rPr>
                                  <w:t>otective</w:t>
                                </w:r>
                              </w:p>
                              <w:p w14:paraId="0498D449" w14:textId="77777777" w:rsidR="00AA181E" w:rsidRDefault="00AA181E" w:rsidP="00617E12">
                                <w:pPr>
                                  <w:spacing w:line="1" w:lineRule="exact"/>
                                  <w:ind w:left="133" w:right="753"/>
                                  <w:jc w:val="center"/>
                                  <w:rPr>
                                    <w:sz w:val="2"/>
                                  </w:rPr>
                                </w:pPr>
                                <w:r>
                                  <w:rPr>
                                    <w:color w:val="1D1D1B"/>
                                    <w:w w:val="115"/>
                                    <w:sz w:val="2"/>
                                  </w:rPr>
                                  <w:t>ocedur</w:t>
                                </w:r>
                              </w:p>
                              <w:p w14:paraId="7614B674" w14:textId="77777777" w:rsidR="00AA181E" w:rsidRDefault="00AA181E" w:rsidP="00617E12">
                                <w:pPr>
                                  <w:ind w:left="133" w:right="356"/>
                                  <w:jc w:val="center"/>
                                  <w:rPr>
                                    <w:sz w:val="2"/>
                                  </w:rPr>
                                </w:pPr>
                                <w:r>
                                  <w:rPr>
                                    <w:color w:val="1D1D1B"/>
                                    <w:w w:val="115"/>
                                    <w:sz w:val="2"/>
                                  </w:rPr>
                                  <w:t>Pr</w:t>
                                </w:r>
                              </w:p>
                              <w:p w14:paraId="13A87A5A" w14:textId="77777777" w:rsidR="00AA181E" w:rsidRDefault="00AA181E" w:rsidP="00617E12">
                                <w:pPr>
                                  <w:tabs>
                                    <w:tab w:val="left" w:pos="653"/>
                                  </w:tabs>
                                  <w:spacing w:line="6" w:lineRule="exact"/>
                                  <w:ind w:left="192"/>
                                  <w:rPr>
                                    <w:sz w:val="2"/>
                                  </w:rPr>
                                </w:pPr>
                                <w:r>
                                  <w:rPr>
                                    <w:rFonts w:ascii="Times New Roman"/>
                                    <w:color w:val="0D478A"/>
                                    <w:w w:val="125"/>
                                    <w:sz w:val="3"/>
                                  </w:rPr>
                                  <w:t>n</w:t>
                                </w:r>
                                <w:r>
                                  <w:rPr>
                                    <w:rFonts w:ascii="Times New Roman"/>
                                    <w:color w:val="0D478A"/>
                                    <w:w w:val="125"/>
                                    <w:sz w:val="3"/>
                                  </w:rPr>
                                  <w:tab/>
                                </w:r>
                                <w:r>
                                  <w:rPr>
                                    <w:color w:val="1D1D1B"/>
                                    <w:w w:val="125"/>
                                    <w:sz w:val="2"/>
                                  </w:rPr>
                                  <w:t>and</w:t>
                                </w:r>
                              </w:p>
                              <w:p w14:paraId="416A8C10" w14:textId="77777777" w:rsidR="00AA181E" w:rsidRDefault="00AA181E" w:rsidP="00617E12">
                                <w:pPr>
                                  <w:spacing w:line="7" w:lineRule="exact"/>
                                  <w:ind w:left="151"/>
                                  <w:rPr>
                                    <w:rFonts w:ascii="Times New Roman"/>
                                    <w:sz w:val="3"/>
                                  </w:rPr>
                                </w:pPr>
                                <w:r>
                                  <w:rPr>
                                    <w:rFonts w:ascii="Times New Roman"/>
                                    <w:color w:val="0D478A"/>
                                    <w:w w:val="115"/>
                                    <w:sz w:val="3"/>
                                  </w:rPr>
                                  <w:t>Co</w:t>
                                </w:r>
                              </w:p>
                              <w:p w14:paraId="2F8C1296" w14:textId="77777777" w:rsidR="00AA181E" w:rsidRDefault="00AA181E" w:rsidP="00617E12">
                                <w:pPr>
                                  <w:spacing w:line="5" w:lineRule="exact"/>
                                  <w:ind w:left="133" w:right="422"/>
                                  <w:jc w:val="center"/>
                                  <w:rPr>
                                    <w:sz w:val="2"/>
                                  </w:rPr>
                                </w:pPr>
                                <w:r>
                                  <w:rPr>
                                    <w:color w:val="1D1D1B"/>
                                    <w:w w:val="115"/>
                                    <w:sz w:val="2"/>
                                  </w:rPr>
                                  <w:t>the</w:t>
                                </w:r>
                              </w:p>
                              <w:p w14:paraId="2BB1D6FD" w14:textId="77777777" w:rsidR="00AA181E" w:rsidRDefault="00AA181E" w:rsidP="00617E12">
                                <w:pPr>
                                  <w:tabs>
                                    <w:tab w:val="left" w:pos="400"/>
                                  </w:tabs>
                                  <w:spacing w:line="8" w:lineRule="exact"/>
                                  <w:ind w:right="1384"/>
                                  <w:jc w:val="center"/>
                                  <w:rPr>
                                    <w:sz w:val="2"/>
                                  </w:rPr>
                                </w:pPr>
                                <w:r>
                                  <w:rPr>
                                    <w:rFonts w:ascii="Arial"/>
                                    <w:color w:val="1D1D1B"/>
                                    <w:w w:val="115"/>
                                    <w:sz w:val="2"/>
                                  </w:rPr>
                                  <w:t>management</w:t>
                                </w:r>
                                <w:r>
                                  <w:rPr>
                                    <w:rFonts w:ascii="Arial"/>
                                    <w:color w:val="1D1D1B"/>
                                    <w:w w:val="115"/>
                                    <w:sz w:val="2"/>
                                  </w:rPr>
                                  <w:tab/>
                                </w:r>
                                <w:r>
                                  <w:rPr>
                                    <w:color w:val="1D1D1B"/>
                                    <w:w w:val="115"/>
                                    <w:sz w:val="2"/>
                                  </w:rPr>
                                  <w:t xml:space="preserve">align </w:t>
                                </w:r>
                                <w:r>
                                  <w:rPr>
                                    <w:rFonts w:ascii="Arial"/>
                                    <w:i/>
                                    <w:color w:val="1D1D1B"/>
                                    <w:w w:val="115"/>
                                    <w:sz w:val="2"/>
                                  </w:rPr>
                                  <w:t xml:space="preserve">plans </w:t>
                                </w:r>
                                <w:r>
                                  <w:rPr>
                                    <w:color w:val="1D1D1B"/>
                                    <w:w w:val="115"/>
                                    <w:sz w:val="2"/>
                                  </w:rPr>
                                  <w:t>the</w:t>
                                </w:r>
                              </w:p>
                              <w:p w14:paraId="60918139" w14:textId="77777777" w:rsidR="00AA181E" w:rsidRDefault="00AA181E" w:rsidP="00617E12">
                                <w:pPr>
                                  <w:tabs>
                                    <w:tab w:val="left" w:pos="421"/>
                                    <w:tab w:val="left" w:pos="910"/>
                                  </w:tabs>
                                  <w:spacing w:line="22" w:lineRule="exact"/>
                                  <w:ind w:right="10"/>
                                  <w:jc w:val="center"/>
                                  <w:rPr>
                                    <w:rFonts w:ascii="Arial" w:hAnsi="Arial"/>
                                    <w:sz w:val="2"/>
                                  </w:rPr>
                                </w:pPr>
                                <w:r>
                                  <w:rPr>
                                    <w:rFonts w:ascii="Arial" w:hAnsi="Arial"/>
                                    <w:color w:val="1D1D1B"/>
                                    <w:w w:val="122"/>
                                    <w:sz w:val="2"/>
                                  </w:rPr>
                                  <w:t>framework</w:t>
                                </w:r>
                                <w:r>
                                  <w:rPr>
                                    <w:rFonts w:ascii="Arial" w:hAnsi="Arial"/>
                                    <w:color w:val="1D1D1B"/>
                                    <w:sz w:val="2"/>
                                  </w:rPr>
                                  <w:tab/>
                                </w:r>
                                <w:r>
                                  <w:rPr>
                                    <w:rFonts w:ascii="Arial" w:hAnsi="Arial"/>
                                    <w:color w:val="1D1D1B"/>
                                    <w:w w:val="123"/>
                                    <w:sz w:val="2"/>
                                  </w:rPr>
                                  <w:t>th</w:t>
                                </w:r>
                                <w:r>
                                  <w:rPr>
                                    <w:rFonts w:ascii="Arial" w:hAnsi="Arial"/>
                                    <w:color w:val="1D1D1B"/>
                                    <w:spacing w:val="-42"/>
                                    <w:w w:val="123"/>
                                    <w:sz w:val="2"/>
                                  </w:rPr>
                                  <w:t>e</w:t>
                                </w:r>
                                <w:r>
                                  <w:rPr>
                                    <w:rFonts w:ascii="Arial" w:hAnsi="Arial"/>
                                    <w:i/>
                                    <w:color w:val="1D1D1B"/>
                                    <w:w w:val="116"/>
                                    <w:sz w:val="2"/>
                                  </w:rPr>
                                  <w:t>security</w:t>
                                </w:r>
                                <w:r>
                                  <w:rPr>
                                    <w:rFonts w:ascii="Arial" w:hAnsi="Arial"/>
                                    <w:i/>
                                    <w:color w:val="1D1D1B"/>
                                    <w:sz w:val="2"/>
                                  </w:rPr>
                                  <w:tab/>
                                </w:r>
                                <w:r>
                                  <w:rPr>
                                    <w:rFonts w:ascii="Arial" w:hAnsi="Arial"/>
                                    <w:i/>
                                    <w:color w:val="1D1D1B"/>
                                    <w:w w:val="123"/>
                                    <w:position w:val="2"/>
                                    <w:sz w:val="2"/>
                                  </w:rPr>
                                  <w:t>co</w:t>
                                </w:r>
                                <w:r>
                                  <w:rPr>
                                    <w:rFonts w:ascii="Arial" w:hAnsi="Arial"/>
                                    <w:i/>
                                    <w:color w:val="1D1D1B"/>
                                    <w:spacing w:val="-4"/>
                                    <w:w w:val="123"/>
                                    <w:position w:val="2"/>
                                    <w:sz w:val="2"/>
                                  </w:rPr>
                                  <w:t>n</w:t>
                                </w:r>
                                <w:r>
                                  <w:rPr>
                                    <w:rFonts w:ascii="Arial" w:hAnsi="Arial"/>
                                    <w:i/>
                                    <w:color w:val="1D1D1B"/>
                                    <w:w w:val="127"/>
                                    <w:position w:val="2"/>
                                    <w:sz w:val="2"/>
                                  </w:rPr>
                                  <w:t>t</w:t>
                                </w:r>
                                <w:r>
                                  <w:rPr>
                                    <w:rFonts w:ascii="Arial" w:hAnsi="Arial"/>
                                    <w:i/>
                                    <w:color w:val="1D1D1B"/>
                                    <w:spacing w:val="-4"/>
                                    <w:w w:val="127"/>
                                    <w:position w:val="2"/>
                                    <w:sz w:val="2"/>
                                  </w:rPr>
                                  <w:t>r</w:t>
                                </w:r>
                                <w:r>
                                  <w:rPr>
                                    <w:rFonts w:ascii="Arial" w:hAnsi="Arial"/>
                                    <w:i/>
                                    <w:color w:val="1D1D1B"/>
                                    <w:w w:val="117"/>
                                    <w:position w:val="1"/>
                                    <w:sz w:val="2"/>
                                  </w:rPr>
                                  <w:t>ol].</w:t>
                                </w:r>
                                <w:r>
                                  <w:rPr>
                                    <w:rFonts w:ascii="Arial" w:hAnsi="Arial"/>
                                    <w:i/>
                                    <w:color w:val="1D1D1B"/>
                                    <w:position w:val="1"/>
                                    <w:sz w:val="2"/>
                                  </w:rPr>
                                  <w:t xml:space="preserve">                           </w:t>
                                </w:r>
                                <w:r>
                                  <w:rPr>
                                    <w:rFonts w:ascii="Arial" w:hAnsi="Arial"/>
                                    <w:i/>
                                    <w:color w:val="1D1D1B"/>
                                    <w:spacing w:val="-3"/>
                                    <w:position w:val="1"/>
                                    <w:sz w:val="2"/>
                                  </w:rPr>
                                  <w:t xml:space="preserve"> </w:t>
                                </w:r>
                                <w:r>
                                  <w:rPr>
                                    <w:rFonts w:ascii="Arial" w:hAnsi="Arial"/>
                                    <w:i/>
                                    <w:color w:val="1D1D1B"/>
                                    <w:w w:val="117"/>
                                    <w:position w:val="2"/>
                                    <w:sz w:val="2"/>
                                  </w:rPr>
                                  <w:t>technique</w:t>
                                </w:r>
                                <w:r>
                                  <w:rPr>
                                    <w:rFonts w:ascii="Arial" w:hAnsi="Arial"/>
                                    <w:i/>
                                    <w:color w:val="1D1D1B"/>
                                    <w:spacing w:val="-107"/>
                                    <w:w w:val="117"/>
                                    <w:position w:val="2"/>
                                    <w:sz w:val="2"/>
                                  </w:rPr>
                                  <w:t>s</w:t>
                                </w:r>
                                <w:r>
                                  <w:rPr>
                                    <w:rFonts w:ascii="Arial" w:hAnsi="Arial"/>
                                    <w:i/>
                                    <w:color w:val="1D1D1B"/>
                                    <w:w w:val="108"/>
                                    <w:position w:val="1"/>
                                    <w:sz w:val="2"/>
                                  </w:rPr>
                                  <w:t>P</w:t>
                                </w:r>
                                <w:r>
                                  <w:rPr>
                                    <w:rFonts w:ascii="Arial" w:hAnsi="Arial"/>
                                    <w:i/>
                                    <w:color w:val="1D1D1B"/>
                                    <w:spacing w:val="-7"/>
                                    <w:w w:val="108"/>
                                    <w:position w:val="1"/>
                                    <w:sz w:val="2"/>
                                  </w:rPr>
                                  <w:t>r</w:t>
                                </w:r>
                                <w:r>
                                  <w:rPr>
                                    <w:rFonts w:ascii="Arial" w:hAnsi="Arial"/>
                                    <w:i/>
                                    <w:color w:val="1D1D1B"/>
                                    <w:spacing w:val="-7"/>
                                    <w:w w:val="126"/>
                                    <w:position w:val="1"/>
                                    <w:sz w:val="2"/>
                                  </w:rPr>
                                  <w:t>o</w:t>
                                </w:r>
                                <w:r>
                                  <w:rPr>
                                    <w:rFonts w:ascii="Arial" w:hAnsi="Arial"/>
                                    <w:i/>
                                    <w:color w:val="1D1D1B"/>
                                    <w:w w:val="118"/>
                                    <w:sz w:val="2"/>
                                  </w:rPr>
                                  <w:t>tectiv</w:t>
                                </w:r>
                                <w:r>
                                  <w:rPr>
                                    <w:rFonts w:ascii="Arial" w:hAnsi="Arial"/>
                                    <w:i/>
                                    <w:color w:val="1D1D1B"/>
                                    <w:spacing w:val="2"/>
                                    <w:w w:val="118"/>
                                    <w:sz w:val="2"/>
                                  </w:rPr>
                                  <w:t>e</w:t>
                                </w:r>
                                <w:r>
                                  <w:rPr>
                                    <w:rFonts w:ascii="Arial" w:hAnsi="Arial"/>
                                    <w:i/>
                                    <w:color w:val="1D1D1B"/>
                                    <w:w w:val="165"/>
                                    <w:sz w:val="2"/>
                                  </w:rPr>
                                  <w:t>-</w:t>
                                </w:r>
                                <w:r>
                                  <w:rPr>
                                    <w:rFonts w:ascii="Arial" w:hAnsi="Arial"/>
                                    <w:i/>
                                    <w:color w:val="1D1D1B"/>
                                    <w:spacing w:val="-10"/>
                                    <w:w w:val="165"/>
                                    <w:sz w:val="2"/>
                                  </w:rPr>
                                  <w:t>-</w:t>
                                </w:r>
                                <w:r>
                                  <w:rPr>
                                    <w:color w:val="1D1D1B"/>
                                    <w:w w:val="113"/>
                                    <w:position w:val="1"/>
                                    <w:sz w:val="2"/>
                                  </w:rPr>
                                  <w:t>tio</w:t>
                                </w:r>
                                <w:r>
                                  <w:rPr>
                                    <w:color w:val="1D1D1B"/>
                                    <w:spacing w:val="-33"/>
                                    <w:w w:val="113"/>
                                    <w:position w:val="1"/>
                                    <w:sz w:val="2"/>
                                  </w:rPr>
                                  <w:t>n</w:t>
                                </w:r>
                                <w:r>
                                  <w:rPr>
                                    <w:rFonts w:ascii="Arial" w:hAnsi="Arial"/>
                                    <w:i/>
                                    <w:color w:val="1D1D1B"/>
                                    <w:w w:val="113"/>
                                    <w:sz w:val="2"/>
                                  </w:rPr>
                                  <w:t>C</w:t>
                                </w:r>
                                <w:r>
                                  <w:rPr>
                                    <w:rFonts w:ascii="Arial" w:hAnsi="Arial"/>
                                    <w:i/>
                                    <w:color w:val="1D1D1B"/>
                                    <w:sz w:val="2"/>
                                  </w:rPr>
                                  <w:t xml:space="preserve">               </w:t>
                                </w:r>
                                <w:r>
                                  <w:rPr>
                                    <w:rFonts w:ascii="Arial" w:hAnsi="Arial"/>
                                    <w:i/>
                                    <w:color w:val="1D1D1B"/>
                                    <w:spacing w:val="1"/>
                                    <w:sz w:val="2"/>
                                  </w:rPr>
                                  <w:t xml:space="preserve"> </w:t>
                                </w:r>
                                <w:r>
                                  <w:rPr>
                                    <w:rFonts w:ascii="Arial" w:hAnsi="Arial"/>
                                    <w:color w:val="1D1D1B"/>
                                    <w:w w:val="120"/>
                                    <w:position w:val="3"/>
                                    <w:sz w:val="2"/>
                                  </w:rPr>
                                  <w:t>evolvin</w:t>
                                </w:r>
                                <w:r>
                                  <w:rPr>
                                    <w:rFonts w:ascii="Arial" w:hAnsi="Arial"/>
                                    <w:color w:val="1D1D1B"/>
                                    <w:spacing w:val="-80"/>
                                    <w:w w:val="120"/>
                                    <w:position w:val="3"/>
                                    <w:sz w:val="2"/>
                                  </w:rPr>
                                  <w:t>g</w:t>
                                </w:r>
                                <w:r>
                                  <w:rPr>
                                    <w:rFonts w:ascii="Arial" w:hAnsi="Arial"/>
                                    <w:color w:val="1D1D1B"/>
                                    <w:w w:val="116"/>
                                    <w:position w:val="6"/>
                                    <w:sz w:val="2"/>
                                  </w:rPr>
                                  <w:t>organis</w:t>
                                </w:r>
                                <w:r>
                                  <w:rPr>
                                    <w:rFonts w:ascii="Arial" w:hAnsi="Arial"/>
                                    <w:color w:val="1D1D1B"/>
                                    <w:spacing w:val="-10"/>
                                    <w:w w:val="116"/>
                                    <w:position w:val="6"/>
                                    <w:sz w:val="2"/>
                                  </w:rPr>
                                  <w:t>a</w:t>
                                </w:r>
                                <w:r>
                                  <w:rPr>
                                    <w:rFonts w:ascii="Arial" w:hAnsi="Arial"/>
                                    <w:color w:val="1D1D1B"/>
                                    <w:w w:val="121"/>
                                    <w:position w:val="2"/>
                                    <w:sz w:val="2"/>
                                  </w:rPr>
                                  <w:t>tion’</w:t>
                                </w:r>
                                <w:r>
                                  <w:rPr>
                                    <w:rFonts w:ascii="Arial" w:hAnsi="Arial"/>
                                    <w:color w:val="1D1D1B"/>
                                    <w:spacing w:val="-10"/>
                                    <w:w w:val="121"/>
                                    <w:position w:val="2"/>
                                    <w:sz w:val="2"/>
                                  </w:rPr>
                                  <w:t>s</w:t>
                                </w:r>
                                <w:r>
                                  <w:rPr>
                                    <w:rFonts w:ascii="Arial" w:hAnsi="Arial"/>
                                    <w:color w:val="1D1D1B"/>
                                    <w:w w:val="122"/>
                                    <w:position w:val="3"/>
                                    <w:sz w:val="2"/>
                                  </w:rPr>
                                  <w:t>trainin</w:t>
                                </w:r>
                                <w:r>
                                  <w:rPr>
                                    <w:rFonts w:ascii="Arial" w:hAnsi="Arial"/>
                                    <w:color w:val="1D1D1B"/>
                                    <w:spacing w:val="-5"/>
                                    <w:w w:val="122"/>
                                    <w:position w:val="3"/>
                                    <w:sz w:val="2"/>
                                  </w:rPr>
                                  <w:t>g</w:t>
                                </w:r>
                                <w:r>
                                  <w:rPr>
                                    <w:rFonts w:ascii="Arial" w:hAnsi="Arial"/>
                                    <w:color w:val="1D1D1B"/>
                                    <w:w w:val="117"/>
                                    <w:sz w:val="2"/>
                                  </w:rPr>
                                  <w:t>and</w:t>
                                </w:r>
                                <w:r>
                                  <w:rPr>
                                    <w:rFonts w:ascii="Arial" w:hAnsi="Arial"/>
                                    <w:color w:val="1D1D1B"/>
                                    <w:sz w:val="2"/>
                                  </w:rPr>
                                  <w:t xml:space="preserve">                                  </w:t>
                                </w:r>
                                <w:r>
                                  <w:rPr>
                                    <w:rFonts w:ascii="Arial" w:hAnsi="Arial"/>
                                    <w:color w:val="1D1D1B"/>
                                    <w:spacing w:val="2"/>
                                    <w:sz w:val="2"/>
                                  </w:rPr>
                                  <w:t xml:space="preserve"> </w:t>
                                </w:r>
                                <w:r>
                                  <w:rPr>
                                    <w:rFonts w:ascii="Arial" w:hAnsi="Arial"/>
                                    <w:color w:val="1D1D1B"/>
                                    <w:spacing w:val="-6"/>
                                    <w:w w:val="119"/>
                                    <w:position w:val="4"/>
                                    <w:sz w:val="2"/>
                                  </w:rPr>
                                  <w:t>managemen</w:t>
                                </w:r>
                                <w:r>
                                  <w:rPr>
                                    <w:rFonts w:ascii="Arial" w:hAnsi="Arial"/>
                                    <w:color w:val="1D1D1B"/>
                                    <w:spacing w:val="-131"/>
                                    <w:w w:val="119"/>
                                    <w:position w:val="4"/>
                                    <w:sz w:val="2"/>
                                  </w:rPr>
                                  <w:t>t</w:t>
                                </w:r>
                                <w:r>
                                  <w:rPr>
                                    <w:rFonts w:ascii="Arial" w:hAnsi="Arial"/>
                                    <w:color w:val="1D1D1B"/>
                                    <w:spacing w:val="-6"/>
                                    <w:w w:val="120"/>
                                    <w:position w:val="4"/>
                                    <w:sz w:val="2"/>
                                  </w:rPr>
                                  <w:t>evolving</w:t>
                                </w:r>
                              </w:p>
                              <w:p w14:paraId="49175554" w14:textId="77777777" w:rsidR="00AA181E" w:rsidRDefault="00AA181E" w:rsidP="00617E12">
                                <w:pPr>
                                  <w:spacing w:line="21" w:lineRule="exact"/>
                                  <w:ind w:right="342"/>
                                  <w:jc w:val="center"/>
                                  <w:rPr>
                                    <w:sz w:val="2"/>
                                  </w:rPr>
                                </w:pPr>
                                <w:r>
                                  <w:rPr>
                                    <w:color w:val="1D1D1B"/>
                                    <w:w w:val="113"/>
                                    <w:sz w:val="2"/>
                                  </w:rPr>
                                  <w:t>f</w:t>
                                </w:r>
                              </w:p>
                              <w:p w14:paraId="1F314764" w14:textId="77777777" w:rsidR="00AA181E" w:rsidRDefault="00AA181E" w:rsidP="00617E12">
                                <w:pPr>
                                  <w:spacing w:line="15" w:lineRule="exact"/>
                                  <w:ind w:right="363"/>
                                  <w:jc w:val="center"/>
                                  <w:rPr>
                                    <w:sz w:val="2"/>
                                  </w:rPr>
                                </w:pPr>
                                <w:r>
                                  <w:rPr>
                                    <w:color w:val="1D1D1B"/>
                                    <w:w w:val="113"/>
                                    <w:sz w:val="2"/>
                                  </w:rPr>
                                  <w:t>o</w:t>
                                </w:r>
                              </w:p>
                              <w:p w14:paraId="408C92EE" w14:textId="77777777" w:rsidR="00AA181E" w:rsidRDefault="00AA181E" w:rsidP="00617E12">
                                <w:pPr>
                                  <w:spacing w:line="17" w:lineRule="exact"/>
                                  <w:ind w:left="133" w:right="1047"/>
                                  <w:jc w:val="center"/>
                                  <w:rPr>
                                    <w:sz w:val="2"/>
                                  </w:rPr>
                                </w:pPr>
                                <w:r>
                                  <w:rPr>
                                    <w:color w:val="1D1D1B"/>
                                    <w:w w:val="115"/>
                                    <w:sz w:val="2"/>
                                  </w:rPr>
                                  <w:t>policies</w:t>
                                </w:r>
                              </w:p>
                              <w:p w14:paraId="6BED98DD" w14:textId="77777777" w:rsidR="00AA181E" w:rsidRDefault="00AA181E" w:rsidP="00617E12">
                                <w:pPr>
                                  <w:spacing w:line="18" w:lineRule="exact"/>
                                  <w:ind w:left="133" w:right="544"/>
                                  <w:jc w:val="center"/>
                                  <w:rPr>
                                    <w:rFonts w:ascii="Arial"/>
                                    <w:i/>
                                    <w:sz w:val="2"/>
                                  </w:rPr>
                                </w:pPr>
                                <w:r>
                                  <w:rPr>
                                    <w:rFonts w:ascii="Arial"/>
                                    <w:i/>
                                    <w:color w:val="1D1D1B"/>
                                    <w:w w:val="105"/>
                                    <w:sz w:val="2"/>
                                  </w:rPr>
                                  <w:t>es</w:t>
                                </w:r>
                              </w:p>
                              <w:p w14:paraId="150E3F6A" w14:textId="77777777" w:rsidR="00AA181E" w:rsidRDefault="00AA181E" w:rsidP="00617E12">
                                <w:pPr>
                                  <w:spacing w:line="-448" w:lineRule="auto"/>
                                  <w:ind w:left="199"/>
                                  <w:jc w:val="center"/>
                                  <w:rPr>
                                    <w:sz w:val="2"/>
                                  </w:rPr>
                                </w:pPr>
                                <w:r>
                                  <w:rPr>
                                    <w:rFonts w:ascii="Arial"/>
                                    <w:i/>
                                    <w:color w:val="1D1D1B"/>
                                    <w:w w:val="120"/>
                                    <w:position w:val="2"/>
                                    <w:sz w:val="2"/>
                                  </w:rPr>
                                  <w:t>technology</w:t>
                                </w:r>
                                <w:r>
                                  <w:rPr>
                                    <w:rFonts w:ascii="Arial"/>
                                    <w:i/>
                                    <w:color w:val="1D1D1B"/>
                                    <w:w w:val="120"/>
                                    <w:sz w:val="2"/>
                                  </w:rPr>
                                  <w:t xml:space="preserve">-- Security        </w:t>
                                </w:r>
                                <w:r>
                                  <w:rPr>
                                    <w:color w:val="1D1D1B"/>
                                    <w:w w:val="120"/>
                                    <w:position w:val="1"/>
                                    <w:sz w:val="2"/>
                                  </w:rPr>
                                  <w:t>itsaccess</w:t>
                                </w:r>
                              </w:p>
                              <w:p w14:paraId="5EA372FD" w14:textId="77777777" w:rsidR="00AA181E" w:rsidRDefault="00AA181E" w:rsidP="00617E12">
                                <w:pPr>
                                  <w:spacing w:line="4" w:lineRule="exact"/>
                                  <w:ind w:left="133" w:right="639"/>
                                  <w:jc w:val="center"/>
                                  <w:rPr>
                                    <w:rFonts w:ascii="Arial"/>
                                    <w:i/>
                                    <w:sz w:val="2"/>
                                  </w:rPr>
                                </w:pPr>
                                <w:r>
                                  <w:rPr>
                                    <w:rFonts w:ascii="Arial"/>
                                    <w:i/>
                                    <w:color w:val="1D1D1B"/>
                                    <w:w w:val="120"/>
                                    <w:sz w:val="2"/>
                                  </w:rPr>
                                  <w:t>ocedur</w:t>
                                </w:r>
                              </w:p>
                              <w:p w14:paraId="3F7F3791" w14:textId="77777777" w:rsidR="00AA181E" w:rsidRDefault="00AA181E" w:rsidP="00617E12">
                                <w:pPr>
                                  <w:spacing w:line="1" w:lineRule="exact"/>
                                  <w:ind w:left="512"/>
                                  <w:rPr>
                                    <w:rFonts w:ascii="Arial"/>
                                    <w:sz w:val="2"/>
                                  </w:rPr>
                                </w:pPr>
                                <w:r>
                                  <w:rPr>
                                    <w:rFonts w:ascii="Arial"/>
                                    <w:color w:val="1D1D1B"/>
                                    <w:w w:val="120"/>
                                    <w:sz w:val="2"/>
                                  </w:rPr>
                                  <w:t>security</w:t>
                                </w:r>
                              </w:p>
                              <w:p w14:paraId="0E837F7C" w14:textId="77777777" w:rsidR="00AA181E" w:rsidRDefault="00AA181E" w:rsidP="00617E12">
                                <w:pPr>
                                  <w:spacing w:line="9" w:lineRule="exact"/>
                                  <w:ind w:left="598"/>
                                  <w:jc w:val="center"/>
                                  <w:rPr>
                                    <w:sz w:val="2"/>
                                  </w:rPr>
                                </w:pPr>
                                <w:r>
                                  <w:rPr>
                                    <w:color w:val="1D1D1B"/>
                                    <w:w w:val="115"/>
                                    <w:position w:val="1"/>
                                    <w:sz w:val="2"/>
                                  </w:rPr>
                                  <w:t>Anor</w:t>
                                </w:r>
                                <w:r>
                                  <w:rPr>
                                    <w:color w:val="1D1D1B"/>
                                    <w:w w:val="115"/>
                                    <w:sz w:val="2"/>
                                  </w:rPr>
                                  <w:t>ganisa   management</w:t>
                                </w:r>
                              </w:p>
                              <w:p w14:paraId="65BE684C" w14:textId="77777777" w:rsidR="00AA181E" w:rsidRDefault="00AA181E" w:rsidP="00617E12">
                                <w:pPr>
                                  <w:spacing w:line="6" w:lineRule="exact"/>
                                  <w:ind w:left="133" w:right="734"/>
                                  <w:jc w:val="center"/>
                                  <w:rPr>
                                    <w:rFonts w:ascii="Arial"/>
                                    <w:i/>
                                    <w:sz w:val="2"/>
                                  </w:rPr>
                                </w:pPr>
                                <w:r>
                                  <w:rPr>
                                    <w:rFonts w:ascii="Arial"/>
                                    <w:i/>
                                    <w:color w:val="1D1D1B"/>
                                    <w:w w:val="120"/>
                                    <w:sz w:val="2"/>
                                  </w:rPr>
                                  <w:t>pr</w:t>
                                </w:r>
                              </w:p>
                              <w:p w14:paraId="54B42AE9" w14:textId="77777777" w:rsidR="00AA181E" w:rsidRDefault="00AA181E" w:rsidP="00617E12">
                                <w:pPr>
                                  <w:spacing w:line="8" w:lineRule="exact"/>
                                  <w:ind w:left="133" w:right="805"/>
                                  <w:jc w:val="center"/>
                                  <w:rPr>
                                    <w:rFonts w:ascii="Arial"/>
                                    <w:i/>
                                    <w:sz w:val="2"/>
                                  </w:rPr>
                                </w:pPr>
                                <w:r>
                                  <w:rPr>
                                    <w:rFonts w:ascii="Arial"/>
                                    <w:i/>
                                    <w:color w:val="1D1D1B"/>
                                    <w:w w:val="115"/>
                                    <w:sz w:val="2"/>
                                  </w:rPr>
                                  <w:t>and</w:t>
                                </w:r>
                              </w:p>
                              <w:p w14:paraId="1EDF1DCA" w14:textId="77777777" w:rsidR="00AA181E" w:rsidRDefault="00AA181E" w:rsidP="00617E12">
                                <w:pPr>
                                  <w:tabs>
                                    <w:tab w:val="left" w:pos="567"/>
                                  </w:tabs>
                                  <w:spacing w:line="13" w:lineRule="exact"/>
                                  <w:ind w:left="102"/>
                                  <w:rPr>
                                    <w:sz w:val="2"/>
                                  </w:rPr>
                                </w:pPr>
                                <w:r>
                                  <w:rPr>
                                    <w:rFonts w:ascii="Arial"/>
                                    <w:color w:val="1D1D1B"/>
                                    <w:w w:val="118"/>
                                    <w:sz w:val="2"/>
                                  </w:rPr>
                                  <w:t>governance</w:t>
                                </w:r>
                                <w:r>
                                  <w:rPr>
                                    <w:rFonts w:ascii="Arial"/>
                                    <w:color w:val="1D1D1B"/>
                                    <w:sz w:val="2"/>
                                  </w:rPr>
                                  <w:tab/>
                                </w:r>
                                <w:r>
                                  <w:rPr>
                                    <w:color w:val="1D1D1B"/>
                                    <w:w w:val="113"/>
                                    <w:sz w:val="2"/>
                                  </w:rPr>
                                  <w:t>practices</w:t>
                                </w:r>
                                <w:r>
                                  <w:rPr>
                                    <w:color w:val="1D1D1B"/>
                                    <w:sz w:val="2"/>
                                  </w:rPr>
                                  <w:t xml:space="preserve">                                     </w:t>
                                </w:r>
                                <w:r>
                                  <w:rPr>
                                    <w:rFonts w:ascii="Arial"/>
                                    <w:i/>
                                    <w:color w:val="1D1D1B"/>
                                    <w:w w:val="114"/>
                                    <w:sz w:val="2"/>
                                  </w:rPr>
                                  <w:t>Principle</w:t>
                                </w:r>
                                <w:r>
                                  <w:rPr>
                                    <w:rFonts w:ascii="Arial"/>
                                    <w:i/>
                                    <w:color w:val="1D1D1B"/>
                                    <w:spacing w:val="-34"/>
                                    <w:w w:val="114"/>
                                    <w:sz w:val="2"/>
                                  </w:rPr>
                                  <w:t>s</w:t>
                                </w:r>
                                <w:r>
                                  <w:rPr>
                                    <w:color w:val="1D1D1B"/>
                                    <w:w w:val="113"/>
                                    <w:sz w:val="2"/>
                                  </w:rPr>
                                  <w:t>these</w:t>
                                </w:r>
                              </w:p>
                              <w:p w14:paraId="70868C7F" w14:textId="77777777" w:rsidR="00AA181E" w:rsidRDefault="00AA181E" w:rsidP="00617E12">
                                <w:pPr>
                                  <w:spacing w:line="32" w:lineRule="exact"/>
                                  <w:ind w:left="57"/>
                                  <w:rPr>
                                    <w:rFonts w:ascii="Arial"/>
                                    <w:sz w:val="2"/>
                                  </w:rPr>
                                </w:pPr>
                                <w:r>
                                  <w:rPr>
                                    <w:rFonts w:ascii="Arial"/>
                                    <w:color w:val="1D1D1B"/>
                                    <w:w w:val="120"/>
                                    <w:sz w:val="2"/>
                                  </w:rPr>
                                  <w:t>onment.</w:t>
                                </w:r>
                              </w:p>
                              <w:p w14:paraId="74C8D43A" w14:textId="77777777" w:rsidR="00AA181E" w:rsidRDefault="00AA181E" w:rsidP="00617E12">
                                <w:pPr>
                                  <w:spacing w:line="24" w:lineRule="exact"/>
                                  <w:ind w:left="133" w:right="1331"/>
                                  <w:jc w:val="center"/>
                                  <w:rPr>
                                    <w:sz w:val="2"/>
                                  </w:rPr>
                                </w:pPr>
                                <w:r>
                                  <w:rPr>
                                    <w:color w:val="1D1D1B"/>
                                    <w:w w:val="115"/>
                                    <w:sz w:val="2"/>
                                  </w:rPr>
                                  <w:t>its</w:t>
                                </w:r>
                              </w:p>
                              <w:p w14:paraId="5782AB15" w14:textId="77777777" w:rsidR="00AA181E" w:rsidRDefault="00AA181E" w:rsidP="00617E12">
                                <w:pPr>
                                  <w:spacing w:line="17" w:lineRule="exact"/>
                                  <w:ind w:left="133" w:right="294"/>
                                  <w:jc w:val="center"/>
                                  <w:rPr>
                                    <w:rFonts w:ascii="Arial"/>
                                    <w:i/>
                                    <w:sz w:val="2"/>
                                  </w:rPr>
                                </w:pPr>
                                <w:r>
                                  <w:rPr>
                                    <w:rFonts w:ascii="Arial"/>
                                    <w:i/>
                                    <w:color w:val="1D1D1B"/>
                                    <w:w w:val="115"/>
                                    <w:sz w:val="2"/>
                                  </w:rPr>
                                  <w:t>and</w:t>
                                </w:r>
                              </w:p>
                              <w:p w14:paraId="4AEA21C4" w14:textId="77777777" w:rsidR="00AA181E" w:rsidRDefault="00AA181E" w:rsidP="00617E12">
                                <w:pPr>
                                  <w:spacing w:line="15" w:lineRule="exact"/>
                                  <w:ind w:left="133" w:right="1059"/>
                                  <w:jc w:val="center"/>
                                  <w:rPr>
                                    <w:rFonts w:ascii="Arial"/>
                                    <w:i/>
                                    <w:sz w:val="2"/>
                                  </w:rPr>
                                </w:pPr>
                                <w:r>
                                  <w:rPr>
                                    <w:rFonts w:ascii="Arial"/>
                                    <w:i/>
                                    <w:color w:val="1D1D1B"/>
                                    <w:w w:val="115"/>
                                    <w:sz w:val="2"/>
                                  </w:rPr>
                                  <w:t>policies,</w:t>
                                </w:r>
                              </w:p>
                              <w:p w14:paraId="131E2D94" w14:textId="77777777" w:rsidR="00AA181E" w:rsidRDefault="00AA181E" w:rsidP="00617E12">
                                <w:pPr>
                                  <w:spacing w:line="15" w:lineRule="exact"/>
                                  <w:ind w:left="133" w:right="892"/>
                                  <w:jc w:val="center"/>
                                  <w:rPr>
                                    <w:sz w:val="2"/>
                                  </w:rPr>
                                </w:pPr>
                                <w:r>
                                  <w:rPr>
                                    <w:color w:val="1D1D1B"/>
                                    <w:w w:val="115"/>
                                    <w:sz w:val="2"/>
                                  </w:rPr>
                                  <w:t>with</w:t>
                                </w:r>
                              </w:p>
                              <w:p w14:paraId="07C74449" w14:textId="77777777" w:rsidR="00AA181E" w:rsidRDefault="00AA181E" w:rsidP="00617E12">
                                <w:pPr>
                                  <w:spacing w:line="12" w:lineRule="exact"/>
                                  <w:ind w:left="325"/>
                                  <w:rPr>
                                    <w:sz w:val="2"/>
                                  </w:rPr>
                                </w:pPr>
                                <w:r>
                                  <w:rPr>
                                    <w:color w:val="1D1D1B"/>
                                    <w:w w:val="115"/>
                                    <w:sz w:val="2"/>
                                  </w:rPr>
                                  <w:t>should</w:t>
                                </w:r>
                              </w:p>
                              <w:p w14:paraId="02935CDF" w14:textId="77777777" w:rsidR="00AA181E" w:rsidRDefault="00AA181E" w:rsidP="00617E12">
                                <w:pPr>
                                  <w:spacing w:line="9" w:lineRule="exact"/>
                                  <w:ind w:left="133" w:right="1100"/>
                                  <w:jc w:val="center"/>
                                  <w:rPr>
                                    <w:rFonts w:ascii="Arial"/>
                                    <w:sz w:val="2"/>
                                  </w:rPr>
                                </w:pPr>
                                <w:r>
                                  <w:rPr>
                                    <w:rFonts w:ascii="Arial"/>
                                    <w:color w:val="1D1D1B"/>
                                    <w:w w:val="115"/>
                                    <w:sz w:val="2"/>
                                  </w:rPr>
                                  <w:t>risk</w:t>
                                </w:r>
                              </w:p>
                              <w:p w14:paraId="6A5E7AE6" w14:textId="77777777" w:rsidR="00AA181E" w:rsidRDefault="00AA181E" w:rsidP="00617E12">
                                <w:pPr>
                                  <w:spacing w:line="10" w:lineRule="exact"/>
                                  <w:ind w:left="279"/>
                                  <w:rPr>
                                    <w:sz w:val="2"/>
                                  </w:rPr>
                                </w:pPr>
                                <w:r>
                                  <w:rPr>
                                    <w:color w:val="1D1D1B"/>
                                    <w:w w:val="115"/>
                                    <w:sz w:val="2"/>
                                  </w:rPr>
                                  <w:t>tion</w:t>
                                </w:r>
                              </w:p>
                              <w:p w14:paraId="459DC9FC" w14:textId="77777777" w:rsidR="00AA181E" w:rsidRDefault="00AA181E" w:rsidP="00617E12">
                                <w:pPr>
                                  <w:tabs>
                                    <w:tab w:val="left" w:pos="1370"/>
                                  </w:tabs>
                                  <w:spacing w:line="6" w:lineRule="exact"/>
                                  <w:ind w:left="160"/>
                                  <w:rPr>
                                    <w:rFonts w:ascii="Arial"/>
                                    <w:i/>
                                    <w:sz w:val="2"/>
                                  </w:rPr>
                                </w:pPr>
                                <w:r>
                                  <w:rPr>
                                    <w:color w:val="1D1D1B"/>
                                    <w:w w:val="115"/>
                                    <w:sz w:val="2"/>
                                  </w:rPr>
                                  <w:t xml:space="preserve">An                              </w:t>
                                </w:r>
                                <w:r>
                                  <w:rPr>
                                    <w:color w:val="1D1D1B"/>
                                    <w:spacing w:val="6"/>
                                    <w:w w:val="115"/>
                                    <w:sz w:val="2"/>
                                  </w:rPr>
                                  <w:t xml:space="preserve"> </w:t>
                                </w:r>
                                <w:r>
                                  <w:rPr>
                                    <w:rFonts w:ascii="Arial"/>
                                    <w:i/>
                                    <w:color w:val="1D1D1B"/>
                                    <w:w w:val="115"/>
                                    <w:sz w:val="2"/>
                                  </w:rPr>
                                  <w:t>o</w:t>
                                </w:r>
                                <w:r>
                                  <w:rPr>
                                    <w:rFonts w:ascii="Arial"/>
                                    <w:i/>
                                    <w:color w:val="1D1D1B"/>
                                    <w:w w:val="115"/>
                                    <w:sz w:val="2"/>
                                  </w:rPr>
                                  <w:tab/>
                                </w:r>
                                <w:r>
                                  <w:rPr>
                                    <w:rFonts w:ascii="Arial"/>
                                    <w:i/>
                                    <w:color w:val="1D1D1B"/>
                                    <w:w w:val="115"/>
                                    <w:position w:val="1"/>
                                    <w:sz w:val="2"/>
                                  </w:rPr>
                                  <w:t>ode</w:t>
                                </w:r>
                                <w:r>
                                  <w:rPr>
                                    <w:rFonts w:ascii="Arial"/>
                                    <w:i/>
                                    <w:color w:val="1D1D1B"/>
                                    <w:w w:val="115"/>
                                    <w:sz w:val="2"/>
                                  </w:rPr>
                                  <w:t xml:space="preserve">of </w:t>
                                </w:r>
                                <w:r>
                                  <w:rPr>
                                    <w:color w:val="1D1D1B"/>
                                    <w:w w:val="115"/>
                                    <w:position w:val="2"/>
                                    <w:sz w:val="2"/>
                                  </w:rPr>
                                  <w:t>regime</w:t>
                                </w:r>
                                <w:r>
                                  <w:rPr>
                                    <w:color w:val="1D1D1B"/>
                                    <w:w w:val="115"/>
                                    <w:position w:val="1"/>
                                    <w:sz w:val="2"/>
                                  </w:rPr>
                                  <w:t>with</w:t>
                                </w:r>
                                <w:r>
                                  <w:rPr>
                                    <w:color w:val="1D1D1B"/>
                                    <w:spacing w:val="-2"/>
                                    <w:w w:val="115"/>
                                    <w:position w:val="1"/>
                                    <w:sz w:val="2"/>
                                  </w:rPr>
                                  <w:t xml:space="preserve"> </w:t>
                                </w:r>
                                <w:r>
                                  <w:rPr>
                                    <w:rFonts w:ascii="Arial"/>
                                    <w:i/>
                                    <w:color w:val="1D1D1B"/>
                                    <w:w w:val="115"/>
                                    <w:sz w:val="2"/>
                                  </w:rPr>
                                  <w:t>ISO/IE</w:t>
                                </w:r>
                              </w:p>
                              <w:p w14:paraId="515A9FC3" w14:textId="77777777" w:rsidR="00AA181E" w:rsidRDefault="00AA181E" w:rsidP="00617E12">
                                <w:pPr>
                                  <w:spacing w:line="3" w:lineRule="exact"/>
                                  <w:ind w:left="32"/>
                                  <w:jc w:val="center"/>
                                  <w:rPr>
                                    <w:sz w:val="2"/>
                                  </w:rPr>
                                </w:pPr>
                                <w:r>
                                  <w:rPr>
                                    <w:color w:val="1D1D1B"/>
                                    <w:w w:val="115"/>
                                    <w:sz w:val="2"/>
                                  </w:rPr>
                                  <w:t>ds.</w:t>
                                </w:r>
                              </w:p>
                              <w:p w14:paraId="1CAFE62A" w14:textId="77777777" w:rsidR="00AA181E" w:rsidRDefault="00AA181E" w:rsidP="00617E12">
                                <w:pPr>
                                  <w:spacing w:line="2" w:lineRule="exact"/>
                                  <w:ind w:left="215"/>
                                  <w:rPr>
                                    <w:sz w:val="2"/>
                                  </w:rPr>
                                </w:pPr>
                                <w:r>
                                  <w:rPr>
                                    <w:color w:val="1D1D1B"/>
                                    <w:w w:val="115"/>
                                    <w:sz w:val="2"/>
                                  </w:rPr>
                                  <w:t>ganisa</w:t>
                                </w:r>
                              </w:p>
                              <w:p w14:paraId="231DA96F" w14:textId="77777777" w:rsidR="00AA181E" w:rsidRDefault="00AA181E" w:rsidP="00617E12">
                                <w:pPr>
                                  <w:spacing w:line="13" w:lineRule="exact"/>
                                  <w:ind w:left="31" w:right="100"/>
                                  <w:jc w:val="center"/>
                                  <w:rPr>
                                    <w:sz w:val="2"/>
                                  </w:rPr>
                                </w:pPr>
                                <w:r>
                                  <w:rPr>
                                    <w:color w:val="1D1D1B"/>
                                    <w:w w:val="115"/>
                                    <w:sz w:val="2"/>
                                  </w:rPr>
                                  <w:t>standar</w:t>
                                </w:r>
                              </w:p>
                              <w:p w14:paraId="43F9C870" w14:textId="77777777" w:rsidR="00AA181E" w:rsidRDefault="00AA181E" w:rsidP="00617E12">
                                <w:pPr>
                                  <w:tabs>
                                    <w:tab w:val="left" w:pos="853"/>
                                  </w:tabs>
                                  <w:spacing w:line="9" w:lineRule="exact"/>
                                  <w:ind w:left="480"/>
                                  <w:rPr>
                                    <w:sz w:val="2"/>
                                  </w:rPr>
                                </w:pPr>
                                <w:r>
                                  <w:rPr>
                                    <w:rFonts w:ascii="Arial"/>
                                    <w:color w:val="1D1D1B"/>
                                    <w:w w:val="115"/>
                                    <w:sz w:val="2"/>
                                  </w:rPr>
                                  <w:t>security</w:t>
                                </w:r>
                                <w:r>
                                  <w:rPr>
                                    <w:rFonts w:ascii="Arial"/>
                                    <w:color w:val="1D1D1B"/>
                                    <w:w w:val="115"/>
                                    <w:sz w:val="2"/>
                                  </w:rPr>
                                  <w:tab/>
                                </w:r>
                                <w:r>
                                  <w:rPr>
                                    <w:color w:val="1D1D1B"/>
                                    <w:w w:val="115"/>
                                    <w:sz w:val="2"/>
                                  </w:rPr>
                                  <w:t>against</w:t>
                                </w:r>
                              </w:p>
                              <w:p w14:paraId="608B449B" w14:textId="77777777" w:rsidR="00AA181E" w:rsidRDefault="00AA181E" w:rsidP="00617E12">
                                <w:pPr>
                                  <w:spacing w:line="14" w:lineRule="exact"/>
                                  <w:ind w:left="123" w:right="1384"/>
                                  <w:jc w:val="center"/>
                                  <w:rPr>
                                    <w:rFonts w:ascii="Arial"/>
                                    <w:i/>
                                    <w:sz w:val="2"/>
                                  </w:rPr>
                                </w:pPr>
                                <w:r>
                                  <w:rPr>
                                    <w:rFonts w:ascii="Arial"/>
                                    <w:i/>
                                    <w:color w:val="1D1D1B"/>
                                    <w:w w:val="120"/>
                                    <w:sz w:val="2"/>
                                  </w:rPr>
                                  <w:t>tective</w:t>
                                </w:r>
                              </w:p>
                              <w:p w14:paraId="59D3D8EE" w14:textId="77777777" w:rsidR="00AA181E" w:rsidRDefault="00AA181E" w:rsidP="00617E12">
                                <w:pPr>
                                  <w:tabs>
                                    <w:tab w:val="left" w:pos="958"/>
                                  </w:tabs>
                                  <w:spacing w:line="-88" w:lineRule="auto"/>
                                  <w:ind w:left="164"/>
                                  <w:rPr>
                                    <w:rFonts w:ascii="Arial"/>
                                    <w:i/>
                                    <w:sz w:val="2"/>
                                  </w:rPr>
                                </w:pPr>
                                <w:r>
                                  <w:rPr>
                                    <w:rFonts w:ascii="Arial"/>
                                    <w:i/>
                                    <w:color w:val="1D1D1B"/>
                                    <w:w w:val="117"/>
                                    <w:position w:val="-1"/>
                                    <w:sz w:val="2"/>
                                  </w:rPr>
                                  <w:t>Developing</w:t>
                                </w:r>
                                <w:r>
                                  <w:rPr>
                                    <w:rFonts w:ascii="Arial"/>
                                    <w:i/>
                                    <w:color w:val="1D1D1B"/>
                                    <w:position w:val="-1"/>
                                    <w:sz w:val="2"/>
                                  </w:rPr>
                                  <w:t xml:space="preserve">                 </w:t>
                                </w:r>
                                <w:r>
                                  <w:rPr>
                                    <w:rFonts w:ascii="Arial"/>
                                    <w:i/>
                                    <w:color w:val="1D1D1B"/>
                                    <w:spacing w:val="-3"/>
                                    <w:position w:val="-1"/>
                                    <w:sz w:val="2"/>
                                  </w:rPr>
                                  <w:t xml:space="preserve"> </w:t>
                                </w:r>
                                <w:r>
                                  <w:rPr>
                                    <w:rFonts w:ascii="Arial"/>
                                    <w:color w:val="1D1D1B"/>
                                    <w:w w:val="119"/>
                                    <w:position w:val="-1"/>
                                    <w:sz w:val="2"/>
                                  </w:rPr>
                                  <w:t>oved</w:t>
                                </w:r>
                                <w:r>
                                  <w:rPr>
                                    <w:rFonts w:ascii="Arial"/>
                                    <w:color w:val="1D1D1B"/>
                                    <w:position w:val="-1"/>
                                    <w:sz w:val="2"/>
                                  </w:rPr>
                                  <w:tab/>
                                </w:r>
                                <w:r>
                                  <w:rPr>
                                    <w:color w:val="1D1D1B"/>
                                    <w:spacing w:val="-4"/>
                                    <w:w w:val="113"/>
                                    <w:sz w:val="2"/>
                                  </w:rPr>
                                  <w:t>F</w:t>
                                </w:r>
                                <w:r>
                                  <w:rPr>
                                    <w:color w:val="1D1D1B"/>
                                    <w:w w:val="113"/>
                                    <w:sz w:val="2"/>
                                  </w:rPr>
                                  <w:t>urthe</w:t>
                                </w:r>
                                <w:r>
                                  <w:rPr>
                                    <w:color w:val="1D1D1B"/>
                                    <w:spacing w:val="2"/>
                                    <w:w w:val="113"/>
                                    <w:sz w:val="2"/>
                                  </w:rPr>
                                  <w:t>r</w:t>
                                </w:r>
                                <w:r>
                                  <w:rPr>
                                    <w:color w:val="1D1D1B"/>
                                    <w:w w:val="113"/>
                                    <w:sz w:val="2"/>
                                  </w:rPr>
                                  <w:t>considera</w:t>
                                </w:r>
                                <w:r>
                                  <w:rPr>
                                    <w:color w:val="1D1D1B"/>
                                    <w:sz w:val="2"/>
                                  </w:rPr>
                                  <w:t xml:space="preserve">            </w:t>
                                </w:r>
                                <w:r>
                                  <w:rPr>
                                    <w:color w:val="1D1D1B"/>
                                    <w:spacing w:val="-3"/>
                                    <w:sz w:val="2"/>
                                  </w:rPr>
                                  <w:t xml:space="preserve"> </w:t>
                                </w:r>
                                <w:r>
                                  <w:rPr>
                                    <w:rFonts w:ascii="Arial"/>
                                    <w:i/>
                                    <w:color w:val="1D1D1B"/>
                                    <w:w w:val="114"/>
                                    <w:sz w:val="2"/>
                                  </w:rPr>
                                  <w:t>Personnel</w:t>
                                </w:r>
                                <w:r>
                                  <w:rPr>
                                    <w:rFonts w:ascii="Arial"/>
                                    <w:i/>
                                    <w:color w:val="1D1D1B"/>
                                    <w:spacing w:val="2"/>
                                    <w:sz w:val="2"/>
                                  </w:rPr>
                                  <w:t xml:space="preserve"> </w:t>
                                </w:r>
                                <w:r>
                                  <w:rPr>
                                    <w:rFonts w:ascii="Arial"/>
                                    <w:i/>
                                    <w:color w:val="1D1D1B"/>
                                    <w:w w:val="114"/>
                                    <w:position w:val="1"/>
                                    <w:sz w:val="2"/>
                                  </w:rPr>
                                  <w:t>Securit</w:t>
                                </w:r>
                                <w:r>
                                  <w:rPr>
                                    <w:rFonts w:ascii="Arial"/>
                                    <w:i/>
                                    <w:color w:val="1D1D1B"/>
                                    <w:spacing w:val="-24"/>
                                    <w:w w:val="114"/>
                                    <w:position w:val="1"/>
                                    <w:sz w:val="2"/>
                                  </w:rPr>
                                  <w:t>y</w:t>
                                </w:r>
                                <w:r>
                                  <w:rPr>
                                    <w:color w:val="1D1D1B"/>
                                    <w:w w:val="113"/>
                                    <w:position w:val="2"/>
                                    <w:sz w:val="2"/>
                                  </w:rPr>
                                  <w:t>shoul</w:t>
                                </w:r>
                                <w:r>
                                  <w:rPr>
                                    <w:color w:val="1D1D1B"/>
                                    <w:spacing w:val="-1"/>
                                    <w:w w:val="113"/>
                                    <w:position w:val="2"/>
                                    <w:sz w:val="2"/>
                                  </w:rPr>
                                  <w:t>d</w:t>
                                </w:r>
                                <w:r>
                                  <w:rPr>
                                    <w:color w:val="1D1D1B"/>
                                    <w:w w:val="113"/>
                                    <w:sz w:val="2"/>
                                  </w:rPr>
                                  <w:t>alig</w:t>
                                </w:r>
                                <w:r>
                                  <w:rPr>
                                    <w:color w:val="1D1D1B"/>
                                    <w:spacing w:val="-1"/>
                                    <w:w w:val="113"/>
                                    <w:sz w:val="2"/>
                                  </w:rPr>
                                  <w:t>n</w:t>
                                </w:r>
                                <w:r>
                                  <w:rPr>
                                    <w:color w:val="1D1D1B"/>
                                    <w:w w:val="113"/>
                                    <w:sz w:val="2"/>
                                  </w:rPr>
                                  <w:t>its</w:t>
                                </w:r>
                                <w:r>
                                  <w:rPr>
                                    <w:color w:val="1D1D1B"/>
                                    <w:sz w:val="2"/>
                                  </w:rPr>
                                  <w:t xml:space="preserve"> </w:t>
                                </w:r>
                                <w:r>
                                  <w:rPr>
                                    <w:color w:val="1D1D1B"/>
                                    <w:spacing w:val="-2"/>
                                    <w:sz w:val="2"/>
                                  </w:rPr>
                                  <w:t xml:space="preserve"> </w:t>
                                </w:r>
                                <w:r>
                                  <w:rPr>
                                    <w:rFonts w:ascii="Arial"/>
                                    <w:color w:val="1D1D1B"/>
                                    <w:w w:val="119"/>
                                    <w:position w:val="1"/>
                                    <w:sz w:val="2"/>
                                  </w:rPr>
                                  <w:t>securit</w:t>
                                </w:r>
                                <w:r>
                                  <w:rPr>
                                    <w:rFonts w:ascii="Arial"/>
                                    <w:color w:val="1D1D1B"/>
                                    <w:spacing w:val="-21"/>
                                    <w:w w:val="119"/>
                                    <w:position w:val="1"/>
                                    <w:sz w:val="2"/>
                                  </w:rPr>
                                  <w:t>y</w:t>
                                </w:r>
                                <w:r>
                                  <w:rPr>
                                    <w:rFonts w:ascii="Arial"/>
                                    <w:color w:val="1D1D1B"/>
                                    <w:w w:val="119"/>
                                    <w:position w:val="2"/>
                                    <w:sz w:val="2"/>
                                  </w:rPr>
                                  <w:t>personne</w:t>
                                </w:r>
                                <w:r>
                                  <w:rPr>
                                    <w:rFonts w:ascii="Arial"/>
                                    <w:color w:val="1D1D1B"/>
                                    <w:spacing w:val="-75"/>
                                    <w:w w:val="119"/>
                                    <w:position w:val="2"/>
                                    <w:sz w:val="2"/>
                                  </w:rPr>
                                  <w:t>l</w:t>
                                </w:r>
                                <w:r>
                                  <w:rPr>
                                    <w:rFonts w:ascii="Arial"/>
                                    <w:i/>
                                    <w:color w:val="1D1D1B"/>
                                    <w:w w:val="125"/>
                                    <w:position w:val="-1"/>
                                    <w:sz w:val="2"/>
                                  </w:rPr>
                                  <w:t>tion</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3"/>
                                    <w:position w:val="1"/>
                                    <w:sz w:val="2"/>
                                  </w:rPr>
                                  <w:t>C</w:t>
                                </w:r>
                                <w:r>
                                  <w:rPr>
                                    <w:rFonts w:ascii="Arial"/>
                                    <w:i/>
                                    <w:color w:val="1D1D1B"/>
                                    <w:spacing w:val="-3"/>
                                    <w:position w:val="1"/>
                                    <w:sz w:val="2"/>
                                  </w:rPr>
                                  <w:t xml:space="preserve"> </w:t>
                                </w:r>
                                <w:r>
                                  <w:rPr>
                                    <w:rFonts w:ascii="Arial"/>
                                    <w:i/>
                                    <w:color w:val="1D1D1B"/>
                                    <w:w w:val="116"/>
                                    <w:sz w:val="2"/>
                                  </w:rPr>
                                  <w:t>27002:201</w:t>
                                </w:r>
                                <w:r>
                                  <w:rPr>
                                    <w:rFonts w:ascii="Arial"/>
                                    <w:i/>
                                    <w:color w:val="1D1D1B"/>
                                    <w:spacing w:val="-122"/>
                                    <w:w w:val="116"/>
                                    <w:sz w:val="2"/>
                                  </w:rPr>
                                  <w:t>3</w:t>
                                </w:r>
                                <w:r>
                                  <w:rPr>
                                    <w:rFonts w:ascii="Arial"/>
                                    <w:color w:val="1D1D1B"/>
                                    <w:w w:val="117"/>
                                    <w:sz w:val="2"/>
                                  </w:rPr>
                                  <w:t>awa</w:t>
                                </w:r>
                                <w:r>
                                  <w:rPr>
                                    <w:rFonts w:ascii="Arial"/>
                                    <w:color w:val="1D1D1B"/>
                                    <w:spacing w:val="-10"/>
                                    <w:w w:val="117"/>
                                    <w:sz w:val="2"/>
                                  </w:rPr>
                                  <w:t>r</w:t>
                                </w:r>
                                <w:r>
                                  <w:rPr>
                                    <w:rFonts w:ascii="Arial"/>
                                    <w:color w:val="1D1D1B"/>
                                    <w:w w:val="110"/>
                                    <w:sz w:val="2"/>
                                  </w:rPr>
                                  <w:t>eness</w:t>
                                </w:r>
                                <w:r>
                                  <w:rPr>
                                    <w:rFonts w:ascii="Arial"/>
                                    <w:color w:val="1D1D1B"/>
                                    <w:sz w:val="2"/>
                                  </w:rPr>
                                  <w:t xml:space="preserve"> </w:t>
                                </w:r>
                                <w:r>
                                  <w:rPr>
                                    <w:rFonts w:ascii="Arial"/>
                                    <w:color w:val="1D1D1B"/>
                                    <w:spacing w:val="2"/>
                                    <w:sz w:val="2"/>
                                  </w:rPr>
                                  <w:t xml:space="preserve"> </w:t>
                                </w:r>
                                <w:r>
                                  <w:rPr>
                                    <w:rFonts w:ascii="Arial"/>
                                    <w:i/>
                                    <w:color w:val="1D1D1B"/>
                                    <w:w w:val="117"/>
                                    <w:sz w:val="2"/>
                                  </w:rPr>
                                  <w:t>I</w:t>
                                </w:r>
                                <w:r>
                                  <w:rPr>
                                    <w:rFonts w:ascii="Arial"/>
                                    <w:i/>
                                    <w:color w:val="1D1D1B"/>
                                    <w:spacing w:val="-4"/>
                                    <w:w w:val="117"/>
                                    <w:sz w:val="2"/>
                                  </w:rPr>
                                  <w:t>n</w:t>
                                </w:r>
                                <w:r>
                                  <w:rPr>
                                    <w:rFonts w:ascii="Arial"/>
                                    <w:i/>
                                    <w:color w:val="1D1D1B"/>
                                    <w:w w:val="121"/>
                                    <w:position w:val="-1"/>
                                    <w:sz w:val="2"/>
                                  </w:rPr>
                                  <w:t>forma</w:t>
                                </w:r>
                              </w:p>
                              <w:p w14:paraId="2F360E82" w14:textId="77777777" w:rsidR="00AA181E" w:rsidRDefault="00AA181E" w:rsidP="00617E12">
                                <w:pPr>
                                  <w:spacing w:line="12" w:lineRule="exact"/>
                                  <w:ind w:left="133" w:right="1354"/>
                                  <w:jc w:val="center"/>
                                  <w:rPr>
                                    <w:rFonts w:ascii="Arial"/>
                                    <w:sz w:val="2"/>
                                  </w:rPr>
                                </w:pPr>
                                <w:r>
                                  <w:rPr>
                                    <w:rFonts w:ascii="Arial"/>
                                    <w:color w:val="1D1D1B"/>
                                    <w:w w:val="115"/>
                                    <w:sz w:val="2"/>
                                  </w:rPr>
                                  <w:t>and</w:t>
                                </w:r>
                              </w:p>
                              <w:p w14:paraId="47D76838" w14:textId="77777777" w:rsidR="00AA181E" w:rsidRDefault="00AA181E" w:rsidP="00617E12">
                                <w:pPr>
                                  <w:spacing w:line="10" w:lineRule="exact"/>
                                  <w:ind w:left="193"/>
                                  <w:rPr>
                                    <w:sz w:val="2"/>
                                  </w:rPr>
                                </w:pPr>
                                <w:r>
                                  <w:rPr>
                                    <w:color w:val="1D1D1B"/>
                                    <w:w w:val="115"/>
                                    <w:sz w:val="2"/>
                                  </w:rPr>
                                  <w:t>or</w:t>
                                </w:r>
                              </w:p>
                              <w:p w14:paraId="2DC601C3" w14:textId="77777777" w:rsidR="00AA181E" w:rsidRDefault="00AA181E" w:rsidP="00617E12">
                                <w:pPr>
                                  <w:spacing w:line="5" w:lineRule="exact"/>
                                  <w:ind w:right="485"/>
                                  <w:jc w:val="right"/>
                                  <w:rPr>
                                    <w:rFonts w:ascii="Arial"/>
                                    <w:i/>
                                    <w:sz w:val="2"/>
                                  </w:rPr>
                                </w:pPr>
                                <w:r>
                                  <w:rPr>
                                    <w:rFonts w:ascii="Arial"/>
                                    <w:i/>
                                    <w:color w:val="1D1D1B"/>
                                    <w:w w:val="120"/>
                                    <w:position w:val="2"/>
                                    <w:sz w:val="2"/>
                                  </w:rPr>
                                  <w:t>practice</w:t>
                                </w:r>
                                <w:r>
                                  <w:rPr>
                                    <w:rFonts w:ascii="Arial"/>
                                    <w:i/>
                                    <w:color w:val="1D1D1B"/>
                                    <w:w w:val="120"/>
                                    <w:position w:val="1"/>
                                    <w:sz w:val="2"/>
                                  </w:rPr>
                                  <w:t>for</w:t>
                                </w:r>
                                <w:r>
                                  <w:rPr>
                                    <w:rFonts w:ascii="Arial"/>
                                    <w:i/>
                                    <w:color w:val="1D1D1B"/>
                                    <w:w w:val="120"/>
                                    <w:sz w:val="2"/>
                                  </w:rPr>
                                  <w:t>informa</w:t>
                                </w:r>
                              </w:p>
                              <w:p w14:paraId="203E7261" w14:textId="77777777" w:rsidR="00AA181E" w:rsidRDefault="00AA181E" w:rsidP="00617E12">
                                <w:pPr>
                                  <w:ind w:left="6" w:right="1384"/>
                                  <w:jc w:val="center"/>
                                  <w:rPr>
                                    <w:rFonts w:ascii="Arial"/>
                                    <w:i/>
                                    <w:sz w:val="2"/>
                                  </w:rPr>
                                </w:pPr>
                                <w:r>
                                  <w:rPr>
                                    <w:rFonts w:ascii="Arial"/>
                                    <w:i/>
                                    <w:color w:val="1D1D1B"/>
                                    <w:w w:val="120"/>
                                    <w:sz w:val="2"/>
                                  </w:rPr>
                                  <w:t>pr</w:t>
                                </w:r>
                              </w:p>
                              <w:p w14:paraId="16B6B33B" w14:textId="77777777" w:rsidR="00AA181E" w:rsidRDefault="00AA181E" w:rsidP="00617E12">
                                <w:pPr>
                                  <w:spacing w:line="6" w:lineRule="exact"/>
                                  <w:ind w:left="286"/>
                                  <w:rPr>
                                    <w:rFonts w:ascii="Arial"/>
                                    <w:i/>
                                    <w:sz w:val="2"/>
                                  </w:rPr>
                                </w:pPr>
                                <w:r>
                                  <w:rPr>
                                    <w:rFonts w:ascii="Arial"/>
                                    <w:i/>
                                    <w:color w:val="1D1D1B"/>
                                    <w:w w:val="115"/>
                                    <w:sz w:val="2"/>
                                  </w:rPr>
                                  <w:t>agency</w:t>
                                </w:r>
                              </w:p>
                              <w:p w14:paraId="7A06968D" w14:textId="77777777" w:rsidR="00AA181E" w:rsidRDefault="00AA181E" w:rsidP="00617E12">
                                <w:pPr>
                                  <w:spacing w:line="5" w:lineRule="exact"/>
                                  <w:ind w:left="133" w:right="562"/>
                                  <w:jc w:val="center"/>
                                  <w:rPr>
                                    <w:rFonts w:ascii="Arial"/>
                                    <w:i/>
                                    <w:sz w:val="2"/>
                                  </w:rPr>
                                </w:pPr>
                                <w:r>
                                  <w:rPr>
                                    <w:rFonts w:ascii="Arial"/>
                                    <w:i/>
                                    <w:color w:val="1D1D1B"/>
                                    <w:w w:val="125"/>
                                    <w:sz w:val="2"/>
                                  </w:rPr>
                                  <w:t>t:</w:t>
                                </w:r>
                              </w:p>
                              <w:p w14:paraId="69CAA14C" w14:textId="77777777" w:rsidR="00AA181E" w:rsidRDefault="00AA181E" w:rsidP="00617E12">
                                <w:pPr>
                                  <w:spacing w:line="10" w:lineRule="exact"/>
                                  <w:ind w:left="289"/>
                                  <w:rPr>
                                    <w:sz w:val="2"/>
                                  </w:rPr>
                                </w:pPr>
                                <w:r>
                                  <w:rPr>
                                    <w:color w:val="1D1D1B"/>
                                    <w:w w:val="115"/>
                                    <w:sz w:val="2"/>
                                  </w:rPr>
                                  <w:t>(PSPF). management</w:t>
                                </w:r>
                              </w:p>
                              <w:p w14:paraId="1D9AC70A" w14:textId="77777777" w:rsidR="00AA181E" w:rsidRDefault="00AA181E" w:rsidP="00617E12">
                                <w:pPr>
                                  <w:spacing w:line="9" w:lineRule="exact"/>
                                  <w:ind w:left="133" w:right="698"/>
                                  <w:jc w:val="center"/>
                                  <w:rPr>
                                    <w:rFonts w:ascii="Arial"/>
                                    <w:i/>
                                    <w:sz w:val="2"/>
                                  </w:rPr>
                                </w:pPr>
                                <w:r>
                                  <w:rPr>
                                    <w:rFonts w:ascii="Arial"/>
                                    <w:i/>
                                    <w:color w:val="1D1D1B"/>
                                    <w:w w:val="115"/>
                                    <w:sz w:val="2"/>
                                  </w:rPr>
                                  <w:t>Managemen</w:t>
                                </w:r>
                              </w:p>
                              <w:p w14:paraId="55D289B9" w14:textId="77777777" w:rsidR="00AA181E" w:rsidRDefault="00AA181E" w:rsidP="00617E12">
                                <w:pPr>
                                  <w:spacing w:line="18" w:lineRule="exact"/>
                                  <w:ind w:left="133" w:right="697"/>
                                  <w:jc w:val="center"/>
                                  <w:rPr>
                                    <w:sz w:val="2"/>
                                  </w:rPr>
                                </w:pPr>
                                <w:r>
                                  <w:rPr>
                                    <w:color w:val="1D1D1B"/>
                                    <w:w w:val="115"/>
                                    <w:sz w:val="2"/>
                                  </w:rPr>
                                  <w:t>assessments</w:t>
                                </w:r>
                              </w:p>
                              <w:p w14:paraId="08FA55CD" w14:textId="77777777" w:rsidR="00AA181E" w:rsidRDefault="00AA181E" w:rsidP="00617E12">
                                <w:pPr>
                                  <w:tabs>
                                    <w:tab w:val="left" w:pos="954"/>
                                  </w:tabs>
                                  <w:spacing w:line="28" w:lineRule="auto"/>
                                  <w:ind w:left="300"/>
                                  <w:rPr>
                                    <w:rFonts w:ascii="Arial"/>
                                    <w:i/>
                                    <w:sz w:val="2"/>
                                  </w:rPr>
                                </w:pPr>
                                <w:r>
                                  <w:rPr>
                                    <w:rFonts w:ascii="Arial"/>
                                    <w:color w:val="1D1D1B"/>
                                    <w:w w:val="114"/>
                                    <w:position w:val="-1"/>
                                    <w:sz w:val="2"/>
                                  </w:rPr>
                                  <w:t>a</w:t>
                                </w:r>
                                <w:r>
                                  <w:rPr>
                                    <w:rFonts w:ascii="Arial"/>
                                    <w:color w:val="1D1D1B"/>
                                    <w:spacing w:val="-10"/>
                                    <w:w w:val="114"/>
                                    <w:position w:val="-1"/>
                                    <w:sz w:val="2"/>
                                  </w:rPr>
                                  <w:t>r</w:t>
                                </w:r>
                                <w:r>
                                  <w:rPr>
                                    <w:rFonts w:ascii="Arial"/>
                                    <w:color w:val="1D1D1B"/>
                                    <w:spacing w:val="-5"/>
                                    <w:w w:val="112"/>
                                    <w:sz w:val="2"/>
                                  </w:rPr>
                                  <w:t>e</w:t>
                                </w:r>
                                <w:r>
                                  <w:rPr>
                                    <w:rFonts w:ascii="Arial"/>
                                    <w:color w:val="1D1D1B"/>
                                    <w:w w:val="124"/>
                                    <w:sz w:val="2"/>
                                  </w:rPr>
                                  <w:t>impr</w:t>
                                </w:r>
                                <w:r>
                                  <w:rPr>
                                    <w:rFonts w:ascii="Arial"/>
                                    <w:color w:val="1D1D1B"/>
                                    <w:sz w:val="2"/>
                                  </w:rPr>
                                  <w:tab/>
                                </w:r>
                                <w:r>
                                  <w:rPr>
                                    <w:rFonts w:ascii="Arial"/>
                                    <w:i/>
                                    <w:color w:val="1D1D1B"/>
                                    <w:spacing w:val="-4"/>
                                    <w:w w:val="95"/>
                                    <w:sz w:val="2"/>
                                  </w:rPr>
                                  <w:t>F</w:t>
                                </w:r>
                                <w:r>
                                  <w:rPr>
                                    <w:rFonts w:ascii="Arial"/>
                                    <w:i/>
                                    <w:color w:val="1D1D1B"/>
                                    <w:w w:val="119"/>
                                    <w:sz w:val="2"/>
                                  </w:rPr>
                                  <w:t>ramework</w:t>
                                </w:r>
                                <w:r>
                                  <w:rPr>
                                    <w:rFonts w:ascii="Arial"/>
                                    <w:i/>
                                    <w:color w:val="1D1D1B"/>
                                    <w:spacing w:val="-3"/>
                                    <w:sz w:val="2"/>
                                  </w:rPr>
                                  <w:t xml:space="preserve"> </w:t>
                                </w:r>
                                <w:r>
                                  <w:rPr>
                                    <w:color w:val="1D1D1B"/>
                                    <w:w w:val="113"/>
                                    <w:sz w:val="2"/>
                                  </w:rPr>
                                  <w:t>and</w:t>
                                </w:r>
                                <w:r>
                                  <w:rPr>
                                    <w:color w:val="1D1D1B"/>
                                    <w:sz w:val="2"/>
                                  </w:rPr>
                                  <w:t xml:space="preserve">              </w:t>
                                </w:r>
                                <w:r>
                                  <w:rPr>
                                    <w:color w:val="1D1D1B"/>
                                    <w:spacing w:val="-1"/>
                                    <w:sz w:val="2"/>
                                  </w:rPr>
                                  <w:t xml:space="preserve"> </w:t>
                                </w:r>
                                <w:r>
                                  <w:rPr>
                                    <w:color w:val="1D1D1B"/>
                                    <w:w w:val="113"/>
                                    <w:sz w:val="2"/>
                                  </w:rPr>
                                  <w:t>Thi</w:t>
                                </w:r>
                                <w:r>
                                  <w:rPr>
                                    <w:color w:val="1D1D1B"/>
                                    <w:spacing w:val="-1"/>
                                    <w:w w:val="113"/>
                                    <w:sz w:val="2"/>
                                  </w:rPr>
                                  <w:t>s</w:t>
                                </w:r>
                                <w:r>
                                  <w:rPr>
                                    <w:color w:val="1D1D1B"/>
                                    <w:w w:val="113"/>
                                    <w:position w:val="-1"/>
                                    <w:sz w:val="2"/>
                                  </w:rPr>
                                  <w:t>ma</w:t>
                                </w:r>
                                <w:r>
                                  <w:rPr>
                                    <w:color w:val="1D1D1B"/>
                                    <w:position w:val="-1"/>
                                    <w:sz w:val="2"/>
                                  </w:rPr>
                                  <w:t xml:space="preserve">      </w:t>
                                </w:r>
                                <w:r>
                                  <w:rPr>
                                    <w:rFonts w:ascii="Arial"/>
                                    <w:i/>
                                    <w:color w:val="1D1D1B"/>
                                    <w:w w:val="114"/>
                                    <w:position w:val="1"/>
                                    <w:sz w:val="2"/>
                                  </w:rPr>
                                  <w:t>Securit</w:t>
                                </w:r>
                                <w:r>
                                  <w:rPr>
                                    <w:rFonts w:ascii="Arial"/>
                                    <w:i/>
                                    <w:color w:val="1D1D1B"/>
                                    <w:spacing w:val="-31"/>
                                    <w:w w:val="114"/>
                                    <w:position w:val="1"/>
                                    <w:sz w:val="2"/>
                                  </w:rPr>
                                  <w:t>y</w:t>
                                </w:r>
                                <w:r>
                                  <w:rPr>
                                    <w:rFonts w:ascii="Times New Roman"/>
                                    <w:color w:val="0D478A"/>
                                    <w:w w:val="117"/>
                                    <w:position w:val="2"/>
                                    <w:sz w:val="3"/>
                                  </w:rPr>
                                  <w:t>C</w:t>
                                </w:r>
                                <w:r>
                                  <w:rPr>
                                    <w:rFonts w:ascii="Times New Roman"/>
                                    <w:color w:val="0D478A"/>
                                    <w:spacing w:val="-14"/>
                                    <w:w w:val="117"/>
                                    <w:position w:val="2"/>
                                    <w:sz w:val="3"/>
                                  </w:rPr>
                                  <w:t>o</w:t>
                                </w:r>
                                <w:r>
                                  <w:rPr>
                                    <w:rFonts w:ascii="Times New Roman"/>
                                    <w:color w:val="0D478A"/>
                                    <w:spacing w:val="-32"/>
                                    <w:w w:val="137"/>
                                    <w:sz w:val="3"/>
                                  </w:rPr>
                                  <w:t>n</w:t>
                                </w:r>
                                <w:r>
                                  <w:rPr>
                                    <w:rFonts w:ascii="Arial"/>
                                    <w:i/>
                                    <w:color w:val="1D1D1B"/>
                                    <w:w w:val="114"/>
                                    <w:position w:val="2"/>
                                    <w:sz w:val="2"/>
                                  </w:rPr>
                                  <w:t>Guideline</w:t>
                                </w:r>
                                <w:r>
                                  <w:rPr>
                                    <w:rFonts w:ascii="Arial"/>
                                    <w:i/>
                                    <w:color w:val="1D1D1B"/>
                                    <w:spacing w:val="-93"/>
                                    <w:w w:val="114"/>
                                    <w:position w:val="2"/>
                                    <w:sz w:val="2"/>
                                  </w:rPr>
                                  <w:t>s</w:t>
                                </w:r>
                                <w:r>
                                  <w:rPr>
                                    <w:rFonts w:ascii="Times New Roman"/>
                                    <w:color w:val="0D478A"/>
                                    <w:w w:val="128"/>
                                    <w:sz w:val="3"/>
                                  </w:rPr>
                                  <w:t>t</w:t>
                                </w:r>
                                <w:r>
                                  <w:rPr>
                                    <w:rFonts w:ascii="Times New Roman"/>
                                    <w:color w:val="0D478A"/>
                                    <w:spacing w:val="-14"/>
                                    <w:w w:val="128"/>
                                    <w:sz w:val="3"/>
                                  </w:rPr>
                                  <w:t>r</w:t>
                                </w:r>
                                <w:r>
                                  <w:rPr>
                                    <w:rFonts w:ascii="Times New Roman"/>
                                    <w:color w:val="0D478A"/>
                                    <w:w w:val="119"/>
                                    <w:sz w:val="3"/>
                                  </w:rPr>
                                  <w:t>ols</w:t>
                                </w:r>
                                <w:r>
                                  <w:rPr>
                                    <w:rFonts w:ascii="Times New Roman"/>
                                    <w:color w:val="0D478A"/>
                                    <w:sz w:val="3"/>
                                  </w:rPr>
                                  <w:t xml:space="preserve">    </w:t>
                                </w:r>
                                <w:r>
                                  <w:rPr>
                                    <w:rFonts w:ascii="Times New Roman"/>
                                    <w:color w:val="0D478A"/>
                                    <w:spacing w:val="1"/>
                                    <w:sz w:val="3"/>
                                  </w:rPr>
                                  <w:t xml:space="preserve"> </w:t>
                                </w:r>
                                <w:r>
                                  <w:rPr>
                                    <w:color w:val="1D1D1B"/>
                                    <w:w w:val="113"/>
                                    <w:position w:val="1"/>
                                    <w:sz w:val="2"/>
                                  </w:rPr>
                                  <w:t>security</w:t>
                                </w:r>
                                <w:r>
                                  <w:rPr>
                                    <w:color w:val="1D1D1B"/>
                                    <w:spacing w:val="1"/>
                                    <w:position w:val="1"/>
                                    <w:sz w:val="2"/>
                                  </w:rPr>
                                  <w:t xml:space="preserve"> </w:t>
                                </w:r>
                                <w:r>
                                  <w:rPr>
                                    <w:rFonts w:ascii="Arial"/>
                                    <w:color w:val="1D1D1B"/>
                                    <w:w w:val="116"/>
                                    <w:position w:val="1"/>
                                    <w:sz w:val="2"/>
                                  </w:rPr>
                                  <w:t>ris</w:t>
                                </w:r>
                                <w:r>
                                  <w:rPr>
                                    <w:rFonts w:ascii="Arial"/>
                                    <w:color w:val="1D1D1B"/>
                                    <w:spacing w:val="-5"/>
                                    <w:w w:val="116"/>
                                    <w:position w:val="1"/>
                                    <w:sz w:val="2"/>
                                  </w:rPr>
                                  <w:t>k</w:t>
                                </w:r>
                                <w:r>
                                  <w:rPr>
                                    <w:rFonts w:ascii="Arial"/>
                                    <w:color w:val="1D1D1B"/>
                                    <w:w w:val="119"/>
                                    <w:sz w:val="2"/>
                                  </w:rPr>
                                  <w:t>envi</w:t>
                                </w:r>
                                <w:r>
                                  <w:rPr>
                                    <w:rFonts w:ascii="Arial"/>
                                    <w:color w:val="1D1D1B"/>
                                    <w:spacing w:val="-11"/>
                                    <w:w w:val="119"/>
                                    <w:sz w:val="2"/>
                                  </w:rPr>
                                  <w:t>r</w:t>
                                </w:r>
                                <w:r>
                                  <w:rPr>
                                    <w:rFonts w:ascii="Arial"/>
                                    <w:color w:val="1D1D1B"/>
                                    <w:w w:val="119"/>
                                    <w:position w:val="1"/>
                                    <w:sz w:val="2"/>
                                  </w:rPr>
                                  <w:t>managemen</w:t>
                                </w:r>
                                <w:r>
                                  <w:rPr>
                                    <w:rFonts w:ascii="Arial"/>
                                    <w:color w:val="1D1D1B"/>
                                    <w:spacing w:val="-138"/>
                                    <w:w w:val="119"/>
                                    <w:position w:val="1"/>
                                    <w:sz w:val="2"/>
                                  </w:rPr>
                                  <w:t>t</w:t>
                                </w:r>
                                <w:r>
                                  <w:rPr>
                                    <w:rFonts w:ascii="Arial"/>
                                    <w:color w:val="1D1D1B"/>
                                    <w:w w:val="122"/>
                                    <w:position w:val="-1"/>
                                    <w:sz w:val="2"/>
                                  </w:rPr>
                                  <w:t>onment.</w:t>
                                </w:r>
                                <w:r>
                                  <w:rPr>
                                    <w:rFonts w:ascii="Arial"/>
                                    <w:color w:val="1D1D1B"/>
                                    <w:position w:val="-1"/>
                                    <w:sz w:val="2"/>
                                  </w:rPr>
                                  <w:t xml:space="preserve">     </w:t>
                                </w:r>
                                <w:r>
                                  <w:rPr>
                                    <w:rFonts w:ascii="Arial"/>
                                    <w:color w:val="1D1D1B"/>
                                    <w:spacing w:val="-1"/>
                                    <w:w w:val="124"/>
                                    <w:sz w:val="2"/>
                                  </w:rPr>
                                  <w:t>p</w:t>
                                </w:r>
                                <w:r>
                                  <w:rPr>
                                    <w:rFonts w:ascii="Arial"/>
                                    <w:color w:val="1D1D1B"/>
                                    <w:spacing w:val="-11"/>
                                    <w:w w:val="124"/>
                                    <w:sz w:val="2"/>
                                  </w:rPr>
                                  <w:t>r</w:t>
                                </w:r>
                                <w:r>
                                  <w:rPr>
                                    <w:rFonts w:ascii="Arial"/>
                                    <w:color w:val="1D1D1B"/>
                                    <w:spacing w:val="-1"/>
                                    <w:w w:val="121"/>
                                    <w:sz w:val="2"/>
                                  </w:rPr>
                                  <w:t>ogra</w:t>
                                </w:r>
                                <w:r>
                                  <w:rPr>
                                    <w:rFonts w:ascii="Arial"/>
                                    <w:color w:val="1D1D1B"/>
                                    <w:spacing w:val="-64"/>
                                    <w:w w:val="121"/>
                                    <w:sz w:val="2"/>
                                  </w:rPr>
                                  <w:t>m</w:t>
                                </w:r>
                                <w:r>
                                  <w:rPr>
                                    <w:rFonts w:ascii="Arial"/>
                                    <w:i/>
                                    <w:color w:val="1D1D1B"/>
                                    <w:spacing w:val="-1"/>
                                    <w:w w:val="110"/>
                                    <w:sz w:val="2"/>
                                  </w:rPr>
                                  <w:t>[Access</w:t>
                                </w:r>
                              </w:p>
                              <w:p w14:paraId="06BA59EA" w14:textId="77777777" w:rsidR="00AA181E" w:rsidRDefault="00AA181E" w:rsidP="00617E12">
                                <w:pPr>
                                  <w:spacing w:line="11" w:lineRule="exact"/>
                                  <w:ind w:left="389"/>
                                  <w:rPr>
                                    <w:rFonts w:ascii="Arial"/>
                                    <w:i/>
                                    <w:sz w:val="2"/>
                                  </w:rPr>
                                </w:pPr>
                                <w:r>
                                  <w:rPr>
                                    <w:color w:val="1D1D1B"/>
                                    <w:w w:val="113"/>
                                    <w:sz w:val="2"/>
                                  </w:rPr>
                                  <w:t>ris</w:t>
                                </w:r>
                                <w:r>
                                  <w:rPr>
                                    <w:color w:val="1D1D1B"/>
                                    <w:spacing w:val="-36"/>
                                    <w:w w:val="113"/>
                                    <w:sz w:val="2"/>
                                  </w:rPr>
                                  <w:t>k</w:t>
                                </w:r>
                                <w:r>
                                  <w:rPr>
                                    <w:rFonts w:ascii="Arial"/>
                                    <w:color w:val="1D1D1B"/>
                                    <w:w w:val="120"/>
                                    <w:sz w:val="2"/>
                                  </w:rPr>
                                  <w:t>evolving</w:t>
                                </w:r>
                                <w:r>
                                  <w:rPr>
                                    <w:rFonts w:ascii="Arial"/>
                                    <w:color w:val="1D1D1B"/>
                                    <w:sz w:val="2"/>
                                  </w:rPr>
                                  <w:t xml:space="preserve">                                  </w:t>
                                </w:r>
                                <w:r>
                                  <w:rPr>
                                    <w:rFonts w:ascii="Arial"/>
                                    <w:i/>
                                    <w:color w:val="1D1D1B"/>
                                    <w:w w:val="104"/>
                                    <w:sz w:val="2"/>
                                  </w:rPr>
                                  <w:t>Risk</w:t>
                                </w:r>
                              </w:p>
                              <w:p w14:paraId="36182194" w14:textId="77777777" w:rsidR="00AA181E" w:rsidRDefault="00AA181E" w:rsidP="00617E12">
                                <w:pPr>
                                  <w:tabs>
                                    <w:tab w:val="left" w:pos="1535"/>
                                  </w:tabs>
                                  <w:spacing w:line="0" w:lineRule="auto"/>
                                  <w:ind w:left="980"/>
                                  <w:jc w:val="center"/>
                                  <w:rPr>
                                    <w:rFonts w:ascii="Arial"/>
                                    <w:i/>
                                    <w:sz w:val="2"/>
                                  </w:rPr>
                                </w:pPr>
                                <w:r>
                                  <w:rPr>
                                    <w:color w:val="1D1D1B"/>
                                    <w:w w:val="120"/>
                                    <w:position w:val="1"/>
                                    <w:sz w:val="2"/>
                                  </w:rPr>
                                  <w:t>tion</w:t>
                                </w:r>
                                <w:r>
                                  <w:rPr>
                                    <w:color w:val="1D1D1B"/>
                                    <w:w w:val="120"/>
                                    <w:sz w:val="2"/>
                                  </w:rPr>
                                  <w:t>shouldalso</w:t>
                                </w:r>
                                <w:r>
                                  <w:rPr>
                                    <w:color w:val="1D1D1B"/>
                                    <w:w w:val="120"/>
                                    <w:position w:val="-1"/>
                                    <w:sz w:val="2"/>
                                  </w:rPr>
                                  <w:t>begiven</w:t>
                                </w:r>
                                <w:r>
                                  <w:rPr>
                                    <w:color w:val="1D1D1B"/>
                                    <w:w w:val="120"/>
                                    <w:position w:val="-1"/>
                                    <w:sz w:val="2"/>
                                  </w:rPr>
                                  <w:tab/>
                                </w:r>
                                <w:r>
                                  <w:rPr>
                                    <w:rFonts w:ascii="Arial"/>
                                    <w:i/>
                                    <w:color w:val="1D1D1B"/>
                                    <w:w w:val="120"/>
                                    <w:position w:val="1"/>
                                    <w:sz w:val="2"/>
                                  </w:rPr>
                                  <w:t>security</w:t>
                                </w:r>
                                <w:r>
                                  <w:rPr>
                                    <w:rFonts w:ascii="Arial"/>
                                    <w:i/>
                                    <w:color w:val="1D1D1B"/>
                                    <w:w w:val="120"/>
                                    <w:sz w:val="2"/>
                                  </w:rPr>
                                  <w:t>controls</w:t>
                                </w:r>
                                <w:r>
                                  <w:rPr>
                                    <w:rFonts w:ascii="Arial"/>
                                    <w:i/>
                                    <w:color w:val="1D1D1B"/>
                                    <w:spacing w:val="1"/>
                                    <w:w w:val="120"/>
                                    <w:sz w:val="2"/>
                                  </w:rPr>
                                  <w:t xml:space="preserve"> </w:t>
                                </w:r>
                                <w:r>
                                  <w:rPr>
                                    <w:rFonts w:ascii="Arial"/>
                                    <w:i/>
                                    <w:color w:val="1D1D1B"/>
                                    <w:w w:val="120"/>
                                    <w:position w:val="1"/>
                                    <w:sz w:val="2"/>
                                  </w:rPr>
                                  <w:t>tion</w:t>
                                </w:r>
                              </w:p>
                              <w:p w14:paraId="56CCEDC0" w14:textId="77777777" w:rsidR="00AA181E" w:rsidRDefault="00AA181E" w:rsidP="00617E12">
                                <w:pPr>
                                  <w:spacing w:line="4" w:lineRule="exact"/>
                                  <w:ind w:left="597"/>
                                  <w:rPr>
                                    <w:sz w:val="2"/>
                                  </w:rPr>
                                </w:pPr>
                                <w:r>
                                  <w:rPr>
                                    <w:color w:val="1D1D1B"/>
                                    <w:w w:val="115"/>
                                    <w:sz w:val="2"/>
                                  </w:rPr>
                                  <w:t>conducting</w:t>
                                </w:r>
                              </w:p>
                              <w:p w14:paraId="0EC9C76E" w14:textId="77777777" w:rsidR="00AA181E" w:rsidRDefault="00AA181E" w:rsidP="00617E12">
                                <w:pPr>
                                  <w:spacing w:line="3" w:lineRule="exact"/>
                                  <w:ind w:left="179"/>
                                  <w:rPr>
                                    <w:sz w:val="2"/>
                                  </w:rPr>
                                </w:pPr>
                                <w:r>
                                  <w:rPr>
                                    <w:color w:val="1D1D1B"/>
                                    <w:w w:val="115"/>
                                    <w:sz w:val="2"/>
                                  </w:rPr>
                                  <w:t>ramework</w:t>
                                </w:r>
                              </w:p>
                              <w:p w14:paraId="6DF470EB" w14:textId="77777777" w:rsidR="00AA181E" w:rsidRDefault="00AA181E" w:rsidP="00617E12">
                                <w:pPr>
                                  <w:spacing w:line="1" w:lineRule="exact"/>
                                  <w:ind w:left="534"/>
                                  <w:rPr>
                                    <w:sz w:val="2"/>
                                  </w:rPr>
                                </w:pPr>
                                <w:r>
                                  <w:rPr>
                                    <w:color w:val="1D1D1B"/>
                                    <w:w w:val="115"/>
                                    <w:sz w:val="2"/>
                                  </w:rPr>
                                  <w:t>when</w:t>
                                </w:r>
                              </w:p>
                              <w:p w14:paraId="559CDCC8" w14:textId="77777777" w:rsidR="00AA181E" w:rsidRDefault="00AA181E" w:rsidP="00617E12">
                                <w:pPr>
                                  <w:tabs>
                                    <w:tab w:val="left" w:pos="827"/>
                                  </w:tabs>
                                  <w:spacing w:line="20" w:lineRule="exact"/>
                                  <w:ind w:left="253"/>
                                  <w:rPr>
                                    <w:sz w:val="2"/>
                                  </w:rPr>
                                </w:pPr>
                                <w:r>
                                  <w:rPr>
                                    <w:color w:val="1D1D1B"/>
                                    <w:w w:val="113"/>
                                    <w:sz w:val="2"/>
                                  </w:rPr>
                                  <w:t>terial</w:t>
                                </w:r>
                                <w:r>
                                  <w:rPr>
                                    <w:color w:val="1D1D1B"/>
                                    <w:sz w:val="2"/>
                                  </w:rPr>
                                  <w:tab/>
                                </w:r>
                                <w:r>
                                  <w:rPr>
                                    <w:color w:val="1D1D1B"/>
                                    <w:w w:val="113"/>
                                    <w:sz w:val="2"/>
                                  </w:rPr>
                                  <w:t>standar</w:t>
                                </w:r>
                                <w:r>
                                  <w:rPr>
                                    <w:color w:val="1D1D1B"/>
                                    <w:sz w:val="2"/>
                                  </w:rPr>
                                  <w:t xml:space="preserve">        </w:t>
                                </w:r>
                                <w:r>
                                  <w:rPr>
                                    <w:rFonts w:ascii="Arial"/>
                                    <w:i/>
                                    <w:color w:val="1D1D1B"/>
                                    <w:spacing w:val="-4"/>
                                    <w:w w:val="91"/>
                                    <w:position w:val="2"/>
                                    <w:sz w:val="2"/>
                                  </w:rPr>
                                  <w:t>S</w:t>
                                </w:r>
                                <w:r>
                                  <w:rPr>
                                    <w:rFonts w:ascii="Arial"/>
                                    <w:i/>
                                    <w:color w:val="1D1D1B"/>
                                    <w:w w:val="113"/>
                                    <w:position w:val="2"/>
                                    <w:sz w:val="2"/>
                                  </w:rPr>
                                  <w:t>ystem</w:t>
                                </w:r>
                                <w:r>
                                  <w:rPr>
                                    <w:rFonts w:ascii="Arial"/>
                                    <w:i/>
                                    <w:color w:val="1D1D1B"/>
                                    <w:spacing w:val="2"/>
                                    <w:w w:val="113"/>
                                    <w:position w:val="2"/>
                                    <w:sz w:val="2"/>
                                  </w:rPr>
                                  <w:t>s</w:t>
                                </w:r>
                                <w:r>
                                  <w:rPr>
                                    <w:rFonts w:ascii="Arial"/>
                                    <w:i/>
                                    <w:color w:val="1D1D1B"/>
                                    <w:w w:val="115"/>
                                    <w:position w:val="1"/>
                                    <w:sz w:val="2"/>
                                  </w:rPr>
                                  <w:t>and</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1"/>
                                    <w:position w:val="2"/>
                                    <w:sz w:val="2"/>
                                  </w:rPr>
                                  <w:t>Specia</w:t>
                                </w:r>
                                <w:r>
                                  <w:rPr>
                                    <w:rFonts w:ascii="Arial"/>
                                    <w:i/>
                                    <w:color w:val="1D1D1B"/>
                                    <w:spacing w:val="2"/>
                                    <w:w w:val="111"/>
                                    <w:position w:val="2"/>
                                    <w:sz w:val="2"/>
                                  </w:rPr>
                                  <w:t>l</w:t>
                                </w:r>
                                <w:r>
                                  <w:rPr>
                                    <w:rFonts w:ascii="Arial"/>
                                    <w:i/>
                                    <w:color w:val="1D1D1B"/>
                                    <w:w w:val="118"/>
                                    <w:position w:val="1"/>
                                    <w:sz w:val="2"/>
                                  </w:rPr>
                                  <w:t>public</w:t>
                                </w:r>
                                <w:r>
                                  <w:rPr>
                                    <w:rFonts w:ascii="Arial"/>
                                    <w:i/>
                                    <w:color w:val="1D1D1B"/>
                                    <w:spacing w:val="-56"/>
                                    <w:w w:val="118"/>
                                    <w:position w:val="1"/>
                                    <w:sz w:val="2"/>
                                  </w:rPr>
                                  <w:t>a</w:t>
                                </w:r>
                                <w:r>
                                  <w:rPr>
                                    <w:color w:val="1D1D1B"/>
                                    <w:w w:val="113"/>
                                    <w:position w:val="2"/>
                                    <w:sz w:val="2"/>
                                  </w:rPr>
                                  <w:t>teria</w:t>
                                </w:r>
                                <w:r>
                                  <w:rPr>
                                    <w:color w:val="1D1D1B"/>
                                    <w:spacing w:val="-4"/>
                                    <w:w w:val="113"/>
                                    <w:position w:val="2"/>
                                    <w:sz w:val="2"/>
                                  </w:rPr>
                                  <w:t>l</w:t>
                                </w:r>
                                <w:r>
                                  <w:rPr>
                                    <w:rFonts w:ascii="Arial"/>
                                    <w:i/>
                                    <w:color w:val="1D1D1B"/>
                                    <w:w w:val="125"/>
                                    <w:sz w:val="2"/>
                                  </w:rPr>
                                  <w:t>tio</w:t>
                                </w:r>
                                <w:r>
                                  <w:rPr>
                                    <w:rFonts w:ascii="Arial"/>
                                    <w:i/>
                                    <w:color w:val="1D1D1B"/>
                                    <w:spacing w:val="-41"/>
                                    <w:w w:val="125"/>
                                    <w:sz w:val="2"/>
                                  </w:rPr>
                                  <w:t>n</w:t>
                                </w:r>
                                <w:r>
                                  <w:rPr>
                                    <w:color w:val="1D1D1B"/>
                                    <w:w w:val="113"/>
                                    <w:position w:val="1"/>
                                    <w:sz w:val="2"/>
                                  </w:rPr>
                                  <w:t>should</w:t>
                                </w:r>
                                <w:r>
                                  <w:rPr>
                                    <w:color w:val="1D1D1B"/>
                                    <w:position w:val="1"/>
                                    <w:sz w:val="2"/>
                                  </w:rPr>
                                  <w:t xml:space="preserve">   </w:t>
                                </w:r>
                                <w:r>
                                  <w:rPr>
                                    <w:color w:val="1D1D1B"/>
                                    <w:spacing w:val="1"/>
                                    <w:position w:val="1"/>
                                    <w:sz w:val="2"/>
                                  </w:rPr>
                                  <w:t xml:space="preserve"> </w:t>
                                </w:r>
                                <w:r>
                                  <w:rPr>
                                    <w:color w:val="1D1D1B"/>
                                    <w:spacing w:val="-4"/>
                                    <w:w w:val="113"/>
                                    <w:position w:val="2"/>
                                    <w:sz w:val="2"/>
                                  </w:rPr>
                                  <w:t>r</w:t>
                                </w:r>
                                <w:r>
                                  <w:rPr>
                                    <w:color w:val="1D1D1B"/>
                                    <w:w w:val="113"/>
                                    <w:position w:val="2"/>
                                    <w:sz w:val="2"/>
                                  </w:rPr>
                                  <w:t>elevant</w:t>
                                </w:r>
                                <w:r>
                                  <w:rPr>
                                    <w:color w:val="1D1D1B"/>
                                    <w:spacing w:val="2"/>
                                    <w:position w:val="2"/>
                                    <w:sz w:val="2"/>
                                  </w:rPr>
                                  <w:t xml:space="preserve"> </w:t>
                                </w:r>
                                <w:r>
                                  <w:rPr>
                                    <w:rFonts w:ascii="Arial"/>
                                    <w:i/>
                                    <w:color w:val="1D1D1B"/>
                                    <w:w w:val="114"/>
                                    <w:position w:val="4"/>
                                    <w:sz w:val="2"/>
                                  </w:rPr>
                                  <w:t>Agency</w:t>
                                </w:r>
                                <w:r>
                                  <w:rPr>
                                    <w:rFonts w:ascii="Arial"/>
                                    <w:i/>
                                    <w:color w:val="1D1D1B"/>
                                    <w:position w:val="4"/>
                                    <w:sz w:val="2"/>
                                  </w:rPr>
                                  <w:t xml:space="preserve">   </w:t>
                                </w:r>
                                <w:r>
                                  <w:rPr>
                                    <w:rFonts w:ascii="Arial"/>
                                    <w:i/>
                                    <w:color w:val="1D1D1B"/>
                                    <w:spacing w:val="1"/>
                                    <w:position w:val="4"/>
                                    <w:sz w:val="2"/>
                                  </w:rPr>
                                  <w:t xml:space="preserve"> </w:t>
                                </w:r>
                                <w:r>
                                  <w:rPr>
                                    <w:color w:val="1D1D1B"/>
                                    <w:w w:val="113"/>
                                    <w:position w:val="4"/>
                                    <w:sz w:val="2"/>
                                  </w:rPr>
                                  <w:t>oblig</w:t>
                                </w:r>
                                <w:r>
                                  <w:rPr>
                                    <w:color w:val="1D1D1B"/>
                                    <w:spacing w:val="-7"/>
                                    <w:w w:val="113"/>
                                    <w:position w:val="4"/>
                                    <w:sz w:val="2"/>
                                  </w:rPr>
                                  <w:t>a</w:t>
                                </w:r>
                                <w:r>
                                  <w:rPr>
                                    <w:color w:val="1D1D1B"/>
                                    <w:w w:val="113"/>
                                    <w:position w:val="2"/>
                                    <w:sz w:val="2"/>
                                  </w:rPr>
                                  <w:t>tion</w:t>
                                </w:r>
                                <w:r>
                                  <w:rPr>
                                    <w:color w:val="1D1D1B"/>
                                    <w:spacing w:val="-1"/>
                                    <w:w w:val="113"/>
                                    <w:position w:val="2"/>
                                    <w:sz w:val="2"/>
                                  </w:rPr>
                                  <w:t>s</w:t>
                                </w:r>
                                <w:r>
                                  <w:rPr>
                                    <w:color w:val="1D1D1B"/>
                                    <w:spacing w:val="-7"/>
                                    <w:w w:val="113"/>
                                    <w:position w:val="1"/>
                                    <w:sz w:val="2"/>
                                  </w:rPr>
                                  <w:t>o</w:t>
                                </w:r>
                                <w:r>
                                  <w:rPr>
                                    <w:color w:val="1D1D1B"/>
                                    <w:spacing w:val="-1"/>
                                    <w:w w:val="113"/>
                                    <w:position w:val="1"/>
                                    <w:sz w:val="2"/>
                                  </w:rPr>
                                  <w:t>f</w:t>
                                </w:r>
                                <w:r>
                                  <w:rPr>
                                    <w:color w:val="1D1D1B"/>
                                    <w:w w:val="113"/>
                                    <w:sz w:val="2"/>
                                  </w:rPr>
                                  <w:t>all</w:t>
                                </w:r>
                              </w:p>
                              <w:p w14:paraId="7DCED6C5" w14:textId="77777777" w:rsidR="00AA181E" w:rsidRDefault="00AA181E" w:rsidP="00617E12">
                                <w:pPr>
                                  <w:spacing w:line="6" w:lineRule="exact"/>
                                  <w:ind w:left="305"/>
                                  <w:rPr>
                                    <w:sz w:val="2"/>
                                  </w:rPr>
                                </w:pPr>
                                <w:r>
                                  <w:rPr>
                                    <w:color w:val="1D1D1B"/>
                                    <w:w w:val="115"/>
                                    <w:sz w:val="2"/>
                                  </w:rPr>
                                  <w:t>securitybe</w:t>
                                </w:r>
                              </w:p>
                              <w:p w14:paraId="031235E9" w14:textId="77777777" w:rsidR="00AA181E" w:rsidRDefault="00AA181E" w:rsidP="00617E12">
                                <w:pPr>
                                  <w:tabs>
                                    <w:tab w:val="right" w:pos="674"/>
                                  </w:tabs>
                                  <w:spacing w:line="11" w:lineRule="exact"/>
                                  <w:ind w:left="309"/>
                                  <w:rPr>
                                    <w:rFonts w:ascii="Arial"/>
                                    <w:i/>
                                    <w:sz w:val="2"/>
                                  </w:rPr>
                                </w:pPr>
                                <w:r>
                                  <w:rPr>
                                    <w:color w:val="1D1D1B"/>
                                    <w:w w:val="115"/>
                                    <w:sz w:val="2"/>
                                  </w:rPr>
                                  <w:t>should</w:t>
                                </w:r>
                                <w:r>
                                  <w:rPr>
                                    <w:color w:val="1D1D1B"/>
                                    <w:w w:val="115"/>
                                    <w:position w:val="1"/>
                                    <w:sz w:val="2"/>
                                  </w:rPr>
                                  <w:tab/>
                                </w:r>
                                <w:r>
                                  <w:rPr>
                                    <w:rFonts w:ascii="Arial"/>
                                    <w:i/>
                                    <w:color w:val="1D1D1B"/>
                                    <w:w w:val="115"/>
                                    <w:sz w:val="2"/>
                                  </w:rPr>
                                  <w:t>31000:2009</w:t>
                                </w:r>
                              </w:p>
                              <w:p w14:paraId="6CAAE650" w14:textId="77777777" w:rsidR="00AA181E" w:rsidRDefault="00AA181E" w:rsidP="00617E12">
                                <w:pPr>
                                  <w:tabs>
                                    <w:tab w:val="left" w:pos="800"/>
                                  </w:tabs>
                                  <w:spacing w:line="43" w:lineRule="auto"/>
                                  <w:ind w:left="521"/>
                                  <w:jc w:val="center"/>
                                  <w:rPr>
                                    <w:sz w:val="2"/>
                                  </w:rPr>
                                </w:pPr>
                                <w:r>
                                  <w:rPr>
                                    <w:rFonts w:ascii="Arial"/>
                                    <w:i/>
                                    <w:color w:val="1D1D1B"/>
                                    <w:w w:val="106"/>
                                    <w:sz w:val="2"/>
                                  </w:rPr>
                                  <w:t>NIST</w:t>
                                </w:r>
                                <w:r>
                                  <w:rPr>
                                    <w:rFonts w:ascii="Arial"/>
                                    <w:i/>
                                    <w:color w:val="1D1D1B"/>
                                    <w:sz w:val="2"/>
                                  </w:rPr>
                                  <w:tab/>
                                </w:r>
                                <w:r>
                                  <w:rPr>
                                    <w:color w:val="1D1D1B"/>
                                    <w:w w:val="113"/>
                                    <w:sz w:val="2"/>
                                  </w:rPr>
                                  <w:t>t</w:t>
                                </w:r>
                                <w:r>
                                  <w:rPr>
                                    <w:color w:val="1D1D1B"/>
                                    <w:spacing w:val="-24"/>
                                    <w:w w:val="113"/>
                                    <w:sz w:val="2"/>
                                  </w:rPr>
                                  <w:t>o</w:t>
                                </w:r>
                                <w:r>
                                  <w:rPr>
                                    <w:rFonts w:ascii="Arial"/>
                                    <w:i/>
                                    <w:color w:val="1D1D1B"/>
                                    <w:w w:val="108"/>
                                    <w:position w:val="1"/>
                                    <w:sz w:val="2"/>
                                  </w:rPr>
                                  <w:t>P</w:t>
                                </w:r>
                                <w:r>
                                  <w:rPr>
                                    <w:rFonts w:ascii="Arial"/>
                                    <w:i/>
                                    <w:color w:val="1D1D1B"/>
                                    <w:spacing w:val="-7"/>
                                    <w:w w:val="108"/>
                                    <w:position w:val="1"/>
                                    <w:sz w:val="2"/>
                                  </w:rPr>
                                  <w:t>r</w:t>
                                </w:r>
                                <w:r>
                                  <w:rPr>
                                    <w:rFonts w:ascii="Arial"/>
                                    <w:i/>
                                    <w:color w:val="1D1D1B"/>
                                    <w:spacing w:val="-7"/>
                                    <w:w w:val="126"/>
                                    <w:sz w:val="2"/>
                                  </w:rPr>
                                  <w:t>o</w:t>
                                </w:r>
                                <w:r>
                                  <w:rPr>
                                    <w:rFonts w:ascii="Arial"/>
                                    <w:i/>
                                    <w:color w:val="1D1D1B"/>
                                    <w:w w:val="127"/>
                                    <w:sz w:val="2"/>
                                  </w:rPr>
                                  <w:t>toco</w:t>
                                </w:r>
                                <w:r>
                                  <w:rPr>
                                    <w:rFonts w:ascii="Arial"/>
                                    <w:i/>
                                    <w:color w:val="1D1D1B"/>
                                    <w:spacing w:val="-1"/>
                                    <w:w w:val="127"/>
                                    <w:sz w:val="2"/>
                                  </w:rPr>
                                  <w:t>l</w:t>
                                </w:r>
                                <w:r>
                                  <w:rPr>
                                    <w:color w:val="1D1D1B"/>
                                    <w:spacing w:val="-7"/>
                                    <w:w w:val="113"/>
                                    <w:position w:val="-1"/>
                                    <w:sz w:val="2"/>
                                  </w:rPr>
                                  <w:t>o</w:t>
                                </w:r>
                                <w:r>
                                  <w:rPr>
                                    <w:color w:val="1D1D1B"/>
                                    <w:spacing w:val="-6"/>
                                    <w:w w:val="113"/>
                                    <w:position w:val="-1"/>
                                    <w:sz w:val="2"/>
                                  </w:rPr>
                                  <w:t>f</w:t>
                                </w:r>
                                <w:r>
                                  <w:rPr>
                                    <w:color w:val="1D1D1B"/>
                                    <w:w w:val="113"/>
                                    <w:position w:val="-1"/>
                                    <w:sz w:val="2"/>
                                  </w:rPr>
                                  <w:t>pr</w:t>
                                </w:r>
                              </w:p>
                              <w:p w14:paraId="73526D85" w14:textId="77777777" w:rsidR="00AA181E" w:rsidRDefault="00AA181E" w:rsidP="00617E12">
                                <w:pPr>
                                  <w:spacing w:line="10" w:lineRule="exact"/>
                                  <w:ind w:left="357"/>
                                  <w:rPr>
                                    <w:rFonts w:ascii="Arial"/>
                                    <w:sz w:val="2"/>
                                  </w:rPr>
                                </w:pPr>
                                <w:r>
                                  <w:rPr>
                                    <w:rFonts w:ascii="Arial"/>
                                    <w:color w:val="1D1D1B"/>
                                    <w:w w:val="125"/>
                                    <w:sz w:val="2"/>
                                  </w:rPr>
                                  <w:t>the</w:t>
                                </w:r>
                              </w:p>
                              <w:p w14:paraId="3C406BCC" w14:textId="77777777" w:rsidR="00AA181E" w:rsidRDefault="00AA181E" w:rsidP="00617E12">
                                <w:pPr>
                                  <w:spacing w:line="17" w:lineRule="exact"/>
                                  <w:ind w:left="464"/>
                                  <w:rPr>
                                    <w:sz w:val="2"/>
                                  </w:rPr>
                                </w:pPr>
                                <w:r>
                                  <w:rPr>
                                    <w:color w:val="1D1D1B"/>
                                    <w:w w:val="115"/>
                                    <w:sz w:val="2"/>
                                  </w:rPr>
                                  <w:t>enced</w:t>
                                </w:r>
                              </w:p>
                              <w:p w14:paraId="0E743AEB" w14:textId="77777777" w:rsidR="00AA181E" w:rsidRDefault="00AA181E" w:rsidP="00617E12">
                                <w:pPr>
                                  <w:spacing w:line="5" w:lineRule="exact"/>
                                  <w:ind w:left="167"/>
                                  <w:rPr>
                                    <w:sz w:val="2"/>
                                  </w:rPr>
                                </w:pPr>
                                <w:r>
                                  <w:rPr>
                                    <w:color w:val="1D1D1B"/>
                                    <w:w w:val="113"/>
                                    <w:sz w:val="2"/>
                                  </w:rPr>
                                  <w:t>F</w:t>
                                </w:r>
                              </w:p>
                              <w:p w14:paraId="1C04F9A1" w14:textId="77777777" w:rsidR="00AA181E" w:rsidRDefault="00AA181E" w:rsidP="00617E12">
                                <w:pPr>
                                  <w:spacing w:line="35" w:lineRule="exact"/>
                                  <w:ind w:left="151"/>
                                  <w:rPr>
                                    <w:rFonts w:ascii="Arial"/>
                                    <w:sz w:val="2"/>
                                  </w:rPr>
                                </w:pPr>
                                <w:r>
                                  <w:rPr>
                                    <w:color w:val="1D1D1B"/>
                                    <w:w w:val="113"/>
                                    <w:sz w:val="2"/>
                                  </w:rPr>
                                  <w:t>shoul</w:t>
                                </w:r>
                                <w:r>
                                  <w:rPr>
                                    <w:color w:val="1D1D1B"/>
                                    <w:spacing w:val="-65"/>
                                    <w:w w:val="113"/>
                                    <w:sz w:val="2"/>
                                  </w:rPr>
                                  <w:t>d</w:t>
                                </w:r>
                                <w:r>
                                  <w:rPr>
                                    <w:rFonts w:ascii="Arial"/>
                                    <w:color w:val="1D1D1B"/>
                                    <w:w w:val="117"/>
                                    <w:sz w:val="2"/>
                                  </w:rPr>
                                  <w:t>arrangements</w:t>
                                </w:r>
                              </w:p>
                              <w:p w14:paraId="05E94812" w14:textId="77777777" w:rsidR="00AA181E" w:rsidRDefault="00AA181E" w:rsidP="00617E12">
                                <w:pPr>
                                  <w:spacing w:line="37" w:lineRule="exact"/>
                                  <w:ind w:left="133" w:right="432"/>
                                  <w:jc w:val="center"/>
                                  <w:rPr>
                                    <w:sz w:val="2"/>
                                  </w:rPr>
                                </w:pPr>
                                <w:r>
                                  <w:rPr>
                                    <w:color w:val="1D1D1B"/>
                                    <w:w w:val="115"/>
                                    <w:sz w:val="2"/>
                                  </w:rPr>
                                  <w:t>ds.</w:t>
                                </w:r>
                              </w:p>
                              <w:p w14:paraId="617E7EF4" w14:textId="77777777" w:rsidR="00AA181E" w:rsidRDefault="00AA181E" w:rsidP="00617E12">
                                <w:pPr>
                                  <w:spacing w:line="35" w:lineRule="exact"/>
                                  <w:ind w:left="133" w:right="1356"/>
                                  <w:jc w:val="center"/>
                                  <w:rPr>
                                    <w:sz w:val="2"/>
                                  </w:rPr>
                                </w:pPr>
                                <w:r>
                                  <w:rPr>
                                    <w:color w:val="1D1D1B"/>
                                    <w:w w:val="115"/>
                                    <w:sz w:val="2"/>
                                  </w:rPr>
                                  <w:t>er</w:t>
                                </w:r>
                              </w:p>
                              <w:p w14:paraId="4CD93B1E" w14:textId="77777777" w:rsidR="00AA181E" w:rsidRDefault="00AA181E" w:rsidP="00617E12">
                                <w:pPr>
                                  <w:spacing w:line="34" w:lineRule="exact"/>
                                  <w:ind w:left="121" w:right="1384"/>
                                  <w:jc w:val="center"/>
                                  <w:rPr>
                                    <w:sz w:val="2"/>
                                  </w:rPr>
                                </w:pPr>
                                <w:r>
                                  <w:rPr>
                                    <w:color w:val="1D1D1B"/>
                                    <w:w w:val="115"/>
                                    <w:sz w:val="2"/>
                                  </w:rPr>
                                  <w:t>ef</w:t>
                                </w:r>
                              </w:p>
                              <w:p w14:paraId="44BDDDFE" w14:textId="77777777" w:rsidR="00AA181E" w:rsidRDefault="00AA181E" w:rsidP="00617E12">
                                <w:pPr>
                                  <w:spacing w:line="30" w:lineRule="exact"/>
                                  <w:ind w:right="1290"/>
                                  <w:jc w:val="center"/>
                                  <w:rPr>
                                    <w:sz w:val="2"/>
                                  </w:rPr>
                                </w:pPr>
                                <w:r>
                                  <w:rPr>
                                    <w:color w:val="1D1D1B"/>
                                    <w:w w:val="113"/>
                                    <w:sz w:val="2"/>
                                  </w:rPr>
                                  <w:t>r</w:t>
                                </w:r>
                              </w:p>
                              <w:p w14:paraId="42FA28EC" w14:textId="77777777" w:rsidR="00AA181E" w:rsidRDefault="00AA181E" w:rsidP="00617E12">
                                <w:pPr>
                                  <w:spacing w:line="25" w:lineRule="exact"/>
                                  <w:ind w:left="331"/>
                                  <w:rPr>
                                    <w:rFonts w:ascii="Arial"/>
                                    <w:sz w:val="2"/>
                                  </w:rPr>
                                </w:pPr>
                                <w:r>
                                  <w:rPr>
                                    <w:rFonts w:ascii="Arial"/>
                                    <w:color w:val="1D1D1B"/>
                                    <w:w w:val="135"/>
                                    <w:sz w:val="2"/>
                                  </w:rPr>
                                  <w:t>to</w:t>
                                </w:r>
                              </w:p>
                              <w:p w14:paraId="1200C2CC" w14:textId="77777777" w:rsidR="00AA181E" w:rsidRDefault="00AA181E" w:rsidP="00617E12">
                                <w:pPr>
                                  <w:spacing w:line="26" w:lineRule="exact"/>
                                  <w:ind w:left="277"/>
                                  <w:rPr>
                                    <w:sz w:val="2"/>
                                  </w:rPr>
                                </w:pPr>
                                <w:r>
                                  <w:rPr>
                                    <w:color w:val="1D1D1B"/>
                                    <w:w w:val="115"/>
                                    <w:sz w:val="2"/>
                                  </w:rPr>
                                  <w:t>its</w:t>
                                </w:r>
                              </w:p>
                              <w:p w14:paraId="423DD683" w14:textId="77777777" w:rsidR="00AA181E" w:rsidRDefault="00AA181E" w:rsidP="00617E12">
                                <w:pPr>
                                  <w:tabs>
                                    <w:tab w:val="left" w:pos="1084"/>
                                  </w:tabs>
                                  <w:spacing w:line="-580" w:lineRule="auto"/>
                                  <w:ind w:left="246"/>
                                  <w:rPr>
                                    <w:rFonts w:ascii="Arial"/>
                                    <w:sz w:val="2"/>
                                  </w:rPr>
                                </w:pPr>
                                <w:r>
                                  <w:rPr>
                                    <w:rFonts w:ascii="Arial"/>
                                    <w:color w:val="1D1D1B"/>
                                    <w:w w:val="127"/>
                                    <w:sz w:val="2"/>
                                  </w:rPr>
                                  <w:t>r</w:t>
                                </w:r>
                                <w:r>
                                  <w:rPr>
                                    <w:rFonts w:ascii="Arial"/>
                                    <w:color w:val="1D1D1B"/>
                                    <w:sz w:val="2"/>
                                  </w:rPr>
                                  <w:t xml:space="preserve">                              </w:t>
                                </w:r>
                                <w:r>
                                  <w:rPr>
                                    <w:rFonts w:ascii="Arial"/>
                                    <w:color w:val="1D1D1B"/>
                                    <w:spacing w:val="2"/>
                                    <w:sz w:val="2"/>
                                  </w:rPr>
                                  <w:t xml:space="preserve"> </w:t>
                                </w:r>
                                <w:r>
                                  <w:rPr>
                                    <w:color w:val="1D1D1B"/>
                                    <w:w w:val="113"/>
                                    <w:sz w:val="2"/>
                                  </w:rPr>
                                  <w:t>to</w:t>
                                </w:r>
                                <w:r>
                                  <w:rPr>
                                    <w:color w:val="1D1D1B"/>
                                    <w:sz w:val="2"/>
                                  </w:rPr>
                                  <w:t xml:space="preserve">                 </w:t>
                                </w:r>
                                <w:r>
                                  <w:rPr>
                                    <w:color w:val="1D1D1B"/>
                                    <w:spacing w:val="-2"/>
                                    <w:sz w:val="2"/>
                                  </w:rPr>
                                  <w:t xml:space="preserve"> </w:t>
                                </w:r>
                                <w:r>
                                  <w:rPr>
                                    <w:color w:val="1D1D1B"/>
                                    <w:w w:val="113"/>
                                    <w:sz w:val="2"/>
                                  </w:rPr>
                                  <w:t>.</w:t>
                                </w:r>
                                <w:r>
                                  <w:rPr>
                                    <w:color w:val="1D1D1B"/>
                                    <w:sz w:val="2"/>
                                  </w:rPr>
                                  <w:tab/>
                                </w:r>
                                <w:r>
                                  <w:rPr>
                                    <w:rFonts w:ascii="Arial"/>
                                    <w:i/>
                                    <w:color w:val="1D1D1B"/>
                                    <w:w w:val="113"/>
                                    <w:position w:val="3"/>
                                    <w:sz w:val="2"/>
                                  </w:rPr>
                                  <w:t>Organis</w:t>
                                </w:r>
                                <w:r>
                                  <w:rPr>
                                    <w:rFonts w:ascii="Arial"/>
                                    <w:i/>
                                    <w:color w:val="1D1D1B"/>
                                    <w:spacing w:val="-4"/>
                                    <w:w w:val="113"/>
                                    <w:position w:val="3"/>
                                    <w:sz w:val="2"/>
                                  </w:rPr>
                                  <w:t>a</w:t>
                                </w:r>
                                <w:r>
                                  <w:rPr>
                                    <w:rFonts w:ascii="Arial"/>
                                    <w:i/>
                                    <w:color w:val="1D1D1B"/>
                                    <w:w w:val="119"/>
                                    <w:position w:val="2"/>
                                    <w:sz w:val="2"/>
                                  </w:rPr>
                                  <w:t>tion</w:t>
                                </w:r>
                                <w:r>
                                  <w:rPr>
                                    <w:rFonts w:ascii="Arial"/>
                                    <w:i/>
                                    <w:color w:val="1D1D1B"/>
                                    <w:spacing w:val="-4"/>
                                    <w:w w:val="119"/>
                                    <w:position w:val="2"/>
                                    <w:sz w:val="2"/>
                                  </w:rPr>
                                  <w:t>s</w:t>
                                </w:r>
                                <w:r>
                                  <w:rPr>
                                    <w:color w:val="1D1D1B"/>
                                    <w:w w:val="113"/>
                                    <w:position w:val="1"/>
                                    <w:sz w:val="2"/>
                                  </w:rPr>
                                  <w:t>.</w:t>
                                </w:r>
                                <w:r>
                                  <w:rPr>
                                    <w:color w:val="1D1D1B"/>
                                    <w:position w:val="1"/>
                                    <w:sz w:val="2"/>
                                  </w:rPr>
                                  <w:t xml:space="preserve">                     </w:t>
                                </w:r>
                                <w:r>
                                  <w:rPr>
                                    <w:color w:val="1D1D1B"/>
                                    <w:w w:val="113"/>
                                    <w:position w:val="4"/>
                                    <w:sz w:val="2"/>
                                  </w:rPr>
                                  <w:t>A</w:t>
                                </w:r>
                                <w:r>
                                  <w:rPr>
                                    <w:color w:val="1D1D1B"/>
                                    <w:spacing w:val="-10"/>
                                    <w:w w:val="113"/>
                                    <w:position w:val="4"/>
                                    <w:sz w:val="2"/>
                                  </w:rPr>
                                  <w:t>n</w:t>
                                </w:r>
                                <w:r>
                                  <w:rPr>
                                    <w:rFonts w:ascii="Arial"/>
                                    <w:i/>
                                    <w:color w:val="1D1D1B"/>
                                    <w:w w:val="126"/>
                                    <w:position w:val="2"/>
                                    <w:sz w:val="2"/>
                                  </w:rPr>
                                  <w:t>800-5</w:t>
                                </w:r>
                                <w:r>
                                  <w:rPr>
                                    <w:rFonts w:ascii="Arial"/>
                                    <w:i/>
                                    <w:color w:val="1D1D1B"/>
                                    <w:spacing w:val="-76"/>
                                    <w:w w:val="126"/>
                                    <w:position w:val="2"/>
                                    <w:sz w:val="2"/>
                                  </w:rPr>
                                  <w:t>3</w:t>
                                </w:r>
                                <w:r>
                                  <w:rPr>
                                    <w:color w:val="1D1D1B"/>
                                    <w:w w:val="113"/>
                                    <w:position w:val="2"/>
                                    <w:sz w:val="2"/>
                                  </w:rPr>
                                  <w:t>o</w:t>
                                </w:r>
                                <w:r>
                                  <w:rPr>
                                    <w:color w:val="1D1D1B"/>
                                    <w:spacing w:val="-10"/>
                                    <w:w w:val="113"/>
                                    <w:position w:val="2"/>
                                    <w:sz w:val="2"/>
                                  </w:rPr>
                                  <w:t>r</w:t>
                                </w:r>
                                <w:r>
                                  <w:rPr>
                                    <w:color w:val="1D1D1B"/>
                                    <w:w w:val="113"/>
                                    <w:position w:val="2"/>
                                    <w:sz w:val="2"/>
                                  </w:rPr>
                                  <w:t>ganis</w:t>
                                </w:r>
                                <w:r>
                                  <w:rPr>
                                    <w:color w:val="1D1D1B"/>
                                    <w:spacing w:val="-67"/>
                                    <w:w w:val="113"/>
                                    <w:position w:val="2"/>
                                    <w:sz w:val="2"/>
                                  </w:rPr>
                                  <w:t>a</w:t>
                                </w:r>
                                <w:r>
                                  <w:rPr>
                                    <w:color w:val="1D1D1B"/>
                                    <w:w w:val="113"/>
                                    <w:position w:val="1"/>
                                    <w:sz w:val="2"/>
                                  </w:rPr>
                                  <w:t>b</w:t>
                                </w:r>
                                <w:r>
                                  <w:rPr>
                                    <w:color w:val="1D1D1B"/>
                                    <w:spacing w:val="-1"/>
                                    <w:w w:val="113"/>
                                    <w:position w:val="1"/>
                                    <w:sz w:val="2"/>
                                  </w:rPr>
                                  <w:t>e</w:t>
                                </w:r>
                                <w:r>
                                  <w:rPr>
                                    <w:color w:val="1D1D1B"/>
                                    <w:spacing w:val="-7"/>
                                    <w:w w:val="113"/>
                                    <w:position w:val="1"/>
                                    <w:sz w:val="2"/>
                                  </w:rPr>
                                  <w:t>r</w:t>
                                </w:r>
                                <w:r>
                                  <w:rPr>
                                    <w:color w:val="1D1D1B"/>
                                    <w:w w:val="113"/>
                                    <w:sz w:val="2"/>
                                  </w:rPr>
                                  <w:t>e</w:t>
                                </w:r>
                                <w:r>
                                  <w:rPr>
                                    <w:color w:val="1D1D1B"/>
                                    <w:spacing w:val="-16"/>
                                    <w:w w:val="113"/>
                                    <w:sz w:val="2"/>
                                  </w:rPr>
                                  <w:t>f</w:t>
                                </w:r>
                                <w:r>
                                  <w:rPr>
                                    <w:rFonts w:ascii="Arial"/>
                                    <w:i/>
                                    <w:color w:val="1D1D1B"/>
                                    <w:position w:val="1"/>
                                    <w:sz w:val="2"/>
                                  </w:rPr>
                                  <w:t xml:space="preserve">,          </w:t>
                                </w:r>
                                <w:r>
                                  <w:rPr>
                                    <w:rFonts w:ascii="Arial"/>
                                    <w:i/>
                                    <w:color w:val="1D1D1B"/>
                                    <w:spacing w:val="-3"/>
                                    <w:position w:val="1"/>
                                    <w:sz w:val="2"/>
                                  </w:rPr>
                                  <w:t xml:space="preserve"> </w:t>
                                </w:r>
                                <w:r>
                                  <w:rPr>
                                    <w:color w:val="1D1D1B"/>
                                    <w:w w:val="113"/>
                                    <w:position w:val="3"/>
                                    <w:sz w:val="2"/>
                                  </w:rPr>
                                  <w:t>th</w:t>
                                </w:r>
                                <w:r>
                                  <w:rPr>
                                    <w:color w:val="1D1D1B"/>
                                    <w:spacing w:val="-23"/>
                                    <w:w w:val="113"/>
                                    <w:position w:val="3"/>
                                    <w:sz w:val="2"/>
                                  </w:rPr>
                                  <w:t>e</w:t>
                                </w:r>
                                <w:r>
                                  <w:rPr>
                                    <w:color w:val="1D1D1B"/>
                                    <w:w w:val="113"/>
                                    <w:position w:val="3"/>
                                    <w:sz w:val="2"/>
                                  </w:rPr>
                                  <w:t>ovision</w:t>
                                </w:r>
                                <w:r>
                                  <w:rPr>
                                    <w:color w:val="1D1D1B"/>
                                    <w:spacing w:val="-64"/>
                                    <w:w w:val="113"/>
                                    <w:position w:val="3"/>
                                    <w:sz w:val="2"/>
                                  </w:rPr>
                                  <w:t>s</w:t>
                                </w:r>
                                <w:r>
                                  <w:rPr>
                                    <w:color w:val="1D1D1B"/>
                                    <w:w w:val="113"/>
                                    <w:position w:val="2"/>
                                    <w:sz w:val="2"/>
                                  </w:rPr>
                                  <w:t>P</w:t>
                                </w:r>
                                <w:r>
                                  <w:rPr>
                                    <w:color w:val="1D1D1B"/>
                                    <w:spacing w:val="-7"/>
                                    <w:w w:val="113"/>
                                    <w:position w:val="2"/>
                                    <w:sz w:val="2"/>
                                  </w:rPr>
                                  <w:t>r</w:t>
                                </w:r>
                                <w:r>
                                  <w:rPr>
                                    <w:color w:val="1D1D1B"/>
                                    <w:w w:val="113"/>
                                    <w:position w:val="1"/>
                                    <w:sz w:val="2"/>
                                  </w:rPr>
                                  <w:t>otectiv</w:t>
                                </w:r>
                                <w:r>
                                  <w:rPr>
                                    <w:color w:val="1D1D1B"/>
                                    <w:spacing w:val="-65"/>
                                    <w:w w:val="113"/>
                                    <w:position w:val="1"/>
                                    <w:sz w:val="2"/>
                                  </w:rPr>
                                  <w:t>e</w:t>
                                </w:r>
                                <w:r>
                                  <w:rPr>
                                    <w:rFonts w:ascii="Arial"/>
                                    <w:i/>
                                    <w:color w:val="1D1D1B"/>
                                    <w:w w:val="114"/>
                                    <w:position w:val="4"/>
                                    <w:sz w:val="2"/>
                                  </w:rPr>
                                  <w:t>Personne</w:t>
                                </w:r>
                                <w:r>
                                  <w:rPr>
                                    <w:rFonts w:ascii="Arial"/>
                                    <w:i/>
                                    <w:color w:val="1D1D1B"/>
                                    <w:spacing w:val="-82"/>
                                    <w:w w:val="114"/>
                                    <w:position w:val="4"/>
                                    <w:sz w:val="2"/>
                                  </w:rPr>
                                  <w:t>l</w:t>
                                </w:r>
                                <w:r>
                                  <w:rPr>
                                    <w:color w:val="1D1D1B"/>
                                    <w:w w:val="113"/>
                                    <w:position w:val="2"/>
                                    <w:sz w:val="2"/>
                                  </w:rPr>
                                  <w:t>within</w:t>
                                </w:r>
                                <w:r>
                                  <w:rPr>
                                    <w:color w:val="1D1D1B"/>
                                    <w:spacing w:val="-3"/>
                                    <w:position w:val="2"/>
                                    <w:sz w:val="2"/>
                                  </w:rPr>
                                  <w:t xml:space="preserve"> </w:t>
                                </w:r>
                                <w:r>
                                  <w:rPr>
                                    <w:color w:val="1D1D1B"/>
                                    <w:w w:val="113"/>
                                    <w:position w:val="1"/>
                                    <w:sz w:val="2"/>
                                  </w:rPr>
                                  <w:t>the</w:t>
                                </w:r>
                                <w:r>
                                  <w:rPr>
                                    <w:color w:val="1D1D1B"/>
                                    <w:spacing w:val="-3"/>
                                    <w:position w:val="1"/>
                                    <w:sz w:val="2"/>
                                  </w:rPr>
                                  <w:t xml:space="preserve"> </w:t>
                                </w:r>
                                <w:r>
                                  <w:rPr>
                                    <w:rFonts w:ascii="Arial"/>
                                    <w:i/>
                                    <w:color w:val="1D1D1B"/>
                                    <w:w w:val="112"/>
                                    <w:sz w:val="2"/>
                                  </w:rPr>
                                  <w:t>Na</w:t>
                                </w:r>
                                <w:r>
                                  <w:rPr>
                                    <w:rFonts w:ascii="Arial"/>
                                    <w:i/>
                                    <w:color w:val="1D1D1B"/>
                                    <w:sz w:val="2"/>
                                  </w:rPr>
                                  <w:t xml:space="preserve">     </w:t>
                                </w:r>
                                <w:r>
                                  <w:rPr>
                                    <w:rFonts w:ascii="Arial"/>
                                    <w:i/>
                                    <w:color w:val="1D1D1B"/>
                                    <w:spacing w:val="-3"/>
                                    <w:sz w:val="2"/>
                                  </w:rPr>
                                  <w:t xml:space="preserve"> </w:t>
                                </w:r>
                                <w:r>
                                  <w:rPr>
                                    <w:color w:val="1D1D1B"/>
                                    <w:spacing w:val="-8"/>
                                    <w:w w:val="115"/>
                                    <w:position w:val="2"/>
                                    <w:sz w:val="2"/>
                                  </w:rPr>
                                  <w:t>persons</w:t>
                                </w:r>
                                <w:r>
                                  <w:rPr>
                                    <w:rFonts w:ascii="Arial"/>
                                    <w:color w:val="1D1D1B"/>
                                    <w:spacing w:val="-8"/>
                                    <w:w w:val="115"/>
                                    <w:position w:val="3"/>
                                    <w:sz w:val="2"/>
                                  </w:rPr>
                                  <w:t>regimeis</w:t>
                                </w:r>
                                <w:r>
                                  <w:rPr>
                                    <w:rFonts w:ascii="Arial"/>
                                    <w:color w:val="1D1D1B"/>
                                    <w:spacing w:val="-8"/>
                                    <w:w w:val="115"/>
                                    <w:position w:val="2"/>
                                    <w:sz w:val="2"/>
                                  </w:rPr>
                                  <w:t>impr</w:t>
                                </w:r>
                                <w:r>
                                  <w:rPr>
                                    <w:rFonts w:ascii="Arial"/>
                                    <w:color w:val="1D1D1B"/>
                                    <w:spacing w:val="-8"/>
                                    <w:w w:val="115"/>
                                    <w:sz w:val="2"/>
                                  </w:rPr>
                                  <w:t>oved</w:t>
                                </w:r>
                              </w:p>
                              <w:p w14:paraId="595B4797" w14:textId="77777777" w:rsidR="00AA181E" w:rsidRDefault="00AA181E" w:rsidP="00617E12">
                                <w:pPr>
                                  <w:spacing w:line="6" w:lineRule="exact"/>
                                  <w:ind w:left="254"/>
                                  <w:rPr>
                                    <w:sz w:val="2"/>
                                  </w:rPr>
                                </w:pPr>
                                <w:r>
                                  <w:rPr>
                                    <w:rFonts w:ascii="Arial"/>
                                    <w:color w:val="1D1D1B"/>
                                    <w:w w:val="115"/>
                                    <w:sz w:val="2"/>
                                  </w:rPr>
                                  <w:t xml:space="preserve">espond </w:t>
                                </w:r>
                                <w:r>
                                  <w:rPr>
                                    <w:color w:val="1D1D1B"/>
                                    <w:w w:val="115"/>
                                    <w:sz w:val="2"/>
                                  </w:rPr>
                                  <w:t>the</w:t>
                                </w:r>
                              </w:p>
                              <w:p w14:paraId="1DD64A31" w14:textId="77777777" w:rsidR="00AA181E" w:rsidRDefault="00AA181E" w:rsidP="00617E12">
                                <w:pPr>
                                  <w:spacing w:line="15" w:lineRule="exact"/>
                                  <w:ind w:left="305"/>
                                  <w:rPr>
                                    <w:rFonts w:ascii="Arial"/>
                                    <w:i/>
                                    <w:sz w:val="2"/>
                                  </w:rPr>
                                </w:pPr>
                                <w:r>
                                  <w:rPr>
                                    <w:rFonts w:ascii="Arial"/>
                                    <w:i/>
                                    <w:color w:val="1D1D1B"/>
                                    <w:w w:val="105"/>
                                    <w:sz w:val="2"/>
                                  </w:rPr>
                                  <w:t>VGRMF).</w:t>
                                </w:r>
                              </w:p>
                              <w:p w14:paraId="40E90794" w14:textId="77777777" w:rsidR="00AA181E" w:rsidRDefault="00AA181E" w:rsidP="00617E12">
                                <w:pPr>
                                  <w:spacing w:line="13" w:lineRule="exact"/>
                                  <w:ind w:left="224"/>
                                  <w:rPr>
                                    <w:sz w:val="2"/>
                                  </w:rPr>
                                </w:pPr>
                                <w:r>
                                  <w:rPr>
                                    <w:color w:val="1D1D1B"/>
                                    <w:w w:val="115"/>
                                    <w:sz w:val="2"/>
                                  </w:rPr>
                                  <w:t>align</w:t>
                                </w:r>
                              </w:p>
                              <w:p w14:paraId="46D48112" w14:textId="77777777" w:rsidR="00AA181E" w:rsidRDefault="00AA181E" w:rsidP="00617E12">
                                <w:pPr>
                                  <w:spacing w:line="8" w:lineRule="exact"/>
                                  <w:ind w:left="133" w:right="1219"/>
                                  <w:jc w:val="center"/>
                                  <w:rPr>
                                    <w:rFonts w:ascii="Arial"/>
                                    <w:i/>
                                    <w:sz w:val="2"/>
                                  </w:rPr>
                                </w:pPr>
                                <w:r>
                                  <w:rPr>
                                    <w:rFonts w:ascii="Arial"/>
                                    <w:i/>
                                    <w:color w:val="1D1D1B"/>
                                    <w:w w:val="105"/>
                                    <w:sz w:val="2"/>
                                  </w:rPr>
                                  <w:t>ISO</w:t>
                                </w:r>
                              </w:p>
                              <w:p w14:paraId="6168743E" w14:textId="77777777" w:rsidR="00AA181E" w:rsidRDefault="00AA181E" w:rsidP="00617E12">
                                <w:pPr>
                                  <w:spacing w:line="13" w:lineRule="exact"/>
                                  <w:ind w:left="133" w:right="672"/>
                                  <w:jc w:val="center"/>
                                  <w:rPr>
                                    <w:sz w:val="2"/>
                                  </w:rPr>
                                </w:pPr>
                                <w:r>
                                  <w:rPr>
                                    <w:color w:val="1D1D1B"/>
                                    <w:w w:val="115"/>
                                    <w:sz w:val="2"/>
                                  </w:rPr>
                                  <w:t>these</w:t>
                                </w:r>
                              </w:p>
                              <w:p w14:paraId="7F404D28" w14:textId="77777777" w:rsidR="00AA181E" w:rsidRDefault="00AA181E" w:rsidP="00617E12">
                                <w:pPr>
                                  <w:spacing w:line="10" w:lineRule="exact"/>
                                  <w:ind w:left="221"/>
                                  <w:rPr>
                                    <w:sz w:val="2"/>
                                  </w:rPr>
                                </w:pPr>
                                <w:r>
                                  <w:rPr>
                                    <w:color w:val="1D1D1B"/>
                                    <w:w w:val="115"/>
                                    <w:sz w:val="2"/>
                                  </w:rPr>
                                  <w:t>ma</w:t>
                                </w:r>
                              </w:p>
                              <w:p w14:paraId="60DCE12E" w14:textId="77777777" w:rsidR="00AA181E" w:rsidRDefault="00AA181E" w:rsidP="00617E12">
                                <w:pPr>
                                  <w:spacing w:line="5" w:lineRule="exact"/>
                                  <w:ind w:left="173"/>
                                  <w:rPr>
                                    <w:sz w:val="2"/>
                                  </w:rPr>
                                </w:pPr>
                                <w:r>
                                  <w:rPr>
                                    <w:color w:val="1D1D1B"/>
                                    <w:w w:val="115"/>
                                    <w:sz w:val="2"/>
                                  </w:rPr>
                                  <w:t>This</w:t>
                                </w:r>
                              </w:p>
                              <w:p w14:paraId="14B7800C" w14:textId="77777777" w:rsidR="00AA181E" w:rsidRDefault="00AA181E" w:rsidP="00617E12">
                                <w:pPr>
                                  <w:spacing w:line="3" w:lineRule="exact"/>
                                  <w:ind w:left="298"/>
                                  <w:rPr>
                                    <w:rFonts w:ascii="Arial"/>
                                    <w:i/>
                                    <w:sz w:val="2"/>
                                  </w:rPr>
                                </w:pPr>
                                <w:r>
                                  <w:rPr>
                                    <w:rFonts w:ascii="Arial"/>
                                    <w:i/>
                                    <w:color w:val="1D1D1B"/>
                                    <w:w w:val="97"/>
                                    <w:sz w:val="2"/>
                                  </w:rPr>
                                  <w:t>(</w:t>
                                </w:r>
                              </w:p>
                              <w:p w14:paraId="5EB81A22" w14:textId="77777777" w:rsidR="00AA181E" w:rsidRDefault="00AA181E" w:rsidP="00617E12">
                                <w:pPr>
                                  <w:tabs>
                                    <w:tab w:val="left" w:pos="1156"/>
                                  </w:tabs>
                                  <w:spacing w:line="-76" w:lineRule="auto"/>
                                  <w:ind w:left="428"/>
                                  <w:rPr>
                                    <w:rFonts w:ascii="Arial"/>
                                    <w:sz w:val="2"/>
                                  </w:rPr>
                                </w:pPr>
                                <w:r>
                                  <w:rPr>
                                    <w:rFonts w:ascii="Arial"/>
                                    <w:i/>
                                    <w:color w:val="1D1D1B"/>
                                    <w:w w:val="116"/>
                                    <w:position w:val="-1"/>
                                    <w:sz w:val="2"/>
                                  </w:rPr>
                                  <w:t>managemen</w:t>
                                </w:r>
                                <w:r>
                                  <w:rPr>
                                    <w:rFonts w:ascii="Arial"/>
                                    <w:i/>
                                    <w:color w:val="1D1D1B"/>
                                    <w:position w:val="-1"/>
                                    <w:sz w:val="2"/>
                                  </w:rPr>
                                  <w:tab/>
                                </w:r>
                                <w:r>
                                  <w:rPr>
                                    <w:color w:val="1D1D1B"/>
                                    <w:w w:val="113"/>
                                    <w:position w:val="-1"/>
                                    <w:sz w:val="2"/>
                                  </w:rPr>
                                  <w:t>be</w:t>
                                </w:r>
                                <w:r>
                                  <w:rPr>
                                    <w:color w:val="1D1D1B"/>
                                    <w:position w:val="-1"/>
                                    <w:sz w:val="2"/>
                                  </w:rPr>
                                  <w:t xml:space="preserve">                           </w:t>
                                </w:r>
                                <w:r>
                                  <w:rPr>
                                    <w:color w:val="1D1D1B"/>
                                    <w:spacing w:val="1"/>
                                    <w:position w:val="-1"/>
                                    <w:sz w:val="2"/>
                                  </w:rPr>
                                  <w:t xml:space="preserve"> </w:t>
                                </w:r>
                                <w:r>
                                  <w:rPr>
                                    <w:color w:val="1D1D1B"/>
                                    <w:w w:val="113"/>
                                    <w:position w:val="2"/>
                                    <w:sz w:val="2"/>
                                  </w:rPr>
                                  <w:t>guid</w:t>
                                </w:r>
                                <w:r>
                                  <w:rPr>
                                    <w:color w:val="1D1D1B"/>
                                    <w:spacing w:val="-4"/>
                                    <w:w w:val="113"/>
                                    <w:position w:val="2"/>
                                    <w:sz w:val="2"/>
                                  </w:rPr>
                                  <w:t>e</w:t>
                                </w:r>
                                <w:r>
                                  <w:rPr>
                                    <w:rFonts w:ascii="Arial"/>
                                    <w:i/>
                                    <w:color w:val="1D1D1B"/>
                                    <w:w w:val="108"/>
                                    <w:sz w:val="2"/>
                                  </w:rPr>
                                  <w:t>P</w:t>
                                </w:r>
                                <w:r>
                                  <w:rPr>
                                    <w:rFonts w:ascii="Arial"/>
                                    <w:i/>
                                    <w:color w:val="1D1D1B"/>
                                    <w:spacing w:val="-10"/>
                                    <w:w w:val="108"/>
                                    <w:sz w:val="2"/>
                                  </w:rPr>
                                  <w:t>r</w:t>
                                </w:r>
                                <w:r>
                                  <w:rPr>
                                    <w:rFonts w:ascii="Arial"/>
                                    <w:i/>
                                    <w:color w:val="1D1D1B"/>
                                    <w:w w:val="126"/>
                                    <w:sz w:val="2"/>
                                  </w:rPr>
                                  <w:t>o</w:t>
                                </w:r>
                                <w:r>
                                  <w:rPr>
                                    <w:rFonts w:ascii="Arial"/>
                                    <w:i/>
                                    <w:color w:val="1D1D1B"/>
                                    <w:sz w:val="2"/>
                                  </w:rPr>
                                  <w:t xml:space="preserve">   </w:t>
                                </w:r>
                                <w:r>
                                  <w:rPr>
                                    <w:rFonts w:ascii="Arial"/>
                                    <w:i/>
                                    <w:color w:val="1D1D1B"/>
                                    <w:spacing w:val="-1"/>
                                    <w:sz w:val="2"/>
                                  </w:rPr>
                                  <w:t xml:space="preserve"> </w:t>
                                </w:r>
                                <w:r>
                                  <w:rPr>
                                    <w:color w:val="1D1D1B"/>
                                    <w:w w:val="113"/>
                                    <w:sz w:val="2"/>
                                  </w:rPr>
                                  <w:t>tio</w:t>
                                </w:r>
                                <w:r>
                                  <w:rPr>
                                    <w:color w:val="1D1D1B"/>
                                    <w:spacing w:val="-46"/>
                                    <w:w w:val="113"/>
                                    <w:sz w:val="2"/>
                                  </w:rPr>
                                  <w:t>n</w:t>
                                </w:r>
                                <w:r>
                                  <w:rPr>
                                    <w:color w:val="1D1D1B"/>
                                    <w:w w:val="113"/>
                                    <w:position w:val="1"/>
                                    <w:sz w:val="2"/>
                                  </w:rPr>
                                  <w:t>er</w:t>
                                </w:r>
                                <w:r>
                                  <w:rPr>
                                    <w:color w:val="1D1D1B"/>
                                    <w:position w:val="1"/>
                                    <w:sz w:val="2"/>
                                  </w:rPr>
                                  <w:t xml:space="preserve">  </w:t>
                                </w:r>
                                <w:r>
                                  <w:rPr>
                                    <w:color w:val="1D1D1B"/>
                                    <w:spacing w:val="-1"/>
                                    <w:position w:val="1"/>
                                    <w:sz w:val="2"/>
                                  </w:rPr>
                                  <w:t xml:space="preserve"> </w:t>
                                </w:r>
                                <w:r>
                                  <w:rPr>
                                    <w:color w:val="1D1D1B"/>
                                    <w:w w:val="113"/>
                                    <w:position w:val="-1"/>
                                    <w:sz w:val="2"/>
                                  </w:rPr>
                                  <w:t>shoul</w:t>
                                </w:r>
                                <w:r>
                                  <w:rPr>
                                    <w:color w:val="1D1D1B"/>
                                    <w:spacing w:val="-29"/>
                                    <w:w w:val="113"/>
                                    <w:position w:val="-1"/>
                                    <w:sz w:val="2"/>
                                  </w:rPr>
                                  <w:t>d</w:t>
                                </w:r>
                                <w:r>
                                  <w:rPr>
                                    <w:color w:val="1D1D1B"/>
                                    <w:w w:val="113"/>
                                    <w:sz w:val="2"/>
                                  </w:rPr>
                                  <w:t>when</w:t>
                                </w:r>
                                <w:r>
                                  <w:rPr>
                                    <w:color w:val="1D1D1B"/>
                                    <w:sz w:val="2"/>
                                  </w:rPr>
                                  <w:t xml:space="preserve">         </w:t>
                                </w:r>
                                <w:r>
                                  <w:rPr>
                                    <w:color w:val="1D1D1B"/>
                                    <w:spacing w:val="-1"/>
                                    <w:sz w:val="2"/>
                                  </w:rPr>
                                  <w:t xml:space="preserve"> </w:t>
                                </w:r>
                                <w:r>
                                  <w:rPr>
                                    <w:color w:val="1D1D1B"/>
                                    <w:w w:val="113"/>
                                    <w:sz w:val="2"/>
                                  </w:rPr>
                                  <w:t>Securit</w:t>
                                </w:r>
                                <w:r>
                                  <w:rPr>
                                    <w:color w:val="1D1D1B"/>
                                    <w:spacing w:val="-45"/>
                                    <w:w w:val="113"/>
                                    <w:sz w:val="2"/>
                                  </w:rPr>
                                  <w:t>y</w:t>
                                </w:r>
                                <w:r>
                                  <w:rPr>
                                    <w:rFonts w:ascii="Arial"/>
                                    <w:i/>
                                    <w:color w:val="1D1D1B"/>
                                    <w:w w:val="114"/>
                                    <w:position w:val="2"/>
                                    <w:sz w:val="2"/>
                                  </w:rPr>
                                  <w:t>Securit</w:t>
                                </w:r>
                                <w:r>
                                  <w:rPr>
                                    <w:rFonts w:ascii="Arial"/>
                                    <w:i/>
                                    <w:color w:val="1D1D1B"/>
                                    <w:spacing w:val="-32"/>
                                    <w:w w:val="114"/>
                                    <w:position w:val="2"/>
                                    <w:sz w:val="2"/>
                                  </w:rPr>
                                  <w:t>y</w:t>
                                </w:r>
                                <w:r>
                                  <w:rPr>
                                    <w:rFonts w:ascii="Arial"/>
                                    <w:i/>
                                    <w:color w:val="1D1D1B"/>
                                    <w:w w:val="120"/>
                                    <w:position w:val="1"/>
                                    <w:sz w:val="2"/>
                                  </w:rPr>
                                  <w:t>tional</w:t>
                                </w:r>
                                <w:r>
                                  <w:rPr>
                                    <w:rFonts w:ascii="Arial"/>
                                    <w:i/>
                                    <w:color w:val="1D1D1B"/>
                                    <w:spacing w:val="-3"/>
                                    <w:position w:val="1"/>
                                    <w:sz w:val="2"/>
                                  </w:rPr>
                                  <w:t xml:space="preserve"> </w:t>
                                </w:r>
                                <w:r>
                                  <w:rPr>
                                    <w:rFonts w:ascii="Arial"/>
                                    <w:i/>
                                    <w:color w:val="1D1D1B"/>
                                    <w:spacing w:val="-2"/>
                                    <w:w w:val="132"/>
                                    <w:sz w:val="2"/>
                                  </w:rPr>
                                  <w:t>e</w:t>
                                </w:r>
                                <w:r>
                                  <w:rPr>
                                    <w:rFonts w:ascii="Arial"/>
                                    <w:i/>
                                    <w:color w:val="1D1D1B"/>
                                    <w:spacing w:val="-6"/>
                                    <w:w w:val="132"/>
                                    <w:sz w:val="2"/>
                                  </w:rPr>
                                  <w:t>-</w:t>
                                </w:r>
                                <w:r>
                                  <w:rPr>
                                    <w:rFonts w:ascii="Arial"/>
                                    <w:i/>
                                    <w:color w:val="1D1D1B"/>
                                    <w:spacing w:val="-2"/>
                                    <w:w w:val="116"/>
                                    <w:sz w:val="2"/>
                                  </w:rPr>
                                  <w:t>Authe</w:t>
                                </w:r>
                                <w:r>
                                  <w:rPr>
                                    <w:rFonts w:ascii="Arial"/>
                                    <w:i/>
                                    <w:color w:val="1D1D1B"/>
                                    <w:spacing w:val="-47"/>
                                    <w:w w:val="116"/>
                                    <w:sz w:val="2"/>
                                  </w:rPr>
                                  <w:t>n</w:t>
                                </w:r>
                                <w:r>
                                  <w:rPr>
                                    <w:color w:val="1D1D1B"/>
                                    <w:spacing w:val="-2"/>
                                    <w:w w:val="113"/>
                                    <w:position w:val="1"/>
                                    <w:sz w:val="2"/>
                                  </w:rPr>
                                  <w:t>wit</w:t>
                                </w:r>
                                <w:r>
                                  <w:rPr>
                                    <w:color w:val="1D1D1B"/>
                                    <w:spacing w:val="-6"/>
                                    <w:w w:val="113"/>
                                    <w:position w:val="1"/>
                                    <w:sz w:val="2"/>
                                  </w:rPr>
                                  <w:t>h</w:t>
                                </w:r>
                                <w:r>
                                  <w:rPr>
                                    <w:rFonts w:ascii="Arial"/>
                                    <w:color w:val="1D1D1B"/>
                                    <w:spacing w:val="-2"/>
                                    <w:w w:val="109"/>
                                    <w:position w:val="1"/>
                                    <w:sz w:val="2"/>
                                  </w:rPr>
                                  <w:t>i</w:t>
                                </w:r>
                                <w:r>
                                  <w:rPr>
                                    <w:rFonts w:ascii="Arial"/>
                                    <w:color w:val="1D1D1B"/>
                                    <w:spacing w:val="-7"/>
                                    <w:w w:val="109"/>
                                    <w:position w:val="1"/>
                                    <w:sz w:val="2"/>
                                  </w:rPr>
                                  <w:t>s</w:t>
                                </w:r>
                                <w:r>
                                  <w:rPr>
                                    <w:rFonts w:ascii="Arial"/>
                                    <w:color w:val="1D1D1B"/>
                                    <w:spacing w:val="-2"/>
                                    <w:w w:val="118"/>
                                    <w:sz w:val="2"/>
                                  </w:rPr>
                                  <w:t>upd</w:t>
                                </w:r>
                                <w:r>
                                  <w:rPr>
                                    <w:rFonts w:ascii="Arial"/>
                                    <w:color w:val="1D1D1B"/>
                                    <w:spacing w:val="-49"/>
                                    <w:w w:val="118"/>
                                    <w:sz w:val="2"/>
                                  </w:rPr>
                                  <w:t>a</w:t>
                                </w:r>
                                <w:r>
                                  <w:rPr>
                                    <w:rFonts w:ascii="Arial"/>
                                    <w:i/>
                                    <w:color w:val="1D1D1B"/>
                                    <w:spacing w:val="-2"/>
                                    <w:w w:val="125"/>
                                    <w:sz w:val="2"/>
                                  </w:rPr>
                                  <w:t>tio</w:t>
                                </w:r>
                                <w:r>
                                  <w:rPr>
                                    <w:rFonts w:ascii="Arial"/>
                                    <w:i/>
                                    <w:color w:val="1D1D1B"/>
                                    <w:spacing w:val="-36"/>
                                    <w:w w:val="125"/>
                                    <w:sz w:val="2"/>
                                  </w:rPr>
                                  <w:t>n</w:t>
                                </w:r>
                                <w:r>
                                  <w:rPr>
                                    <w:color w:val="1D1D1B"/>
                                    <w:spacing w:val="-2"/>
                                    <w:w w:val="113"/>
                                    <w:position w:val="-1"/>
                                    <w:sz w:val="2"/>
                                  </w:rPr>
                                  <w:t>bette</w:t>
                                </w:r>
                                <w:r>
                                  <w:rPr>
                                    <w:color w:val="1D1D1B"/>
                                    <w:spacing w:val="-41"/>
                                    <w:w w:val="113"/>
                                    <w:position w:val="-1"/>
                                    <w:sz w:val="2"/>
                                  </w:rPr>
                                  <w:t>r</w:t>
                                </w:r>
                                <w:r>
                                  <w:rPr>
                                    <w:rFonts w:ascii="Arial"/>
                                    <w:color w:val="1D1D1B"/>
                                    <w:spacing w:val="-2"/>
                                    <w:w w:val="123"/>
                                    <w:position w:val="-1"/>
                                    <w:sz w:val="2"/>
                                  </w:rPr>
                                  <w:t>ted</w:t>
                                </w:r>
                              </w:p>
                              <w:p w14:paraId="57CF7905" w14:textId="77777777" w:rsidR="00AA181E" w:rsidRDefault="00AA181E" w:rsidP="00617E12">
                                <w:pPr>
                                  <w:tabs>
                                    <w:tab w:val="left" w:pos="707"/>
                                  </w:tabs>
                                  <w:spacing w:line="1" w:lineRule="exact"/>
                                  <w:ind w:left="106"/>
                                  <w:rPr>
                                    <w:rFonts w:ascii="Arial"/>
                                    <w:i/>
                                    <w:sz w:val="2"/>
                                  </w:rPr>
                                </w:pPr>
                                <w:r>
                                  <w:rPr>
                                    <w:color w:val="1D1D1B"/>
                                    <w:w w:val="115"/>
                                    <w:sz w:val="2"/>
                                  </w:rPr>
                                  <w:t>tion</w:t>
                                </w:r>
                                <w:r>
                                  <w:rPr>
                                    <w:color w:val="1D1D1B"/>
                                    <w:w w:val="115"/>
                                    <w:position w:val="1"/>
                                    <w:sz w:val="2"/>
                                  </w:rPr>
                                  <w:tab/>
                                </w:r>
                                <w:r>
                                  <w:rPr>
                                    <w:rFonts w:ascii="Arial"/>
                                    <w:i/>
                                    <w:color w:val="1D1D1B"/>
                                    <w:w w:val="115"/>
                                    <w:sz w:val="2"/>
                                  </w:rPr>
                                  <w:t>2013</w:t>
                                </w:r>
                              </w:p>
                              <w:p w14:paraId="4D629985" w14:textId="77777777" w:rsidR="00AA181E" w:rsidRDefault="00AA181E" w:rsidP="00617E12">
                                <w:pPr>
                                  <w:spacing w:line="12" w:lineRule="exact"/>
                                  <w:ind w:left="133" w:right="808"/>
                                  <w:jc w:val="center"/>
                                  <w:rPr>
                                    <w:sz w:val="2"/>
                                  </w:rPr>
                                </w:pPr>
                                <w:r>
                                  <w:rPr>
                                    <w:color w:val="1D1D1B"/>
                                    <w:w w:val="115"/>
                                    <w:sz w:val="2"/>
                                  </w:rPr>
                                  <w:t>against</w:t>
                                </w:r>
                              </w:p>
                              <w:p w14:paraId="5AA861F3" w14:textId="77777777" w:rsidR="00AA181E" w:rsidRDefault="00AA181E" w:rsidP="00617E12">
                                <w:pPr>
                                  <w:tabs>
                                    <w:tab w:val="left" w:pos="1462"/>
                                  </w:tabs>
                                  <w:spacing w:line="-276" w:lineRule="auto"/>
                                  <w:ind w:left="945"/>
                                  <w:rPr>
                                    <w:rFonts w:ascii="Arial"/>
                                    <w:i/>
                                    <w:sz w:val="2"/>
                                  </w:rPr>
                                </w:pPr>
                                <w:r>
                                  <w:rPr>
                                    <w:color w:val="1D1D1B"/>
                                    <w:w w:val="115"/>
                                    <w:position w:val="2"/>
                                    <w:sz w:val="2"/>
                                  </w:rPr>
                                  <w:t>This</w:t>
                                </w:r>
                                <w:r>
                                  <w:rPr>
                                    <w:color w:val="1D1D1B"/>
                                    <w:w w:val="115"/>
                                    <w:position w:val="1"/>
                                    <w:sz w:val="2"/>
                                  </w:rPr>
                                  <w:t>material</w:t>
                                </w:r>
                                <w:r>
                                  <w:rPr>
                                    <w:color w:val="1D1D1B"/>
                                    <w:w w:val="115"/>
                                    <w:sz w:val="2"/>
                                  </w:rPr>
                                  <w:t>should</w:t>
                                </w:r>
                                <w:r>
                                  <w:rPr>
                                    <w:color w:val="1D1D1B"/>
                                    <w:w w:val="115"/>
                                    <w:sz w:val="2"/>
                                  </w:rPr>
                                  <w:tab/>
                                </w:r>
                                <w:r>
                                  <w:rPr>
                                    <w:rFonts w:ascii="Arial"/>
                                    <w:i/>
                                    <w:color w:val="1D1D1B"/>
                                    <w:w w:val="115"/>
                                    <w:position w:val="3"/>
                                    <w:sz w:val="2"/>
                                  </w:rPr>
                                  <w:t>Security</w:t>
                                </w:r>
                                <w:r>
                                  <w:rPr>
                                    <w:rFonts w:ascii="Arial"/>
                                    <w:i/>
                                    <w:color w:val="1D1D1B"/>
                                    <w:w w:val="115"/>
                                    <w:position w:val="1"/>
                                    <w:sz w:val="2"/>
                                  </w:rPr>
                                  <w:t>and</w:t>
                                </w:r>
                                <w:r>
                                  <w:rPr>
                                    <w:rFonts w:ascii="Arial"/>
                                    <w:i/>
                                    <w:color w:val="1D1D1B"/>
                                    <w:spacing w:val="-4"/>
                                    <w:w w:val="115"/>
                                    <w:position w:val="1"/>
                                    <w:sz w:val="2"/>
                                  </w:rPr>
                                  <w:t xml:space="preserve"> </w:t>
                                </w:r>
                                <w:r>
                                  <w:rPr>
                                    <w:rFonts w:ascii="Arial"/>
                                    <w:i/>
                                    <w:color w:val="1D1D1B"/>
                                    <w:w w:val="115"/>
                                    <w:position w:val="1"/>
                                    <w:sz w:val="2"/>
                                  </w:rPr>
                                  <w:t>Privacy</w:t>
                                </w:r>
                              </w:p>
                              <w:p w14:paraId="08C290EE" w14:textId="77777777" w:rsidR="00AA181E" w:rsidRDefault="00AA181E" w:rsidP="00617E12">
                                <w:pPr>
                                  <w:spacing w:line="19" w:lineRule="exact"/>
                                  <w:ind w:left="191"/>
                                  <w:rPr>
                                    <w:rFonts w:ascii="Arial"/>
                                    <w:i/>
                                    <w:sz w:val="2"/>
                                  </w:rPr>
                                </w:pPr>
                                <w:r>
                                  <w:rPr>
                                    <w:rFonts w:ascii="Arial"/>
                                    <w:i/>
                                    <w:color w:val="1D1D1B"/>
                                    <w:w w:val="120"/>
                                    <w:sz w:val="2"/>
                                  </w:rPr>
                                  <w:t>ramework</w:t>
                                </w:r>
                              </w:p>
                              <w:p w14:paraId="2B3EB249" w14:textId="77777777" w:rsidR="00AA181E" w:rsidRDefault="00AA181E" w:rsidP="00617E12">
                                <w:pPr>
                                  <w:spacing w:line="16" w:lineRule="exact"/>
                                  <w:ind w:right="1014"/>
                                  <w:jc w:val="center"/>
                                  <w:rPr>
                                    <w:rFonts w:ascii="Arial"/>
                                    <w:i/>
                                    <w:sz w:val="2"/>
                                  </w:rPr>
                                </w:pPr>
                                <w:r>
                                  <w:rPr>
                                    <w:rFonts w:ascii="Arial"/>
                                    <w:i/>
                                    <w:color w:val="1D1D1B"/>
                                    <w:w w:val="135"/>
                                    <w:sz w:val="2"/>
                                  </w:rPr>
                                  <w:t>t</w:t>
                                </w:r>
                              </w:p>
                              <w:p w14:paraId="1F4A5A5C" w14:textId="77777777" w:rsidR="00AA181E" w:rsidRDefault="00AA181E" w:rsidP="00617E12">
                                <w:pPr>
                                  <w:spacing w:line="3" w:lineRule="exact"/>
                                  <w:ind w:left="167"/>
                                  <w:rPr>
                                    <w:rFonts w:ascii="Arial"/>
                                    <w:sz w:val="2"/>
                                  </w:rPr>
                                </w:pPr>
                                <w:r>
                                  <w:rPr>
                                    <w:rFonts w:ascii="Arial"/>
                                    <w:i/>
                                    <w:color w:val="1D1D1B"/>
                                    <w:w w:val="130"/>
                                    <w:sz w:val="2"/>
                                  </w:rPr>
                                  <w:t xml:space="preserve">t </w:t>
                                </w:r>
                                <w:r>
                                  <w:rPr>
                                    <w:rFonts w:ascii="Arial"/>
                                    <w:color w:val="1D1D1B"/>
                                    <w:w w:val="130"/>
                                    <w:sz w:val="2"/>
                                  </w:rPr>
                                  <w:t>ted</w:t>
                                </w:r>
                                <w:r>
                                  <w:rPr>
                                    <w:rFonts w:ascii="Arial"/>
                                    <w:color w:val="1D1D1B"/>
                                    <w:w w:val="130"/>
                                    <w:position w:val="2"/>
                                    <w:sz w:val="2"/>
                                  </w:rPr>
                                  <w:t>to</w:t>
                                </w:r>
                              </w:p>
                              <w:p w14:paraId="02794BF9" w14:textId="77777777" w:rsidR="00AA181E" w:rsidRDefault="00AA181E" w:rsidP="00617E12">
                                <w:pPr>
                                  <w:spacing w:line="5" w:lineRule="exact"/>
                                  <w:ind w:left="67" w:right="1384"/>
                                  <w:jc w:val="center"/>
                                  <w:rPr>
                                    <w:sz w:val="2"/>
                                  </w:rPr>
                                </w:pPr>
                                <w:r>
                                  <w:rPr>
                                    <w:color w:val="1D1D1B"/>
                                    <w:w w:val="115"/>
                                    <w:sz w:val="2"/>
                                  </w:rPr>
                                  <w:t>given</w:t>
                                </w:r>
                              </w:p>
                              <w:p w14:paraId="02644D0D" w14:textId="77777777" w:rsidR="00AA181E" w:rsidRDefault="00AA181E" w:rsidP="00617E12">
                                <w:pPr>
                                  <w:tabs>
                                    <w:tab w:val="left" w:pos="1147"/>
                                  </w:tabs>
                                  <w:spacing w:line="-14" w:lineRule="auto"/>
                                  <w:ind w:right="128"/>
                                  <w:jc w:val="center"/>
                                  <w:rPr>
                                    <w:sz w:val="2"/>
                                  </w:rPr>
                                </w:pPr>
                                <w:r>
                                  <w:rPr>
                                    <w:rFonts w:ascii="Arial"/>
                                    <w:color w:val="1D1D1B"/>
                                    <w:w w:val="118"/>
                                    <w:position w:val="-1"/>
                                    <w:sz w:val="2"/>
                                  </w:rPr>
                                  <w:t>governanc</w:t>
                                </w:r>
                                <w:r>
                                  <w:rPr>
                                    <w:rFonts w:ascii="Arial"/>
                                    <w:color w:val="1D1D1B"/>
                                    <w:spacing w:val="-50"/>
                                    <w:w w:val="118"/>
                                    <w:position w:val="-1"/>
                                    <w:sz w:val="2"/>
                                  </w:rPr>
                                  <w:t>e</w:t>
                                </w:r>
                                <w:r>
                                  <w:rPr>
                                    <w:rFonts w:ascii="Arial"/>
                                    <w:color w:val="1D1D1B"/>
                                    <w:w w:val="109"/>
                                    <w:position w:val="-1"/>
                                    <w:sz w:val="2"/>
                                  </w:rPr>
                                  <w:t>is</w:t>
                                </w:r>
                                <w:r>
                                  <w:rPr>
                                    <w:rFonts w:ascii="Arial"/>
                                    <w:color w:val="1D1D1B"/>
                                    <w:position w:val="-1"/>
                                    <w:sz w:val="2"/>
                                  </w:rPr>
                                  <w:tab/>
                                </w:r>
                                <w:r>
                                  <w:rPr>
                                    <w:color w:val="1D1D1B"/>
                                    <w:spacing w:val="-4"/>
                                    <w:w w:val="113"/>
                                    <w:sz w:val="2"/>
                                  </w:rPr>
                                  <w:t>r</w:t>
                                </w:r>
                                <w:r>
                                  <w:rPr>
                                    <w:color w:val="1D1D1B"/>
                                    <w:w w:val="113"/>
                                    <w:sz w:val="2"/>
                                  </w:rPr>
                                  <w:t>e</w:t>
                                </w:r>
                                <w:r>
                                  <w:rPr>
                                    <w:color w:val="1D1D1B"/>
                                    <w:spacing w:val="-4"/>
                                    <w:w w:val="113"/>
                                    <w:sz w:val="2"/>
                                  </w:rPr>
                                  <w:t>f</w:t>
                                </w:r>
                                <w:r>
                                  <w:rPr>
                                    <w:color w:val="1D1D1B"/>
                                    <w:w w:val="113"/>
                                    <w:sz w:val="2"/>
                                  </w:rPr>
                                  <w:t>e</w:t>
                                </w:r>
                                <w:r>
                                  <w:rPr>
                                    <w:color w:val="1D1D1B"/>
                                    <w:spacing w:val="-4"/>
                                    <w:w w:val="113"/>
                                    <w:sz w:val="2"/>
                                  </w:rPr>
                                  <w:t>r</w:t>
                                </w:r>
                                <w:r>
                                  <w:rPr>
                                    <w:color w:val="1D1D1B"/>
                                    <w:w w:val="113"/>
                                    <w:sz w:val="2"/>
                                  </w:rPr>
                                  <w:t>ence</w:t>
                                </w:r>
                                <w:r>
                                  <w:rPr>
                                    <w:color w:val="1D1D1B"/>
                                    <w:spacing w:val="2"/>
                                    <w:w w:val="113"/>
                                    <w:sz w:val="2"/>
                                  </w:rPr>
                                  <w:t>d</w:t>
                                </w:r>
                                <w:r>
                                  <w:rPr>
                                    <w:color w:val="1D1D1B"/>
                                    <w:w w:val="113"/>
                                    <w:position w:val="-1"/>
                                    <w:sz w:val="2"/>
                                  </w:rPr>
                                  <w:t>when</w:t>
                                </w:r>
                                <w:r>
                                  <w:rPr>
                                    <w:color w:val="1D1D1B"/>
                                    <w:position w:val="-1"/>
                                    <w:sz w:val="2"/>
                                  </w:rPr>
                                  <w:t xml:space="preserve">                    </w:t>
                                </w:r>
                                <w:r>
                                  <w:rPr>
                                    <w:color w:val="1D1D1B"/>
                                    <w:spacing w:val="2"/>
                                    <w:position w:val="-1"/>
                                    <w:sz w:val="2"/>
                                  </w:rPr>
                                  <w:t xml:space="preserve"> </w:t>
                                </w:r>
                                <w:r>
                                  <w:rPr>
                                    <w:color w:val="1D1D1B"/>
                                    <w:w w:val="113"/>
                                    <w:position w:val="2"/>
                                    <w:sz w:val="2"/>
                                  </w:rPr>
                                  <w:t>enced</w:t>
                                </w:r>
                                <w:r>
                                  <w:rPr>
                                    <w:color w:val="1D1D1B"/>
                                    <w:position w:val="2"/>
                                    <w:sz w:val="2"/>
                                  </w:rPr>
                                  <w:t xml:space="preserve">                      </w:t>
                                </w:r>
                                <w:r>
                                  <w:rPr>
                                    <w:color w:val="1D1D1B"/>
                                    <w:spacing w:val="1"/>
                                    <w:position w:val="2"/>
                                    <w:sz w:val="2"/>
                                  </w:rPr>
                                  <w:t xml:space="preserve"> </w:t>
                                </w:r>
                                <w:r>
                                  <w:rPr>
                                    <w:rFonts w:ascii="Arial"/>
                                    <w:i/>
                                    <w:color w:val="1D1D1B"/>
                                    <w:w w:val="123"/>
                                    <w:position w:val="1"/>
                                    <w:sz w:val="2"/>
                                  </w:rPr>
                                  <w:t>co</w:t>
                                </w:r>
                                <w:r>
                                  <w:rPr>
                                    <w:rFonts w:ascii="Arial"/>
                                    <w:i/>
                                    <w:color w:val="1D1D1B"/>
                                    <w:spacing w:val="-4"/>
                                    <w:w w:val="123"/>
                                    <w:position w:val="1"/>
                                    <w:sz w:val="2"/>
                                  </w:rPr>
                                  <w:t>n</w:t>
                                </w:r>
                                <w:r>
                                  <w:rPr>
                                    <w:rFonts w:ascii="Arial"/>
                                    <w:i/>
                                    <w:color w:val="1D1D1B"/>
                                    <w:w w:val="127"/>
                                    <w:position w:val="1"/>
                                    <w:sz w:val="2"/>
                                  </w:rPr>
                                  <w:t>t</w:t>
                                </w:r>
                                <w:r>
                                  <w:rPr>
                                    <w:rFonts w:ascii="Arial"/>
                                    <w:i/>
                                    <w:color w:val="1D1D1B"/>
                                    <w:spacing w:val="-4"/>
                                    <w:w w:val="127"/>
                                    <w:position w:val="1"/>
                                    <w:sz w:val="2"/>
                                  </w:rPr>
                                  <w:t>r</w:t>
                                </w:r>
                                <w:r>
                                  <w:rPr>
                                    <w:rFonts w:ascii="Arial"/>
                                    <w:i/>
                                    <w:color w:val="1D1D1B"/>
                                    <w:w w:val="116"/>
                                    <w:sz w:val="2"/>
                                  </w:rPr>
                                  <w:t>ol</w:t>
                                </w:r>
                                <w:r>
                                  <w:rPr>
                                    <w:rFonts w:ascii="Arial"/>
                                    <w:i/>
                                    <w:color w:val="1D1D1B"/>
                                    <w:spacing w:val="2"/>
                                    <w:w w:val="116"/>
                                    <w:sz w:val="2"/>
                                  </w:rPr>
                                  <w:t>s</w:t>
                                </w:r>
                                <w:r>
                                  <w:rPr>
                                    <w:rFonts w:ascii="Arial"/>
                                    <w:i/>
                                    <w:color w:val="1D1D1B"/>
                                    <w:w w:val="126"/>
                                    <w:sz w:val="2"/>
                                  </w:rPr>
                                  <w:t>fo</w:t>
                                </w:r>
                                <w:r>
                                  <w:rPr>
                                    <w:rFonts w:ascii="Arial"/>
                                    <w:i/>
                                    <w:color w:val="1D1D1B"/>
                                    <w:spacing w:val="-6"/>
                                    <w:w w:val="126"/>
                                    <w:sz w:val="2"/>
                                  </w:rPr>
                                  <w:t>r</w:t>
                                </w:r>
                                <w:r>
                                  <w:rPr>
                                    <w:rFonts w:ascii="Arial"/>
                                    <w:i/>
                                    <w:color w:val="1D1D1B"/>
                                    <w:w w:val="113"/>
                                    <w:position w:val="2"/>
                                    <w:sz w:val="2"/>
                                  </w:rPr>
                                  <w:t>Responsibilitie</w:t>
                                </w:r>
                                <w:r>
                                  <w:rPr>
                                    <w:rFonts w:ascii="Arial"/>
                                    <w:i/>
                                    <w:color w:val="1D1D1B"/>
                                    <w:spacing w:val="-151"/>
                                    <w:w w:val="113"/>
                                    <w:position w:val="2"/>
                                    <w:sz w:val="2"/>
                                  </w:rPr>
                                  <w:t>s</w:t>
                                </w:r>
                                <w:r>
                                  <w:rPr>
                                    <w:rFonts w:ascii="Arial"/>
                                    <w:i/>
                                    <w:color w:val="1D1D1B"/>
                                    <w:w w:val="111"/>
                                    <w:sz w:val="2"/>
                                  </w:rPr>
                                  <w:t>Federal</w:t>
                                </w:r>
                                <w:r>
                                  <w:rPr>
                                    <w:rFonts w:ascii="Arial"/>
                                    <w:i/>
                                    <w:color w:val="1D1D1B"/>
                                    <w:spacing w:val="-3"/>
                                    <w:sz w:val="2"/>
                                  </w:rPr>
                                  <w:t xml:space="preserve"> </w:t>
                                </w:r>
                                <w:r>
                                  <w:rPr>
                                    <w:rFonts w:ascii="Arial"/>
                                    <w:i/>
                                    <w:color w:val="1D1D1B"/>
                                    <w:w w:val="117"/>
                                    <w:position w:val="-1"/>
                                    <w:sz w:val="2"/>
                                  </w:rPr>
                                  <w:t>In</w:t>
                                </w:r>
                                <w:r>
                                  <w:rPr>
                                    <w:rFonts w:ascii="Arial"/>
                                    <w:i/>
                                    <w:color w:val="1D1D1B"/>
                                    <w:position w:val="-1"/>
                                    <w:sz w:val="2"/>
                                  </w:rPr>
                                  <w:t xml:space="preserve">  </w:t>
                                </w:r>
                                <w:r>
                                  <w:rPr>
                                    <w:rFonts w:ascii="Arial"/>
                                    <w:i/>
                                    <w:color w:val="1D1D1B"/>
                                    <w:spacing w:val="-1"/>
                                    <w:position w:val="-1"/>
                                    <w:sz w:val="2"/>
                                  </w:rPr>
                                  <w:t xml:space="preserve"> </w:t>
                                </w:r>
                                <w:r>
                                  <w:rPr>
                                    <w:rFonts w:ascii="Arial"/>
                                    <w:i/>
                                    <w:color w:val="1D1D1B"/>
                                    <w:spacing w:val="-6"/>
                                    <w:w w:val="118"/>
                                    <w:position w:val="1"/>
                                    <w:sz w:val="2"/>
                                  </w:rPr>
                                  <w:t>tic</w:t>
                                </w:r>
                                <w:r>
                                  <w:rPr>
                                    <w:rFonts w:ascii="Arial"/>
                                    <w:i/>
                                    <w:color w:val="1D1D1B"/>
                                    <w:spacing w:val="-38"/>
                                    <w:w w:val="118"/>
                                    <w:position w:val="1"/>
                                    <w:sz w:val="2"/>
                                  </w:rPr>
                                  <w:t>a</w:t>
                                </w:r>
                                <w:r>
                                  <w:rPr>
                                    <w:color w:val="1D1D1B"/>
                                    <w:spacing w:val="-6"/>
                                    <w:w w:val="113"/>
                                    <w:position w:val="1"/>
                                    <w:sz w:val="2"/>
                                  </w:rPr>
                                  <w:t>the</w:t>
                                </w:r>
                              </w:p>
                              <w:p w14:paraId="5CECAB0A" w14:textId="77777777" w:rsidR="00AA181E" w:rsidRDefault="00AA181E" w:rsidP="00617E12">
                                <w:pPr>
                                  <w:spacing w:line="3" w:lineRule="exact"/>
                                  <w:ind w:left="133" w:right="920"/>
                                  <w:jc w:val="center"/>
                                  <w:rPr>
                                    <w:rFonts w:ascii="Arial"/>
                                    <w:i/>
                                    <w:sz w:val="2"/>
                                  </w:rPr>
                                </w:pPr>
                                <w:r>
                                  <w:rPr>
                                    <w:rFonts w:ascii="Arial"/>
                                    <w:i/>
                                    <w:color w:val="1D1D1B"/>
                                    <w:w w:val="115"/>
                                    <w:sz w:val="2"/>
                                  </w:rPr>
                                  <w:t>27001:</w:t>
                                </w:r>
                              </w:p>
                              <w:p w14:paraId="7E6A7BC3" w14:textId="77777777" w:rsidR="00AA181E" w:rsidRDefault="00AA181E" w:rsidP="00617E12">
                                <w:pPr>
                                  <w:spacing w:line="17" w:lineRule="exact"/>
                                  <w:ind w:left="561"/>
                                  <w:rPr>
                                    <w:sz w:val="2"/>
                                  </w:rPr>
                                </w:pPr>
                                <w:r>
                                  <w:rPr>
                                    <w:color w:val="1D1D1B"/>
                                    <w:w w:val="115"/>
                                    <w:sz w:val="2"/>
                                  </w:rPr>
                                  <w:t>assessments</w:t>
                                </w:r>
                              </w:p>
                              <w:p w14:paraId="561AD7EE" w14:textId="77777777" w:rsidR="00AA181E" w:rsidRDefault="00AA181E" w:rsidP="00617E12">
                                <w:pPr>
                                  <w:spacing w:line="19" w:lineRule="exact"/>
                                  <w:ind w:left="348"/>
                                  <w:rPr>
                                    <w:sz w:val="2"/>
                                  </w:rPr>
                                </w:pPr>
                                <w:r>
                                  <w:rPr>
                                    <w:color w:val="1D1D1B"/>
                                    <w:w w:val="115"/>
                                    <w:sz w:val="2"/>
                                  </w:rPr>
                                  <w:t>be</w:t>
                                </w:r>
                              </w:p>
                              <w:p w14:paraId="5EDABB79" w14:textId="77777777" w:rsidR="00AA181E" w:rsidRDefault="00AA181E" w:rsidP="00617E12">
                                <w:pPr>
                                  <w:spacing w:line="21" w:lineRule="exact"/>
                                  <w:ind w:left="180"/>
                                  <w:rPr>
                                    <w:rFonts w:ascii="Arial"/>
                                    <w:i/>
                                    <w:sz w:val="2"/>
                                  </w:rPr>
                                </w:pPr>
                                <w:r>
                                  <w:rPr>
                                    <w:rFonts w:ascii="Arial"/>
                                    <w:i/>
                                    <w:color w:val="1D1D1B"/>
                                    <w:w w:val="95"/>
                                    <w:sz w:val="2"/>
                                  </w:rPr>
                                  <w:t>F</w:t>
                                </w:r>
                              </w:p>
                              <w:p w14:paraId="0856EE06" w14:textId="77777777" w:rsidR="00AA181E" w:rsidRDefault="00AA181E" w:rsidP="00617E12">
                                <w:pPr>
                                  <w:tabs>
                                    <w:tab w:val="left" w:pos="1325"/>
                                  </w:tabs>
                                  <w:spacing w:line="-921" w:lineRule="auto"/>
                                  <w:ind w:left="229"/>
                                  <w:rPr>
                                    <w:rFonts w:ascii="Arial"/>
                                    <w:i/>
                                    <w:sz w:val="2"/>
                                  </w:rPr>
                                </w:pPr>
                                <w:r>
                                  <w:rPr>
                                    <w:color w:val="1D1D1B"/>
                                    <w:w w:val="113"/>
                                    <w:sz w:val="2"/>
                                  </w:rPr>
                                  <w:t>should</w:t>
                                </w:r>
                                <w:r>
                                  <w:rPr>
                                    <w:color w:val="1D1D1B"/>
                                    <w:sz w:val="2"/>
                                  </w:rPr>
                                  <w:tab/>
                                </w:r>
                                <w:r>
                                  <w:rPr>
                                    <w:rFonts w:ascii="Arial"/>
                                    <w:i/>
                                    <w:color w:val="1D1D1B"/>
                                    <w:w w:val="118"/>
                                    <w:position w:val="4"/>
                                    <w:sz w:val="2"/>
                                  </w:rPr>
                                  <w:t>training</w:t>
                                </w:r>
                                <w:r>
                                  <w:rPr>
                                    <w:rFonts w:ascii="Arial"/>
                                    <w:i/>
                                    <w:color w:val="1D1D1B"/>
                                    <w:spacing w:val="-4"/>
                                    <w:w w:val="118"/>
                                    <w:position w:val="4"/>
                                    <w:sz w:val="2"/>
                                  </w:rPr>
                                  <w:t>]</w:t>
                                </w:r>
                                <w:r>
                                  <w:rPr>
                                    <w:color w:val="1D1D1B"/>
                                    <w:spacing w:val="-10"/>
                                    <w:w w:val="113"/>
                                    <w:position w:val="1"/>
                                    <w:sz w:val="2"/>
                                  </w:rPr>
                                  <w:t>o</w:t>
                                </w:r>
                                <w:r>
                                  <w:rPr>
                                    <w:color w:val="1D1D1B"/>
                                    <w:spacing w:val="-10"/>
                                    <w:w w:val="113"/>
                                    <w:sz w:val="2"/>
                                  </w:rPr>
                                  <w:t>f</w:t>
                                </w:r>
                                <w:r>
                                  <w:rPr>
                                    <w:rFonts w:ascii="Arial"/>
                                    <w:i/>
                                    <w:color w:val="1D1D1B"/>
                                    <w:w w:val="118"/>
                                    <w:position w:val="3"/>
                                    <w:sz w:val="2"/>
                                  </w:rPr>
                                  <w:t>tective</w:t>
                                </w:r>
                                <w:r>
                                  <w:rPr>
                                    <w:rFonts w:ascii="Arial"/>
                                    <w:i/>
                                    <w:color w:val="1D1D1B"/>
                                    <w:position w:val="3"/>
                                    <w:sz w:val="2"/>
                                  </w:rPr>
                                  <w:t xml:space="preserve">                   </w:t>
                                </w:r>
                                <w:r>
                                  <w:rPr>
                                    <w:rFonts w:ascii="Arial"/>
                                    <w:i/>
                                    <w:color w:val="1D1D1B"/>
                                    <w:spacing w:val="-3"/>
                                    <w:position w:val="3"/>
                                    <w:sz w:val="2"/>
                                  </w:rPr>
                                  <w:t xml:space="preserve"> </w:t>
                                </w:r>
                                <w:r>
                                  <w:rPr>
                                    <w:color w:val="1D1D1B"/>
                                    <w:w w:val="113"/>
                                    <w:position w:val="2"/>
                                    <w:sz w:val="2"/>
                                  </w:rPr>
                                  <w:t>conducting</w:t>
                                </w:r>
                                <w:r>
                                  <w:rPr>
                                    <w:color w:val="1D1D1B"/>
                                    <w:position w:val="2"/>
                                    <w:sz w:val="2"/>
                                  </w:rPr>
                                  <w:t xml:space="preserve">   </w:t>
                                </w:r>
                                <w:r>
                                  <w:rPr>
                                    <w:color w:val="1D1D1B"/>
                                    <w:spacing w:val="-3"/>
                                    <w:position w:val="2"/>
                                    <w:sz w:val="2"/>
                                  </w:rPr>
                                  <w:t xml:space="preserve"> </w:t>
                                </w:r>
                                <w:r>
                                  <w:rPr>
                                    <w:color w:val="1D1D1B"/>
                                    <w:w w:val="113"/>
                                    <w:position w:val="3"/>
                                    <w:sz w:val="2"/>
                                  </w:rPr>
                                  <w:t>Polic</w:t>
                                </w:r>
                                <w:r>
                                  <w:rPr>
                                    <w:color w:val="1D1D1B"/>
                                    <w:spacing w:val="-1"/>
                                    <w:w w:val="113"/>
                                    <w:position w:val="3"/>
                                    <w:sz w:val="2"/>
                                  </w:rPr>
                                  <w:t>y</w:t>
                                </w:r>
                                <w:r>
                                  <w:rPr>
                                    <w:color w:val="1D1D1B"/>
                                    <w:spacing w:val="-7"/>
                                    <w:w w:val="113"/>
                                    <w:position w:val="1"/>
                                    <w:sz w:val="2"/>
                                  </w:rPr>
                                  <w:t>F</w:t>
                                </w:r>
                                <w:r>
                                  <w:rPr>
                                    <w:color w:val="1D1D1B"/>
                                    <w:w w:val="113"/>
                                    <w:position w:val="1"/>
                                    <w:sz w:val="2"/>
                                  </w:rPr>
                                  <w:t>ramewor</w:t>
                                </w:r>
                                <w:r>
                                  <w:rPr>
                                    <w:color w:val="1D1D1B"/>
                                    <w:spacing w:val="-35"/>
                                    <w:w w:val="113"/>
                                    <w:position w:val="1"/>
                                    <w:sz w:val="2"/>
                                  </w:rPr>
                                  <w:t>k</w:t>
                                </w:r>
                                <w:r>
                                  <w:rPr>
                                    <w:rFonts w:ascii="Arial"/>
                                    <w:i/>
                                    <w:color w:val="1D1D1B"/>
                                    <w:w w:val="121"/>
                                    <w:position w:val="1"/>
                                    <w:sz w:val="2"/>
                                  </w:rPr>
                                  <w:t>form</w:t>
                                </w:r>
                                <w:r>
                                  <w:rPr>
                                    <w:rFonts w:ascii="Arial"/>
                                    <w:i/>
                                    <w:color w:val="1D1D1B"/>
                                    <w:spacing w:val="-16"/>
                                    <w:w w:val="121"/>
                                    <w:position w:val="1"/>
                                    <w:sz w:val="2"/>
                                  </w:rPr>
                                  <w:t>a</w:t>
                                </w:r>
                                <w:r>
                                  <w:rPr>
                                    <w:color w:val="1D1D1B"/>
                                    <w:w w:val="113"/>
                                    <w:sz w:val="2"/>
                                  </w:rPr>
                                  <w:t>an</w:t>
                                </w:r>
                                <w:r>
                                  <w:rPr>
                                    <w:color w:val="1D1D1B"/>
                                    <w:spacing w:val="-32"/>
                                    <w:w w:val="113"/>
                                    <w:sz w:val="2"/>
                                  </w:rPr>
                                  <w:t>d</w:t>
                                </w:r>
                                <w:r>
                                  <w:rPr>
                                    <w:rFonts w:ascii="Arial"/>
                                    <w:i/>
                                    <w:color w:val="1D1D1B"/>
                                    <w:w w:val="125"/>
                                    <w:sz w:val="2"/>
                                  </w:rPr>
                                  <w:t>tion</w:t>
                                </w:r>
                              </w:p>
                              <w:p w14:paraId="09F60039" w14:textId="77777777" w:rsidR="00AA181E" w:rsidRDefault="00AA181E" w:rsidP="00617E12">
                                <w:pPr>
                                  <w:tabs>
                                    <w:tab w:val="left" w:pos="616"/>
                                  </w:tabs>
                                  <w:spacing w:line="10" w:lineRule="exact"/>
                                  <w:ind w:left="135"/>
                                  <w:rPr>
                                    <w:rFonts w:ascii="Arial"/>
                                    <w:i/>
                                    <w:sz w:val="2"/>
                                  </w:rPr>
                                </w:pPr>
                                <w:r>
                                  <w:rPr>
                                    <w:rFonts w:ascii="Arial"/>
                                    <w:color w:val="1D1D1B"/>
                                    <w:w w:val="115"/>
                                    <w:sz w:val="2"/>
                                  </w:rPr>
                                  <w:t>upda</w:t>
                                </w:r>
                                <w:r>
                                  <w:rPr>
                                    <w:rFonts w:ascii="Arial"/>
                                    <w:color w:val="1D1D1B"/>
                                    <w:w w:val="115"/>
                                    <w:sz w:val="2"/>
                                  </w:rPr>
                                  <w:tab/>
                                </w:r>
                                <w:r>
                                  <w:rPr>
                                    <w:rFonts w:ascii="Arial"/>
                                    <w:i/>
                                    <w:color w:val="1D1D1B"/>
                                    <w:w w:val="115"/>
                                    <w:sz w:val="2"/>
                                  </w:rPr>
                                  <w:t>C</w:t>
                                </w:r>
                              </w:p>
                              <w:p w14:paraId="3D734C58" w14:textId="77777777" w:rsidR="00AA181E" w:rsidRDefault="00AA181E" w:rsidP="00617E12">
                                <w:pPr>
                                  <w:spacing w:line="2" w:lineRule="exact"/>
                                  <w:ind w:left="302"/>
                                  <w:rPr>
                                    <w:sz w:val="2"/>
                                  </w:rPr>
                                </w:pPr>
                                <w:r>
                                  <w:rPr>
                                    <w:color w:val="1D1D1B"/>
                                    <w:w w:val="115"/>
                                    <w:sz w:val="2"/>
                                  </w:rPr>
                                  <w:t>also</w:t>
                                </w:r>
                              </w:p>
                              <w:p w14:paraId="0B44AA4F" w14:textId="77777777" w:rsidR="00AA181E" w:rsidRDefault="00AA181E" w:rsidP="00617E12">
                                <w:pPr>
                                  <w:spacing w:line="4" w:lineRule="exact"/>
                                  <w:ind w:left="43"/>
                                  <w:rPr>
                                    <w:rFonts w:ascii="Arial"/>
                                    <w:i/>
                                    <w:sz w:val="2"/>
                                  </w:rPr>
                                </w:pPr>
                                <w:r>
                                  <w:rPr>
                                    <w:rFonts w:ascii="Arial"/>
                                    <w:i/>
                                    <w:color w:val="1D1D1B"/>
                                    <w:w w:val="115"/>
                                    <w:sz w:val="2"/>
                                  </w:rPr>
                                  <w:t>Managemen</w:t>
                                </w:r>
                              </w:p>
                              <w:p w14:paraId="6446401C" w14:textId="77777777" w:rsidR="00AA181E" w:rsidRDefault="00AA181E" w:rsidP="00617E12">
                                <w:pPr>
                                  <w:spacing w:line="8" w:lineRule="exact"/>
                                  <w:ind w:left="66" w:right="1384"/>
                                  <w:jc w:val="center"/>
                                  <w:rPr>
                                    <w:rFonts w:ascii="Arial"/>
                                    <w:i/>
                                    <w:sz w:val="2"/>
                                  </w:rPr>
                                </w:pPr>
                                <w:r>
                                  <w:rPr>
                                    <w:rFonts w:ascii="Arial"/>
                                    <w:i/>
                                    <w:color w:val="1D1D1B"/>
                                    <w:w w:val="110"/>
                                    <w:sz w:val="2"/>
                                  </w:rPr>
                                  <w:t>risk</w:t>
                                </w:r>
                              </w:p>
                              <w:p w14:paraId="761660D7" w14:textId="77777777" w:rsidR="00AA181E" w:rsidRDefault="00AA181E" w:rsidP="00617E12">
                                <w:pPr>
                                  <w:spacing w:line="16" w:lineRule="exact"/>
                                  <w:ind w:left="303"/>
                                  <w:rPr>
                                    <w:rFonts w:ascii="Arial"/>
                                    <w:i/>
                                    <w:sz w:val="2"/>
                                  </w:rPr>
                                </w:pPr>
                                <w:r>
                                  <w:rPr>
                                    <w:rFonts w:ascii="Arial"/>
                                    <w:i/>
                                    <w:color w:val="1D1D1B"/>
                                    <w:w w:val="115"/>
                                    <w:sz w:val="2"/>
                                  </w:rPr>
                                  <w:t>Security</w:t>
                                </w:r>
                              </w:p>
                              <w:p w14:paraId="538DFCCF" w14:textId="77777777" w:rsidR="00AA181E" w:rsidRDefault="00AA181E" w:rsidP="00617E12">
                                <w:pPr>
                                  <w:ind w:left="441"/>
                                  <w:rPr>
                                    <w:sz w:val="2"/>
                                  </w:rPr>
                                </w:pPr>
                                <w:r>
                                  <w:rPr>
                                    <w:color w:val="1D1D1B"/>
                                    <w:w w:val="115"/>
                                    <w:sz w:val="2"/>
                                  </w:rPr>
                                  <w:t>conducting</w:t>
                                </w:r>
                              </w:p>
                              <w:p w14:paraId="09286FD6" w14:textId="77777777" w:rsidR="00AA181E" w:rsidRDefault="00AA181E" w:rsidP="00617E12">
                                <w:pPr>
                                  <w:spacing w:line="27" w:lineRule="exact"/>
                                  <w:ind w:left="556"/>
                                  <w:rPr>
                                    <w:sz w:val="2"/>
                                  </w:rPr>
                                </w:pPr>
                                <w:r>
                                  <w:rPr>
                                    <w:rFonts w:ascii="Arial"/>
                                    <w:i/>
                                    <w:color w:val="1D1D1B"/>
                                    <w:w w:val="110"/>
                                    <w:sz w:val="2"/>
                                  </w:rPr>
                                  <w:t xml:space="preserve">ISO/IE </w:t>
                                </w:r>
                                <w:r>
                                  <w:rPr>
                                    <w:color w:val="1D1D1B"/>
                                    <w:w w:val="110"/>
                                    <w:sz w:val="2"/>
                                  </w:rPr>
                                  <w:t>ds.</w:t>
                                </w:r>
                              </w:p>
                              <w:p w14:paraId="6F572806" w14:textId="77777777" w:rsidR="00AA181E" w:rsidRDefault="00AA181E" w:rsidP="00617E12">
                                <w:pPr>
                                  <w:spacing w:line="-52" w:lineRule="auto"/>
                                  <w:ind w:left="1307"/>
                                  <w:rPr>
                                    <w:sz w:val="2"/>
                                  </w:rPr>
                                </w:pPr>
                                <w:r>
                                  <w:rPr>
                                    <w:color w:val="1D1D1B"/>
                                    <w:w w:val="115"/>
                                    <w:position w:val="1"/>
                                    <w:sz w:val="2"/>
                                  </w:rPr>
                                  <w:t xml:space="preserve">F </w:t>
                                </w:r>
                                <w:r>
                                  <w:rPr>
                                    <w:color w:val="1D1D1B"/>
                                    <w:w w:val="115"/>
                                    <w:position w:val="2"/>
                                    <w:sz w:val="2"/>
                                  </w:rPr>
                                  <w:t>conducting</w:t>
                                </w:r>
                                <w:r>
                                  <w:rPr>
                                    <w:color w:val="1D1D1B"/>
                                    <w:w w:val="115"/>
                                    <w:sz w:val="2"/>
                                  </w:rPr>
                                  <w:t>assessments</w:t>
                                </w:r>
                              </w:p>
                              <w:p w14:paraId="7DA772B9" w14:textId="77777777" w:rsidR="00AA181E" w:rsidRDefault="00AA181E" w:rsidP="00617E12">
                                <w:pPr>
                                  <w:tabs>
                                    <w:tab w:val="left" w:pos="505"/>
                                  </w:tabs>
                                  <w:spacing w:line="2" w:lineRule="exact"/>
                                  <w:ind w:right="1373"/>
                                  <w:jc w:val="center"/>
                                  <w:rPr>
                                    <w:sz w:val="2"/>
                                  </w:rPr>
                                </w:pPr>
                                <w:r>
                                  <w:rPr>
                                    <w:rFonts w:ascii="Arial"/>
                                    <w:color w:val="1D1D1B"/>
                                    <w:w w:val="115"/>
                                    <w:position w:val="1"/>
                                    <w:sz w:val="2"/>
                                  </w:rPr>
                                  <w:t xml:space="preserve">framework        </w:t>
                                </w:r>
                                <w:r>
                                  <w:rPr>
                                    <w:rFonts w:ascii="Arial"/>
                                    <w:i/>
                                    <w:color w:val="1D1D1B"/>
                                    <w:w w:val="115"/>
                                    <w:sz w:val="2"/>
                                  </w:rPr>
                                  <w:t>HB</w:t>
                                </w:r>
                                <w:r>
                                  <w:rPr>
                                    <w:rFonts w:ascii="Arial"/>
                                    <w:i/>
                                    <w:color w:val="1D1D1B"/>
                                    <w:w w:val="115"/>
                                    <w:sz w:val="2"/>
                                  </w:rPr>
                                  <w:tab/>
                                </w:r>
                                <w:r>
                                  <w:rPr>
                                    <w:color w:val="1D1D1B"/>
                                    <w:w w:val="115"/>
                                    <w:position w:val="1"/>
                                    <w:sz w:val="2"/>
                                  </w:rPr>
                                  <w:t>with</w:t>
                                </w:r>
                                <w:r>
                                  <w:rPr>
                                    <w:color w:val="1D1D1B"/>
                                    <w:spacing w:val="5"/>
                                    <w:w w:val="115"/>
                                    <w:position w:val="1"/>
                                    <w:sz w:val="2"/>
                                  </w:rPr>
                                  <w:t xml:space="preserve"> </w:t>
                                </w:r>
                                <w:r>
                                  <w:rPr>
                                    <w:color w:val="1D1D1B"/>
                                    <w:w w:val="115"/>
                                    <w:sz w:val="2"/>
                                  </w:rPr>
                                  <w:t>standar</w:t>
                                </w:r>
                              </w:p>
                              <w:p w14:paraId="1BE92FDA" w14:textId="77777777" w:rsidR="00AA181E" w:rsidRDefault="00AA181E" w:rsidP="00617E12">
                                <w:pPr>
                                  <w:spacing w:line="67" w:lineRule="auto"/>
                                  <w:ind w:left="1318"/>
                                  <w:rPr>
                                    <w:rFonts w:ascii="Arial"/>
                                    <w:i/>
                                    <w:sz w:val="2"/>
                                  </w:rPr>
                                </w:pPr>
                                <w:r>
                                  <w:rPr>
                                    <w:color w:val="1D1D1B"/>
                                    <w:w w:val="113"/>
                                    <w:sz w:val="2"/>
                                  </w:rPr>
                                  <w:t>urther</w:t>
                                </w:r>
                                <w:r>
                                  <w:rPr>
                                    <w:color w:val="1D1D1B"/>
                                    <w:sz w:val="2"/>
                                  </w:rPr>
                                  <w:t xml:space="preserve">        </w:t>
                                </w:r>
                                <w:r>
                                  <w:rPr>
                                    <w:color w:val="1D1D1B"/>
                                    <w:spacing w:val="-1"/>
                                    <w:sz w:val="2"/>
                                  </w:rPr>
                                  <w:t xml:space="preserve"> </w:t>
                                </w:r>
                                <w:r>
                                  <w:rPr>
                                    <w:color w:val="1D1D1B"/>
                                    <w:w w:val="113"/>
                                    <w:sz w:val="2"/>
                                  </w:rPr>
                                  <w:t>th</w:t>
                                </w:r>
                                <w:r>
                                  <w:rPr>
                                    <w:color w:val="1D1D1B"/>
                                    <w:spacing w:val="-4"/>
                                    <w:w w:val="113"/>
                                    <w:sz w:val="2"/>
                                  </w:rPr>
                                  <w:t>e</w:t>
                                </w:r>
                                <w:r>
                                  <w:rPr>
                                    <w:color w:val="1D1D1B"/>
                                    <w:w w:val="113"/>
                                    <w:sz w:val="2"/>
                                  </w:rPr>
                                  <w:t>P</w:t>
                                </w:r>
                                <w:r>
                                  <w:rPr>
                                    <w:color w:val="1D1D1B"/>
                                    <w:spacing w:val="-3"/>
                                    <w:w w:val="113"/>
                                    <w:sz w:val="2"/>
                                  </w:rPr>
                                  <w:t>r</w:t>
                                </w:r>
                                <w:r>
                                  <w:rPr>
                                    <w:rFonts w:ascii="Arial"/>
                                    <w:i/>
                                    <w:color w:val="1D1D1B"/>
                                    <w:w w:val="114"/>
                                    <w:position w:val="1"/>
                                    <w:sz w:val="2"/>
                                  </w:rPr>
                                  <w:t>Securit</w:t>
                                </w:r>
                                <w:r>
                                  <w:rPr>
                                    <w:rFonts w:ascii="Arial"/>
                                    <w:i/>
                                    <w:color w:val="1D1D1B"/>
                                    <w:spacing w:val="-11"/>
                                    <w:w w:val="114"/>
                                    <w:position w:val="1"/>
                                    <w:sz w:val="2"/>
                                  </w:rPr>
                                  <w:t>y</w:t>
                                </w: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w:t>
                                </w:r>
                                <w:r>
                                  <w:rPr>
                                    <w:color w:val="1D1D1B"/>
                                    <w:spacing w:val="-5"/>
                                    <w:w w:val="113"/>
                                    <w:position w:val="-1"/>
                                    <w:sz w:val="2"/>
                                  </w:rPr>
                                  <w:t>y</w:t>
                                </w:r>
                                <w:r>
                                  <w:rPr>
                                    <w:color w:val="1D1D1B"/>
                                    <w:w w:val="113"/>
                                    <w:sz w:val="2"/>
                                  </w:rPr>
                                  <w:t>assessments</w:t>
                                </w:r>
                                <w:r>
                                  <w:rPr>
                                    <w:color w:val="1D1D1B"/>
                                    <w:sz w:val="2"/>
                                  </w:rPr>
                                  <w:t xml:space="preserve">             </w:t>
                                </w:r>
                                <w:r>
                                  <w:rPr>
                                    <w:color w:val="1D1D1B"/>
                                    <w:spacing w:val="-3"/>
                                    <w:sz w:val="2"/>
                                  </w:rPr>
                                  <w:t xml:space="preserve"> </w:t>
                                </w:r>
                                <w:r>
                                  <w:rPr>
                                    <w:color w:val="1D1D1B"/>
                                    <w:w w:val="113"/>
                                    <w:position w:val="-1"/>
                                    <w:sz w:val="2"/>
                                  </w:rPr>
                                  <w:t>(PSPF)</w:t>
                                </w:r>
                                <w:r>
                                  <w:rPr>
                                    <w:color w:val="1D1D1B"/>
                                    <w:spacing w:val="-15"/>
                                    <w:w w:val="113"/>
                                    <w:position w:val="-1"/>
                                    <w:sz w:val="2"/>
                                  </w:rPr>
                                  <w:t>.</w:t>
                                </w:r>
                                <w:r>
                                  <w:rPr>
                                    <w:rFonts w:ascii="Arial"/>
                                    <w:i/>
                                    <w:color w:val="1D1D1B"/>
                                    <w:w w:val="113"/>
                                    <w:sz w:val="2"/>
                                  </w:rPr>
                                  <w:t>Australian</w:t>
                                </w:r>
                              </w:p>
                              <w:p w14:paraId="5BDD6F6C" w14:textId="77777777" w:rsidR="00AA181E" w:rsidRDefault="00AA181E" w:rsidP="00617E12">
                                <w:pPr>
                                  <w:ind w:left="184"/>
                                  <w:rPr>
                                    <w:sz w:val="2"/>
                                  </w:rPr>
                                </w:pPr>
                                <w:r>
                                  <w:rPr>
                                    <w:color w:val="1D1D1B"/>
                                    <w:w w:val="115"/>
                                    <w:sz w:val="2"/>
                                  </w:rPr>
                                  <w:t>tion</w:t>
                                </w:r>
                              </w:p>
                              <w:p w14:paraId="59086909" w14:textId="77777777" w:rsidR="00AA181E" w:rsidRDefault="00AA181E" w:rsidP="00617E12">
                                <w:pPr>
                                  <w:spacing w:line="12" w:lineRule="exact"/>
                                  <w:ind w:left="87"/>
                                  <w:rPr>
                                    <w:sz w:val="2"/>
                                  </w:rPr>
                                </w:pPr>
                                <w:r>
                                  <w:rPr>
                                    <w:color w:val="1D1D1B"/>
                                    <w:w w:val="115"/>
                                    <w:sz w:val="2"/>
                                  </w:rPr>
                                  <w:t>considera</w:t>
                                </w:r>
                              </w:p>
                              <w:p w14:paraId="32B26034" w14:textId="77777777" w:rsidR="00AA181E" w:rsidRDefault="00AA181E" w:rsidP="00617E12">
                                <w:pPr>
                                  <w:spacing w:line="1" w:lineRule="exact"/>
                                  <w:ind w:left="203"/>
                                  <w:rPr>
                                    <w:rFonts w:ascii="Arial"/>
                                    <w:i/>
                                    <w:sz w:val="2"/>
                                  </w:rPr>
                                </w:pPr>
                                <w:r>
                                  <w:rPr>
                                    <w:rFonts w:ascii="Arial"/>
                                    <w:i/>
                                    <w:color w:val="1D1D1B"/>
                                    <w:w w:val="115"/>
                                    <w:sz w:val="2"/>
                                  </w:rPr>
                                  <w:t>167:2006</w:t>
                                </w:r>
                              </w:p>
                              <w:p w14:paraId="00216DE1" w14:textId="77777777" w:rsidR="00AA181E" w:rsidRDefault="00AA181E" w:rsidP="00617E12">
                                <w:pPr>
                                  <w:spacing w:line="2" w:lineRule="exact"/>
                                  <w:ind w:left="70" w:right="1384"/>
                                  <w:jc w:val="center"/>
                                  <w:rPr>
                                    <w:sz w:val="2"/>
                                  </w:rPr>
                                </w:pPr>
                                <w:r>
                                  <w:rPr>
                                    <w:color w:val="1D1D1B"/>
                                    <w:w w:val="115"/>
                                    <w:sz w:val="2"/>
                                  </w:rPr>
                                  <w:t>when</w:t>
                                </w:r>
                              </w:p>
                              <w:p w14:paraId="1D81130D" w14:textId="77777777" w:rsidR="00AA181E" w:rsidRDefault="00AA181E" w:rsidP="00617E12">
                                <w:pPr>
                                  <w:tabs>
                                    <w:tab w:val="left" w:pos="1296"/>
                                  </w:tabs>
                                  <w:spacing w:line="31" w:lineRule="auto"/>
                                  <w:ind w:left="621"/>
                                  <w:rPr>
                                    <w:sz w:val="2"/>
                                  </w:rPr>
                                </w:pPr>
                                <w:r>
                                  <w:rPr>
                                    <w:color w:val="1D1D1B"/>
                                    <w:w w:val="113"/>
                                    <w:position w:val="-2"/>
                                    <w:sz w:val="2"/>
                                  </w:rPr>
                                  <w:t>these</w:t>
                                </w:r>
                                <w:r>
                                  <w:rPr>
                                    <w:color w:val="1D1D1B"/>
                                    <w:position w:val="-2"/>
                                    <w:sz w:val="2"/>
                                  </w:rPr>
                                  <w:tab/>
                                </w:r>
                                <w:r>
                                  <w:rPr>
                                    <w:rFonts w:ascii="Arial"/>
                                    <w:i/>
                                    <w:color w:val="1D1D1B"/>
                                    <w:w w:val="117"/>
                                    <w:position w:val="1"/>
                                    <w:sz w:val="2"/>
                                  </w:rPr>
                                  <w:t>I</w:t>
                                </w:r>
                                <w:r>
                                  <w:rPr>
                                    <w:rFonts w:ascii="Arial"/>
                                    <w:i/>
                                    <w:color w:val="1D1D1B"/>
                                    <w:spacing w:val="-10"/>
                                    <w:w w:val="117"/>
                                    <w:position w:val="1"/>
                                    <w:sz w:val="2"/>
                                  </w:rPr>
                                  <w:t>n</w:t>
                                </w:r>
                                <w:r>
                                  <w:rPr>
                                    <w:rFonts w:ascii="Arial"/>
                                    <w:i/>
                                    <w:color w:val="1D1D1B"/>
                                    <w:w w:val="121"/>
                                    <w:sz w:val="2"/>
                                  </w:rPr>
                                  <w:t>form</w:t>
                                </w:r>
                                <w:r>
                                  <w:rPr>
                                    <w:rFonts w:ascii="Arial"/>
                                    <w:i/>
                                    <w:color w:val="1D1D1B"/>
                                    <w:spacing w:val="1"/>
                                    <w:w w:val="121"/>
                                    <w:sz w:val="2"/>
                                  </w:rPr>
                                  <w:t>a</w:t>
                                </w:r>
                                <w:r>
                                  <w:rPr>
                                    <w:color w:val="1D1D1B"/>
                                    <w:w w:val="113"/>
                                    <w:position w:val="1"/>
                                    <w:sz w:val="2"/>
                                  </w:rPr>
                                  <w:t>considera</w:t>
                                </w:r>
                                <w:r>
                                  <w:rPr>
                                    <w:color w:val="1D1D1B"/>
                                    <w:position w:val="1"/>
                                    <w:sz w:val="2"/>
                                  </w:rPr>
                                  <w:t xml:space="preserve"> </w:t>
                                </w:r>
                                <w:r>
                                  <w:rPr>
                                    <w:color w:val="1D1D1B"/>
                                    <w:w w:val="113"/>
                                    <w:position w:val="1"/>
                                    <w:sz w:val="2"/>
                                  </w:rPr>
                                  <w:t>otective</w:t>
                                </w:r>
                                <w:r>
                                  <w:rPr>
                                    <w:color w:val="1D1D1B"/>
                                    <w:position w:val="1"/>
                                    <w:sz w:val="2"/>
                                  </w:rPr>
                                  <w:t xml:space="preserve">         </w:t>
                                </w:r>
                                <w:r>
                                  <w:rPr>
                                    <w:color w:val="1D1D1B"/>
                                    <w:w w:val="113"/>
                                    <w:position w:val="1"/>
                                    <w:sz w:val="2"/>
                                  </w:rPr>
                                  <w:t>agains</w:t>
                                </w:r>
                                <w:r>
                                  <w:rPr>
                                    <w:color w:val="1D1D1B"/>
                                    <w:spacing w:val="2"/>
                                    <w:w w:val="113"/>
                                    <w:position w:val="1"/>
                                    <w:sz w:val="2"/>
                                  </w:rPr>
                                  <w:t>t</w:t>
                                </w:r>
                                <w:r>
                                  <w:rPr>
                                    <w:color w:val="1D1D1B"/>
                                    <w:w w:val="113"/>
                                    <w:sz w:val="2"/>
                                  </w:rPr>
                                  <w:t>thes</w:t>
                                </w:r>
                                <w:r>
                                  <w:rPr>
                                    <w:color w:val="1D1D1B"/>
                                    <w:spacing w:val="2"/>
                                    <w:w w:val="113"/>
                                    <w:sz w:val="2"/>
                                  </w:rPr>
                                  <w:t>e</w:t>
                                </w:r>
                                <w:r>
                                  <w:rPr>
                                    <w:color w:val="1D1D1B"/>
                                    <w:w w:val="113"/>
                                    <w:sz w:val="2"/>
                                  </w:rPr>
                                  <w:t>standa</w:t>
                                </w:r>
                                <w:r>
                                  <w:rPr>
                                    <w:color w:val="1D1D1B"/>
                                    <w:spacing w:val="-4"/>
                                    <w:w w:val="113"/>
                                    <w:sz w:val="2"/>
                                  </w:rPr>
                                  <w:t>r</w:t>
                                </w:r>
                                <w:r>
                                  <w:rPr>
                                    <w:color w:val="1D1D1B"/>
                                    <w:w w:val="113"/>
                                    <w:position w:val="-1"/>
                                    <w:sz w:val="2"/>
                                  </w:rPr>
                                  <w:t>ds</w:t>
                                </w:r>
                                <w:r>
                                  <w:rPr>
                                    <w:color w:val="1D1D1B"/>
                                    <w:spacing w:val="-13"/>
                                    <w:w w:val="113"/>
                                    <w:position w:val="-1"/>
                                    <w:sz w:val="2"/>
                                  </w:rPr>
                                  <w:t>.</w:t>
                                </w:r>
                                <w:r>
                                  <w:rPr>
                                    <w:color w:val="1D1D1B"/>
                                    <w:w w:val="113"/>
                                    <w:sz w:val="2"/>
                                  </w:rPr>
                                  <w:t>against</w:t>
                                </w:r>
                              </w:p>
                              <w:p w14:paraId="7BC4AA0B" w14:textId="77777777" w:rsidR="00AA181E" w:rsidRDefault="00AA181E" w:rsidP="00617E12">
                                <w:pPr>
                                  <w:tabs>
                                    <w:tab w:val="left" w:pos="1284"/>
                                  </w:tabs>
                                  <w:spacing w:line="-91" w:lineRule="auto"/>
                                  <w:ind w:left="234"/>
                                  <w:rPr>
                                    <w:sz w:val="2"/>
                                  </w:rPr>
                                </w:pPr>
                                <w:r>
                                  <w:rPr>
                                    <w:color w:val="1D1D1B"/>
                                    <w:w w:val="113"/>
                                    <w:sz w:val="2"/>
                                  </w:rPr>
                                  <w:t>be</w:t>
                                </w:r>
                                <w:r>
                                  <w:rPr>
                                    <w:color w:val="1D1D1B"/>
                                    <w:sz w:val="2"/>
                                  </w:rPr>
                                  <w:tab/>
                                </w:r>
                                <w:r>
                                  <w:rPr>
                                    <w:rFonts w:ascii="Arial"/>
                                    <w:i/>
                                    <w:color w:val="1D1D1B"/>
                                    <w:w w:val="118"/>
                                    <w:position w:val="2"/>
                                    <w:sz w:val="2"/>
                                  </w:rPr>
                                  <w:t>[During</w:t>
                                </w:r>
                                <w:r>
                                  <w:rPr>
                                    <w:rFonts w:ascii="Arial"/>
                                    <w:i/>
                                    <w:color w:val="1D1D1B"/>
                                    <w:spacing w:val="1"/>
                                    <w:position w:val="2"/>
                                    <w:sz w:val="2"/>
                                  </w:rPr>
                                  <w:t xml:space="preserve"> </w:t>
                                </w:r>
                                <w:r>
                                  <w:rPr>
                                    <w:rFonts w:ascii="Arial"/>
                                    <w:i/>
                                    <w:color w:val="1D1D1B"/>
                                    <w:w w:val="125"/>
                                    <w:position w:val="1"/>
                                    <w:sz w:val="2"/>
                                  </w:rPr>
                                  <w:t>tion</w:t>
                                </w:r>
                                <w:r>
                                  <w:rPr>
                                    <w:rFonts w:ascii="Arial"/>
                                    <w:i/>
                                    <w:color w:val="1D1D1B"/>
                                    <w:position w:val="1"/>
                                    <w:sz w:val="2"/>
                                  </w:rPr>
                                  <w:t xml:space="preserve">         </w:t>
                                </w:r>
                                <w:r>
                                  <w:rPr>
                                    <w:rFonts w:ascii="Arial"/>
                                    <w:i/>
                                    <w:color w:val="1D1D1B"/>
                                    <w:spacing w:val="1"/>
                                    <w:position w:val="1"/>
                                    <w:sz w:val="2"/>
                                  </w:rPr>
                                  <w:t xml:space="preserve"> </w:t>
                                </w:r>
                                <w:r>
                                  <w:rPr>
                                    <w:color w:val="1D1D1B"/>
                                    <w:w w:val="113"/>
                                    <w:sz w:val="2"/>
                                  </w:rPr>
                                  <w:t>tion</w:t>
                                </w:r>
                                <w:r>
                                  <w:rPr>
                                    <w:color w:val="1D1D1B"/>
                                    <w:sz w:val="2"/>
                                  </w:rPr>
                                  <w:t xml:space="preserve">        </w:t>
                                </w:r>
                                <w:r>
                                  <w:rPr>
                                    <w:color w:val="1D1D1B"/>
                                    <w:spacing w:val="2"/>
                                    <w:sz w:val="2"/>
                                  </w:rPr>
                                  <w:t xml:space="preserve"> </w:t>
                                </w:r>
                                <w:r>
                                  <w:rPr>
                                    <w:color w:val="1D1D1B"/>
                                    <w:w w:val="113"/>
                                    <w:position w:val="1"/>
                                    <w:sz w:val="2"/>
                                  </w:rPr>
                                  <w:t>Securit</w:t>
                                </w:r>
                                <w:r>
                                  <w:rPr>
                                    <w:color w:val="1D1D1B"/>
                                    <w:spacing w:val="-79"/>
                                    <w:w w:val="113"/>
                                    <w:position w:val="1"/>
                                    <w:sz w:val="2"/>
                                  </w:rPr>
                                  <w:t>y</w:t>
                                </w:r>
                                <w:r>
                                  <w:rPr>
                                    <w:rFonts w:ascii="Arial"/>
                                    <w:i/>
                                    <w:color w:val="1D1D1B"/>
                                    <w:w w:val="114"/>
                                    <w:position w:val="4"/>
                                    <w:sz w:val="2"/>
                                  </w:rPr>
                                  <w:t>Guidelines</w:t>
                                </w:r>
                                <w:r>
                                  <w:rPr>
                                    <w:rFonts w:ascii="Arial"/>
                                    <w:i/>
                                    <w:color w:val="1D1D1B"/>
                                    <w:position w:val="4"/>
                                    <w:sz w:val="2"/>
                                  </w:rPr>
                                  <w:t xml:space="preserve">      </w:t>
                                </w:r>
                                <w:r>
                                  <w:rPr>
                                    <w:rFonts w:ascii="Arial"/>
                                    <w:i/>
                                    <w:color w:val="1D1D1B"/>
                                    <w:spacing w:val="2"/>
                                    <w:position w:val="4"/>
                                    <w:sz w:val="2"/>
                                  </w:rPr>
                                  <w:t xml:space="preserve"> </w:t>
                                </w:r>
                                <w:r>
                                  <w:rPr>
                                    <w:color w:val="1D1D1B"/>
                                    <w:w w:val="113"/>
                                    <w:position w:val="1"/>
                                    <w:sz w:val="2"/>
                                  </w:rPr>
                                  <w:t>trainin</w:t>
                                </w:r>
                                <w:r>
                                  <w:rPr>
                                    <w:color w:val="1D1D1B"/>
                                    <w:spacing w:val="-4"/>
                                    <w:w w:val="113"/>
                                    <w:position w:val="1"/>
                                    <w:sz w:val="2"/>
                                  </w:rPr>
                                  <w:t>g</w:t>
                                </w:r>
                                <w:r>
                                  <w:rPr>
                                    <w:color w:val="1D1D1B"/>
                                    <w:w w:val="113"/>
                                    <w:position w:val="-1"/>
                                    <w:sz w:val="2"/>
                                  </w:rPr>
                                  <w:t>and</w:t>
                                </w:r>
                                <w:r>
                                  <w:rPr>
                                    <w:color w:val="1D1D1B"/>
                                    <w:position w:val="-1"/>
                                    <w:sz w:val="2"/>
                                  </w:rPr>
                                  <w:t xml:space="preserve">              </w:t>
                                </w:r>
                                <w:r>
                                  <w:rPr>
                                    <w:color w:val="1D1D1B"/>
                                    <w:spacing w:val="2"/>
                                    <w:position w:val="-1"/>
                                    <w:sz w:val="2"/>
                                  </w:rPr>
                                  <w:t xml:space="preserve"> </w:t>
                                </w:r>
                                <w:r>
                                  <w:rPr>
                                    <w:color w:val="1D1D1B"/>
                                    <w:w w:val="113"/>
                                    <w:sz w:val="2"/>
                                  </w:rPr>
                                  <w:t>these</w:t>
                                </w:r>
                              </w:p>
                              <w:p w14:paraId="42BC6BCC" w14:textId="77777777" w:rsidR="00AA181E" w:rsidRDefault="00AA181E" w:rsidP="00617E12">
                                <w:pPr>
                                  <w:spacing w:line="18" w:lineRule="exact"/>
                                  <w:ind w:left="265"/>
                                  <w:rPr>
                                    <w:sz w:val="2"/>
                                  </w:rPr>
                                </w:pPr>
                                <w:r>
                                  <w:rPr>
                                    <w:color w:val="1D1D1B"/>
                                    <w:w w:val="115"/>
                                    <w:position w:val="1"/>
                                    <w:sz w:val="2"/>
                                  </w:rPr>
                                  <w:t xml:space="preserve">r </w:t>
                                </w:r>
                                <w:r>
                                  <w:rPr>
                                    <w:color w:val="1D1D1B"/>
                                    <w:w w:val="115"/>
                                    <w:sz w:val="2"/>
                                  </w:rPr>
                                  <w:t>framework</w:t>
                                </w:r>
                              </w:p>
                              <w:p w14:paraId="51803811" w14:textId="77777777" w:rsidR="00AA181E" w:rsidRDefault="00AA181E" w:rsidP="00617E12">
                                <w:pPr>
                                  <w:spacing w:line="17" w:lineRule="exact"/>
                                  <w:ind w:left="311"/>
                                  <w:rPr>
                                    <w:sz w:val="2"/>
                                  </w:rPr>
                                </w:pPr>
                                <w:r>
                                  <w:rPr>
                                    <w:color w:val="1D1D1B"/>
                                    <w:w w:val="115"/>
                                    <w:sz w:val="2"/>
                                  </w:rPr>
                                  <w:t>enced</w:t>
                                </w:r>
                              </w:p>
                              <w:p w14:paraId="3EF3BE8A" w14:textId="77777777" w:rsidR="00AA181E" w:rsidRDefault="00AA181E" w:rsidP="00617E12">
                                <w:pPr>
                                  <w:spacing w:line="13" w:lineRule="exact"/>
                                  <w:ind w:left="17"/>
                                  <w:rPr>
                                    <w:sz w:val="2"/>
                                  </w:rPr>
                                </w:pPr>
                                <w:r>
                                  <w:rPr>
                                    <w:rFonts w:ascii="Arial"/>
                                    <w:i/>
                                    <w:color w:val="1D1D1B"/>
                                    <w:w w:val="115"/>
                                    <w:sz w:val="2"/>
                                  </w:rPr>
                                  <w:t>guidelines</w:t>
                                </w:r>
                                <w:r>
                                  <w:rPr>
                                    <w:color w:val="1D1D1B"/>
                                    <w:w w:val="115"/>
                                    <w:position w:val="3"/>
                                    <w:sz w:val="2"/>
                                  </w:rPr>
                                  <w:t>and</w:t>
                                </w:r>
                              </w:p>
                              <w:p w14:paraId="27E19039" w14:textId="77777777" w:rsidR="00AA181E" w:rsidRDefault="00AA181E" w:rsidP="00617E12">
                                <w:pPr>
                                  <w:spacing w:line="10" w:lineRule="exact"/>
                                  <w:ind w:left="292"/>
                                  <w:rPr>
                                    <w:sz w:val="2"/>
                                  </w:rPr>
                                </w:pPr>
                                <w:r>
                                  <w:rPr>
                                    <w:color w:val="1D1D1B"/>
                                    <w:w w:val="115"/>
                                    <w:sz w:val="2"/>
                                  </w:rPr>
                                  <w:t>er</w:t>
                                </w:r>
                              </w:p>
                              <w:p w14:paraId="13669741" w14:textId="77777777" w:rsidR="00AA181E" w:rsidRDefault="00AA181E" w:rsidP="00617E12">
                                <w:pPr>
                                  <w:spacing w:line="4" w:lineRule="exact"/>
                                  <w:ind w:left="273"/>
                                  <w:rPr>
                                    <w:sz w:val="2"/>
                                  </w:rPr>
                                </w:pPr>
                                <w:r>
                                  <w:rPr>
                                    <w:color w:val="1D1D1B"/>
                                    <w:w w:val="115"/>
                                    <w:sz w:val="2"/>
                                  </w:rPr>
                                  <w:t>ef</w:t>
                                </w:r>
                              </w:p>
                              <w:p w14:paraId="61C54319" w14:textId="77777777" w:rsidR="00AA181E" w:rsidRDefault="00AA181E" w:rsidP="00617E12">
                                <w:pPr>
                                  <w:tabs>
                                    <w:tab w:val="left" w:pos="548"/>
                                  </w:tabs>
                                  <w:spacing w:line="2" w:lineRule="exact"/>
                                  <w:ind w:left="161"/>
                                  <w:rPr>
                                    <w:sz w:val="2"/>
                                  </w:rPr>
                                </w:pPr>
                                <w:r>
                                  <w:rPr>
                                    <w:color w:val="1D1D1B"/>
                                    <w:w w:val="115"/>
                                    <w:sz w:val="2"/>
                                  </w:rPr>
                                  <w:t>should</w:t>
                                </w:r>
                                <w:r>
                                  <w:rPr>
                                    <w:color w:val="1D1D1B"/>
                                    <w:w w:val="115"/>
                                    <w:sz w:val="2"/>
                                  </w:rPr>
                                  <w:tab/>
                                  <w:t>against</w:t>
                                </w:r>
                              </w:p>
                              <w:p w14:paraId="67ABEF8B" w14:textId="77777777" w:rsidR="00AA181E" w:rsidRDefault="00AA181E" w:rsidP="00617E12">
                                <w:pPr>
                                  <w:tabs>
                                    <w:tab w:val="left" w:pos="1996"/>
                                  </w:tabs>
                                  <w:spacing w:line="84" w:lineRule="auto"/>
                                  <w:ind w:left="1273"/>
                                  <w:rPr>
                                    <w:sz w:val="2"/>
                                  </w:rPr>
                                </w:pPr>
                                <w:r>
                                  <w:rPr>
                                    <w:rFonts w:ascii="Arial"/>
                                    <w:i/>
                                    <w:color w:val="1D1D1B"/>
                                    <w:w w:val="115"/>
                                    <w:sz w:val="2"/>
                                  </w:rPr>
                                  <w:t>Privacy</w:t>
                                </w:r>
                                <w:r>
                                  <w:rPr>
                                    <w:rFonts w:ascii="Arial"/>
                                    <w:i/>
                                    <w:color w:val="1D1D1B"/>
                                    <w:w w:val="115"/>
                                    <w:position w:val="-2"/>
                                    <w:sz w:val="2"/>
                                  </w:rPr>
                                  <w:t xml:space="preserve">con  </w:t>
                                </w:r>
                                <w:r>
                                  <w:rPr>
                                    <w:rFonts w:ascii="Arial"/>
                                    <w:i/>
                                    <w:color w:val="1D1D1B"/>
                                    <w:spacing w:val="2"/>
                                    <w:w w:val="115"/>
                                    <w:position w:val="-2"/>
                                    <w:sz w:val="2"/>
                                  </w:rPr>
                                  <w:t xml:space="preserve"> </w:t>
                                </w:r>
                                <w:r>
                                  <w:rPr>
                                    <w:rFonts w:ascii="Arial"/>
                                    <w:i/>
                                    <w:color w:val="1D1D1B"/>
                                    <w:w w:val="115"/>
                                    <w:position w:val="1"/>
                                    <w:sz w:val="2"/>
                                  </w:rPr>
                                  <w:t xml:space="preserve">technology                       </w:t>
                                </w:r>
                                <w:r>
                                  <w:rPr>
                                    <w:rFonts w:ascii="Arial"/>
                                    <w:i/>
                                    <w:color w:val="1D1D1B"/>
                                    <w:spacing w:val="1"/>
                                    <w:w w:val="115"/>
                                    <w:position w:val="1"/>
                                    <w:sz w:val="2"/>
                                  </w:rPr>
                                  <w:t xml:space="preserve"> </w:t>
                                </w:r>
                                <w:r>
                                  <w:rPr>
                                    <w:rFonts w:ascii="Arial"/>
                                    <w:i/>
                                    <w:color w:val="1D1D1B"/>
                                    <w:w w:val="115"/>
                                    <w:position w:val="1"/>
                                    <w:sz w:val="2"/>
                                  </w:rPr>
                                  <w:t>Agency</w:t>
                                </w:r>
                                <w:r>
                                  <w:rPr>
                                    <w:rFonts w:ascii="Arial"/>
                                    <w:i/>
                                    <w:color w:val="1D1D1B"/>
                                    <w:w w:val="115"/>
                                    <w:position w:val="1"/>
                                    <w:sz w:val="2"/>
                                  </w:rPr>
                                  <w:tab/>
                                </w:r>
                                <w:r>
                                  <w:rPr>
                                    <w:color w:val="1D1D1B"/>
                                    <w:w w:val="115"/>
                                    <w:sz w:val="2"/>
                                  </w:rPr>
                                  <w:t>standar</w:t>
                                </w:r>
                              </w:p>
                              <w:p w14:paraId="4A11A30D" w14:textId="77777777" w:rsidR="00AA181E" w:rsidRDefault="00AA181E" w:rsidP="00617E12">
                                <w:pPr>
                                  <w:spacing w:line="10" w:lineRule="exact"/>
                                  <w:ind w:left="268"/>
                                  <w:rPr>
                                    <w:sz w:val="2"/>
                                  </w:rPr>
                                </w:pPr>
                                <w:r>
                                  <w:rPr>
                                    <w:color w:val="1D1D1B"/>
                                    <w:w w:val="115"/>
                                    <w:sz w:val="2"/>
                                  </w:rPr>
                                  <w:t>management</w:t>
                                </w:r>
                              </w:p>
                              <w:p w14:paraId="21A917B8" w14:textId="77777777" w:rsidR="00AA181E" w:rsidRDefault="00AA181E" w:rsidP="00617E12">
                                <w:pPr>
                                  <w:spacing w:line="40" w:lineRule="auto"/>
                                  <w:ind w:right="177"/>
                                  <w:jc w:val="right"/>
                                  <w:rPr>
                                    <w:sz w:val="2"/>
                                  </w:rPr>
                                </w:pPr>
                                <w:r>
                                  <w:rPr>
                                    <w:color w:val="1D1D1B"/>
                                    <w:w w:val="113"/>
                                    <w:position w:val="-1"/>
                                    <w:sz w:val="2"/>
                                  </w:rPr>
                                  <w:t>This</w:t>
                                </w:r>
                                <w:r>
                                  <w:rPr>
                                    <w:color w:val="1D1D1B"/>
                                    <w:position w:val="-1"/>
                                    <w:sz w:val="2"/>
                                  </w:rPr>
                                  <w:t xml:space="preserve">          </w:t>
                                </w:r>
                                <w:r>
                                  <w:rPr>
                                    <w:color w:val="1D1D1B"/>
                                    <w:spacing w:val="-3"/>
                                    <w:position w:val="-1"/>
                                    <w:sz w:val="2"/>
                                  </w:rPr>
                                  <w:t xml:space="preserve"> </w:t>
                                </w:r>
                                <w:r>
                                  <w:rPr>
                                    <w:rFonts w:ascii="Arial"/>
                                    <w:i/>
                                    <w:color w:val="1D1D1B"/>
                                    <w:w w:val="117"/>
                                    <w:position w:val="2"/>
                                    <w:sz w:val="2"/>
                                  </w:rPr>
                                  <w:t>Employme</w:t>
                                </w:r>
                                <w:r>
                                  <w:rPr>
                                    <w:rFonts w:ascii="Arial"/>
                                    <w:i/>
                                    <w:color w:val="1D1D1B"/>
                                    <w:spacing w:val="-103"/>
                                    <w:w w:val="117"/>
                                    <w:position w:val="2"/>
                                    <w:sz w:val="2"/>
                                  </w:rPr>
                                  <w:t>n</w:t>
                                </w:r>
                                <w:r>
                                  <w:rPr>
                                    <w:rFonts w:ascii="Arial"/>
                                    <w:i/>
                                    <w:color w:val="1D1D1B"/>
                                    <w:w w:val="127"/>
                                    <w:position w:val="-1"/>
                                    <w:sz w:val="2"/>
                                  </w:rPr>
                                  <w:t>tr</w:t>
                                </w:r>
                                <w:r>
                                  <w:rPr>
                                    <w:rFonts w:ascii="Arial"/>
                                    <w:i/>
                                    <w:color w:val="1D1D1B"/>
                                    <w:position w:val="-1"/>
                                    <w:sz w:val="2"/>
                                  </w:rPr>
                                  <w:t xml:space="preserve">                   </w:t>
                                </w:r>
                                <w:r>
                                  <w:rPr>
                                    <w:rFonts w:ascii="Arial"/>
                                    <w:i/>
                                    <w:color w:val="1D1D1B"/>
                                    <w:spacing w:val="-1"/>
                                    <w:position w:val="-1"/>
                                    <w:sz w:val="2"/>
                                  </w:rPr>
                                  <w:t xml:space="preserve"> </w:t>
                                </w:r>
                                <w:r>
                                  <w:rPr>
                                    <w:color w:val="1D1D1B"/>
                                    <w:w w:val="113"/>
                                    <w:position w:val="2"/>
                                    <w:sz w:val="2"/>
                                  </w:rPr>
                                  <w:t>shoul</w:t>
                                </w:r>
                                <w:r>
                                  <w:rPr>
                                    <w:color w:val="1D1D1B"/>
                                    <w:spacing w:val="-4"/>
                                    <w:w w:val="113"/>
                                    <w:position w:val="2"/>
                                    <w:sz w:val="2"/>
                                  </w:rPr>
                                  <w:t>d</w:t>
                                </w:r>
                                <w:r>
                                  <w:rPr>
                                    <w:color w:val="1D1D1B"/>
                                    <w:w w:val="113"/>
                                    <w:sz w:val="2"/>
                                  </w:rPr>
                                  <w:t>also</w:t>
                                </w:r>
                                <w:r>
                                  <w:rPr>
                                    <w:color w:val="1D1D1B"/>
                                    <w:sz w:val="2"/>
                                  </w:rPr>
                                  <w:t xml:space="preserve">  </w:t>
                                </w:r>
                                <w:r>
                                  <w:rPr>
                                    <w:color w:val="1D1D1B"/>
                                    <w:spacing w:val="2"/>
                                    <w:sz w:val="2"/>
                                  </w:rPr>
                                  <w:t xml:space="preserve"> </w:t>
                                </w:r>
                                <w:r>
                                  <w:rPr>
                                    <w:color w:val="1D1D1B"/>
                                    <w:w w:val="113"/>
                                    <w:position w:val="1"/>
                                    <w:sz w:val="2"/>
                                  </w:rPr>
                                  <w:t>Polic</w:t>
                                </w:r>
                                <w:r>
                                  <w:rPr>
                                    <w:color w:val="1D1D1B"/>
                                    <w:spacing w:val="-4"/>
                                    <w:w w:val="113"/>
                                    <w:position w:val="1"/>
                                    <w:sz w:val="2"/>
                                  </w:rPr>
                                  <w:t>y</w:t>
                                </w:r>
                                <w:r>
                                  <w:rPr>
                                    <w:color w:val="1D1D1B"/>
                                    <w:spacing w:val="-10"/>
                                    <w:w w:val="113"/>
                                    <w:sz w:val="2"/>
                                  </w:rPr>
                                  <w:t>F</w:t>
                                </w:r>
                                <w:r>
                                  <w:rPr>
                                    <w:color w:val="1D1D1B"/>
                                    <w:w w:val="113"/>
                                    <w:position w:val="-1"/>
                                    <w:sz w:val="2"/>
                                  </w:rPr>
                                  <w:t>ramewor</w:t>
                                </w:r>
                                <w:r>
                                  <w:rPr>
                                    <w:color w:val="1D1D1B"/>
                                    <w:spacing w:val="-73"/>
                                    <w:w w:val="113"/>
                                    <w:position w:val="-1"/>
                                    <w:sz w:val="2"/>
                                  </w:rPr>
                                  <w:t>k</w:t>
                                </w:r>
                                <w:r>
                                  <w:rPr>
                                    <w:rFonts w:ascii="Arial"/>
                                    <w:i/>
                                    <w:color w:val="1D1D1B"/>
                                    <w:w w:val="114"/>
                                    <w:sz w:val="2"/>
                                  </w:rPr>
                                  <w:t>Personne</w:t>
                                </w:r>
                                <w:r>
                                  <w:rPr>
                                    <w:rFonts w:ascii="Arial"/>
                                    <w:i/>
                                    <w:color w:val="1D1D1B"/>
                                    <w:spacing w:val="-18"/>
                                    <w:w w:val="114"/>
                                    <w:sz w:val="2"/>
                                  </w:rPr>
                                  <w:t>l</w:t>
                                </w:r>
                                <w:r>
                                  <w:rPr>
                                    <w:color w:val="1D1D1B"/>
                                    <w:w w:val="113"/>
                                    <w:sz w:val="2"/>
                                  </w:rPr>
                                  <w:t>awa</w:t>
                                </w:r>
                                <w:r>
                                  <w:rPr>
                                    <w:color w:val="1D1D1B"/>
                                    <w:spacing w:val="-10"/>
                                    <w:w w:val="113"/>
                                    <w:sz w:val="2"/>
                                  </w:rPr>
                                  <w:t>r</w:t>
                                </w:r>
                                <w:r>
                                  <w:rPr>
                                    <w:color w:val="1D1D1B"/>
                                    <w:w w:val="113"/>
                                    <w:position w:val="-1"/>
                                    <w:sz w:val="2"/>
                                  </w:rPr>
                                  <w:t>eness</w:t>
                                </w:r>
                              </w:p>
                              <w:p w14:paraId="6EFFBA31" w14:textId="77777777" w:rsidR="00AA181E" w:rsidRDefault="00AA181E" w:rsidP="00617E12">
                                <w:pPr>
                                  <w:spacing w:line="1" w:lineRule="exact"/>
                                  <w:ind w:left="106"/>
                                  <w:rPr>
                                    <w:sz w:val="2"/>
                                  </w:rPr>
                                </w:pPr>
                                <w:r>
                                  <w:rPr>
                                    <w:color w:val="1D1D1B"/>
                                    <w:w w:val="115"/>
                                    <w:sz w:val="2"/>
                                  </w:rPr>
                                  <w:t>terial</w:t>
                                </w:r>
                              </w:p>
                              <w:p w14:paraId="6396ED86" w14:textId="77777777" w:rsidR="00AA181E" w:rsidRDefault="00AA181E" w:rsidP="00617E12">
                                <w:pPr>
                                  <w:spacing w:line="1" w:lineRule="exact"/>
                                  <w:ind w:left="133" w:right="1292"/>
                                  <w:jc w:val="center"/>
                                  <w:rPr>
                                    <w:sz w:val="2"/>
                                  </w:rPr>
                                </w:pPr>
                                <w:r>
                                  <w:rPr>
                                    <w:color w:val="1D1D1B"/>
                                    <w:w w:val="115"/>
                                    <w:sz w:val="2"/>
                                  </w:rPr>
                                  <w:t>assessments</w:t>
                                </w:r>
                              </w:p>
                              <w:p w14:paraId="3023141C" w14:textId="77777777" w:rsidR="00AA181E" w:rsidRDefault="00AA181E" w:rsidP="00617E12">
                                <w:pPr>
                                  <w:tabs>
                                    <w:tab w:val="left" w:pos="1219"/>
                                  </w:tabs>
                                  <w:spacing w:line="76" w:lineRule="auto"/>
                                  <w:ind w:left="794"/>
                                  <w:rPr>
                                    <w:sz w:val="2"/>
                                  </w:rPr>
                                </w:pPr>
                                <w:r>
                                  <w:rPr>
                                    <w:color w:val="7A7966"/>
                                    <w:w w:val="125"/>
                                    <w:position w:val="-1"/>
                                    <w:sz w:val="2"/>
                                  </w:rPr>
                                  <w:t>V1.</w:t>
                                </w:r>
                                <w:r>
                                  <w:rPr>
                                    <w:color w:val="7A7966"/>
                                    <w:position w:val="-1"/>
                                    <w:sz w:val="2"/>
                                  </w:rPr>
                                  <w:tab/>
                                </w:r>
                                <w:r>
                                  <w:rPr>
                                    <w:color w:val="7A7966"/>
                                    <w:w w:val="125"/>
                                    <w:position w:val="-2"/>
                                    <w:sz w:val="2"/>
                                  </w:rPr>
                                  <w:t>V1</w:t>
                                </w:r>
                                <w:r>
                                  <w:rPr>
                                    <w:color w:val="7A7966"/>
                                    <w:spacing w:val="-5"/>
                                    <w:w w:val="125"/>
                                    <w:position w:val="-2"/>
                                    <w:sz w:val="2"/>
                                  </w:rPr>
                                  <w:t>.</w:t>
                                </w:r>
                                <w:r>
                                  <w:rPr>
                                    <w:color w:val="7A7966"/>
                                    <w:w w:val="125"/>
                                    <w:position w:val="-1"/>
                                    <w:sz w:val="2"/>
                                  </w:rPr>
                                  <w:t>0</w:t>
                                </w:r>
                                <w:r>
                                  <w:rPr>
                                    <w:color w:val="7A7966"/>
                                    <w:position w:val="-1"/>
                                    <w:sz w:val="2"/>
                                  </w:rPr>
                                  <w:t xml:space="preserve">    </w:t>
                                </w:r>
                                <w:r>
                                  <w:rPr>
                                    <w:color w:val="7A7966"/>
                                    <w:spacing w:val="2"/>
                                    <w:position w:val="-1"/>
                                    <w:sz w:val="2"/>
                                  </w:rPr>
                                  <w:t xml:space="preserve"> </w:t>
                                </w:r>
                                <w:r>
                                  <w:rPr>
                                    <w:color w:val="1D1D1B"/>
                                    <w:w w:val="113"/>
                                    <w:sz w:val="2"/>
                                  </w:rPr>
                                  <w:t>ma</w:t>
                                </w:r>
                                <w:r>
                                  <w:rPr>
                                    <w:color w:val="1D1D1B"/>
                                    <w:sz w:val="2"/>
                                  </w:rPr>
                                  <w:t xml:space="preserve">          </w:t>
                                </w:r>
                                <w:r>
                                  <w:rPr>
                                    <w:color w:val="1D1D1B"/>
                                    <w:spacing w:val="-2"/>
                                    <w:sz w:val="2"/>
                                  </w:rPr>
                                  <w:t xml:space="preserve"> </w:t>
                                </w:r>
                                <w:r>
                                  <w:rPr>
                                    <w:rFonts w:ascii="Arial"/>
                                    <w:i/>
                                    <w:color w:val="1D1D1B"/>
                                    <w:w w:val="116"/>
                                    <w:sz w:val="2"/>
                                  </w:rPr>
                                  <w:t>ol</w:t>
                                </w:r>
                                <w:r>
                                  <w:rPr>
                                    <w:rFonts w:ascii="Arial"/>
                                    <w:i/>
                                    <w:color w:val="1D1D1B"/>
                                    <w:spacing w:val="-4"/>
                                    <w:w w:val="116"/>
                                    <w:sz w:val="2"/>
                                  </w:rPr>
                                  <w:t>s</w:t>
                                </w:r>
                                <w:r>
                                  <w:rPr>
                                    <w:rFonts w:ascii="Arial"/>
                                    <w:i/>
                                    <w:color w:val="1D1D1B"/>
                                    <w:w w:val="126"/>
                                    <w:sz w:val="2"/>
                                  </w:rPr>
                                  <w:t>for</w:t>
                                </w:r>
                                <w:r>
                                  <w:rPr>
                                    <w:rFonts w:ascii="Arial"/>
                                    <w:i/>
                                    <w:color w:val="1D1D1B"/>
                                    <w:sz w:val="2"/>
                                  </w:rPr>
                                  <w:t xml:space="preserve"> </w:t>
                                </w:r>
                                <w:r>
                                  <w:rPr>
                                    <w:rFonts w:ascii="Arial"/>
                                    <w:i/>
                                    <w:color w:val="1D1D1B"/>
                                    <w:spacing w:val="-3"/>
                                    <w:sz w:val="2"/>
                                  </w:rPr>
                                  <w:t xml:space="preserve"> </w:t>
                                </w:r>
                                <w:r>
                                  <w:rPr>
                                    <w:rFonts w:ascii="Arial"/>
                                    <w:i/>
                                    <w:color w:val="1D1D1B"/>
                                    <w:w w:val="124"/>
                                    <w:sz w:val="2"/>
                                  </w:rPr>
                                  <w:t>t]</w:t>
                                </w:r>
                                <w:r>
                                  <w:rPr>
                                    <w:rFonts w:ascii="Arial"/>
                                    <w:i/>
                                    <w:color w:val="1D1D1B"/>
                                    <w:sz w:val="2"/>
                                  </w:rPr>
                                  <w:t xml:space="preserve">    </w:t>
                                </w:r>
                                <w:r>
                                  <w:rPr>
                                    <w:rFonts w:ascii="Arial"/>
                                    <w:i/>
                                    <w:color w:val="1D1D1B"/>
                                    <w:spacing w:val="2"/>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4"/>
                                    <w:sz w:val="2"/>
                                  </w:rPr>
                                  <w:t>Securit</w:t>
                                </w:r>
                                <w:r>
                                  <w:rPr>
                                    <w:rFonts w:ascii="Arial"/>
                                    <w:i/>
                                    <w:color w:val="1D1D1B"/>
                                    <w:spacing w:val="-9"/>
                                    <w:w w:val="114"/>
                                    <w:sz w:val="2"/>
                                  </w:rPr>
                                  <w:t>y</w:t>
                                </w:r>
                                <w:r>
                                  <w:rPr>
                                    <w:color w:val="1D1D1B"/>
                                    <w:w w:val="113"/>
                                    <w:sz w:val="2"/>
                                  </w:rPr>
                                  <w:t>b</w:t>
                                </w:r>
                                <w:r>
                                  <w:rPr>
                                    <w:color w:val="1D1D1B"/>
                                    <w:spacing w:val="-4"/>
                                    <w:w w:val="113"/>
                                    <w:sz w:val="2"/>
                                  </w:rPr>
                                  <w:t>e</w:t>
                                </w:r>
                                <w:r>
                                  <w:rPr>
                                    <w:color w:val="1D1D1B"/>
                                    <w:w w:val="113"/>
                                    <w:sz w:val="2"/>
                                  </w:rPr>
                                  <w:t>given</w:t>
                                </w:r>
                              </w:p>
                              <w:p w14:paraId="4CC73543" w14:textId="77777777" w:rsidR="00AA181E" w:rsidRDefault="00AA181E" w:rsidP="00617E12">
                                <w:pPr>
                                  <w:tabs>
                                    <w:tab w:val="left" w:pos="827"/>
                                  </w:tabs>
                                  <w:spacing w:line="-16" w:lineRule="auto"/>
                                  <w:ind w:left="110"/>
                                  <w:rPr>
                                    <w:sz w:val="2"/>
                                  </w:rPr>
                                </w:pP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security</w:t>
                                </w:r>
                                <w:r>
                                  <w:rPr>
                                    <w:color w:val="1D1D1B"/>
                                    <w:position w:val="1"/>
                                    <w:sz w:val="2"/>
                                  </w:rPr>
                                  <w:t xml:space="preserve">      </w:t>
                                </w:r>
                                <w:r>
                                  <w:rPr>
                                    <w:color w:val="1D1D1B"/>
                                    <w:spacing w:val="-1"/>
                                    <w:position w:val="1"/>
                                    <w:sz w:val="2"/>
                                  </w:rPr>
                                  <w:t xml:space="preserve"> </w:t>
                                </w:r>
                                <w:r>
                                  <w:rPr>
                                    <w:color w:val="1D1D1B"/>
                                    <w:w w:val="113"/>
                                    <w:position w:val="-1"/>
                                    <w:sz w:val="2"/>
                                  </w:rPr>
                                  <w:t>conducting</w:t>
                                </w:r>
                                <w:r>
                                  <w:rPr>
                                    <w:color w:val="1D1D1B"/>
                                    <w:position w:val="-1"/>
                                    <w:sz w:val="2"/>
                                  </w:rPr>
                                  <w:tab/>
                                </w:r>
                                <w:r>
                                  <w:rPr>
                                    <w:color w:val="7A7966"/>
                                    <w:w w:val="125"/>
                                    <w:position w:val="1"/>
                                    <w:sz w:val="2"/>
                                  </w:rPr>
                                  <w:t>0</w:t>
                                </w:r>
                                <w:r>
                                  <w:rPr>
                                    <w:color w:val="7A7966"/>
                                    <w:position w:val="1"/>
                                    <w:sz w:val="2"/>
                                  </w:rPr>
                                  <w:t xml:space="preserve">                          </w:t>
                                </w:r>
                                <w:r>
                                  <w:rPr>
                                    <w:color w:val="7A7966"/>
                                    <w:spacing w:val="1"/>
                                    <w:position w:val="1"/>
                                    <w:sz w:val="2"/>
                                  </w:rPr>
                                  <w:t xml:space="preserve"> </w:t>
                                </w:r>
                                <w:r>
                                  <w:rPr>
                                    <w:rFonts w:ascii="Arial"/>
                                    <w:color w:val="7A7966"/>
                                    <w:w w:val="131"/>
                                    <w:position w:val="1"/>
                                    <w:sz w:val="2"/>
                                  </w:rPr>
                                  <w:t>36</w:t>
                                </w:r>
                                <w:r>
                                  <w:rPr>
                                    <w:rFonts w:ascii="Arial"/>
                                    <w:color w:val="7A7966"/>
                                    <w:position w:val="1"/>
                                    <w:sz w:val="2"/>
                                  </w:rPr>
                                  <w:t xml:space="preserve">            </w:t>
                                </w:r>
                                <w:r>
                                  <w:rPr>
                                    <w:rFonts w:ascii="Arial"/>
                                    <w:color w:val="7A7966"/>
                                    <w:spacing w:val="2"/>
                                    <w:position w:val="1"/>
                                    <w:sz w:val="2"/>
                                  </w:rPr>
                                  <w:t xml:space="preserve"> </w:t>
                                </w:r>
                                <w:r>
                                  <w:rPr>
                                    <w:rFonts w:ascii="Arial"/>
                                    <w:color w:val="7A7966"/>
                                    <w:w w:val="128"/>
                                    <w:sz w:val="2"/>
                                  </w:rPr>
                                  <w:t>33</w:t>
                                </w:r>
                                <w:r>
                                  <w:rPr>
                                    <w:rFonts w:ascii="Arial"/>
                                    <w:color w:val="7A7966"/>
                                    <w:sz w:val="2"/>
                                  </w:rPr>
                                  <w:t xml:space="preserve">                                  </w:t>
                                </w:r>
                                <w:r>
                                  <w:rPr>
                                    <w:rFonts w:ascii="Arial"/>
                                    <w:color w:val="7A7966"/>
                                    <w:spacing w:val="-3"/>
                                    <w:sz w:val="2"/>
                                  </w:rPr>
                                  <w:t xml:space="preserve"> </w:t>
                                </w:r>
                                <w:r>
                                  <w:rPr>
                                    <w:color w:val="1D1D1B"/>
                                    <w:w w:val="113"/>
                                    <w:position w:val="2"/>
                                    <w:sz w:val="2"/>
                                  </w:rPr>
                                  <w:t>terial</w:t>
                                </w:r>
                                <w:r>
                                  <w:rPr>
                                    <w:color w:val="1D1D1B"/>
                                    <w:position w:val="2"/>
                                    <w:sz w:val="2"/>
                                  </w:rPr>
                                  <w:t xml:space="preserve">                    </w:t>
                                </w:r>
                                <w:r>
                                  <w:rPr>
                                    <w:color w:val="1D1D1B"/>
                                    <w:w w:val="113"/>
                                    <w:position w:val="3"/>
                                    <w:sz w:val="2"/>
                                  </w:rPr>
                                  <w:t>an</w:t>
                                </w:r>
                                <w:r>
                                  <w:rPr>
                                    <w:color w:val="1D1D1B"/>
                                    <w:spacing w:val="-4"/>
                                    <w:w w:val="113"/>
                                    <w:position w:val="3"/>
                                    <w:sz w:val="2"/>
                                  </w:rPr>
                                  <w:t>d</w:t>
                                </w:r>
                                <w:r>
                                  <w:rPr>
                                    <w:rFonts w:ascii="Arial"/>
                                    <w:i/>
                                    <w:color w:val="1D1D1B"/>
                                    <w:w w:val="106"/>
                                    <w:position w:val="1"/>
                                    <w:sz w:val="2"/>
                                  </w:rPr>
                                  <w:t>NIST</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7"/>
                                    <w:sz w:val="2"/>
                                  </w:rPr>
                                  <w:t>technique</w:t>
                                </w:r>
                                <w:r>
                                  <w:rPr>
                                    <w:rFonts w:ascii="Arial"/>
                                    <w:i/>
                                    <w:color w:val="1D1D1B"/>
                                    <w:spacing w:val="-33"/>
                                    <w:w w:val="117"/>
                                    <w:sz w:val="2"/>
                                  </w:rPr>
                                  <w:t>s</w:t>
                                </w:r>
                                <w:r>
                                  <w:rPr>
                                    <w:color w:val="1D1D1B"/>
                                    <w:w w:val="113"/>
                                    <w:sz w:val="2"/>
                                  </w:rPr>
                                  <w:t>to</w:t>
                                </w:r>
                                <w:r>
                                  <w:rPr>
                                    <w:color w:val="1D1D1B"/>
                                    <w:sz w:val="2"/>
                                  </w:rPr>
                                  <w:t xml:space="preserve">              </w:t>
                                </w:r>
                                <w:r>
                                  <w:rPr>
                                    <w:color w:val="1D1D1B"/>
                                    <w:spacing w:val="1"/>
                                    <w:sz w:val="2"/>
                                  </w:rPr>
                                  <w:t xml:space="preserve"> </w:t>
                                </w:r>
                                <w:r>
                                  <w:rPr>
                                    <w:color w:val="1D1D1B"/>
                                    <w:w w:val="113"/>
                                    <w:position w:val="1"/>
                                    <w:sz w:val="2"/>
                                  </w:rPr>
                                  <w:t>(PSPF)</w:t>
                                </w:r>
                                <w:r>
                                  <w:rPr>
                                    <w:color w:val="1D1D1B"/>
                                    <w:spacing w:val="-42"/>
                                    <w:w w:val="113"/>
                                    <w:position w:val="1"/>
                                    <w:sz w:val="2"/>
                                  </w:rPr>
                                  <w:t>.</w:t>
                                </w:r>
                                <w:r>
                                  <w:rPr>
                                    <w:rFonts w:ascii="Arial"/>
                                    <w:i/>
                                    <w:color w:val="1D1D1B"/>
                                    <w:w w:val="114"/>
                                    <w:position w:val="3"/>
                                    <w:sz w:val="2"/>
                                  </w:rPr>
                                  <w:t>Security</w:t>
                                </w:r>
                                <w:r>
                                  <w:rPr>
                                    <w:rFonts w:ascii="Arial"/>
                                    <w:i/>
                                    <w:color w:val="1D1D1B"/>
                                    <w:position w:val="3"/>
                                    <w:sz w:val="2"/>
                                  </w:rPr>
                                  <w:t xml:space="preserve"> </w:t>
                                </w:r>
                                <w:r>
                                  <w:rPr>
                                    <w:color w:val="1D1D1B"/>
                                    <w:w w:val="113"/>
                                    <w:position w:val="2"/>
                                    <w:sz w:val="2"/>
                                  </w:rPr>
                                  <w:t>p</w:t>
                                </w:r>
                                <w:r>
                                  <w:rPr>
                                    <w:color w:val="1D1D1B"/>
                                    <w:spacing w:val="-10"/>
                                    <w:w w:val="113"/>
                                    <w:position w:val="2"/>
                                    <w:sz w:val="2"/>
                                  </w:rPr>
                                  <w:t>r</w:t>
                                </w:r>
                                <w:r>
                                  <w:rPr>
                                    <w:color w:val="1D1D1B"/>
                                    <w:w w:val="113"/>
                                    <w:position w:val="1"/>
                                    <w:sz w:val="2"/>
                                  </w:rPr>
                                  <w:t>ogram</w:t>
                                </w:r>
                              </w:p>
                              <w:p w14:paraId="115322EF" w14:textId="77777777" w:rsidR="00AA181E" w:rsidRDefault="00AA181E" w:rsidP="00617E12">
                                <w:pPr>
                                  <w:tabs>
                                    <w:tab w:val="left" w:pos="1382"/>
                                  </w:tabs>
                                  <w:spacing w:line="96" w:lineRule="auto"/>
                                  <w:ind w:left="216"/>
                                  <w:rPr>
                                    <w:rFonts w:ascii="Arial"/>
                                    <w:i/>
                                    <w:sz w:val="2"/>
                                  </w:rPr>
                                </w:pPr>
                                <w:r>
                                  <w:rPr>
                                    <w:rFonts w:ascii="Arial"/>
                                    <w:i/>
                                    <w:color w:val="1D1D1B"/>
                                    <w:spacing w:val="-10"/>
                                    <w:w w:val="135"/>
                                    <w:position w:val="1"/>
                                    <w:sz w:val="2"/>
                                  </w:rPr>
                                  <w:t>t</w:t>
                                </w:r>
                                <w:r>
                                  <w:rPr>
                                    <w:color w:val="1D1D1B"/>
                                    <w:w w:val="113"/>
                                    <w:position w:val="1"/>
                                    <w:sz w:val="2"/>
                                  </w:rPr>
                                  <w:t>.</w:t>
                                </w:r>
                                <w:r>
                                  <w:rPr>
                                    <w:color w:val="1D1D1B"/>
                                    <w:position w:val="1"/>
                                    <w:sz w:val="2"/>
                                  </w:rPr>
                                  <w:t xml:space="preserve"> </w:t>
                                </w:r>
                                <w:r>
                                  <w:rPr>
                                    <w:color w:val="1D1D1B"/>
                                    <w:spacing w:val="1"/>
                                    <w:position w:val="1"/>
                                    <w:sz w:val="2"/>
                                  </w:rPr>
                                  <w:t xml:space="preserve"> </w:t>
                                </w:r>
                                <w:r>
                                  <w:rPr>
                                    <w:color w:val="1D1D1B"/>
                                    <w:w w:val="113"/>
                                    <w:position w:val="-1"/>
                                    <w:sz w:val="2"/>
                                  </w:rPr>
                                  <w:t>when</w:t>
                                </w:r>
                                <w:r>
                                  <w:rPr>
                                    <w:color w:val="1D1D1B"/>
                                    <w:position w:val="-1"/>
                                    <w:sz w:val="2"/>
                                  </w:rPr>
                                  <w:tab/>
                                </w:r>
                                <w:r>
                                  <w:rPr>
                                    <w:color w:val="1D1D1B"/>
                                    <w:w w:val="113"/>
                                    <w:position w:val="2"/>
                                    <w:sz w:val="2"/>
                                  </w:rPr>
                                  <w:t>should</w:t>
                                </w:r>
                                <w:r>
                                  <w:rPr>
                                    <w:color w:val="1D1D1B"/>
                                    <w:spacing w:val="1"/>
                                    <w:position w:val="2"/>
                                    <w:sz w:val="2"/>
                                  </w:rPr>
                                  <w:t xml:space="preserve"> </w:t>
                                </w:r>
                                <w:r>
                                  <w:rPr>
                                    <w:rFonts w:ascii="Arial"/>
                                    <w:i/>
                                    <w:color w:val="1D1D1B"/>
                                    <w:w w:val="111"/>
                                    <w:position w:val="3"/>
                                    <w:sz w:val="2"/>
                                  </w:rPr>
                                  <w:t>Federa</w:t>
                                </w:r>
                                <w:r>
                                  <w:rPr>
                                    <w:rFonts w:ascii="Arial"/>
                                    <w:i/>
                                    <w:color w:val="1D1D1B"/>
                                    <w:spacing w:val="-4"/>
                                    <w:w w:val="111"/>
                                    <w:position w:val="3"/>
                                    <w:sz w:val="2"/>
                                  </w:rPr>
                                  <w:t>l</w:t>
                                </w:r>
                                <w:r>
                                  <w:rPr>
                                    <w:rFonts w:ascii="Arial"/>
                                    <w:i/>
                                    <w:color w:val="1D1D1B"/>
                                    <w:w w:val="117"/>
                                    <w:sz w:val="2"/>
                                  </w:rPr>
                                  <w:t>I</w:t>
                                </w:r>
                                <w:r>
                                  <w:rPr>
                                    <w:rFonts w:ascii="Arial"/>
                                    <w:i/>
                                    <w:color w:val="1D1D1B"/>
                                    <w:spacing w:val="-10"/>
                                    <w:w w:val="117"/>
                                    <w:sz w:val="2"/>
                                  </w:rPr>
                                  <w:t>n</w:t>
                                </w:r>
                                <w:r>
                                  <w:rPr>
                                    <w:rFonts w:ascii="Arial"/>
                                    <w:i/>
                                    <w:color w:val="1D1D1B"/>
                                    <w:w w:val="121"/>
                                    <w:sz w:val="2"/>
                                  </w:rPr>
                                  <w:t>form</w:t>
                                </w:r>
                                <w:r>
                                  <w:rPr>
                                    <w:rFonts w:ascii="Arial"/>
                                    <w:i/>
                                    <w:color w:val="1D1D1B"/>
                                    <w:spacing w:val="-38"/>
                                    <w:w w:val="121"/>
                                    <w:sz w:val="2"/>
                                  </w:rPr>
                                  <w:t>a</w:t>
                                </w:r>
                                <w:r>
                                  <w:rPr>
                                    <w:rFonts w:ascii="Arial"/>
                                    <w:i/>
                                    <w:color w:val="1D1D1B"/>
                                    <w:w w:val="111"/>
                                    <w:position w:val="1"/>
                                    <w:sz w:val="2"/>
                                  </w:rPr>
                                  <w:t>Special</w:t>
                                </w:r>
                                <w:r>
                                  <w:rPr>
                                    <w:rFonts w:ascii="Arial"/>
                                    <w:i/>
                                    <w:color w:val="1D1D1B"/>
                                    <w:position w:val="1"/>
                                    <w:sz w:val="2"/>
                                  </w:rPr>
                                  <w:t xml:space="preserve">              </w:t>
                                </w:r>
                                <w:r>
                                  <w:rPr>
                                    <w:rFonts w:ascii="Arial"/>
                                    <w:i/>
                                    <w:color w:val="1D1D1B"/>
                                    <w:spacing w:val="-3"/>
                                    <w:position w:val="1"/>
                                    <w:sz w:val="2"/>
                                  </w:rPr>
                                  <w:t xml:space="preserve"> </w:t>
                                </w:r>
                                <w:r>
                                  <w:rPr>
                                    <w:color w:val="1D1D1B"/>
                                    <w:spacing w:val="-10"/>
                                    <w:w w:val="113"/>
                                    <w:position w:val="1"/>
                                    <w:sz w:val="2"/>
                                  </w:rPr>
                                  <w:t>r</w:t>
                                </w:r>
                                <w:r>
                                  <w:rPr>
                                    <w:color w:val="1D1D1B"/>
                                    <w:w w:val="113"/>
                                    <w:position w:val="1"/>
                                    <w:sz w:val="2"/>
                                  </w:rPr>
                                  <w:t>elevant</w:t>
                                </w:r>
                                <w:r>
                                  <w:rPr>
                                    <w:color w:val="1D1D1B"/>
                                    <w:position w:val="1"/>
                                    <w:sz w:val="2"/>
                                  </w:rPr>
                                  <w:t xml:space="preserve">                     </w:t>
                                </w:r>
                                <w:r>
                                  <w:rPr>
                                    <w:rFonts w:ascii="Arial"/>
                                    <w:i/>
                                    <w:color w:val="1D1D1B"/>
                                    <w:w w:val="114"/>
                                    <w:position w:val="1"/>
                                    <w:sz w:val="2"/>
                                  </w:rPr>
                                  <w:t>Responsibiliti</w:t>
                                </w:r>
                              </w:p>
                              <w:p w14:paraId="3D6FEB43" w14:textId="77777777" w:rsidR="00AA181E" w:rsidRDefault="00AA181E" w:rsidP="00617E12">
                                <w:pPr>
                                  <w:tabs>
                                    <w:tab w:val="left" w:pos="1452"/>
                                  </w:tabs>
                                  <w:spacing w:line="14" w:lineRule="exact"/>
                                  <w:ind w:left="97"/>
                                  <w:rPr>
                                    <w:sz w:val="2"/>
                                  </w:rPr>
                                </w:pPr>
                                <w:r>
                                  <w:rPr>
                                    <w:rFonts w:ascii="Arial"/>
                                    <w:i/>
                                    <w:color w:val="1D1D1B"/>
                                    <w:w w:val="115"/>
                                    <w:sz w:val="2"/>
                                  </w:rPr>
                                  <w:t>Managemen</w:t>
                                </w:r>
                                <w:r>
                                  <w:rPr>
                                    <w:rFonts w:ascii="Arial"/>
                                    <w:i/>
                                    <w:color w:val="1D1D1B"/>
                                    <w:sz w:val="2"/>
                                  </w:rPr>
                                  <w:tab/>
                                </w:r>
                                <w:r>
                                  <w:rPr>
                                    <w:color w:val="1D1D1B"/>
                                    <w:w w:val="113"/>
                                    <w:position w:val="3"/>
                                    <w:sz w:val="2"/>
                                  </w:rPr>
                                  <w:t>b</w:t>
                                </w:r>
                                <w:r>
                                  <w:rPr>
                                    <w:color w:val="1D1D1B"/>
                                    <w:spacing w:val="-4"/>
                                    <w:w w:val="113"/>
                                    <w:position w:val="3"/>
                                    <w:sz w:val="2"/>
                                  </w:rPr>
                                  <w:t>e</w:t>
                                </w:r>
                                <w:r>
                                  <w:rPr>
                                    <w:color w:val="1D1D1B"/>
                                    <w:spacing w:val="-10"/>
                                    <w:w w:val="113"/>
                                    <w:position w:val="2"/>
                                    <w:sz w:val="2"/>
                                  </w:rPr>
                                  <w:t>r</w:t>
                                </w:r>
                                <w:r>
                                  <w:rPr>
                                    <w:color w:val="1D1D1B"/>
                                    <w:w w:val="113"/>
                                    <w:position w:val="2"/>
                                    <w:sz w:val="2"/>
                                  </w:rPr>
                                  <w:t>e</w:t>
                                </w:r>
                                <w:r>
                                  <w:rPr>
                                    <w:color w:val="1D1D1B"/>
                                    <w:spacing w:val="-10"/>
                                    <w:w w:val="113"/>
                                    <w:position w:val="2"/>
                                    <w:sz w:val="2"/>
                                  </w:rPr>
                                  <w:t>f</w:t>
                                </w:r>
                                <w:r>
                                  <w:rPr>
                                    <w:color w:val="1D1D1B"/>
                                    <w:w w:val="113"/>
                                    <w:position w:val="1"/>
                                    <w:sz w:val="2"/>
                                  </w:rPr>
                                  <w:t>e</w:t>
                                </w:r>
                                <w:r>
                                  <w:rPr>
                                    <w:color w:val="1D1D1B"/>
                                    <w:spacing w:val="-10"/>
                                    <w:w w:val="113"/>
                                    <w:position w:val="1"/>
                                    <w:sz w:val="2"/>
                                  </w:rPr>
                                  <w:t>r</w:t>
                                </w:r>
                                <w:r>
                                  <w:rPr>
                                    <w:color w:val="1D1D1B"/>
                                    <w:w w:val="113"/>
                                    <w:sz w:val="2"/>
                                  </w:rPr>
                                  <w:t>enced</w:t>
                                </w:r>
                              </w:p>
                              <w:p w14:paraId="09A14B46" w14:textId="77777777" w:rsidR="00AA181E" w:rsidRDefault="00AA181E" w:rsidP="00617E12">
                                <w:pPr>
                                  <w:spacing w:line="55" w:lineRule="auto"/>
                                  <w:ind w:right="204"/>
                                  <w:jc w:val="right"/>
                                  <w:rPr>
                                    <w:sz w:val="2"/>
                                  </w:rPr>
                                </w:pPr>
                                <w:r>
                                  <w:rPr>
                                    <w:rFonts w:ascii="Arial"/>
                                    <w:i/>
                                    <w:color w:val="1D1D1B"/>
                                    <w:w w:val="125"/>
                                    <w:sz w:val="2"/>
                                  </w:rPr>
                                  <w:t>tio</w:t>
                                </w:r>
                                <w:r>
                                  <w:rPr>
                                    <w:rFonts w:ascii="Arial"/>
                                    <w:i/>
                                    <w:color w:val="1D1D1B"/>
                                    <w:spacing w:val="-4"/>
                                    <w:w w:val="125"/>
                                    <w:sz w:val="2"/>
                                  </w:rPr>
                                  <w:t>n</w:t>
                                </w:r>
                                <w:r>
                                  <w:rPr>
                                    <w:rFonts w:ascii="Arial"/>
                                    <w:i/>
                                    <w:color w:val="1D1D1B"/>
                                    <w:spacing w:val="-19"/>
                                    <w:w w:val="91"/>
                                    <w:position w:val="-1"/>
                                    <w:sz w:val="2"/>
                                  </w:rPr>
                                  <w:t>S</w:t>
                                </w:r>
                                <w:r>
                                  <w:rPr>
                                    <w:rFonts w:ascii="Arial"/>
                                    <w:i/>
                                    <w:color w:val="1D1D1B"/>
                                    <w:w w:val="118"/>
                                    <w:position w:val="1"/>
                                    <w:sz w:val="2"/>
                                  </w:rPr>
                                  <w:t>publica</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3"/>
                                    <w:sz w:val="2"/>
                                  </w:rPr>
                                  <w:t>C</w:t>
                                </w:r>
                                <w:r>
                                  <w:rPr>
                                    <w:rFonts w:ascii="Arial"/>
                                    <w:i/>
                                    <w:color w:val="1D1D1B"/>
                                    <w:sz w:val="2"/>
                                  </w:rPr>
                                  <w:t xml:space="preserve">    </w:t>
                                </w:r>
                                <w:r>
                                  <w:rPr>
                                    <w:rFonts w:ascii="Arial"/>
                                    <w:i/>
                                    <w:color w:val="1D1D1B"/>
                                    <w:spacing w:val="-1"/>
                                    <w:sz w:val="2"/>
                                  </w:rPr>
                                  <w:t xml:space="preserve"> </w:t>
                                </w:r>
                                <w:r>
                                  <w:rPr>
                                    <w:color w:val="1D1D1B"/>
                                    <w:w w:val="113"/>
                                    <w:position w:val="1"/>
                                    <w:sz w:val="2"/>
                                  </w:rPr>
                                  <w:t>p</w:t>
                                </w:r>
                                <w:r>
                                  <w:rPr>
                                    <w:color w:val="1D1D1B"/>
                                    <w:spacing w:val="-10"/>
                                    <w:w w:val="113"/>
                                    <w:position w:val="1"/>
                                    <w:sz w:val="2"/>
                                  </w:rPr>
                                  <w:t>r</w:t>
                                </w:r>
                                <w:r>
                                  <w:rPr>
                                    <w:color w:val="1D1D1B"/>
                                    <w:w w:val="113"/>
                                    <w:sz w:val="2"/>
                                  </w:rPr>
                                  <w:t>ovisions</w:t>
                                </w:r>
                              </w:p>
                              <w:p w14:paraId="0BD17F6B" w14:textId="77777777" w:rsidR="00AA181E" w:rsidRDefault="00AA181E" w:rsidP="00617E12">
                                <w:pPr>
                                  <w:tabs>
                                    <w:tab w:val="left" w:pos="961"/>
                                    <w:tab w:val="left" w:pos="1591"/>
                                  </w:tabs>
                                  <w:spacing w:line="32" w:lineRule="exact"/>
                                  <w:ind w:left="111"/>
                                  <w:rPr>
                                    <w:sz w:val="2"/>
                                  </w:rPr>
                                </w:pPr>
                                <w:r>
                                  <w:rPr>
                                    <w:color w:val="1D1D1B"/>
                                    <w:w w:val="113"/>
                                    <w:sz w:val="2"/>
                                  </w:rPr>
                                  <w:t>b</w:t>
                                </w:r>
                                <w:r>
                                  <w:rPr>
                                    <w:color w:val="1D1D1B"/>
                                    <w:spacing w:val="-4"/>
                                    <w:w w:val="113"/>
                                    <w:sz w:val="2"/>
                                  </w:rPr>
                                  <w:t>e</w:t>
                                </w:r>
                                <w:r>
                                  <w:rPr>
                                    <w:color w:val="1D1D1B"/>
                                    <w:spacing w:val="-10"/>
                                    <w:w w:val="113"/>
                                    <w:position w:val="1"/>
                                    <w:sz w:val="2"/>
                                  </w:rPr>
                                  <w:t>r</w:t>
                                </w:r>
                                <w:r>
                                  <w:rPr>
                                    <w:color w:val="1D1D1B"/>
                                    <w:w w:val="113"/>
                                    <w:position w:val="2"/>
                                    <w:sz w:val="2"/>
                                  </w:rPr>
                                  <w:t>e</w:t>
                                </w:r>
                                <w:r>
                                  <w:rPr>
                                    <w:color w:val="1D1D1B"/>
                                    <w:spacing w:val="-10"/>
                                    <w:w w:val="113"/>
                                    <w:position w:val="2"/>
                                    <w:sz w:val="2"/>
                                  </w:rPr>
                                  <w:t>f</w:t>
                                </w:r>
                                <w:r>
                                  <w:rPr>
                                    <w:color w:val="1D1D1B"/>
                                    <w:w w:val="113"/>
                                    <w:position w:val="2"/>
                                    <w:sz w:val="2"/>
                                  </w:rPr>
                                  <w:t>e</w:t>
                                </w:r>
                                <w:r>
                                  <w:rPr>
                                    <w:color w:val="1D1D1B"/>
                                    <w:spacing w:val="-10"/>
                                    <w:w w:val="113"/>
                                    <w:position w:val="2"/>
                                    <w:sz w:val="2"/>
                                  </w:rPr>
                                  <w:t>r</w:t>
                                </w:r>
                                <w:r>
                                  <w:rPr>
                                    <w:color w:val="1D1D1B"/>
                                    <w:w w:val="113"/>
                                    <w:position w:val="3"/>
                                    <w:sz w:val="2"/>
                                  </w:rPr>
                                  <w:t>enced</w:t>
                                </w:r>
                                <w:r>
                                  <w:rPr>
                                    <w:color w:val="1D1D1B"/>
                                    <w:position w:val="3"/>
                                    <w:sz w:val="2"/>
                                  </w:rPr>
                                  <w:tab/>
                                </w:r>
                                <w:r>
                                  <w:rPr>
                                    <w:color w:val="7A7966"/>
                                    <w:w w:val="125"/>
                                    <w:position w:val="2"/>
                                    <w:sz w:val="2"/>
                                  </w:rPr>
                                  <w:t>V1</w:t>
                                </w:r>
                                <w:r>
                                  <w:rPr>
                                    <w:color w:val="7A7966"/>
                                    <w:spacing w:val="-12"/>
                                    <w:w w:val="125"/>
                                    <w:position w:val="2"/>
                                    <w:sz w:val="2"/>
                                  </w:rPr>
                                  <w:t>.</w:t>
                                </w:r>
                                <w:r>
                                  <w:rPr>
                                    <w:color w:val="7A7966"/>
                                    <w:w w:val="125"/>
                                    <w:position w:val="3"/>
                                    <w:sz w:val="2"/>
                                  </w:rPr>
                                  <w:t>0</w:t>
                                </w:r>
                                <w:r>
                                  <w:rPr>
                                    <w:color w:val="7A7966"/>
                                    <w:position w:val="3"/>
                                    <w:sz w:val="2"/>
                                  </w:rPr>
                                  <w:t xml:space="preserve">          </w:t>
                                </w:r>
                                <w:r>
                                  <w:rPr>
                                    <w:color w:val="7A7966"/>
                                    <w:spacing w:val="1"/>
                                    <w:position w:val="3"/>
                                    <w:sz w:val="2"/>
                                  </w:rPr>
                                  <w:t xml:space="preserve"> </w:t>
                                </w:r>
                                <w:r>
                                  <w:rPr>
                                    <w:color w:val="7A7966"/>
                                    <w:w w:val="125"/>
                                    <w:position w:val="4"/>
                                    <w:sz w:val="2"/>
                                  </w:rPr>
                                  <w:t>V1</w:t>
                                </w:r>
                                <w:r>
                                  <w:rPr>
                                    <w:color w:val="7A7966"/>
                                    <w:spacing w:val="-12"/>
                                    <w:w w:val="125"/>
                                    <w:position w:val="4"/>
                                    <w:sz w:val="2"/>
                                  </w:rPr>
                                  <w:t>.</w:t>
                                </w:r>
                                <w:r>
                                  <w:rPr>
                                    <w:color w:val="7A7966"/>
                                    <w:w w:val="125"/>
                                    <w:position w:val="2"/>
                                    <w:sz w:val="2"/>
                                  </w:rPr>
                                  <w:t>0</w:t>
                                </w:r>
                                <w:r>
                                  <w:rPr>
                                    <w:color w:val="7A7966"/>
                                    <w:position w:val="2"/>
                                    <w:sz w:val="2"/>
                                  </w:rPr>
                                  <w:tab/>
                                </w:r>
                                <w:r>
                                  <w:rPr>
                                    <w:color w:val="1D1D1B"/>
                                    <w:w w:val="113"/>
                                    <w:position w:val="1"/>
                                    <w:sz w:val="2"/>
                                  </w:rPr>
                                  <w:t>when</w:t>
                                </w:r>
                                <w:r>
                                  <w:rPr>
                                    <w:color w:val="1D1D1B"/>
                                    <w:position w:val="1"/>
                                    <w:sz w:val="2"/>
                                  </w:rPr>
                                  <w:t xml:space="preserve">  </w:t>
                                </w:r>
                                <w:r>
                                  <w:rPr>
                                    <w:color w:val="1D1D1B"/>
                                    <w:spacing w:val="-3"/>
                                    <w:position w:val="1"/>
                                    <w:sz w:val="2"/>
                                  </w:rPr>
                                  <w:t xml:space="preserve"> </w:t>
                                </w:r>
                                <w:r>
                                  <w:rPr>
                                    <w:rFonts w:ascii="Arial"/>
                                    <w:i/>
                                    <w:color w:val="1D1D1B"/>
                                    <w:w w:val="113"/>
                                    <w:position w:val="3"/>
                                    <w:sz w:val="2"/>
                                  </w:rPr>
                                  <w:t>ystem</w:t>
                                </w:r>
                                <w:r>
                                  <w:rPr>
                                    <w:rFonts w:ascii="Arial"/>
                                    <w:i/>
                                    <w:color w:val="1D1D1B"/>
                                    <w:spacing w:val="-16"/>
                                    <w:w w:val="113"/>
                                    <w:position w:val="3"/>
                                    <w:sz w:val="2"/>
                                  </w:rPr>
                                  <w:t>s</w:t>
                                </w:r>
                                <w:r>
                                  <w:rPr>
                                    <w:rFonts w:ascii="Arial"/>
                                    <w:i/>
                                    <w:color w:val="1D1D1B"/>
                                    <w:w w:val="125"/>
                                    <w:position w:val="4"/>
                                    <w:sz w:val="2"/>
                                  </w:rPr>
                                  <w:t>tion</w:t>
                                </w:r>
                                <w:r>
                                  <w:rPr>
                                    <w:rFonts w:ascii="Arial"/>
                                    <w:i/>
                                    <w:color w:val="1D1D1B"/>
                                    <w:position w:val="4"/>
                                    <w:sz w:val="2"/>
                                  </w:rPr>
                                  <w:t xml:space="preserve"> </w:t>
                                </w:r>
                                <w:r>
                                  <w:rPr>
                                    <w:rFonts w:ascii="Arial"/>
                                    <w:i/>
                                    <w:color w:val="1D1D1B"/>
                                    <w:spacing w:val="2"/>
                                    <w:position w:val="4"/>
                                    <w:sz w:val="2"/>
                                  </w:rPr>
                                  <w:t xml:space="preserve"> </w:t>
                                </w:r>
                                <w:r>
                                  <w:rPr>
                                    <w:rFonts w:ascii="Arial"/>
                                    <w:i/>
                                    <w:color w:val="1D1D1B"/>
                                    <w:w w:val="119"/>
                                    <w:position w:val="4"/>
                                    <w:sz w:val="2"/>
                                  </w:rPr>
                                  <w:t>od</w:t>
                                </w:r>
                                <w:r>
                                  <w:rPr>
                                    <w:rFonts w:ascii="Arial"/>
                                    <w:i/>
                                    <w:color w:val="1D1D1B"/>
                                    <w:spacing w:val="-4"/>
                                    <w:w w:val="119"/>
                                    <w:position w:val="4"/>
                                    <w:sz w:val="2"/>
                                  </w:rPr>
                                  <w:t>e</w:t>
                                </w:r>
                                <w:r>
                                  <w:rPr>
                                    <w:rFonts w:ascii="Arial"/>
                                    <w:i/>
                                    <w:color w:val="1D1D1B"/>
                                    <w:spacing w:val="-10"/>
                                    <w:w w:val="126"/>
                                    <w:position w:val="3"/>
                                    <w:sz w:val="2"/>
                                  </w:rPr>
                                  <w:t>o</w:t>
                                </w:r>
                                <w:r>
                                  <w:rPr>
                                    <w:rFonts w:ascii="Arial"/>
                                    <w:i/>
                                    <w:color w:val="1D1D1B"/>
                                    <w:spacing w:val="-4"/>
                                    <w:w w:val="131"/>
                                    <w:position w:val="2"/>
                                    <w:sz w:val="2"/>
                                  </w:rPr>
                                  <w:t>f</w:t>
                                </w:r>
                                <w:r>
                                  <w:rPr>
                                    <w:rFonts w:ascii="Arial"/>
                                    <w:i/>
                                    <w:color w:val="1D1D1B"/>
                                    <w:w w:val="118"/>
                                    <w:position w:val="2"/>
                                    <w:sz w:val="2"/>
                                  </w:rPr>
                                  <w:t>practic</w:t>
                                </w:r>
                                <w:r>
                                  <w:rPr>
                                    <w:rFonts w:ascii="Arial"/>
                                    <w:i/>
                                    <w:color w:val="1D1D1B"/>
                                    <w:spacing w:val="-16"/>
                                    <w:w w:val="118"/>
                                    <w:position w:val="2"/>
                                    <w:sz w:val="2"/>
                                  </w:rPr>
                                  <w:t>e</w:t>
                                </w:r>
                                <w:r>
                                  <w:rPr>
                                    <w:color w:val="1D1D1B"/>
                                    <w:w w:val="113"/>
                                    <w:position w:val="2"/>
                                    <w:sz w:val="2"/>
                                  </w:rPr>
                                  <w:t>within</w:t>
                                </w:r>
                              </w:p>
                              <w:p w14:paraId="7F11EE2E" w14:textId="77777777" w:rsidR="00AA181E" w:rsidRDefault="00AA181E" w:rsidP="00617E12">
                                <w:pPr>
                                  <w:tabs>
                                    <w:tab w:val="left" w:pos="1740"/>
                                  </w:tabs>
                                  <w:spacing w:line="29" w:lineRule="exact"/>
                                  <w:ind w:left="102"/>
                                  <w:rPr>
                                    <w:rFonts w:ascii="Arial"/>
                                    <w:i/>
                                    <w:sz w:val="2"/>
                                  </w:rPr>
                                </w:pPr>
                                <w:r>
                                  <w:rPr>
                                    <w:rFonts w:ascii="Arial"/>
                                    <w:color w:val="7A7966"/>
                                    <w:w w:val="132"/>
                                    <w:sz w:val="2"/>
                                  </w:rPr>
                                  <w:t>34</w:t>
                                </w:r>
                                <w:r>
                                  <w:rPr>
                                    <w:rFonts w:ascii="Arial"/>
                                    <w:color w:val="7A7966"/>
                                    <w:sz w:val="2"/>
                                  </w:rPr>
                                  <w:tab/>
                                </w:r>
                                <w:r>
                                  <w:rPr>
                                    <w:rFonts w:ascii="Arial"/>
                                    <w:i/>
                                    <w:color w:val="1D1D1B"/>
                                    <w:w w:val="115"/>
                                    <w:position w:val="3"/>
                                    <w:sz w:val="2"/>
                                  </w:rPr>
                                  <w:t>an</w:t>
                                </w:r>
                                <w:r>
                                  <w:rPr>
                                    <w:rFonts w:ascii="Arial"/>
                                    <w:i/>
                                    <w:color w:val="1D1D1B"/>
                                    <w:spacing w:val="-15"/>
                                    <w:w w:val="115"/>
                                    <w:position w:val="3"/>
                                    <w:sz w:val="2"/>
                                  </w:rPr>
                                  <w:t>d</w:t>
                                </w:r>
                                <w:r>
                                  <w:rPr>
                                    <w:rFonts w:ascii="Arial"/>
                                    <w:i/>
                                    <w:color w:val="1D1D1B"/>
                                    <w:w w:val="126"/>
                                    <w:position w:val="5"/>
                                    <w:sz w:val="2"/>
                                  </w:rPr>
                                  <w:t>800-5</w:t>
                                </w:r>
                                <w:r>
                                  <w:rPr>
                                    <w:rFonts w:ascii="Arial"/>
                                    <w:i/>
                                    <w:color w:val="1D1D1B"/>
                                    <w:spacing w:val="-4"/>
                                    <w:w w:val="126"/>
                                    <w:position w:val="5"/>
                                    <w:sz w:val="2"/>
                                  </w:rPr>
                                  <w:t>3</w:t>
                                </w:r>
                                <w:r>
                                  <w:rPr>
                                    <w:rFonts w:ascii="Arial"/>
                                    <w:i/>
                                    <w:color w:val="1D1D1B"/>
                                    <w:w w:val="107"/>
                                    <w:position w:val="2"/>
                                    <w:sz w:val="2"/>
                                  </w:rPr>
                                  <w:t>[</w:t>
                                </w:r>
                                <w:r>
                                  <w:rPr>
                                    <w:rFonts w:ascii="Arial"/>
                                    <w:i/>
                                    <w:color w:val="1D1D1B"/>
                                    <w:spacing w:val="-10"/>
                                    <w:w w:val="107"/>
                                    <w:position w:val="2"/>
                                    <w:sz w:val="2"/>
                                  </w:rPr>
                                  <w:t>A</w:t>
                                </w:r>
                                <w:r>
                                  <w:rPr>
                                    <w:rFonts w:ascii="Arial"/>
                                    <w:i/>
                                    <w:color w:val="1D1D1B"/>
                                    <w:w w:val="117"/>
                                    <w:position w:val="1"/>
                                    <w:sz w:val="2"/>
                                  </w:rPr>
                                  <w:t>war</w:t>
                                </w:r>
                                <w:r>
                                  <w:rPr>
                                    <w:rFonts w:ascii="Arial"/>
                                    <w:i/>
                                    <w:color w:val="1D1D1B"/>
                                    <w:position w:val="1"/>
                                    <w:sz w:val="2"/>
                                  </w:rPr>
                                  <w:t xml:space="preserve">  </w:t>
                                </w:r>
                                <w:r>
                                  <w:rPr>
                                    <w:rFonts w:ascii="Arial"/>
                                    <w:i/>
                                    <w:color w:val="1D1D1B"/>
                                    <w:spacing w:val="2"/>
                                    <w:position w:val="1"/>
                                    <w:sz w:val="2"/>
                                  </w:rPr>
                                  <w:t xml:space="preserve"> </w:t>
                                </w:r>
                                <w:r>
                                  <w:rPr>
                                    <w:rFonts w:ascii="Arial"/>
                                    <w:color w:val="7A7966"/>
                                    <w:w w:val="127"/>
                                    <w:sz w:val="2"/>
                                  </w:rPr>
                                  <w:t>3</w:t>
                                </w:r>
                                <w:r>
                                  <w:rPr>
                                    <w:rFonts w:ascii="Arial"/>
                                    <w:color w:val="7A7966"/>
                                    <w:spacing w:val="-25"/>
                                    <w:w w:val="127"/>
                                    <w:sz w:val="2"/>
                                  </w:rPr>
                                  <w:t>5</w:t>
                                </w:r>
                                <w:r>
                                  <w:rPr>
                                    <w:rFonts w:ascii="Arial"/>
                                    <w:i/>
                                    <w:color w:val="1D1D1B"/>
                                    <w:w w:val="126"/>
                                    <w:position w:val="1"/>
                                    <w:sz w:val="2"/>
                                  </w:rPr>
                                  <w:t>fo</w:t>
                                </w:r>
                                <w:r>
                                  <w:rPr>
                                    <w:rFonts w:ascii="Arial"/>
                                    <w:i/>
                                    <w:color w:val="1D1D1B"/>
                                    <w:spacing w:val="-4"/>
                                    <w:w w:val="126"/>
                                    <w:position w:val="1"/>
                                    <w:sz w:val="2"/>
                                  </w:rPr>
                                  <w:t>r</w:t>
                                </w:r>
                                <w:r>
                                  <w:rPr>
                                    <w:rFonts w:ascii="Arial"/>
                                    <w:i/>
                                    <w:color w:val="1D1D1B"/>
                                    <w:w w:val="120"/>
                                    <w:sz w:val="2"/>
                                  </w:rPr>
                                  <w:t>i</w:t>
                                </w:r>
                                <w:r>
                                  <w:rPr>
                                    <w:rFonts w:ascii="Arial"/>
                                    <w:i/>
                                    <w:color w:val="1D1D1B"/>
                                    <w:spacing w:val="-8"/>
                                    <w:w w:val="120"/>
                                    <w:sz w:val="2"/>
                                  </w:rPr>
                                  <w:t>n</w:t>
                                </w:r>
                                <w:r>
                                  <w:rPr>
                                    <w:rFonts w:ascii="Arial"/>
                                    <w:i/>
                                    <w:color w:val="1D1D1B"/>
                                    <w:w w:val="110"/>
                                    <w:position w:val="2"/>
                                    <w:sz w:val="2"/>
                                  </w:rPr>
                                  <w:t>ISO/IE</w:t>
                                </w:r>
                              </w:p>
                              <w:p w14:paraId="6DEB5165" w14:textId="77777777" w:rsidR="00AA181E" w:rsidRDefault="00AA181E" w:rsidP="00617E12">
                                <w:pPr>
                                  <w:spacing w:line="69" w:lineRule="auto"/>
                                  <w:ind w:right="79"/>
                                  <w:jc w:val="right"/>
                                  <w:rPr>
                                    <w:rFonts w:ascii="Arial"/>
                                    <w:i/>
                                    <w:sz w:val="2"/>
                                  </w:rPr>
                                </w:pPr>
                                <w:r>
                                  <w:rPr>
                                    <w:color w:val="1D1D1B"/>
                                    <w:w w:val="113"/>
                                    <w:position w:val="1"/>
                                    <w:sz w:val="2"/>
                                  </w:rPr>
                                  <w:t>conducting</w:t>
                                </w:r>
                                <w:r>
                                  <w:rPr>
                                    <w:color w:val="1D1D1B"/>
                                    <w:position w:val="1"/>
                                    <w:sz w:val="2"/>
                                  </w:rPr>
                                  <w:t xml:space="preserve"> </w:t>
                                </w:r>
                                <w:r>
                                  <w:rPr>
                                    <w:color w:val="1D1D1B"/>
                                    <w:spacing w:val="1"/>
                                    <w:position w:val="1"/>
                                    <w:sz w:val="2"/>
                                  </w:rPr>
                                  <w:t xml:space="preserve"> </w:t>
                                </w:r>
                                <w:r>
                                  <w:rPr>
                                    <w:rFonts w:ascii="Arial"/>
                                    <w:i/>
                                    <w:color w:val="1D1D1B"/>
                                    <w:w w:val="113"/>
                                    <w:sz w:val="2"/>
                                  </w:rPr>
                                  <w:t>Organis</w:t>
                                </w:r>
                                <w:r>
                                  <w:rPr>
                                    <w:rFonts w:ascii="Arial"/>
                                    <w:i/>
                                    <w:color w:val="1D1D1B"/>
                                    <w:spacing w:val="-10"/>
                                    <w:w w:val="113"/>
                                    <w:sz w:val="2"/>
                                  </w:rPr>
                                  <w:t>a</w:t>
                                </w:r>
                                <w:r>
                                  <w:rPr>
                                    <w:rFonts w:ascii="Arial"/>
                                    <w:i/>
                                    <w:color w:val="1D1D1B"/>
                                    <w:w w:val="119"/>
                                    <w:position w:val="-3"/>
                                    <w:sz w:val="2"/>
                                  </w:rPr>
                                  <w:t>tion</w:t>
                                </w:r>
                                <w:r>
                                  <w:rPr>
                                    <w:rFonts w:ascii="Arial"/>
                                    <w:i/>
                                    <w:color w:val="1D1D1B"/>
                                    <w:spacing w:val="-19"/>
                                    <w:w w:val="119"/>
                                    <w:position w:val="-3"/>
                                    <w:sz w:val="2"/>
                                  </w:rPr>
                                  <w:t>s</w:t>
                                </w:r>
                                <w:r>
                                  <w:rPr>
                                    <w:rFonts w:ascii="Arial"/>
                                    <w:i/>
                                    <w:color w:val="1D1D1B"/>
                                    <w:w w:val="109"/>
                                    <w:position w:val="-1"/>
                                    <w:sz w:val="2"/>
                                  </w:rPr>
                                  <w:t>enes</w:t>
                                </w:r>
                                <w:r>
                                  <w:rPr>
                                    <w:rFonts w:ascii="Arial"/>
                                    <w:i/>
                                    <w:color w:val="1D1D1B"/>
                                    <w:spacing w:val="-4"/>
                                    <w:w w:val="109"/>
                                    <w:position w:val="-1"/>
                                    <w:sz w:val="2"/>
                                  </w:rPr>
                                  <w:t>s</w:t>
                                </w:r>
                                <w:r>
                                  <w:rPr>
                                    <w:rFonts w:ascii="Arial"/>
                                    <w:i/>
                                    <w:color w:val="1D1D1B"/>
                                    <w:w w:val="115"/>
                                    <w:position w:val="-3"/>
                                    <w:sz w:val="2"/>
                                  </w:rPr>
                                  <w:t>an</w:t>
                                </w:r>
                                <w:r>
                                  <w:rPr>
                                    <w:rFonts w:ascii="Arial"/>
                                    <w:i/>
                                    <w:color w:val="1D1D1B"/>
                                    <w:spacing w:val="-20"/>
                                    <w:w w:val="115"/>
                                    <w:position w:val="-3"/>
                                    <w:sz w:val="2"/>
                                  </w:rPr>
                                  <w:t>d</w:t>
                                </w:r>
                                <w:r>
                                  <w:rPr>
                                    <w:rFonts w:ascii="Arial"/>
                                    <w:i/>
                                    <w:color w:val="1D1D1B"/>
                                    <w:w w:val="121"/>
                                    <w:position w:val="-1"/>
                                    <w:sz w:val="2"/>
                                  </w:rPr>
                                  <w:t>forma</w:t>
                                </w:r>
                              </w:p>
                              <w:p w14:paraId="779E851A" w14:textId="77777777" w:rsidR="00AA181E" w:rsidRDefault="00AA181E" w:rsidP="00617E12">
                                <w:pPr>
                                  <w:spacing w:line="391" w:lineRule="auto"/>
                                  <w:ind w:left="1889" w:right="157" w:hanging="125"/>
                                  <w:rPr>
                                    <w:sz w:val="2"/>
                                  </w:rPr>
                                </w:pPr>
                                <w:r>
                                  <w:rPr>
                                    <w:color w:val="1D1D1B"/>
                                    <w:w w:val="115"/>
                                    <w:position w:val="1"/>
                                    <w:sz w:val="2"/>
                                  </w:rPr>
                                  <w:t xml:space="preserve">assessments </w:t>
                                </w:r>
                                <w:r>
                                  <w:rPr>
                                    <w:color w:val="1D1D1B"/>
                                    <w:w w:val="115"/>
                                    <w:sz w:val="2"/>
                                  </w:rPr>
                                  <w:t>. against</w:t>
                                </w:r>
                              </w:p>
                              <w:p w14:paraId="17652890" w14:textId="77777777" w:rsidR="00AA181E" w:rsidRDefault="00AA181E" w:rsidP="00617E12">
                                <w:pPr>
                                  <w:spacing w:line="15" w:lineRule="exact"/>
                                  <w:ind w:right="111"/>
                                  <w:jc w:val="right"/>
                                  <w:rPr>
                                    <w:sz w:val="2"/>
                                  </w:rPr>
                                </w:pPr>
                                <w:r>
                                  <w:rPr>
                                    <w:color w:val="1D1D1B"/>
                                    <w:w w:val="110"/>
                                    <w:sz w:val="2"/>
                                  </w:rPr>
                                  <w:t>these</w:t>
                                </w:r>
                              </w:p>
                            </w:txbxContent>
                          </wps:txbx>
                          <wps:bodyPr rot="0" vert="horz" wrap="square" lIns="0" tIns="0" rIns="0" bIns="0" anchor="t" anchorCtr="0" upright="1">
                            <a:noAutofit/>
                          </wps:bodyPr>
                        </wps:wsp>
                        <wps:wsp>
                          <wps:cNvPr id="23404" name="Text Box 2153"/>
                          <wps:cNvSpPr txBox="1">
                            <a:spLocks/>
                          </wps:cNvSpPr>
                          <wps:spPr bwMode="auto">
                            <a:xfrm>
                              <a:off x="7872" y="3561"/>
                              <a:ext cx="48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C1FA2" w14:textId="77777777" w:rsidR="00AA181E" w:rsidRDefault="00AA181E" w:rsidP="00617E12"/>
                            </w:txbxContent>
                          </wps:txbx>
                          <wps:bodyPr rot="0" vert="horz" wrap="square" lIns="0" tIns="0" rIns="0" bIns="0" anchor="t" anchorCtr="0" upright="1">
                            <a:noAutofit/>
                          </wps:bodyPr>
                        </wps:wsp>
                        <wps:wsp>
                          <wps:cNvPr id="23405" name="Text Box 2154"/>
                          <wps:cNvSpPr txBox="1">
                            <a:spLocks/>
                          </wps:cNvSpPr>
                          <wps:spPr bwMode="auto">
                            <a:xfrm>
                              <a:off x="4703" y="4616"/>
                              <a:ext cx="336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0DD21" w14:textId="77777777" w:rsidR="00AA181E" w:rsidRDefault="00AA181E" w:rsidP="00617E12"/>
                            </w:txbxContent>
                          </wps:txbx>
                          <wps:bodyPr rot="0" vert="horz" wrap="square" lIns="0" tIns="0" rIns="0" bIns="0" anchor="t" anchorCtr="0" upright="1">
                            <a:noAutofit/>
                          </wps:bodyPr>
                        </wps:wsp>
                        <wps:wsp>
                          <wps:cNvPr id="23406" name="Text Box 2155"/>
                          <wps:cNvSpPr txBox="1">
                            <a:spLocks/>
                          </wps:cNvSpPr>
                          <wps:spPr bwMode="auto">
                            <a:xfrm>
                              <a:off x="4655" y="6061"/>
                              <a:ext cx="47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CE38" w14:textId="77777777" w:rsidR="00AA181E" w:rsidRDefault="00AA181E" w:rsidP="00617E12"/>
                            </w:txbxContent>
                          </wps:txbx>
                          <wps:bodyPr rot="0" vert="horz" wrap="square" lIns="0" tIns="0" rIns="0" bIns="0" anchor="t" anchorCtr="0" upright="1">
                            <a:noAutofit/>
                          </wps:bodyPr>
                        </wps:wsp>
                        <wps:wsp>
                          <wps:cNvPr id="23407" name="Text Box 2156"/>
                          <wps:cNvSpPr txBox="1">
                            <a:spLocks/>
                          </wps:cNvSpPr>
                          <wps:spPr bwMode="auto">
                            <a:xfrm>
                              <a:off x="5429" y="6061"/>
                              <a:ext cx="62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C00A1" w14:textId="77777777" w:rsidR="00AA181E" w:rsidRDefault="00AA181E" w:rsidP="00617E12"/>
                            </w:txbxContent>
                          </wps:txbx>
                          <wps:bodyPr rot="0" vert="horz" wrap="square" lIns="0" tIns="0" rIns="0" bIns="0" anchor="t" anchorCtr="0" upright="1">
                            <a:noAutofit/>
                          </wps:bodyPr>
                        </wps:wsp>
                        <wps:wsp>
                          <wps:cNvPr id="23426" name="Text Box 2157"/>
                          <wps:cNvSpPr txBox="1">
                            <a:spLocks/>
                          </wps:cNvSpPr>
                          <wps:spPr bwMode="auto">
                            <a:xfrm>
                              <a:off x="6494" y="6061"/>
                              <a:ext cx="224"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648D" w14:textId="77777777" w:rsidR="00AA181E" w:rsidRDefault="00AA181E" w:rsidP="00617E12"/>
                            </w:txbxContent>
                          </wps:txbx>
                          <wps:bodyPr rot="0" vert="horz" wrap="square" lIns="0" tIns="0" rIns="0" bIns="0" anchor="t" anchorCtr="0" upright="1">
                            <a:noAutofit/>
                          </wps:bodyPr>
                        </wps:wsp>
                        <wps:wsp>
                          <wps:cNvPr id="23427" name="Text Box 2158"/>
                          <wps:cNvSpPr txBox="1">
                            <a:spLocks/>
                          </wps:cNvSpPr>
                          <wps:spPr bwMode="auto">
                            <a:xfrm>
                              <a:off x="7222" y="6061"/>
                              <a:ext cx="438"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79AA7" w14:textId="77777777" w:rsidR="00AA181E" w:rsidRDefault="00AA181E" w:rsidP="00617E12"/>
                            </w:txbxContent>
                          </wps:txbx>
                          <wps:bodyPr rot="0" vert="horz" wrap="square" lIns="0" tIns="0" rIns="0" bIns="0" anchor="t" anchorCtr="0" upright="1">
                            <a:noAutofit/>
                          </wps:bodyPr>
                        </wps:wsp>
                        <wps:wsp>
                          <wps:cNvPr id="23428" name="Text Box 2159"/>
                          <wps:cNvSpPr txBox="1">
                            <a:spLocks/>
                          </wps:cNvSpPr>
                          <wps:spPr bwMode="auto">
                            <a:xfrm>
                              <a:off x="8091" y="6061"/>
                              <a:ext cx="373"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1D92" w14:textId="77777777" w:rsidR="00AA181E" w:rsidRDefault="00AA181E" w:rsidP="00617E12"/>
                            </w:txbxContent>
                          </wps:txbx>
                          <wps:bodyPr rot="0" vert="horz" wrap="square" lIns="0" tIns="0" rIns="0" bIns="0" anchor="t" anchorCtr="0" upright="1">
                            <a:noAutofit/>
                          </wps:bodyPr>
                        </wps:wsp>
                        <wps:wsp>
                          <wps:cNvPr id="23429" name="Text Box 2160"/>
                          <wps:cNvSpPr txBox="1">
                            <a:spLocks/>
                          </wps:cNvSpPr>
                          <wps:spPr bwMode="auto">
                            <a:xfrm>
                              <a:off x="3090" y="6465"/>
                              <a:ext cx="139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3B82" w14:textId="77777777" w:rsidR="00AA181E" w:rsidRDefault="00AA181E" w:rsidP="00617E12"/>
                            </w:txbxContent>
                          </wps:txbx>
                          <wps:bodyPr rot="0" vert="horz" wrap="square" lIns="0" tIns="0" rIns="0" bIns="0" anchor="t" anchorCtr="0" upright="1">
                            <a:noAutofit/>
                          </wps:bodyPr>
                        </wps:wsp>
                        <wps:wsp>
                          <wps:cNvPr id="23430" name="Text Box 2161"/>
                          <wps:cNvSpPr txBox="1">
                            <a:spLocks/>
                          </wps:cNvSpPr>
                          <wps:spPr bwMode="auto">
                            <a:xfrm>
                              <a:off x="9089" y="6497"/>
                              <a:ext cx="1367"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62A55" w14:textId="77777777" w:rsidR="00AA181E" w:rsidRDefault="00AA181E" w:rsidP="00617E12"/>
                            </w:txbxContent>
                          </wps:txbx>
                          <wps:bodyPr rot="0" vert="horz" wrap="square" lIns="0" tIns="0" rIns="0" bIns="0" anchor="t" anchorCtr="0" upright="1">
                            <a:noAutofit/>
                          </wps:bodyPr>
                        </wps:wsp>
                        <wps:wsp>
                          <wps:cNvPr id="23431" name="Text Box 2162"/>
                          <wps:cNvSpPr txBox="1">
                            <a:spLocks/>
                          </wps:cNvSpPr>
                          <wps:spPr bwMode="auto">
                            <a:xfrm>
                              <a:off x="4998" y="7895"/>
                              <a:ext cx="316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C9810" w14:textId="77777777" w:rsidR="00AA181E" w:rsidRDefault="00AA181E" w:rsidP="00617E12"/>
                            </w:txbxContent>
                          </wps:txbx>
                          <wps:bodyPr rot="0" vert="horz" wrap="square" lIns="0" tIns="0" rIns="0" bIns="0" anchor="t" anchorCtr="0" upright="1">
                            <a:noAutofit/>
                          </wps:bodyPr>
                        </wps:wsp>
                        <wps:wsp>
                          <wps:cNvPr id="23432" name="Text Box 2163"/>
                          <wps:cNvSpPr txBox="1">
                            <a:spLocks/>
                          </wps:cNvSpPr>
                          <wps:spPr bwMode="auto">
                            <a:xfrm>
                              <a:off x="3090" y="8899"/>
                              <a:ext cx="109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47C00" w14:textId="77777777" w:rsidR="00AA181E" w:rsidRDefault="00AA181E" w:rsidP="00617E12"/>
                            </w:txbxContent>
                          </wps:txbx>
                          <wps:bodyPr rot="0" vert="horz" wrap="square" lIns="0" tIns="0" rIns="0" bIns="0" anchor="t" anchorCtr="0" upright="1">
                            <a:noAutofit/>
                          </wps:bodyPr>
                        </wps:wsp>
                        <wps:wsp>
                          <wps:cNvPr id="23433" name="Text Box 2164"/>
                          <wps:cNvSpPr txBox="1">
                            <a:spLocks/>
                          </wps:cNvSpPr>
                          <wps:spPr bwMode="auto">
                            <a:xfrm>
                              <a:off x="4703" y="9702"/>
                              <a:ext cx="3625"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0C6D" w14:textId="77777777" w:rsidR="00AA181E" w:rsidRDefault="00AA181E" w:rsidP="00617E12"/>
                            </w:txbxContent>
                          </wps:txbx>
                          <wps:bodyPr rot="0" vert="horz" wrap="square" lIns="0" tIns="0" rIns="0" bIns="0" anchor="t" anchorCtr="0" upright="1">
                            <a:noAutofit/>
                          </wps:bodyPr>
                        </wps:wsp>
                        <wps:wsp>
                          <wps:cNvPr id="23434" name="Text Box 2165"/>
                          <wps:cNvSpPr txBox="1">
                            <a:spLocks/>
                          </wps:cNvSpPr>
                          <wps:spPr bwMode="auto">
                            <a:xfrm>
                              <a:off x="9089" y="8930"/>
                              <a:ext cx="1281"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AFA8" w14:textId="77777777" w:rsidR="00AA181E" w:rsidRDefault="00AA181E" w:rsidP="00617E12"/>
                            </w:txbxContent>
                          </wps:txbx>
                          <wps:bodyPr rot="0" vert="horz" wrap="square" lIns="0" tIns="0" rIns="0" bIns="0" anchor="t" anchorCtr="0" upright="1">
                            <a:noAutofit/>
                          </wps:bodyPr>
                        </wps:wsp>
                      </wpg:grpSp>
                      <wps:wsp>
                        <wps:cNvPr id="23435" name="AutoShape 2166"/>
                        <wps:cNvSpPr>
                          <a:spLocks/>
                        </wps:cNvSpPr>
                        <wps:spPr bwMode="auto">
                          <a:xfrm>
                            <a:off x="1662430" y="2936875"/>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6" name="Line 2167"/>
                        <wps:cNvCnPr>
                          <a:cxnSpLocks/>
                        </wps:cNvCnPr>
                        <wps:spPr bwMode="auto">
                          <a:xfrm>
                            <a:off x="1688465" y="2871470"/>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37" name="Freeform 2168"/>
                        <wps:cNvSpPr>
                          <a:spLocks/>
                        </wps:cNvSpPr>
                        <wps:spPr bwMode="auto">
                          <a:xfrm>
                            <a:off x="513080" y="334264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38" name="Line 2169"/>
                        <wps:cNvCnPr>
                          <a:cxnSpLocks/>
                        </wps:cNvCnPr>
                        <wps:spPr bwMode="auto">
                          <a:xfrm>
                            <a:off x="539115" y="3277870"/>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39" name="Freeform 2170"/>
                        <wps:cNvSpPr>
                          <a:spLocks/>
                        </wps:cNvSpPr>
                        <wps:spPr bwMode="auto">
                          <a:xfrm>
                            <a:off x="1662430" y="334264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0" name="Line 2171"/>
                        <wps:cNvCnPr>
                          <a:cxnSpLocks/>
                        </wps:cNvCnPr>
                        <wps:spPr bwMode="auto">
                          <a:xfrm>
                            <a:off x="1688465" y="3277870"/>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41" name="Freeform 2172"/>
                        <wps:cNvSpPr>
                          <a:spLocks/>
                        </wps:cNvSpPr>
                        <wps:spPr bwMode="auto">
                          <a:xfrm>
                            <a:off x="513080" y="427482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2" name="Line 2173"/>
                        <wps:cNvCnPr>
                          <a:cxnSpLocks/>
                        </wps:cNvCnPr>
                        <wps:spPr bwMode="auto">
                          <a:xfrm>
                            <a:off x="539115" y="4209415"/>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43" name="Freeform 2174"/>
                        <wps:cNvSpPr>
                          <a:spLocks/>
                        </wps:cNvSpPr>
                        <wps:spPr bwMode="auto">
                          <a:xfrm>
                            <a:off x="513080" y="641096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4" name="Line 2175"/>
                        <wps:cNvCnPr>
                          <a:cxnSpLocks/>
                        </wps:cNvCnPr>
                        <wps:spPr bwMode="auto">
                          <a:xfrm>
                            <a:off x="539115" y="6345555"/>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45" name="Freeform 2176"/>
                        <wps:cNvSpPr>
                          <a:spLocks/>
                        </wps:cNvSpPr>
                        <wps:spPr bwMode="auto">
                          <a:xfrm>
                            <a:off x="1662430" y="427482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6" name="Freeform 2177"/>
                        <wps:cNvSpPr>
                          <a:spLocks/>
                        </wps:cNvSpPr>
                        <wps:spPr bwMode="auto">
                          <a:xfrm>
                            <a:off x="1688465" y="420941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8" y="0"/>
                                </a:moveTo>
                                <a:lnTo>
                                  <a:pt x="5" y="0"/>
                                </a:lnTo>
                                <a:lnTo>
                                  <a:pt x="0" y="6"/>
                                </a:lnTo>
                                <a:lnTo>
                                  <a:pt x="0" y="19"/>
                                </a:lnTo>
                                <a:lnTo>
                                  <a:pt x="5" y="24"/>
                                </a:lnTo>
                                <a:lnTo>
                                  <a:pt x="18" y="24"/>
                                </a:lnTo>
                                <a:lnTo>
                                  <a:pt x="24" y="19"/>
                                </a:lnTo>
                                <a:lnTo>
                                  <a:pt x="24" y="6"/>
                                </a:lnTo>
                                <a:lnTo>
                                  <a:pt x="18"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7" name="Freeform 2178"/>
                        <wps:cNvSpPr>
                          <a:spLocks/>
                        </wps:cNvSpPr>
                        <wps:spPr bwMode="auto">
                          <a:xfrm>
                            <a:off x="513080" y="536194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8" name="Freeform 2179"/>
                        <wps:cNvSpPr>
                          <a:spLocks/>
                        </wps:cNvSpPr>
                        <wps:spPr bwMode="auto">
                          <a:xfrm>
                            <a:off x="539115" y="529653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9" y="0"/>
                                </a:moveTo>
                                <a:lnTo>
                                  <a:pt x="5" y="0"/>
                                </a:lnTo>
                                <a:lnTo>
                                  <a:pt x="0" y="6"/>
                                </a:lnTo>
                                <a:lnTo>
                                  <a:pt x="0" y="19"/>
                                </a:lnTo>
                                <a:lnTo>
                                  <a:pt x="5" y="24"/>
                                </a:lnTo>
                                <a:lnTo>
                                  <a:pt x="19" y="24"/>
                                </a:lnTo>
                                <a:lnTo>
                                  <a:pt x="24" y="19"/>
                                </a:lnTo>
                                <a:lnTo>
                                  <a:pt x="24" y="6"/>
                                </a:lnTo>
                                <a:lnTo>
                                  <a:pt x="19"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9" name="Line 2180"/>
                        <wps:cNvCnPr>
                          <a:cxnSpLocks/>
                        </wps:cNvCnPr>
                        <wps:spPr bwMode="auto">
                          <a:xfrm>
                            <a:off x="1662430" y="5361940"/>
                            <a:ext cx="67945" cy="37465"/>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50" name="Freeform 2181"/>
                        <wps:cNvSpPr>
                          <a:spLocks/>
                        </wps:cNvSpPr>
                        <wps:spPr bwMode="auto">
                          <a:xfrm>
                            <a:off x="1688465" y="529653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8" y="0"/>
                                </a:moveTo>
                                <a:lnTo>
                                  <a:pt x="5" y="0"/>
                                </a:lnTo>
                                <a:lnTo>
                                  <a:pt x="0" y="6"/>
                                </a:lnTo>
                                <a:lnTo>
                                  <a:pt x="0" y="19"/>
                                </a:lnTo>
                                <a:lnTo>
                                  <a:pt x="5" y="24"/>
                                </a:lnTo>
                                <a:lnTo>
                                  <a:pt x="18" y="24"/>
                                </a:lnTo>
                                <a:lnTo>
                                  <a:pt x="24" y="19"/>
                                </a:lnTo>
                                <a:lnTo>
                                  <a:pt x="24" y="6"/>
                                </a:lnTo>
                                <a:lnTo>
                                  <a:pt x="18"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1" name="Freeform 2182"/>
                        <wps:cNvSpPr>
                          <a:spLocks/>
                        </wps:cNvSpPr>
                        <wps:spPr bwMode="auto">
                          <a:xfrm>
                            <a:off x="1662430" y="378968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2" name="Freeform 2183"/>
                        <wps:cNvSpPr>
                          <a:spLocks/>
                        </wps:cNvSpPr>
                        <wps:spPr bwMode="auto">
                          <a:xfrm>
                            <a:off x="1688465" y="372427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8" y="0"/>
                                </a:moveTo>
                                <a:lnTo>
                                  <a:pt x="5" y="0"/>
                                </a:lnTo>
                                <a:lnTo>
                                  <a:pt x="0" y="6"/>
                                </a:lnTo>
                                <a:lnTo>
                                  <a:pt x="0" y="19"/>
                                </a:lnTo>
                                <a:lnTo>
                                  <a:pt x="5" y="24"/>
                                </a:lnTo>
                                <a:lnTo>
                                  <a:pt x="18" y="24"/>
                                </a:lnTo>
                                <a:lnTo>
                                  <a:pt x="24" y="19"/>
                                </a:lnTo>
                                <a:lnTo>
                                  <a:pt x="24" y="6"/>
                                </a:lnTo>
                                <a:lnTo>
                                  <a:pt x="18"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3" name="AutoShape 2184"/>
                        <wps:cNvSpPr>
                          <a:spLocks/>
                        </wps:cNvSpPr>
                        <wps:spPr bwMode="auto">
                          <a:xfrm>
                            <a:off x="1662430" y="480187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 name="T9" fmla="*/ 3163 w 107"/>
                              <a:gd name="T10" fmla="*/ 3163 h 59"/>
                              <a:gd name="T11" fmla="*/ 18437 w 107"/>
                              <a:gd name="T12" fmla="*/ 18437 h 59"/>
                            </a:gdLst>
                            <a:ahLst/>
                            <a:cxnLst>
                              <a:cxn ang="T6">
                                <a:pos x="T0" y="T1"/>
                              </a:cxn>
                              <a:cxn ang="T7">
                                <a:pos x="T2" y="T3"/>
                              </a:cxn>
                              <a:cxn ang="T8">
                                <a:pos x="T4" y="T5"/>
                              </a:cxn>
                            </a:cxnLst>
                            <a:rect l="T9" t="T10" r="T11" b="T12"/>
                            <a:pathLst>
                              <a:path w="107" h="59">
                                <a:moveTo>
                                  <a:pt x="0" y="0"/>
                                </a:moveTo>
                                <a:lnTo>
                                  <a:pt x="0" y="59"/>
                                </a:lnTo>
                                <a:lnTo>
                                  <a:pt x="107" y="59"/>
                                </a:lnTo>
                                <a:lnTo>
                                  <a:pt x="107" y="0"/>
                                </a:lnTo>
                                <a:lnTo>
                                  <a:pt x="0" y="0"/>
                                </a:lnTo>
                                <a:close/>
                              </a:path>
                            </a:pathLst>
                          </a:cu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4" name="Line 2185"/>
                        <wps:cNvCnPr>
                          <a:cxnSpLocks/>
                        </wps:cNvCnPr>
                        <wps:spPr bwMode="auto">
                          <a:xfrm>
                            <a:off x="1688465" y="4736465"/>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55" name="Freeform 2186"/>
                        <wps:cNvSpPr>
                          <a:spLocks/>
                        </wps:cNvSpPr>
                        <wps:spPr bwMode="auto">
                          <a:xfrm>
                            <a:off x="513080" y="119253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7" y="0"/>
                                </a:moveTo>
                                <a:lnTo>
                                  <a:pt x="54"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6" name="Freeform 2187"/>
                        <wps:cNvSpPr>
                          <a:spLocks/>
                        </wps:cNvSpPr>
                        <wps:spPr bwMode="auto">
                          <a:xfrm>
                            <a:off x="539115" y="112712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9" y="0"/>
                                </a:moveTo>
                                <a:lnTo>
                                  <a:pt x="5" y="0"/>
                                </a:lnTo>
                                <a:lnTo>
                                  <a:pt x="0" y="5"/>
                                </a:lnTo>
                                <a:lnTo>
                                  <a:pt x="0" y="19"/>
                                </a:lnTo>
                                <a:lnTo>
                                  <a:pt x="5" y="24"/>
                                </a:lnTo>
                                <a:lnTo>
                                  <a:pt x="19" y="24"/>
                                </a:lnTo>
                                <a:lnTo>
                                  <a:pt x="24" y="19"/>
                                </a:lnTo>
                                <a:lnTo>
                                  <a:pt x="24" y="5"/>
                                </a:lnTo>
                                <a:lnTo>
                                  <a:pt x="19"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7" name="AutoShape 2188"/>
                        <wps:cNvSpPr>
                          <a:spLocks/>
                        </wps:cNvSpPr>
                        <wps:spPr bwMode="auto">
                          <a:xfrm>
                            <a:off x="3208655" y="1192530"/>
                            <a:ext cx="67945" cy="37465"/>
                          </a:xfrm>
                          <a:custGeom>
                            <a:avLst/>
                            <a:gdLst>
                              <a:gd name="T0" fmla="*/ 2147483646 w 107"/>
                              <a:gd name="T1" fmla="*/ 2147483646 h 59"/>
                              <a:gd name="T2" fmla="*/ 2147483646 w 107"/>
                              <a:gd name="T3" fmla="*/ 2147483646 h 59"/>
                              <a:gd name="T4" fmla="*/ 0 w 107"/>
                              <a:gd name="T5" fmla="*/ 2147483646 h 59"/>
                              <a:gd name="T6" fmla="*/ 0 60000 65536"/>
                              <a:gd name="T7" fmla="*/ 0 60000 65536"/>
                              <a:gd name="T8" fmla="*/ 0 60000 65536"/>
                            </a:gdLst>
                            <a:ahLst/>
                            <a:cxnLst>
                              <a:cxn ang="T6">
                                <a:pos x="T0" y="T1"/>
                              </a:cxn>
                              <a:cxn ang="T7">
                                <a:pos x="T2" y="T3"/>
                              </a:cxn>
                              <a:cxn ang="T8">
                                <a:pos x="T4" y="T5"/>
                              </a:cxn>
                            </a:cxnLst>
                            <a:rect l="0" t="0" r="r" b="b"/>
                            <a:pathLst>
                              <a:path w="107" h="59">
                                <a:moveTo>
                                  <a:pt x="106" y="0"/>
                                </a:moveTo>
                                <a:lnTo>
                                  <a:pt x="53" y="58"/>
                                </a:lnTo>
                                <a:lnTo>
                                  <a:pt x="0" y="0"/>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8" name="Freeform 2189"/>
                        <wps:cNvSpPr>
                          <a:spLocks/>
                        </wps:cNvSpPr>
                        <wps:spPr bwMode="auto">
                          <a:xfrm>
                            <a:off x="3235325" y="1127125"/>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9" y="0"/>
                                </a:moveTo>
                                <a:lnTo>
                                  <a:pt x="5" y="0"/>
                                </a:lnTo>
                                <a:lnTo>
                                  <a:pt x="0" y="5"/>
                                </a:lnTo>
                                <a:lnTo>
                                  <a:pt x="0" y="19"/>
                                </a:lnTo>
                                <a:lnTo>
                                  <a:pt x="5" y="24"/>
                                </a:lnTo>
                                <a:lnTo>
                                  <a:pt x="19" y="24"/>
                                </a:lnTo>
                                <a:lnTo>
                                  <a:pt x="24" y="19"/>
                                </a:lnTo>
                                <a:lnTo>
                                  <a:pt x="24" y="5"/>
                                </a:lnTo>
                                <a:lnTo>
                                  <a:pt x="19"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9" name="Freeform 2190"/>
                        <wps:cNvSpPr>
                          <a:spLocks/>
                        </wps:cNvSpPr>
                        <wps:spPr bwMode="auto">
                          <a:xfrm>
                            <a:off x="2369185" y="351155"/>
                            <a:ext cx="37465" cy="67945"/>
                          </a:xfrm>
                          <a:custGeom>
                            <a:avLst/>
                            <a:gdLst>
                              <a:gd name="T0" fmla="*/ 0 w 59"/>
                              <a:gd name="T1" fmla="*/ 2147483646 h 107"/>
                              <a:gd name="T2" fmla="*/ 2147483646 w 59"/>
                              <a:gd name="T3" fmla="*/ 2147483646 h 107"/>
                              <a:gd name="T4" fmla="*/ 0 w 59"/>
                              <a:gd name="T5" fmla="*/ 2147483646 h 107"/>
                              <a:gd name="T6" fmla="*/ 0 60000 65536"/>
                              <a:gd name="T7" fmla="*/ 0 60000 65536"/>
                              <a:gd name="T8" fmla="*/ 0 60000 65536"/>
                            </a:gdLst>
                            <a:ahLst/>
                            <a:cxnLst>
                              <a:cxn ang="T6">
                                <a:pos x="T0" y="T1"/>
                              </a:cxn>
                              <a:cxn ang="T7">
                                <a:pos x="T2" y="T3"/>
                              </a:cxn>
                              <a:cxn ang="T8">
                                <a:pos x="T4" y="T5"/>
                              </a:cxn>
                            </a:cxnLst>
                            <a:rect l="0" t="0" r="r" b="b"/>
                            <a:pathLst>
                              <a:path w="59" h="107">
                                <a:moveTo>
                                  <a:pt x="0" y="0"/>
                                </a:moveTo>
                                <a:lnTo>
                                  <a:pt x="58" y="54"/>
                                </a:lnTo>
                                <a:lnTo>
                                  <a:pt x="0" y="107"/>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0" name="Line 2191"/>
                        <wps:cNvCnPr>
                          <a:cxnSpLocks/>
                        </wps:cNvCnPr>
                        <wps:spPr bwMode="auto">
                          <a:xfrm>
                            <a:off x="2303780" y="377190"/>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61" name="Freeform 2192"/>
                        <wps:cNvSpPr>
                          <a:spLocks/>
                        </wps:cNvSpPr>
                        <wps:spPr bwMode="auto">
                          <a:xfrm>
                            <a:off x="3828415" y="1664335"/>
                            <a:ext cx="37465" cy="67945"/>
                          </a:xfrm>
                          <a:custGeom>
                            <a:avLst/>
                            <a:gdLst>
                              <a:gd name="T0" fmla="*/ 0 w 59"/>
                              <a:gd name="T1" fmla="*/ 2147483646 h 107"/>
                              <a:gd name="T2" fmla="*/ 2147483646 w 59"/>
                              <a:gd name="T3" fmla="*/ 2147483646 h 107"/>
                              <a:gd name="T4" fmla="*/ 0 w 59"/>
                              <a:gd name="T5" fmla="*/ 2147483646 h 107"/>
                              <a:gd name="T6" fmla="*/ 0 60000 65536"/>
                              <a:gd name="T7" fmla="*/ 0 60000 65536"/>
                              <a:gd name="T8" fmla="*/ 0 60000 65536"/>
                            </a:gdLst>
                            <a:ahLst/>
                            <a:cxnLst>
                              <a:cxn ang="T6">
                                <a:pos x="T0" y="T1"/>
                              </a:cxn>
                              <a:cxn ang="T7">
                                <a:pos x="T2" y="T3"/>
                              </a:cxn>
                              <a:cxn ang="T8">
                                <a:pos x="T4" y="T5"/>
                              </a:cxn>
                            </a:cxnLst>
                            <a:rect l="0" t="0" r="r" b="b"/>
                            <a:pathLst>
                              <a:path w="59" h="107">
                                <a:moveTo>
                                  <a:pt x="0" y="0"/>
                                </a:moveTo>
                                <a:lnTo>
                                  <a:pt x="58" y="53"/>
                                </a:lnTo>
                                <a:lnTo>
                                  <a:pt x="0" y="107"/>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2" name="Freeform 2193"/>
                        <wps:cNvSpPr>
                          <a:spLocks/>
                        </wps:cNvSpPr>
                        <wps:spPr bwMode="auto">
                          <a:xfrm>
                            <a:off x="3763010" y="1690370"/>
                            <a:ext cx="15240" cy="15240"/>
                          </a:xfrm>
                          <a:custGeom>
                            <a:avLst/>
                            <a:gdLst>
                              <a:gd name="T0" fmla="*/ 2147483646 w 24"/>
                              <a:gd name="T1" fmla="*/ 2147483646 h 24"/>
                              <a:gd name="T2" fmla="*/ 1280239375 w 24"/>
                              <a:gd name="T3" fmla="*/ 2147483646 h 24"/>
                              <a:gd name="T4" fmla="*/ 0 w 24"/>
                              <a:gd name="T5" fmla="*/ 2147483646 h 24"/>
                              <a:gd name="T6" fmla="*/ 0 w 24"/>
                              <a:gd name="T7" fmla="*/ 2147483646 h 24"/>
                              <a:gd name="T8" fmla="*/ 1280239375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9" y="0"/>
                                </a:moveTo>
                                <a:lnTo>
                                  <a:pt x="5" y="0"/>
                                </a:lnTo>
                                <a:lnTo>
                                  <a:pt x="0" y="5"/>
                                </a:lnTo>
                                <a:lnTo>
                                  <a:pt x="0" y="18"/>
                                </a:lnTo>
                                <a:lnTo>
                                  <a:pt x="5" y="23"/>
                                </a:lnTo>
                                <a:lnTo>
                                  <a:pt x="19" y="23"/>
                                </a:lnTo>
                                <a:lnTo>
                                  <a:pt x="24" y="18"/>
                                </a:lnTo>
                                <a:lnTo>
                                  <a:pt x="24" y="5"/>
                                </a:lnTo>
                                <a:lnTo>
                                  <a:pt x="19"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3" name="Freeform 2194"/>
                        <wps:cNvSpPr>
                          <a:spLocks/>
                        </wps:cNvSpPr>
                        <wps:spPr bwMode="auto">
                          <a:xfrm>
                            <a:off x="3828415" y="2661920"/>
                            <a:ext cx="37465" cy="67945"/>
                          </a:xfrm>
                          <a:custGeom>
                            <a:avLst/>
                            <a:gdLst>
                              <a:gd name="T0" fmla="*/ 0 w 59"/>
                              <a:gd name="T1" fmla="*/ 2147483646 h 107"/>
                              <a:gd name="T2" fmla="*/ 2147483646 w 59"/>
                              <a:gd name="T3" fmla="*/ 2147483646 h 107"/>
                              <a:gd name="T4" fmla="*/ 0 w 59"/>
                              <a:gd name="T5" fmla="*/ 2147483646 h 107"/>
                              <a:gd name="T6" fmla="*/ 0 60000 65536"/>
                              <a:gd name="T7" fmla="*/ 0 60000 65536"/>
                              <a:gd name="T8" fmla="*/ 0 60000 65536"/>
                            </a:gdLst>
                            <a:ahLst/>
                            <a:cxnLst>
                              <a:cxn ang="T6">
                                <a:pos x="T0" y="T1"/>
                              </a:cxn>
                              <a:cxn ang="T7">
                                <a:pos x="T2" y="T3"/>
                              </a:cxn>
                              <a:cxn ang="T8">
                                <a:pos x="T4" y="T5"/>
                              </a:cxn>
                            </a:cxnLst>
                            <a:rect l="0" t="0" r="r" b="b"/>
                            <a:pathLst>
                              <a:path w="59" h="107">
                                <a:moveTo>
                                  <a:pt x="0" y="0"/>
                                </a:moveTo>
                                <a:lnTo>
                                  <a:pt x="58" y="53"/>
                                </a:lnTo>
                                <a:lnTo>
                                  <a:pt x="0" y="107"/>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4" name="Line 2195"/>
                        <wps:cNvCnPr>
                          <a:cxnSpLocks/>
                        </wps:cNvCnPr>
                        <wps:spPr bwMode="auto">
                          <a:xfrm>
                            <a:off x="3763010" y="2688590"/>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65" name="Freeform 2196"/>
                        <wps:cNvSpPr>
                          <a:spLocks/>
                        </wps:cNvSpPr>
                        <wps:spPr bwMode="auto">
                          <a:xfrm>
                            <a:off x="3828415" y="3657600"/>
                            <a:ext cx="37465" cy="67945"/>
                          </a:xfrm>
                          <a:custGeom>
                            <a:avLst/>
                            <a:gdLst>
                              <a:gd name="T0" fmla="*/ 0 w 59"/>
                              <a:gd name="T1" fmla="*/ 2147483646 h 107"/>
                              <a:gd name="T2" fmla="*/ 2147483646 w 59"/>
                              <a:gd name="T3" fmla="*/ 2147483646 h 107"/>
                              <a:gd name="T4" fmla="*/ 0 w 59"/>
                              <a:gd name="T5" fmla="*/ 2147483646 h 107"/>
                              <a:gd name="T6" fmla="*/ 0 60000 65536"/>
                              <a:gd name="T7" fmla="*/ 0 60000 65536"/>
                              <a:gd name="T8" fmla="*/ 0 60000 65536"/>
                            </a:gdLst>
                            <a:ahLst/>
                            <a:cxnLst>
                              <a:cxn ang="T6">
                                <a:pos x="T0" y="T1"/>
                              </a:cxn>
                              <a:cxn ang="T7">
                                <a:pos x="T2" y="T3"/>
                              </a:cxn>
                              <a:cxn ang="T8">
                                <a:pos x="T4" y="T5"/>
                              </a:cxn>
                            </a:cxnLst>
                            <a:rect l="0" t="0" r="r" b="b"/>
                            <a:pathLst>
                              <a:path w="59" h="107">
                                <a:moveTo>
                                  <a:pt x="0" y="0"/>
                                </a:moveTo>
                                <a:lnTo>
                                  <a:pt x="58" y="54"/>
                                </a:lnTo>
                                <a:lnTo>
                                  <a:pt x="0" y="107"/>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6" name="Line 2197"/>
                        <wps:cNvCnPr>
                          <a:cxnSpLocks/>
                        </wps:cNvCnPr>
                        <wps:spPr bwMode="auto">
                          <a:xfrm>
                            <a:off x="3763010" y="3683635"/>
                            <a:ext cx="15240" cy="15240"/>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67" name="AutoShape 2198"/>
                        <wps:cNvSpPr>
                          <a:spLocks/>
                        </wps:cNvSpPr>
                        <wps:spPr bwMode="auto">
                          <a:xfrm>
                            <a:off x="2369185" y="6177280"/>
                            <a:ext cx="37465" cy="67945"/>
                          </a:xfrm>
                          <a:custGeom>
                            <a:avLst/>
                            <a:gdLst>
                              <a:gd name="T0" fmla="*/ 0 w 59"/>
                              <a:gd name="T1" fmla="*/ 2147483646 h 107"/>
                              <a:gd name="T2" fmla="*/ 2147483646 w 59"/>
                              <a:gd name="T3" fmla="*/ 2147483646 h 107"/>
                              <a:gd name="T4" fmla="*/ 0 w 59"/>
                              <a:gd name="T5" fmla="*/ 2147483646 h 107"/>
                              <a:gd name="T6" fmla="*/ 0 60000 65536"/>
                              <a:gd name="T7" fmla="*/ 0 60000 65536"/>
                              <a:gd name="T8" fmla="*/ 0 60000 65536"/>
                              <a:gd name="T9" fmla="*/ 3163 w 59"/>
                              <a:gd name="T10" fmla="*/ 3163 h 107"/>
                              <a:gd name="T11" fmla="*/ 18437 w 59"/>
                              <a:gd name="T12" fmla="*/ 18437 h 107"/>
                            </a:gdLst>
                            <a:ahLst/>
                            <a:cxnLst>
                              <a:cxn ang="T6">
                                <a:pos x="T0" y="T1"/>
                              </a:cxn>
                              <a:cxn ang="T7">
                                <a:pos x="T2" y="T3"/>
                              </a:cxn>
                              <a:cxn ang="T8">
                                <a:pos x="T4" y="T5"/>
                              </a:cxn>
                            </a:cxnLst>
                            <a:rect l="T9" t="T10" r="T11" b="T12"/>
                            <a:pathLst>
                              <a:path w="59" h="107">
                                <a:moveTo>
                                  <a:pt x="0" y="0"/>
                                </a:moveTo>
                                <a:lnTo>
                                  <a:pt x="0" y="107"/>
                                </a:lnTo>
                                <a:lnTo>
                                  <a:pt x="59" y="107"/>
                                </a:lnTo>
                                <a:lnTo>
                                  <a:pt x="59" y="0"/>
                                </a:lnTo>
                                <a:lnTo>
                                  <a:pt x="0" y="0"/>
                                </a:lnTo>
                                <a:close/>
                              </a:path>
                            </a:pathLst>
                          </a:custGeom>
                          <a:solidFill>
                            <a:srgbClr val="F1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8" name="Freeform 2199"/>
                        <wps:cNvSpPr>
                          <a:spLocks/>
                        </wps:cNvSpPr>
                        <wps:spPr bwMode="auto">
                          <a:xfrm>
                            <a:off x="2303780" y="6203950"/>
                            <a:ext cx="15240" cy="15240"/>
                          </a:xfrm>
                          <a:custGeom>
                            <a:avLst/>
                            <a:gdLst>
                              <a:gd name="T0" fmla="*/ 2147483646 w 24"/>
                              <a:gd name="T1" fmla="*/ 2147483646 h 24"/>
                              <a:gd name="T2" fmla="*/ 1536287250 w 24"/>
                              <a:gd name="T3" fmla="*/ 2147483646 h 24"/>
                              <a:gd name="T4" fmla="*/ 0 w 24"/>
                              <a:gd name="T5" fmla="*/ 2147483646 h 24"/>
                              <a:gd name="T6" fmla="*/ 0 w 24"/>
                              <a:gd name="T7" fmla="*/ 2147483646 h 24"/>
                              <a:gd name="T8" fmla="*/ 1536287250 w 24"/>
                              <a:gd name="T9" fmla="*/ 2147483646 h 24"/>
                              <a:gd name="T10" fmla="*/ 2147483646 w 24"/>
                              <a:gd name="T11" fmla="*/ 2147483646 h 24"/>
                              <a:gd name="T12" fmla="*/ 2147483646 w 24"/>
                              <a:gd name="T13" fmla="*/ 2147483646 h 24"/>
                              <a:gd name="T14" fmla="*/ 2147483646 w 24"/>
                              <a:gd name="T15" fmla="*/ 2147483646 h 24"/>
                              <a:gd name="T16" fmla="*/ 2147483646 w 24"/>
                              <a:gd name="T17" fmla="*/ 2147483646 h 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4" h="24">
                                <a:moveTo>
                                  <a:pt x="19" y="0"/>
                                </a:moveTo>
                                <a:lnTo>
                                  <a:pt x="6" y="0"/>
                                </a:lnTo>
                                <a:lnTo>
                                  <a:pt x="0" y="6"/>
                                </a:lnTo>
                                <a:lnTo>
                                  <a:pt x="0" y="19"/>
                                </a:lnTo>
                                <a:lnTo>
                                  <a:pt x="6" y="24"/>
                                </a:lnTo>
                                <a:lnTo>
                                  <a:pt x="19" y="24"/>
                                </a:lnTo>
                                <a:lnTo>
                                  <a:pt x="24" y="19"/>
                                </a:lnTo>
                                <a:lnTo>
                                  <a:pt x="24" y="6"/>
                                </a:lnTo>
                                <a:lnTo>
                                  <a:pt x="19" y="0"/>
                                </a:lnTo>
                                <a:close/>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9" name="Freeform 2200"/>
                        <wps:cNvSpPr>
                          <a:spLocks/>
                        </wps:cNvSpPr>
                        <wps:spPr bwMode="auto">
                          <a:xfrm>
                            <a:off x="4906645" y="3295015"/>
                            <a:ext cx="0" cy="793750"/>
                          </a:xfrm>
                          <a:custGeom>
                            <a:avLst/>
                            <a:gdLst>
                              <a:gd name="T0" fmla="*/ 0 w 2098"/>
                              <a:gd name="T1" fmla="*/ 525362372 h 2727"/>
                              <a:gd name="T2" fmla="*/ 0 w 2098"/>
                              <a:gd name="T3" fmla="*/ 550270753 h 2727"/>
                              <a:gd name="T4" fmla="*/ 0 w 2098"/>
                              <a:gd name="T5" fmla="*/ 550270753 h 2727"/>
                              <a:gd name="T6" fmla="*/ 0 w 2098"/>
                              <a:gd name="T7" fmla="*/ 720816396 h 2727"/>
                              <a:gd name="T8" fmla="*/ 0 w 2098"/>
                              <a:gd name="T9" fmla="*/ 720816396 h 2727"/>
                              <a:gd name="T10" fmla="*/ 0 w 2098"/>
                              <a:gd name="T11" fmla="*/ 756399798 h 27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98" h="2727">
                                <a:moveTo>
                                  <a:pt x="1804" y="0"/>
                                </a:moveTo>
                                <a:lnTo>
                                  <a:pt x="1804" y="294"/>
                                </a:lnTo>
                                <a:lnTo>
                                  <a:pt x="2097" y="294"/>
                                </a:lnTo>
                                <a:lnTo>
                                  <a:pt x="2097" y="2307"/>
                                </a:lnTo>
                                <a:lnTo>
                                  <a:pt x="0" y="2307"/>
                                </a:lnTo>
                                <a:lnTo>
                                  <a:pt x="0" y="2727"/>
                                </a:lnTo>
                              </a:path>
                            </a:pathLst>
                          </a:custGeom>
                          <a:noFill/>
                          <a:ln w="19050">
                            <a:solidFill>
                              <a:srgbClr val="9D9D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0" name="Line 2201"/>
                        <wps:cNvCnPr>
                          <a:cxnSpLocks/>
                        </wps:cNvCnPr>
                        <wps:spPr bwMode="auto">
                          <a:xfrm>
                            <a:off x="80010" y="6515735"/>
                            <a:ext cx="4826635" cy="324485"/>
                          </a:xfrm>
                          <a:prstGeom prst="line">
                            <a:avLst/>
                          </a:prstGeom>
                          <a:noFill/>
                          <a:ln w="19050">
                            <a:solidFill>
                              <a:srgbClr val="9D9D9C"/>
                            </a:solidFill>
                            <a:round/>
                            <a:headEnd/>
                            <a:tailEnd/>
                          </a:ln>
                          <a:extLst>
                            <a:ext uri="{909E8E84-426E-40DD-AFC4-6F175D3DCCD1}">
                              <a14:hiddenFill xmlns:a14="http://schemas.microsoft.com/office/drawing/2010/main">
                                <a:noFill/>
                              </a14:hiddenFill>
                            </a:ext>
                          </a:extLst>
                        </wps:spPr>
                        <wps:bodyPr/>
                      </wps:wsp>
                      <wps:wsp>
                        <wps:cNvPr id="23471" name="AutoShape 2202"/>
                        <wps:cNvSpPr>
                          <a:spLocks/>
                        </wps:cNvSpPr>
                        <wps:spPr bwMode="auto">
                          <a:xfrm>
                            <a:off x="2329180" y="281305"/>
                            <a:ext cx="101600" cy="59055"/>
                          </a:xfrm>
                          <a:custGeom>
                            <a:avLst/>
                            <a:gdLst>
                              <a:gd name="T0" fmla="*/ 2562071 w 4028"/>
                              <a:gd name="T1" fmla="*/ 445652 h 8686"/>
                              <a:gd name="T2" fmla="*/ 0 w 4028"/>
                              <a:gd name="T3" fmla="*/ 445652 h 8686"/>
                              <a:gd name="T4" fmla="*/ 0 w 4028"/>
                              <a:gd name="T5" fmla="*/ 494142 h 8686"/>
                              <a:gd name="T6" fmla="*/ 2562071 w 4028"/>
                              <a:gd name="T7" fmla="*/ 494142 h 8686"/>
                              <a:gd name="T8" fmla="*/ 2562071 w 4028"/>
                              <a:gd name="T9" fmla="*/ 445652 h 8686"/>
                              <a:gd name="T10" fmla="*/ 2562071 w 4028"/>
                              <a:gd name="T11" fmla="*/ 211017 h 8686"/>
                              <a:gd name="T12" fmla="*/ 0 w 4028"/>
                              <a:gd name="T13" fmla="*/ 211017 h 8686"/>
                              <a:gd name="T14" fmla="*/ 0 w 4028"/>
                              <a:gd name="T15" fmla="*/ 240089 h 8686"/>
                              <a:gd name="T16" fmla="*/ 2562071 w 4028"/>
                              <a:gd name="T17" fmla="*/ 240089 h 8686"/>
                              <a:gd name="T18" fmla="*/ 2562071 w 4028"/>
                              <a:gd name="T19" fmla="*/ 211017 h 8686"/>
                              <a:gd name="T20" fmla="*/ 2562071 w 4028"/>
                              <a:gd name="T21" fmla="*/ 125500 h 8686"/>
                              <a:gd name="T22" fmla="*/ 0 w 4028"/>
                              <a:gd name="T23" fmla="*/ 125500 h 8686"/>
                              <a:gd name="T24" fmla="*/ 0 w 4028"/>
                              <a:gd name="T25" fmla="*/ 145054 h 8686"/>
                              <a:gd name="T26" fmla="*/ 2562071 w 4028"/>
                              <a:gd name="T27" fmla="*/ 145054 h 8686"/>
                              <a:gd name="T28" fmla="*/ 2562071 w 4028"/>
                              <a:gd name="T29" fmla="*/ 125500 h 8686"/>
                              <a:gd name="T30" fmla="*/ 2562071 w 4028"/>
                              <a:gd name="T31" fmla="*/ 92635 h 8686"/>
                              <a:gd name="T32" fmla="*/ 0 w 4028"/>
                              <a:gd name="T33" fmla="*/ 92635 h 8686"/>
                              <a:gd name="T34" fmla="*/ 0 w 4028"/>
                              <a:gd name="T35" fmla="*/ 106226 h 8686"/>
                              <a:gd name="T36" fmla="*/ 2562071 w 4028"/>
                              <a:gd name="T37" fmla="*/ 106226 h 8686"/>
                              <a:gd name="T38" fmla="*/ 2562071 w 4028"/>
                              <a:gd name="T39" fmla="*/ 92635 h 868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28" h="8686">
                                <a:moveTo>
                                  <a:pt x="4027" y="7637"/>
                                </a:moveTo>
                                <a:lnTo>
                                  <a:pt x="0" y="7637"/>
                                </a:lnTo>
                                <a:lnTo>
                                  <a:pt x="0" y="8686"/>
                                </a:lnTo>
                                <a:lnTo>
                                  <a:pt x="4027" y="8686"/>
                                </a:lnTo>
                                <a:lnTo>
                                  <a:pt x="4027" y="7637"/>
                                </a:lnTo>
                                <a:moveTo>
                                  <a:pt x="4027" y="2561"/>
                                </a:moveTo>
                                <a:lnTo>
                                  <a:pt x="0" y="2561"/>
                                </a:lnTo>
                                <a:lnTo>
                                  <a:pt x="0" y="3190"/>
                                </a:lnTo>
                                <a:lnTo>
                                  <a:pt x="4027" y="3190"/>
                                </a:lnTo>
                                <a:lnTo>
                                  <a:pt x="4027" y="2561"/>
                                </a:lnTo>
                                <a:moveTo>
                                  <a:pt x="4027" y="711"/>
                                </a:moveTo>
                                <a:lnTo>
                                  <a:pt x="0" y="711"/>
                                </a:lnTo>
                                <a:lnTo>
                                  <a:pt x="0" y="1134"/>
                                </a:lnTo>
                                <a:lnTo>
                                  <a:pt x="4027" y="1134"/>
                                </a:lnTo>
                                <a:lnTo>
                                  <a:pt x="4027" y="711"/>
                                </a:lnTo>
                                <a:moveTo>
                                  <a:pt x="4027" y="0"/>
                                </a:moveTo>
                                <a:lnTo>
                                  <a:pt x="0" y="0"/>
                                </a:lnTo>
                                <a:lnTo>
                                  <a:pt x="0" y="294"/>
                                </a:lnTo>
                                <a:lnTo>
                                  <a:pt x="4027" y="294"/>
                                </a:lnTo>
                                <a:lnTo>
                                  <a:pt x="4027" y="0"/>
                                </a:lnTo>
                              </a:path>
                            </a:pathLst>
                          </a:custGeom>
                          <a:solidFill>
                            <a:srgbClr val="E7E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2" name="Rectangle 2203"/>
                        <wps:cNvSpPr>
                          <a:spLocks/>
                        </wps:cNvSpPr>
                        <wps:spPr bwMode="auto">
                          <a:xfrm>
                            <a:off x="607695" y="539115"/>
                            <a:ext cx="94615" cy="59055"/>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3" name="AutoShape 2204"/>
                        <wps:cNvSpPr>
                          <a:spLocks/>
                        </wps:cNvSpPr>
                        <wps:spPr bwMode="auto">
                          <a:xfrm>
                            <a:off x="1753235" y="1551940"/>
                            <a:ext cx="101600" cy="59055"/>
                          </a:xfrm>
                          <a:custGeom>
                            <a:avLst/>
                            <a:gdLst>
                              <a:gd name="T0" fmla="*/ 640675 w 4028"/>
                              <a:gd name="T1" fmla="*/ 21198245 h 756"/>
                              <a:gd name="T2" fmla="*/ 0 w 4028"/>
                              <a:gd name="T3" fmla="*/ 21198245 h 756"/>
                              <a:gd name="T4" fmla="*/ 0 w 4028"/>
                              <a:gd name="T5" fmla="*/ 25805238 h 756"/>
                              <a:gd name="T6" fmla="*/ 640675 w 4028"/>
                              <a:gd name="T7" fmla="*/ 25805238 h 756"/>
                              <a:gd name="T8" fmla="*/ 640675 w 4028"/>
                              <a:gd name="T9" fmla="*/ 21198245 h 756"/>
                              <a:gd name="T10" fmla="*/ 2562071 w 4028"/>
                              <a:gd name="T11" fmla="*/ 21198245 h 756"/>
                              <a:gd name="T12" fmla="*/ 1494489 w 4028"/>
                              <a:gd name="T13" fmla="*/ 21198245 h 756"/>
                              <a:gd name="T14" fmla="*/ 1494489 w 4028"/>
                              <a:gd name="T15" fmla="*/ 25805238 h 756"/>
                              <a:gd name="T16" fmla="*/ 2562071 w 4028"/>
                              <a:gd name="T17" fmla="*/ 25805238 h 756"/>
                              <a:gd name="T18" fmla="*/ 2562071 w 4028"/>
                              <a:gd name="T19" fmla="*/ 21198245 h 75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28" h="756">
                                <a:moveTo>
                                  <a:pt x="1007" y="0"/>
                                </a:moveTo>
                                <a:lnTo>
                                  <a:pt x="0" y="0"/>
                                </a:lnTo>
                                <a:lnTo>
                                  <a:pt x="0" y="755"/>
                                </a:lnTo>
                                <a:lnTo>
                                  <a:pt x="1007" y="755"/>
                                </a:lnTo>
                                <a:lnTo>
                                  <a:pt x="1007" y="0"/>
                                </a:lnTo>
                                <a:moveTo>
                                  <a:pt x="4027" y="0"/>
                                </a:moveTo>
                                <a:lnTo>
                                  <a:pt x="2349" y="0"/>
                                </a:lnTo>
                                <a:lnTo>
                                  <a:pt x="2349" y="755"/>
                                </a:lnTo>
                                <a:lnTo>
                                  <a:pt x="4027" y="755"/>
                                </a:lnTo>
                                <a:lnTo>
                                  <a:pt x="4027" y="0"/>
                                </a:lnTo>
                              </a:path>
                            </a:pathLst>
                          </a:custGeom>
                          <a:solidFill>
                            <a:srgbClr val="E7E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4" name="Rectangle 2205"/>
                        <wps:cNvSpPr>
                          <a:spLocks/>
                        </wps:cNvSpPr>
                        <wps:spPr bwMode="auto">
                          <a:xfrm>
                            <a:off x="3789045" y="1594485"/>
                            <a:ext cx="101600" cy="59055"/>
                          </a:xfrm>
                          <a:prstGeom prst="rect">
                            <a:avLst/>
                          </a:prstGeom>
                          <a:solidFill>
                            <a:srgbClr val="1147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5" name="Freeform 2206"/>
                        <wps:cNvSpPr>
                          <a:spLocks/>
                        </wps:cNvSpPr>
                        <wps:spPr bwMode="auto">
                          <a:xfrm>
                            <a:off x="915670" y="1995170"/>
                            <a:ext cx="532765" cy="59055"/>
                          </a:xfrm>
                          <a:custGeom>
                            <a:avLst/>
                            <a:gdLst>
                              <a:gd name="T0" fmla="*/ 2147483646 w 41"/>
                              <a:gd name="T1" fmla="*/ 2147483646 h 41"/>
                              <a:gd name="T2" fmla="*/ 1519653688 w 41"/>
                              <a:gd name="T3" fmla="*/ 2147483646 h 41"/>
                              <a:gd name="T4" fmla="*/ 0 w 41"/>
                              <a:gd name="T5" fmla="*/ 2147483646 h 41"/>
                              <a:gd name="T6" fmla="*/ 0 w 41"/>
                              <a:gd name="T7" fmla="*/ 2147483646 h 41"/>
                              <a:gd name="T8" fmla="*/ 1519653688 w 41"/>
                              <a:gd name="T9" fmla="*/ 2147483646 h 41"/>
                              <a:gd name="T10" fmla="*/ 2147483646 w 41"/>
                              <a:gd name="T11" fmla="*/ 2147483646 h 41"/>
                              <a:gd name="T12" fmla="*/ 2147483646 w 41"/>
                              <a:gd name="T13" fmla="*/ 2147483646 h 41"/>
                              <a:gd name="T14" fmla="*/ 2147483646 w 41"/>
                              <a:gd name="T15" fmla="*/ 2147483646 h 41"/>
                              <a:gd name="T16" fmla="*/ 2147483646 w 41"/>
                              <a:gd name="T17" fmla="*/ 2147483646 h 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 h="41">
                                <a:moveTo>
                                  <a:pt x="32" y="0"/>
                                </a:moveTo>
                                <a:lnTo>
                                  <a:pt x="9" y="0"/>
                                </a:lnTo>
                                <a:lnTo>
                                  <a:pt x="0" y="9"/>
                                </a:lnTo>
                                <a:lnTo>
                                  <a:pt x="0" y="32"/>
                                </a:lnTo>
                                <a:lnTo>
                                  <a:pt x="9" y="41"/>
                                </a:lnTo>
                                <a:lnTo>
                                  <a:pt x="32" y="41"/>
                                </a:lnTo>
                                <a:lnTo>
                                  <a:pt x="41" y="32"/>
                                </a:lnTo>
                                <a:lnTo>
                                  <a:pt x="41" y="9"/>
                                </a:lnTo>
                                <a:lnTo>
                                  <a:pt x="32" y="0"/>
                                </a:lnTo>
                                <a:close/>
                              </a:path>
                            </a:pathLst>
                          </a:custGeom>
                          <a:solidFill>
                            <a:srgbClr val="E7E7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6" name="AutoShape 2207"/>
                        <wps:cNvSpPr>
                          <a:spLocks/>
                        </wps:cNvSpPr>
                        <wps:spPr bwMode="auto">
                          <a:xfrm>
                            <a:off x="3303270" y="2146935"/>
                            <a:ext cx="94615" cy="59055"/>
                          </a:xfrm>
                          <a:custGeom>
                            <a:avLst/>
                            <a:gdLst>
                              <a:gd name="T0" fmla="*/ 299336 w 3463"/>
                              <a:gd name="T1" fmla="*/ 74721082 h 415"/>
                              <a:gd name="T2" fmla="*/ 287397 w 3463"/>
                              <a:gd name="T3" fmla="*/ 77616911 h 415"/>
                              <a:gd name="T4" fmla="*/ 211251 w 3463"/>
                              <a:gd name="T5" fmla="*/ 79702620 h 415"/>
                              <a:gd name="T6" fmla="*/ 98522 w 3463"/>
                              <a:gd name="T7" fmla="*/ 79702620 h 415"/>
                              <a:gd name="T8" fmla="*/ 21639 w 3463"/>
                              <a:gd name="T9" fmla="*/ 77616911 h 415"/>
                              <a:gd name="T10" fmla="*/ 21639 w 3463"/>
                              <a:gd name="T11" fmla="*/ 74579350 h 415"/>
                              <a:gd name="T12" fmla="*/ 98522 w 3463"/>
                              <a:gd name="T13" fmla="*/ 72493641 h 415"/>
                              <a:gd name="T14" fmla="*/ 211251 w 3463"/>
                              <a:gd name="T15" fmla="*/ 72493641 h 415"/>
                              <a:gd name="T16" fmla="*/ 287397 w 3463"/>
                              <a:gd name="T17" fmla="*/ 74579350 h 415"/>
                              <a:gd name="T18" fmla="*/ 299336 w 3463"/>
                              <a:gd name="T19" fmla="*/ 74721082 h 415"/>
                              <a:gd name="T20" fmla="*/ 264255 w 3463"/>
                              <a:gd name="T21" fmla="*/ 73141681 h 415"/>
                              <a:gd name="T22" fmla="*/ 206033 w 3463"/>
                              <a:gd name="T23" fmla="*/ 72189970 h 415"/>
                              <a:gd name="T24" fmla="*/ 94806 w 3463"/>
                              <a:gd name="T25" fmla="*/ 72230384 h 415"/>
                              <a:gd name="T26" fmla="*/ 12677 w 3463"/>
                              <a:gd name="T27" fmla="*/ 74457967 h 415"/>
                              <a:gd name="T28" fmla="*/ 12677 w 3463"/>
                              <a:gd name="T29" fmla="*/ 77738294 h 415"/>
                              <a:gd name="T30" fmla="*/ 94806 w 3463"/>
                              <a:gd name="T31" fmla="*/ 79965735 h 415"/>
                              <a:gd name="T32" fmla="*/ 206033 w 3463"/>
                              <a:gd name="T33" fmla="*/ 80006291 h 415"/>
                              <a:gd name="T34" fmla="*/ 264255 w 3463"/>
                              <a:gd name="T35" fmla="*/ 79054581 h 415"/>
                              <a:gd name="T36" fmla="*/ 309773 w 3463"/>
                              <a:gd name="T37" fmla="*/ 76098131 h 415"/>
                              <a:gd name="T38" fmla="*/ 2059536 w 3463"/>
                              <a:gd name="T39" fmla="*/ 74781845 h 415"/>
                              <a:gd name="T40" fmla="*/ 2057296 w 3463"/>
                              <a:gd name="T41" fmla="*/ 76098131 h 415"/>
                              <a:gd name="T42" fmla="*/ 2014728 w 3463"/>
                              <a:gd name="T43" fmla="*/ 78872293 h 415"/>
                              <a:gd name="T44" fmla="*/ 1913201 w 3463"/>
                              <a:gd name="T45" fmla="*/ 80006291 h 415"/>
                              <a:gd name="T46" fmla="*/ 1810936 w 3463"/>
                              <a:gd name="T47" fmla="*/ 78872293 h 415"/>
                              <a:gd name="T48" fmla="*/ 1768396 w 3463"/>
                              <a:gd name="T49" fmla="*/ 76098131 h 415"/>
                              <a:gd name="T50" fmla="*/ 1810936 w 3463"/>
                              <a:gd name="T51" fmla="*/ 73323969 h 415"/>
                              <a:gd name="T52" fmla="*/ 1913201 w 3463"/>
                              <a:gd name="T53" fmla="*/ 72189970 h 415"/>
                              <a:gd name="T54" fmla="*/ 2014728 w 3463"/>
                              <a:gd name="T55" fmla="*/ 73323969 h 415"/>
                              <a:gd name="T56" fmla="*/ 2057296 w 3463"/>
                              <a:gd name="T57" fmla="*/ 76098131 h 415"/>
                              <a:gd name="T58" fmla="*/ 2037870 w 3463"/>
                              <a:gd name="T59" fmla="*/ 73627639 h 415"/>
                              <a:gd name="T60" fmla="*/ 1966205 w 3463"/>
                              <a:gd name="T61" fmla="*/ 72189970 h 415"/>
                              <a:gd name="T62" fmla="*/ 1913201 w 3463"/>
                              <a:gd name="T63" fmla="*/ 71906506 h 415"/>
                              <a:gd name="T64" fmla="*/ 1821400 w 3463"/>
                              <a:gd name="T65" fmla="*/ 72716485 h 415"/>
                              <a:gd name="T66" fmla="*/ 1766156 w 3463"/>
                              <a:gd name="T67" fmla="*/ 74781845 h 415"/>
                              <a:gd name="T68" fmla="*/ 1766156 w 3463"/>
                              <a:gd name="T69" fmla="*/ 77434624 h 415"/>
                              <a:gd name="T70" fmla="*/ 1821400 w 3463"/>
                              <a:gd name="T71" fmla="*/ 79479777 h 415"/>
                              <a:gd name="T72" fmla="*/ 1913201 w 3463"/>
                              <a:gd name="T73" fmla="*/ 80289755 h 415"/>
                              <a:gd name="T74" fmla="*/ 1966205 w 3463"/>
                              <a:gd name="T75" fmla="*/ 80006291 h 415"/>
                              <a:gd name="T76" fmla="*/ 2037870 w 3463"/>
                              <a:gd name="T77" fmla="*/ 78568622 h 415"/>
                              <a:gd name="T78" fmla="*/ 2067733 w 3463"/>
                              <a:gd name="T79" fmla="*/ 76098131 h 415"/>
                              <a:gd name="T80" fmla="*/ 2576818 w 3463"/>
                              <a:gd name="T81" fmla="*/ 74781845 h 415"/>
                              <a:gd name="T82" fmla="*/ 2574577 w 3463"/>
                              <a:gd name="T83" fmla="*/ 76098131 h 415"/>
                              <a:gd name="T84" fmla="*/ 2532037 w 3463"/>
                              <a:gd name="T85" fmla="*/ 78872293 h 415"/>
                              <a:gd name="T86" fmla="*/ 2429772 w 3463"/>
                              <a:gd name="T87" fmla="*/ 80006291 h 415"/>
                              <a:gd name="T88" fmla="*/ 2328245 w 3463"/>
                              <a:gd name="T89" fmla="*/ 78872293 h 415"/>
                              <a:gd name="T90" fmla="*/ 2285705 w 3463"/>
                              <a:gd name="T91" fmla="*/ 76098131 h 415"/>
                              <a:gd name="T92" fmla="*/ 2328245 w 3463"/>
                              <a:gd name="T93" fmla="*/ 73323969 h 415"/>
                              <a:gd name="T94" fmla="*/ 2429772 w 3463"/>
                              <a:gd name="T95" fmla="*/ 72189970 h 415"/>
                              <a:gd name="T96" fmla="*/ 2532037 w 3463"/>
                              <a:gd name="T97" fmla="*/ 73323969 h 415"/>
                              <a:gd name="T98" fmla="*/ 2574577 w 3463"/>
                              <a:gd name="T99" fmla="*/ 76098131 h 415"/>
                              <a:gd name="T100" fmla="*/ 2555179 w 3463"/>
                              <a:gd name="T101" fmla="*/ 73627639 h 415"/>
                              <a:gd name="T102" fmla="*/ 2483514 w 3463"/>
                              <a:gd name="T103" fmla="*/ 72189970 h 415"/>
                              <a:gd name="T104" fmla="*/ 2429772 w 3463"/>
                              <a:gd name="T105" fmla="*/ 71906506 h 415"/>
                              <a:gd name="T106" fmla="*/ 2338709 w 3463"/>
                              <a:gd name="T107" fmla="*/ 72716485 h 415"/>
                              <a:gd name="T108" fmla="*/ 2283465 w 3463"/>
                              <a:gd name="T109" fmla="*/ 74781845 h 415"/>
                              <a:gd name="T110" fmla="*/ 2283465 w 3463"/>
                              <a:gd name="T111" fmla="*/ 77434624 h 415"/>
                              <a:gd name="T112" fmla="*/ 2338709 w 3463"/>
                              <a:gd name="T113" fmla="*/ 79479777 h 415"/>
                              <a:gd name="T114" fmla="*/ 2429772 w 3463"/>
                              <a:gd name="T115" fmla="*/ 80289755 h 415"/>
                              <a:gd name="T116" fmla="*/ 2483514 w 3463"/>
                              <a:gd name="T117" fmla="*/ 80006291 h 415"/>
                              <a:gd name="T118" fmla="*/ 2555179 w 3463"/>
                              <a:gd name="T119" fmla="*/ 78568622 h 415"/>
                              <a:gd name="T120" fmla="*/ 2585041 w 3463"/>
                              <a:gd name="T121" fmla="*/ 76098131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463" h="415">
                                <a:moveTo>
                                  <a:pt x="415" y="207"/>
                                </a:moveTo>
                                <a:lnTo>
                                  <a:pt x="401" y="139"/>
                                </a:lnTo>
                                <a:lnTo>
                                  <a:pt x="401" y="207"/>
                                </a:lnTo>
                                <a:lnTo>
                                  <a:pt x="385" y="282"/>
                                </a:lnTo>
                                <a:lnTo>
                                  <a:pt x="344" y="344"/>
                                </a:lnTo>
                                <a:lnTo>
                                  <a:pt x="283" y="385"/>
                                </a:lnTo>
                                <a:lnTo>
                                  <a:pt x="207" y="400"/>
                                </a:lnTo>
                                <a:lnTo>
                                  <a:pt x="132" y="385"/>
                                </a:lnTo>
                                <a:lnTo>
                                  <a:pt x="71" y="344"/>
                                </a:lnTo>
                                <a:lnTo>
                                  <a:pt x="29" y="282"/>
                                </a:lnTo>
                                <a:lnTo>
                                  <a:pt x="14" y="207"/>
                                </a:lnTo>
                                <a:lnTo>
                                  <a:pt x="29" y="132"/>
                                </a:lnTo>
                                <a:lnTo>
                                  <a:pt x="71" y="70"/>
                                </a:lnTo>
                                <a:lnTo>
                                  <a:pt x="132" y="29"/>
                                </a:lnTo>
                                <a:lnTo>
                                  <a:pt x="207" y="14"/>
                                </a:lnTo>
                                <a:lnTo>
                                  <a:pt x="283" y="29"/>
                                </a:lnTo>
                                <a:lnTo>
                                  <a:pt x="344" y="70"/>
                                </a:lnTo>
                                <a:lnTo>
                                  <a:pt x="385" y="132"/>
                                </a:lnTo>
                                <a:lnTo>
                                  <a:pt x="401" y="207"/>
                                </a:lnTo>
                                <a:lnTo>
                                  <a:pt x="401" y="139"/>
                                </a:lnTo>
                                <a:lnTo>
                                  <a:pt x="398" y="126"/>
                                </a:lnTo>
                                <a:lnTo>
                                  <a:pt x="354" y="61"/>
                                </a:lnTo>
                                <a:lnTo>
                                  <a:pt x="288" y="16"/>
                                </a:lnTo>
                                <a:lnTo>
                                  <a:pt x="276" y="14"/>
                                </a:lnTo>
                                <a:lnTo>
                                  <a:pt x="207" y="0"/>
                                </a:lnTo>
                                <a:lnTo>
                                  <a:pt x="127" y="16"/>
                                </a:lnTo>
                                <a:lnTo>
                                  <a:pt x="61" y="61"/>
                                </a:lnTo>
                                <a:lnTo>
                                  <a:pt x="17" y="126"/>
                                </a:lnTo>
                                <a:lnTo>
                                  <a:pt x="0" y="207"/>
                                </a:lnTo>
                                <a:lnTo>
                                  <a:pt x="17" y="288"/>
                                </a:lnTo>
                                <a:lnTo>
                                  <a:pt x="61" y="353"/>
                                </a:lnTo>
                                <a:lnTo>
                                  <a:pt x="127" y="398"/>
                                </a:lnTo>
                                <a:lnTo>
                                  <a:pt x="207" y="414"/>
                                </a:lnTo>
                                <a:lnTo>
                                  <a:pt x="276" y="400"/>
                                </a:lnTo>
                                <a:lnTo>
                                  <a:pt x="288" y="398"/>
                                </a:lnTo>
                                <a:lnTo>
                                  <a:pt x="354" y="353"/>
                                </a:lnTo>
                                <a:lnTo>
                                  <a:pt x="398" y="288"/>
                                </a:lnTo>
                                <a:lnTo>
                                  <a:pt x="415" y="207"/>
                                </a:lnTo>
                                <a:moveTo>
                                  <a:pt x="2770" y="207"/>
                                </a:moveTo>
                                <a:lnTo>
                                  <a:pt x="2759" y="142"/>
                                </a:lnTo>
                                <a:lnTo>
                                  <a:pt x="2756" y="135"/>
                                </a:lnTo>
                                <a:lnTo>
                                  <a:pt x="2756" y="207"/>
                                </a:lnTo>
                                <a:lnTo>
                                  <a:pt x="2741" y="282"/>
                                </a:lnTo>
                                <a:lnTo>
                                  <a:pt x="2699" y="344"/>
                                </a:lnTo>
                                <a:lnTo>
                                  <a:pt x="2638" y="385"/>
                                </a:lnTo>
                                <a:lnTo>
                                  <a:pt x="2563" y="400"/>
                                </a:lnTo>
                                <a:lnTo>
                                  <a:pt x="2487" y="385"/>
                                </a:lnTo>
                                <a:lnTo>
                                  <a:pt x="2426" y="344"/>
                                </a:lnTo>
                                <a:lnTo>
                                  <a:pt x="2385" y="282"/>
                                </a:lnTo>
                                <a:lnTo>
                                  <a:pt x="2369" y="207"/>
                                </a:lnTo>
                                <a:lnTo>
                                  <a:pt x="2385" y="132"/>
                                </a:lnTo>
                                <a:lnTo>
                                  <a:pt x="2426" y="70"/>
                                </a:lnTo>
                                <a:lnTo>
                                  <a:pt x="2487" y="29"/>
                                </a:lnTo>
                                <a:lnTo>
                                  <a:pt x="2563" y="14"/>
                                </a:lnTo>
                                <a:lnTo>
                                  <a:pt x="2638" y="29"/>
                                </a:lnTo>
                                <a:lnTo>
                                  <a:pt x="2699" y="70"/>
                                </a:lnTo>
                                <a:lnTo>
                                  <a:pt x="2741" y="132"/>
                                </a:lnTo>
                                <a:lnTo>
                                  <a:pt x="2756" y="207"/>
                                </a:lnTo>
                                <a:lnTo>
                                  <a:pt x="2756" y="135"/>
                                </a:lnTo>
                                <a:lnTo>
                                  <a:pt x="2730" y="85"/>
                                </a:lnTo>
                                <a:lnTo>
                                  <a:pt x="2685" y="40"/>
                                </a:lnTo>
                                <a:lnTo>
                                  <a:pt x="2634" y="14"/>
                                </a:lnTo>
                                <a:lnTo>
                                  <a:pt x="2628" y="10"/>
                                </a:lnTo>
                                <a:lnTo>
                                  <a:pt x="2563" y="0"/>
                                </a:lnTo>
                                <a:lnTo>
                                  <a:pt x="2497" y="10"/>
                                </a:lnTo>
                                <a:lnTo>
                                  <a:pt x="2440" y="40"/>
                                </a:lnTo>
                                <a:lnTo>
                                  <a:pt x="2395" y="85"/>
                                </a:lnTo>
                                <a:lnTo>
                                  <a:pt x="2366" y="142"/>
                                </a:lnTo>
                                <a:lnTo>
                                  <a:pt x="2355" y="207"/>
                                </a:lnTo>
                                <a:lnTo>
                                  <a:pt x="2366" y="273"/>
                                </a:lnTo>
                                <a:lnTo>
                                  <a:pt x="2395" y="329"/>
                                </a:lnTo>
                                <a:lnTo>
                                  <a:pt x="2440" y="374"/>
                                </a:lnTo>
                                <a:lnTo>
                                  <a:pt x="2497" y="404"/>
                                </a:lnTo>
                                <a:lnTo>
                                  <a:pt x="2563" y="414"/>
                                </a:lnTo>
                                <a:lnTo>
                                  <a:pt x="2628" y="404"/>
                                </a:lnTo>
                                <a:lnTo>
                                  <a:pt x="2634" y="400"/>
                                </a:lnTo>
                                <a:lnTo>
                                  <a:pt x="2685" y="374"/>
                                </a:lnTo>
                                <a:lnTo>
                                  <a:pt x="2730" y="329"/>
                                </a:lnTo>
                                <a:lnTo>
                                  <a:pt x="2759" y="273"/>
                                </a:lnTo>
                                <a:lnTo>
                                  <a:pt x="2770" y="207"/>
                                </a:lnTo>
                                <a:moveTo>
                                  <a:pt x="3463" y="207"/>
                                </a:moveTo>
                                <a:lnTo>
                                  <a:pt x="3452" y="142"/>
                                </a:lnTo>
                                <a:lnTo>
                                  <a:pt x="3449" y="135"/>
                                </a:lnTo>
                                <a:lnTo>
                                  <a:pt x="3449" y="207"/>
                                </a:lnTo>
                                <a:lnTo>
                                  <a:pt x="3434" y="282"/>
                                </a:lnTo>
                                <a:lnTo>
                                  <a:pt x="3392" y="344"/>
                                </a:lnTo>
                                <a:lnTo>
                                  <a:pt x="3331" y="385"/>
                                </a:lnTo>
                                <a:lnTo>
                                  <a:pt x="3255" y="400"/>
                                </a:lnTo>
                                <a:lnTo>
                                  <a:pt x="3180" y="385"/>
                                </a:lnTo>
                                <a:lnTo>
                                  <a:pt x="3119" y="344"/>
                                </a:lnTo>
                                <a:lnTo>
                                  <a:pt x="3077" y="282"/>
                                </a:lnTo>
                                <a:lnTo>
                                  <a:pt x="3062" y="207"/>
                                </a:lnTo>
                                <a:lnTo>
                                  <a:pt x="3077" y="132"/>
                                </a:lnTo>
                                <a:lnTo>
                                  <a:pt x="3119" y="70"/>
                                </a:lnTo>
                                <a:lnTo>
                                  <a:pt x="3180" y="29"/>
                                </a:lnTo>
                                <a:lnTo>
                                  <a:pt x="3255" y="14"/>
                                </a:lnTo>
                                <a:lnTo>
                                  <a:pt x="3331" y="29"/>
                                </a:lnTo>
                                <a:lnTo>
                                  <a:pt x="3392" y="70"/>
                                </a:lnTo>
                                <a:lnTo>
                                  <a:pt x="3434" y="132"/>
                                </a:lnTo>
                                <a:lnTo>
                                  <a:pt x="3449" y="207"/>
                                </a:lnTo>
                                <a:lnTo>
                                  <a:pt x="3449" y="135"/>
                                </a:lnTo>
                                <a:lnTo>
                                  <a:pt x="3423" y="85"/>
                                </a:lnTo>
                                <a:lnTo>
                                  <a:pt x="3378" y="40"/>
                                </a:lnTo>
                                <a:lnTo>
                                  <a:pt x="3327" y="14"/>
                                </a:lnTo>
                                <a:lnTo>
                                  <a:pt x="3321" y="10"/>
                                </a:lnTo>
                                <a:lnTo>
                                  <a:pt x="3255" y="0"/>
                                </a:lnTo>
                                <a:lnTo>
                                  <a:pt x="3190" y="10"/>
                                </a:lnTo>
                                <a:lnTo>
                                  <a:pt x="3133" y="40"/>
                                </a:lnTo>
                                <a:lnTo>
                                  <a:pt x="3088" y="85"/>
                                </a:lnTo>
                                <a:lnTo>
                                  <a:pt x="3059" y="142"/>
                                </a:lnTo>
                                <a:lnTo>
                                  <a:pt x="3048" y="207"/>
                                </a:lnTo>
                                <a:lnTo>
                                  <a:pt x="3059" y="273"/>
                                </a:lnTo>
                                <a:lnTo>
                                  <a:pt x="3088" y="329"/>
                                </a:lnTo>
                                <a:lnTo>
                                  <a:pt x="3133" y="374"/>
                                </a:lnTo>
                                <a:lnTo>
                                  <a:pt x="3190" y="404"/>
                                </a:lnTo>
                                <a:lnTo>
                                  <a:pt x="3255" y="414"/>
                                </a:lnTo>
                                <a:lnTo>
                                  <a:pt x="3321" y="404"/>
                                </a:lnTo>
                                <a:lnTo>
                                  <a:pt x="3327" y="400"/>
                                </a:lnTo>
                                <a:lnTo>
                                  <a:pt x="3378" y="374"/>
                                </a:lnTo>
                                <a:lnTo>
                                  <a:pt x="3423" y="329"/>
                                </a:lnTo>
                                <a:lnTo>
                                  <a:pt x="3452" y="273"/>
                                </a:lnTo>
                                <a:lnTo>
                                  <a:pt x="3463" y="207"/>
                                </a:lnTo>
                              </a:path>
                            </a:pathLst>
                          </a:custGeom>
                          <a:solidFill>
                            <a:srgbClr val="6B71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77" name="Picture 220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753235" y="2484755"/>
                            <a:ext cx="10160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78" name="Picture 220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789045" y="2592705"/>
                            <a:ext cx="10160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79" name="Freeform 2210"/>
                        <wps:cNvSpPr>
                          <a:spLocks/>
                        </wps:cNvSpPr>
                        <wps:spPr bwMode="auto">
                          <a:xfrm>
                            <a:off x="915670" y="2927985"/>
                            <a:ext cx="532765" cy="59055"/>
                          </a:xfrm>
                          <a:custGeom>
                            <a:avLst/>
                            <a:gdLst>
                              <a:gd name="T0" fmla="*/ 321084930 w 442"/>
                              <a:gd name="T1" fmla="*/ 98753187 h 442"/>
                              <a:gd name="T2" fmla="*/ 219383466 w 442"/>
                              <a:gd name="T3" fmla="*/ 98949458 h 442"/>
                              <a:gd name="T4" fmla="*/ 132211300 w 442"/>
                              <a:gd name="T5" fmla="*/ 99502865 h 442"/>
                              <a:gd name="T6" fmla="*/ 62473326 w 442"/>
                              <a:gd name="T7" fmla="*/ 100359831 h 442"/>
                              <a:gd name="T8" fmla="*/ 17434192 w 442"/>
                              <a:gd name="T9" fmla="*/ 101448741 h 442"/>
                              <a:gd name="T10" fmla="*/ 0 w 442"/>
                              <a:gd name="T11" fmla="*/ 102698248 h 442"/>
                              <a:gd name="T12" fmla="*/ 17434192 w 442"/>
                              <a:gd name="T13" fmla="*/ 103929986 h 442"/>
                              <a:gd name="T14" fmla="*/ 62473326 w 442"/>
                              <a:gd name="T15" fmla="*/ 105018896 h 442"/>
                              <a:gd name="T16" fmla="*/ 132211300 w 442"/>
                              <a:gd name="T17" fmla="*/ 105875862 h 442"/>
                              <a:gd name="T18" fmla="*/ 219383466 w 442"/>
                              <a:gd name="T19" fmla="*/ 106429135 h 442"/>
                              <a:gd name="T20" fmla="*/ 321084930 w 442"/>
                              <a:gd name="T21" fmla="*/ 106643443 h 442"/>
                              <a:gd name="T22" fmla="*/ 422785188 w 442"/>
                              <a:gd name="T23" fmla="*/ 106429135 h 442"/>
                              <a:gd name="T24" fmla="*/ 511409802 w 442"/>
                              <a:gd name="T25" fmla="*/ 105875862 h 442"/>
                              <a:gd name="T26" fmla="*/ 579695329 w 442"/>
                              <a:gd name="T27" fmla="*/ 105018896 h 442"/>
                              <a:gd name="T28" fmla="*/ 626186910 w 442"/>
                              <a:gd name="T29" fmla="*/ 103929986 h 442"/>
                              <a:gd name="T30" fmla="*/ 642168654 w 442"/>
                              <a:gd name="T31" fmla="*/ 102698248 h 442"/>
                              <a:gd name="T32" fmla="*/ 626186910 w 442"/>
                              <a:gd name="T33" fmla="*/ 101448741 h 442"/>
                              <a:gd name="T34" fmla="*/ 579695329 w 442"/>
                              <a:gd name="T35" fmla="*/ 100359831 h 442"/>
                              <a:gd name="T36" fmla="*/ 511409802 w 442"/>
                              <a:gd name="T37" fmla="*/ 99502865 h 442"/>
                              <a:gd name="T38" fmla="*/ 422785188 w 442"/>
                              <a:gd name="T39" fmla="*/ 98949458 h 442"/>
                              <a:gd name="T40" fmla="*/ 321084930 w 442"/>
                              <a:gd name="T41" fmla="*/ 98753187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1" y="42"/>
                                </a:lnTo>
                                <a:lnTo>
                                  <a:pt x="43" y="90"/>
                                </a:lnTo>
                                <a:lnTo>
                                  <a:pt x="12" y="151"/>
                                </a:lnTo>
                                <a:lnTo>
                                  <a:pt x="0" y="221"/>
                                </a:lnTo>
                                <a:lnTo>
                                  <a:pt x="12" y="290"/>
                                </a:lnTo>
                                <a:lnTo>
                                  <a:pt x="43" y="351"/>
                                </a:lnTo>
                                <a:lnTo>
                                  <a:pt x="91" y="399"/>
                                </a:lnTo>
                                <a:lnTo>
                                  <a:pt x="151" y="430"/>
                                </a:lnTo>
                                <a:lnTo>
                                  <a:pt x="221" y="442"/>
                                </a:lnTo>
                                <a:lnTo>
                                  <a:pt x="291" y="430"/>
                                </a:lnTo>
                                <a:lnTo>
                                  <a:pt x="352" y="399"/>
                                </a:lnTo>
                                <a:lnTo>
                                  <a:pt x="399" y="351"/>
                                </a:lnTo>
                                <a:lnTo>
                                  <a:pt x="431" y="290"/>
                                </a:lnTo>
                                <a:lnTo>
                                  <a:pt x="442" y="221"/>
                                </a:lnTo>
                                <a:lnTo>
                                  <a:pt x="431" y="151"/>
                                </a:lnTo>
                                <a:lnTo>
                                  <a:pt x="399" y="90"/>
                                </a:lnTo>
                                <a:lnTo>
                                  <a:pt x="352" y="42"/>
                                </a:lnTo>
                                <a:lnTo>
                                  <a:pt x="291" y="11"/>
                                </a:lnTo>
                                <a:lnTo>
                                  <a:pt x="221"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80" name="Picture 22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303270" y="3143885"/>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81" name="Freeform 2212"/>
                        <wps:cNvSpPr>
                          <a:spLocks/>
                        </wps:cNvSpPr>
                        <wps:spPr bwMode="auto">
                          <a:xfrm>
                            <a:off x="1753235" y="3336925"/>
                            <a:ext cx="101600" cy="59055"/>
                          </a:xfrm>
                          <a:custGeom>
                            <a:avLst/>
                            <a:gdLst>
                              <a:gd name="T0" fmla="*/ 11624235 w 442"/>
                              <a:gd name="T1" fmla="*/ 98753187 h 442"/>
                              <a:gd name="T2" fmla="*/ 7978588 w 442"/>
                              <a:gd name="T3" fmla="*/ 98949458 h 442"/>
                              <a:gd name="T4" fmla="*/ 4755432 w 442"/>
                              <a:gd name="T5" fmla="*/ 99502865 h 442"/>
                              <a:gd name="T6" fmla="*/ 2219110 w 442"/>
                              <a:gd name="T7" fmla="*/ 100359831 h 442"/>
                              <a:gd name="T8" fmla="*/ 581327 w 442"/>
                              <a:gd name="T9" fmla="*/ 101448741 h 442"/>
                              <a:gd name="T10" fmla="*/ 0 w 442"/>
                              <a:gd name="T11" fmla="*/ 102698248 h 442"/>
                              <a:gd name="T12" fmla="*/ 581327 w 442"/>
                              <a:gd name="T13" fmla="*/ 103929986 h 442"/>
                              <a:gd name="T14" fmla="*/ 2219110 w 442"/>
                              <a:gd name="T15" fmla="*/ 105018896 h 442"/>
                              <a:gd name="T16" fmla="*/ 4755432 w 442"/>
                              <a:gd name="T17" fmla="*/ 105875862 h 442"/>
                              <a:gd name="T18" fmla="*/ 7978588 w 442"/>
                              <a:gd name="T19" fmla="*/ 106429135 h 442"/>
                              <a:gd name="T20" fmla="*/ 11624235 w 442"/>
                              <a:gd name="T21" fmla="*/ 106643443 h 442"/>
                              <a:gd name="T22" fmla="*/ 15322981 w 442"/>
                              <a:gd name="T23" fmla="*/ 106429135 h 442"/>
                              <a:gd name="T24" fmla="*/ 18545908 w 442"/>
                              <a:gd name="T25" fmla="*/ 105875862 h 442"/>
                              <a:gd name="T26" fmla="*/ 21082230 w 442"/>
                              <a:gd name="T27" fmla="*/ 105018896 h 442"/>
                              <a:gd name="T28" fmla="*/ 22720243 w 442"/>
                              <a:gd name="T29" fmla="*/ 103929986 h 442"/>
                              <a:gd name="T30" fmla="*/ 23301339 w 442"/>
                              <a:gd name="T31" fmla="*/ 102698248 h 442"/>
                              <a:gd name="T32" fmla="*/ 22720243 w 442"/>
                              <a:gd name="T33" fmla="*/ 101448741 h 442"/>
                              <a:gd name="T34" fmla="*/ 21082230 w 442"/>
                              <a:gd name="T35" fmla="*/ 100359831 h 442"/>
                              <a:gd name="T36" fmla="*/ 18545908 w 442"/>
                              <a:gd name="T37" fmla="*/ 99502865 h 442"/>
                              <a:gd name="T38" fmla="*/ 15322981 w 442"/>
                              <a:gd name="T39" fmla="*/ 98949458 h 442"/>
                              <a:gd name="T40" fmla="*/ 11624235 w 442"/>
                              <a:gd name="T41" fmla="*/ 98753187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0" y="0"/>
                                </a:moveTo>
                                <a:lnTo>
                                  <a:pt x="151" y="11"/>
                                </a:lnTo>
                                <a:lnTo>
                                  <a:pt x="90" y="42"/>
                                </a:lnTo>
                                <a:lnTo>
                                  <a:pt x="42" y="90"/>
                                </a:lnTo>
                                <a:lnTo>
                                  <a:pt x="11" y="151"/>
                                </a:lnTo>
                                <a:lnTo>
                                  <a:pt x="0" y="221"/>
                                </a:lnTo>
                                <a:lnTo>
                                  <a:pt x="11" y="290"/>
                                </a:lnTo>
                                <a:lnTo>
                                  <a:pt x="42" y="351"/>
                                </a:lnTo>
                                <a:lnTo>
                                  <a:pt x="90" y="399"/>
                                </a:lnTo>
                                <a:lnTo>
                                  <a:pt x="151" y="430"/>
                                </a:lnTo>
                                <a:lnTo>
                                  <a:pt x="220" y="442"/>
                                </a:lnTo>
                                <a:lnTo>
                                  <a:pt x="290" y="430"/>
                                </a:lnTo>
                                <a:lnTo>
                                  <a:pt x="351" y="399"/>
                                </a:lnTo>
                                <a:lnTo>
                                  <a:pt x="399" y="351"/>
                                </a:lnTo>
                                <a:lnTo>
                                  <a:pt x="430" y="290"/>
                                </a:lnTo>
                                <a:lnTo>
                                  <a:pt x="441" y="221"/>
                                </a:lnTo>
                                <a:lnTo>
                                  <a:pt x="430" y="151"/>
                                </a:lnTo>
                                <a:lnTo>
                                  <a:pt x="399" y="90"/>
                                </a:lnTo>
                                <a:lnTo>
                                  <a:pt x="351" y="42"/>
                                </a:lnTo>
                                <a:lnTo>
                                  <a:pt x="290" y="11"/>
                                </a:lnTo>
                                <a:lnTo>
                                  <a:pt x="220" y="0"/>
                                </a:lnTo>
                                <a:close/>
                              </a:path>
                            </a:pathLst>
                          </a:custGeom>
                          <a:solidFill>
                            <a:srgbClr val="E88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82" name="Picture 22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789045" y="3587750"/>
                            <a:ext cx="101600"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83" name="Freeform 2214"/>
                        <wps:cNvSpPr>
                          <a:spLocks/>
                        </wps:cNvSpPr>
                        <wps:spPr bwMode="auto">
                          <a:xfrm>
                            <a:off x="915670" y="3780790"/>
                            <a:ext cx="532765" cy="59055"/>
                          </a:xfrm>
                          <a:custGeom>
                            <a:avLst/>
                            <a:gdLst>
                              <a:gd name="T0" fmla="*/ 321084930 w 442"/>
                              <a:gd name="T1" fmla="*/ 98753187 h 442"/>
                              <a:gd name="T2" fmla="*/ 219383466 w 442"/>
                              <a:gd name="T3" fmla="*/ 98949458 h 442"/>
                              <a:gd name="T4" fmla="*/ 132211300 w 442"/>
                              <a:gd name="T5" fmla="*/ 99502865 h 442"/>
                              <a:gd name="T6" fmla="*/ 62473326 w 442"/>
                              <a:gd name="T7" fmla="*/ 100359831 h 442"/>
                              <a:gd name="T8" fmla="*/ 17434192 w 442"/>
                              <a:gd name="T9" fmla="*/ 101448741 h 442"/>
                              <a:gd name="T10" fmla="*/ 0 w 442"/>
                              <a:gd name="T11" fmla="*/ 102698248 h 442"/>
                              <a:gd name="T12" fmla="*/ 17434192 w 442"/>
                              <a:gd name="T13" fmla="*/ 103929986 h 442"/>
                              <a:gd name="T14" fmla="*/ 62473326 w 442"/>
                              <a:gd name="T15" fmla="*/ 105018896 h 442"/>
                              <a:gd name="T16" fmla="*/ 132211300 w 442"/>
                              <a:gd name="T17" fmla="*/ 105875862 h 442"/>
                              <a:gd name="T18" fmla="*/ 219383466 w 442"/>
                              <a:gd name="T19" fmla="*/ 106429135 h 442"/>
                              <a:gd name="T20" fmla="*/ 321084930 w 442"/>
                              <a:gd name="T21" fmla="*/ 106643443 h 442"/>
                              <a:gd name="T22" fmla="*/ 422785188 w 442"/>
                              <a:gd name="T23" fmla="*/ 106429135 h 442"/>
                              <a:gd name="T24" fmla="*/ 511409802 w 442"/>
                              <a:gd name="T25" fmla="*/ 105875862 h 442"/>
                              <a:gd name="T26" fmla="*/ 579695329 w 442"/>
                              <a:gd name="T27" fmla="*/ 105018896 h 442"/>
                              <a:gd name="T28" fmla="*/ 626186910 w 442"/>
                              <a:gd name="T29" fmla="*/ 103929986 h 442"/>
                              <a:gd name="T30" fmla="*/ 642168654 w 442"/>
                              <a:gd name="T31" fmla="*/ 102698248 h 442"/>
                              <a:gd name="T32" fmla="*/ 626186910 w 442"/>
                              <a:gd name="T33" fmla="*/ 101448741 h 442"/>
                              <a:gd name="T34" fmla="*/ 579695329 w 442"/>
                              <a:gd name="T35" fmla="*/ 100359831 h 442"/>
                              <a:gd name="T36" fmla="*/ 511409802 w 442"/>
                              <a:gd name="T37" fmla="*/ 99502865 h 442"/>
                              <a:gd name="T38" fmla="*/ 422785188 w 442"/>
                              <a:gd name="T39" fmla="*/ 98949458 h 442"/>
                              <a:gd name="T40" fmla="*/ 321084930 w 442"/>
                              <a:gd name="T41" fmla="*/ 98753187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1" y="42"/>
                                </a:lnTo>
                                <a:lnTo>
                                  <a:pt x="43" y="90"/>
                                </a:lnTo>
                                <a:lnTo>
                                  <a:pt x="12" y="151"/>
                                </a:lnTo>
                                <a:lnTo>
                                  <a:pt x="0" y="221"/>
                                </a:lnTo>
                                <a:lnTo>
                                  <a:pt x="12" y="290"/>
                                </a:lnTo>
                                <a:lnTo>
                                  <a:pt x="43" y="351"/>
                                </a:lnTo>
                                <a:lnTo>
                                  <a:pt x="91" y="399"/>
                                </a:lnTo>
                                <a:lnTo>
                                  <a:pt x="151" y="430"/>
                                </a:lnTo>
                                <a:lnTo>
                                  <a:pt x="221" y="442"/>
                                </a:lnTo>
                                <a:lnTo>
                                  <a:pt x="291" y="430"/>
                                </a:lnTo>
                                <a:lnTo>
                                  <a:pt x="352" y="399"/>
                                </a:lnTo>
                                <a:lnTo>
                                  <a:pt x="399" y="351"/>
                                </a:lnTo>
                                <a:lnTo>
                                  <a:pt x="431" y="290"/>
                                </a:lnTo>
                                <a:lnTo>
                                  <a:pt x="442" y="221"/>
                                </a:lnTo>
                                <a:lnTo>
                                  <a:pt x="431" y="151"/>
                                </a:lnTo>
                                <a:lnTo>
                                  <a:pt x="399" y="90"/>
                                </a:lnTo>
                                <a:lnTo>
                                  <a:pt x="352" y="42"/>
                                </a:lnTo>
                                <a:lnTo>
                                  <a:pt x="291" y="11"/>
                                </a:lnTo>
                                <a:lnTo>
                                  <a:pt x="221"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84" name="Picture 221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3303270" y="4138295"/>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85" name="Freeform 2216"/>
                        <wps:cNvSpPr>
                          <a:spLocks/>
                        </wps:cNvSpPr>
                        <wps:spPr bwMode="auto">
                          <a:xfrm>
                            <a:off x="1753235" y="4269740"/>
                            <a:ext cx="101600" cy="59055"/>
                          </a:xfrm>
                          <a:custGeom>
                            <a:avLst/>
                            <a:gdLst>
                              <a:gd name="T0" fmla="*/ 11677104 w 442"/>
                              <a:gd name="T1" fmla="*/ 98753187 h 442"/>
                              <a:gd name="T2" fmla="*/ 7978588 w 442"/>
                              <a:gd name="T3" fmla="*/ 98949458 h 442"/>
                              <a:gd name="T4" fmla="*/ 4755432 w 442"/>
                              <a:gd name="T5" fmla="*/ 99502865 h 442"/>
                              <a:gd name="T6" fmla="*/ 2219110 w 442"/>
                              <a:gd name="T7" fmla="*/ 100359831 h 442"/>
                              <a:gd name="T8" fmla="*/ 581327 w 442"/>
                              <a:gd name="T9" fmla="*/ 101448741 h 442"/>
                              <a:gd name="T10" fmla="*/ 0 w 442"/>
                              <a:gd name="T11" fmla="*/ 102698248 h 442"/>
                              <a:gd name="T12" fmla="*/ 581327 w 442"/>
                              <a:gd name="T13" fmla="*/ 103929986 h 442"/>
                              <a:gd name="T14" fmla="*/ 2219110 w 442"/>
                              <a:gd name="T15" fmla="*/ 105018896 h 442"/>
                              <a:gd name="T16" fmla="*/ 4755432 w 442"/>
                              <a:gd name="T17" fmla="*/ 105875862 h 442"/>
                              <a:gd name="T18" fmla="*/ 7978588 w 442"/>
                              <a:gd name="T19" fmla="*/ 106429135 h 442"/>
                              <a:gd name="T20" fmla="*/ 11677104 w 442"/>
                              <a:gd name="T21" fmla="*/ 106643443 h 442"/>
                              <a:gd name="T22" fmla="*/ 15322981 w 442"/>
                              <a:gd name="T23" fmla="*/ 106429135 h 442"/>
                              <a:gd name="T24" fmla="*/ 18545908 w 442"/>
                              <a:gd name="T25" fmla="*/ 105875862 h 442"/>
                              <a:gd name="T26" fmla="*/ 21082230 w 442"/>
                              <a:gd name="T27" fmla="*/ 105018896 h 442"/>
                              <a:gd name="T28" fmla="*/ 22720243 w 442"/>
                              <a:gd name="T29" fmla="*/ 103929986 h 442"/>
                              <a:gd name="T30" fmla="*/ 23301339 w 442"/>
                              <a:gd name="T31" fmla="*/ 102698248 h 442"/>
                              <a:gd name="T32" fmla="*/ 22720243 w 442"/>
                              <a:gd name="T33" fmla="*/ 101448741 h 442"/>
                              <a:gd name="T34" fmla="*/ 21082230 w 442"/>
                              <a:gd name="T35" fmla="*/ 100359831 h 442"/>
                              <a:gd name="T36" fmla="*/ 18545908 w 442"/>
                              <a:gd name="T37" fmla="*/ 99502865 h 442"/>
                              <a:gd name="T38" fmla="*/ 15322981 w 442"/>
                              <a:gd name="T39" fmla="*/ 98949458 h 442"/>
                              <a:gd name="T40" fmla="*/ 11677104 w 442"/>
                              <a:gd name="T41" fmla="*/ 98753187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0" y="42"/>
                                </a:lnTo>
                                <a:lnTo>
                                  <a:pt x="42" y="90"/>
                                </a:lnTo>
                                <a:lnTo>
                                  <a:pt x="11" y="151"/>
                                </a:lnTo>
                                <a:lnTo>
                                  <a:pt x="0" y="221"/>
                                </a:lnTo>
                                <a:lnTo>
                                  <a:pt x="11" y="290"/>
                                </a:lnTo>
                                <a:lnTo>
                                  <a:pt x="42" y="351"/>
                                </a:lnTo>
                                <a:lnTo>
                                  <a:pt x="90" y="399"/>
                                </a:lnTo>
                                <a:lnTo>
                                  <a:pt x="151" y="430"/>
                                </a:lnTo>
                                <a:lnTo>
                                  <a:pt x="221" y="442"/>
                                </a:lnTo>
                                <a:lnTo>
                                  <a:pt x="290" y="430"/>
                                </a:lnTo>
                                <a:lnTo>
                                  <a:pt x="351" y="399"/>
                                </a:lnTo>
                                <a:lnTo>
                                  <a:pt x="399" y="351"/>
                                </a:lnTo>
                                <a:lnTo>
                                  <a:pt x="430" y="290"/>
                                </a:lnTo>
                                <a:lnTo>
                                  <a:pt x="441" y="221"/>
                                </a:lnTo>
                                <a:lnTo>
                                  <a:pt x="430" y="151"/>
                                </a:lnTo>
                                <a:lnTo>
                                  <a:pt x="399" y="90"/>
                                </a:lnTo>
                                <a:lnTo>
                                  <a:pt x="351" y="42"/>
                                </a:lnTo>
                                <a:lnTo>
                                  <a:pt x="290" y="11"/>
                                </a:lnTo>
                                <a:lnTo>
                                  <a:pt x="221"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86" name="Picture 22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15670" y="4792980"/>
                            <a:ext cx="53276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87" name="Freeform 2218"/>
                        <wps:cNvSpPr>
                          <a:spLocks/>
                        </wps:cNvSpPr>
                        <wps:spPr bwMode="auto">
                          <a:xfrm>
                            <a:off x="1753235" y="5356225"/>
                            <a:ext cx="101600" cy="59055"/>
                          </a:xfrm>
                          <a:custGeom>
                            <a:avLst/>
                            <a:gdLst>
                              <a:gd name="T0" fmla="*/ 11677104 w 442"/>
                              <a:gd name="T1" fmla="*/ 98753187 h 442"/>
                              <a:gd name="T2" fmla="*/ 7978588 w 442"/>
                              <a:gd name="T3" fmla="*/ 98949458 h 442"/>
                              <a:gd name="T4" fmla="*/ 4755432 w 442"/>
                              <a:gd name="T5" fmla="*/ 99502865 h 442"/>
                              <a:gd name="T6" fmla="*/ 2219110 w 442"/>
                              <a:gd name="T7" fmla="*/ 100359831 h 442"/>
                              <a:gd name="T8" fmla="*/ 581327 w 442"/>
                              <a:gd name="T9" fmla="*/ 101448741 h 442"/>
                              <a:gd name="T10" fmla="*/ 0 w 442"/>
                              <a:gd name="T11" fmla="*/ 102698248 h 442"/>
                              <a:gd name="T12" fmla="*/ 581327 w 442"/>
                              <a:gd name="T13" fmla="*/ 103929986 h 442"/>
                              <a:gd name="T14" fmla="*/ 2219110 w 442"/>
                              <a:gd name="T15" fmla="*/ 105018896 h 442"/>
                              <a:gd name="T16" fmla="*/ 4755432 w 442"/>
                              <a:gd name="T17" fmla="*/ 105875862 h 442"/>
                              <a:gd name="T18" fmla="*/ 7978588 w 442"/>
                              <a:gd name="T19" fmla="*/ 106429135 h 442"/>
                              <a:gd name="T20" fmla="*/ 11677104 w 442"/>
                              <a:gd name="T21" fmla="*/ 106643443 h 442"/>
                              <a:gd name="T22" fmla="*/ 15375620 w 442"/>
                              <a:gd name="T23" fmla="*/ 106429135 h 442"/>
                              <a:gd name="T24" fmla="*/ 18545908 w 442"/>
                              <a:gd name="T25" fmla="*/ 105875862 h 442"/>
                              <a:gd name="T26" fmla="*/ 21082230 w 442"/>
                              <a:gd name="T27" fmla="*/ 105018896 h 442"/>
                              <a:gd name="T28" fmla="*/ 22720243 w 442"/>
                              <a:gd name="T29" fmla="*/ 103929986 h 442"/>
                              <a:gd name="T30" fmla="*/ 23354208 w 442"/>
                              <a:gd name="T31" fmla="*/ 102698248 h 442"/>
                              <a:gd name="T32" fmla="*/ 22720243 w 442"/>
                              <a:gd name="T33" fmla="*/ 101448741 h 442"/>
                              <a:gd name="T34" fmla="*/ 21082230 w 442"/>
                              <a:gd name="T35" fmla="*/ 100359831 h 442"/>
                              <a:gd name="T36" fmla="*/ 18545908 w 442"/>
                              <a:gd name="T37" fmla="*/ 99502865 h 442"/>
                              <a:gd name="T38" fmla="*/ 15375620 w 442"/>
                              <a:gd name="T39" fmla="*/ 98949458 h 442"/>
                              <a:gd name="T40" fmla="*/ 11677104 w 442"/>
                              <a:gd name="T41" fmla="*/ 98753187 h 44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42" h="442">
                                <a:moveTo>
                                  <a:pt x="221" y="0"/>
                                </a:moveTo>
                                <a:lnTo>
                                  <a:pt x="151" y="11"/>
                                </a:lnTo>
                                <a:lnTo>
                                  <a:pt x="90" y="42"/>
                                </a:lnTo>
                                <a:lnTo>
                                  <a:pt x="42" y="90"/>
                                </a:lnTo>
                                <a:lnTo>
                                  <a:pt x="11" y="151"/>
                                </a:lnTo>
                                <a:lnTo>
                                  <a:pt x="0" y="221"/>
                                </a:lnTo>
                                <a:lnTo>
                                  <a:pt x="11" y="290"/>
                                </a:lnTo>
                                <a:lnTo>
                                  <a:pt x="42" y="351"/>
                                </a:lnTo>
                                <a:lnTo>
                                  <a:pt x="90" y="399"/>
                                </a:lnTo>
                                <a:lnTo>
                                  <a:pt x="151" y="430"/>
                                </a:lnTo>
                                <a:lnTo>
                                  <a:pt x="221" y="442"/>
                                </a:lnTo>
                                <a:lnTo>
                                  <a:pt x="291" y="430"/>
                                </a:lnTo>
                                <a:lnTo>
                                  <a:pt x="351" y="399"/>
                                </a:lnTo>
                                <a:lnTo>
                                  <a:pt x="399" y="351"/>
                                </a:lnTo>
                                <a:lnTo>
                                  <a:pt x="430" y="290"/>
                                </a:lnTo>
                                <a:lnTo>
                                  <a:pt x="442" y="221"/>
                                </a:lnTo>
                                <a:lnTo>
                                  <a:pt x="430" y="151"/>
                                </a:lnTo>
                                <a:lnTo>
                                  <a:pt x="399" y="90"/>
                                </a:lnTo>
                                <a:lnTo>
                                  <a:pt x="351" y="42"/>
                                </a:lnTo>
                                <a:lnTo>
                                  <a:pt x="291" y="11"/>
                                </a:lnTo>
                                <a:lnTo>
                                  <a:pt x="221" y="0"/>
                                </a:lnTo>
                                <a:close/>
                              </a:path>
                            </a:pathLst>
                          </a:custGeom>
                          <a:solidFill>
                            <a:srgbClr val="F9C3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0" name="AutoShape 2219"/>
                        <wps:cNvSpPr>
                          <a:spLocks/>
                        </wps:cNvSpPr>
                        <wps:spPr bwMode="auto">
                          <a:xfrm>
                            <a:off x="2329180" y="6102985"/>
                            <a:ext cx="101600" cy="59055"/>
                          </a:xfrm>
                          <a:custGeom>
                            <a:avLst/>
                            <a:gdLst>
                              <a:gd name="T0" fmla="*/ 141404932 w 73"/>
                              <a:gd name="T1" fmla="*/ 354722866 h 236"/>
                              <a:gd name="T2" fmla="*/ 94915277 w 73"/>
                              <a:gd name="T3" fmla="*/ 354722866 h 236"/>
                              <a:gd name="T4" fmla="*/ 94915277 w 73"/>
                              <a:gd name="T5" fmla="*/ 366557388 h 236"/>
                              <a:gd name="T6" fmla="*/ 94915277 w 73"/>
                              <a:gd name="T7" fmla="*/ 366682755 h 236"/>
                              <a:gd name="T8" fmla="*/ 102663321 w 73"/>
                              <a:gd name="T9" fmla="*/ 367058354 h 236"/>
                              <a:gd name="T10" fmla="*/ 108475397 w 73"/>
                              <a:gd name="T11" fmla="*/ 367183721 h 236"/>
                              <a:gd name="T12" fmla="*/ 125908844 w 73"/>
                              <a:gd name="T13" fmla="*/ 367183721 h 236"/>
                              <a:gd name="T14" fmla="*/ 133656888 w 73"/>
                              <a:gd name="T15" fmla="*/ 367058354 h 236"/>
                              <a:gd name="T16" fmla="*/ 139467573 w 73"/>
                              <a:gd name="T17" fmla="*/ 366682755 h 236"/>
                              <a:gd name="T18" fmla="*/ 141404932 w 73"/>
                              <a:gd name="T19" fmla="*/ 366557388 h 236"/>
                              <a:gd name="T20" fmla="*/ 141404932 w 73"/>
                              <a:gd name="T21" fmla="*/ 354722866 h 236"/>
                              <a:gd name="T22" fmla="*/ 122034126 w 73"/>
                              <a:gd name="T23" fmla="*/ 352468767 h 236"/>
                              <a:gd name="T24" fmla="*/ 106538038 w 73"/>
                              <a:gd name="T25" fmla="*/ 352468767 h 236"/>
                              <a:gd name="T26" fmla="*/ 98789995 w 73"/>
                              <a:gd name="T27" fmla="*/ 352593883 h 236"/>
                              <a:gd name="T28" fmla="*/ 3874718 w 73"/>
                              <a:gd name="T29" fmla="*/ 355662241 h 236"/>
                              <a:gd name="T30" fmla="*/ 0 w 73"/>
                              <a:gd name="T31" fmla="*/ 355787357 h 236"/>
                              <a:gd name="T32" fmla="*/ 0 w 73"/>
                              <a:gd name="T33" fmla="*/ 356288324 h 236"/>
                              <a:gd name="T34" fmla="*/ 1937359 w 73"/>
                              <a:gd name="T35" fmla="*/ 356413691 h 236"/>
                              <a:gd name="T36" fmla="*/ 11622762 w 73"/>
                              <a:gd name="T37" fmla="*/ 356663924 h 236"/>
                              <a:gd name="T38" fmla="*/ 15496088 w 73"/>
                              <a:gd name="T39" fmla="*/ 356789290 h 236"/>
                              <a:gd name="T40" fmla="*/ 30992175 w 73"/>
                              <a:gd name="T41" fmla="*/ 356789290 h 236"/>
                              <a:gd name="T42" fmla="*/ 34866893 w 73"/>
                              <a:gd name="T43" fmla="*/ 356601365 h 236"/>
                              <a:gd name="T44" fmla="*/ 40677578 w 73"/>
                              <a:gd name="T45" fmla="*/ 356413691 h 236"/>
                              <a:gd name="T46" fmla="*/ 94915277 w 73"/>
                              <a:gd name="T47" fmla="*/ 354722866 h 236"/>
                              <a:gd name="T48" fmla="*/ 141404932 w 73"/>
                              <a:gd name="T49" fmla="*/ 354722866 h 236"/>
                              <a:gd name="T50" fmla="*/ 141404932 w 73"/>
                              <a:gd name="T51" fmla="*/ 353157408 h 236"/>
                              <a:gd name="T52" fmla="*/ 139467573 w 73"/>
                              <a:gd name="T53" fmla="*/ 352844366 h 236"/>
                              <a:gd name="T54" fmla="*/ 129782170 w 73"/>
                              <a:gd name="T55" fmla="*/ 352531325 h 236"/>
                              <a:gd name="T56" fmla="*/ 122034126 w 73"/>
                              <a:gd name="T57" fmla="*/ 352468767 h 2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3" h="236">
                                <a:moveTo>
                                  <a:pt x="73" y="36"/>
                                </a:moveTo>
                                <a:lnTo>
                                  <a:pt x="49" y="36"/>
                                </a:lnTo>
                                <a:lnTo>
                                  <a:pt x="49" y="225"/>
                                </a:lnTo>
                                <a:lnTo>
                                  <a:pt x="49" y="227"/>
                                </a:lnTo>
                                <a:lnTo>
                                  <a:pt x="53" y="233"/>
                                </a:lnTo>
                                <a:lnTo>
                                  <a:pt x="56" y="235"/>
                                </a:lnTo>
                                <a:lnTo>
                                  <a:pt x="65" y="235"/>
                                </a:lnTo>
                                <a:lnTo>
                                  <a:pt x="69" y="233"/>
                                </a:lnTo>
                                <a:lnTo>
                                  <a:pt x="72" y="227"/>
                                </a:lnTo>
                                <a:lnTo>
                                  <a:pt x="73" y="225"/>
                                </a:lnTo>
                                <a:lnTo>
                                  <a:pt x="73" y="36"/>
                                </a:lnTo>
                                <a:close/>
                                <a:moveTo>
                                  <a:pt x="63" y="0"/>
                                </a:moveTo>
                                <a:lnTo>
                                  <a:pt x="55" y="0"/>
                                </a:lnTo>
                                <a:lnTo>
                                  <a:pt x="51" y="2"/>
                                </a:lnTo>
                                <a:lnTo>
                                  <a:pt x="2" y="51"/>
                                </a:lnTo>
                                <a:lnTo>
                                  <a:pt x="0" y="53"/>
                                </a:lnTo>
                                <a:lnTo>
                                  <a:pt x="0" y="61"/>
                                </a:lnTo>
                                <a:lnTo>
                                  <a:pt x="1" y="63"/>
                                </a:lnTo>
                                <a:lnTo>
                                  <a:pt x="6" y="67"/>
                                </a:lnTo>
                                <a:lnTo>
                                  <a:pt x="8" y="69"/>
                                </a:lnTo>
                                <a:lnTo>
                                  <a:pt x="16" y="69"/>
                                </a:lnTo>
                                <a:lnTo>
                                  <a:pt x="18" y="66"/>
                                </a:lnTo>
                                <a:lnTo>
                                  <a:pt x="21" y="63"/>
                                </a:lnTo>
                                <a:lnTo>
                                  <a:pt x="49" y="36"/>
                                </a:lnTo>
                                <a:lnTo>
                                  <a:pt x="73" y="36"/>
                                </a:lnTo>
                                <a:lnTo>
                                  <a:pt x="73" y="11"/>
                                </a:lnTo>
                                <a:lnTo>
                                  <a:pt x="72" y="6"/>
                                </a:lnTo>
                                <a:lnTo>
                                  <a:pt x="67"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1" name="Freeform 2220"/>
                        <wps:cNvSpPr>
                          <a:spLocks/>
                        </wps:cNvSpPr>
                        <wps:spPr bwMode="auto">
                          <a:xfrm>
                            <a:off x="80645" y="6515735"/>
                            <a:ext cx="4826000" cy="324485"/>
                          </a:xfrm>
                          <a:custGeom>
                            <a:avLst/>
                            <a:gdLst>
                              <a:gd name="T0" fmla="*/ 2147483646 w 456"/>
                              <a:gd name="T1" fmla="*/ 2147483646 h 456"/>
                              <a:gd name="T2" fmla="*/ 2147483646 w 456"/>
                              <a:gd name="T3" fmla="*/ 2147483646 h 456"/>
                              <a:gd name="T4" fmla="*/ 2147483646 w 456"/>
                              <a:gd name="T5" fmla="*/ 2147483646 h 456"/>
                              <a:gd name="T6" fmla="*/ 2147483646 w 456"/>
                              <a:gd name="T7" fmla="*/ 2147483646 h 456"/>
                              <a:gd name="T8" fmla="*/ 1344083333 w 456"/>
                              <a:gd name="T9" fmla="*/ 2147483646 h 456"/>
                              <a:gd name="T10" fmla="*/ 0 w 456"/>
                              <a:gd name="T11" fmla="*/ 2147483646 h 456"/>
                              <a:gd name="T12" fmla="*/ 1344083333 w 456"/>
                              <a:gd name="T13" fmla="*/ 2147483646 h 456"/>
                              <a:gd name="T14" fmla="*/ 2147483646 w 456"/>
                              <a:gd name="T15" fmla="*/ 2147483646 h 456"/>
                              <a:gd name="T16" fmla="*/ 2147483646 w 456"/>
                              <a:gd name="T17" fmla="*/ 2147483646 h 456"/>
                              <a:gd name="T18" fmla="*/ 2147483646 w 456"/>
                              <a:gd name="T19" fmla="*/ 2147483646 h 456"/>
                              <a:gd name="T20" fmla="*/ 2147483646 w 456"/>
                              <a:gd name="T21" fmla="*/ 2147483646 h 456"/>
                              <a:gd name="T22" fmla="*/ 2147483646 w 456"/>
                              <a:gd name="T23" fmla="*/ 2147483646 h 456"/>
                              <a:gd name="T24" fmla="*/ 2147483646 w 456"/>
                              <a:gd name="T25" fmla="*/ 2147483646 h 456"/>
                              <a:gd name="T26" fmla="*/ 2147483646 w 456"/>
                              <a:gd name="T27" fmla="*/ 2147483646 h 456"/>
                              <a:gd name="T28" fmla="*/ 2147483646 w 456"/>
                              <a:gd name="T29" fmla="*/ 2147483646 h 456"/>
                              <a:gd name="T30" fmla="*/ 2147483646 w 456"/>
                              <a:gd name="T31" fmla="*/ 2147483646 h 456"/>
                              <a:gd name="T32" fmla="*/ 2147483646 w 456"/>
                              <a:gd name="T33" fmla="*/ 2147483646 h 456"/>
                              <a:gd name="T34" fmla="*/ 2147483646 w 456"/>
                              <a:gd name="T35" fmla="*/ 2147483646 h 456"/>
                              <a:gd name="T36" fmla="*/ 2147483646 w 456"/>
                              <a:gd name="T37" fmla="*/ 2147483646 h 456"/>
                              <a:gd name="T38" fmla="*/ 2147483646 w 456"/>
                              <a:gd name="T39" fmla="*/ 2147483646 h 456"/>
                              <a:gd name="T40" fmla="*/ 2147483646 w 456"/>
                              <a:gd name="T41" fmla="*/ 2147483646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8" y="0"/>
                                </a:moveTo>
                                <a:lnTo>
                                  <a:pt x="156" y="12"/>
                                </a:lnTo>
                                <a:lnTo>
                                  <a:pt x="93" y="44"/>
                                </a:lnTo>
                                <a:lnTo>
                                  <a:pt x="44" y="93"/>
                                </a:lnTo>
                                <a:lnTo>
                                  <a:pt x="12" y="156"/>
                                </a:lnTo>
                                <a:lnTo>
                                  <a:pt x="0" y="228"/>
                                </a:lnTo>
                                <a:lnTo>
                                  <a:pt x="12" y="300"/>
                                </a:lnTo>
                                <a:lnTo>
                                  <a:pt x="44" y="362"/>
                                </a:lnTo>
                                <a:lnTo>
                                  <a:pt x="93" y="411"/>
                                </a:lnTo>
                                <a:lnTo>
                                  <a:pt x="156" y="444"/>
                                </a:lnTo>
                                <a:lnTo>
                                  <a:pt x="228" y="455"/>
                                </a:lnTo>
                                <a:lnTo>
                                  <a:pt x="300" y="444"/>
                                </a:lnTo>
                                <a:lnTo>
                                  <a:pt x="362" y="411"/>
                                </a:lnTo>
                                <a:lnTo>
                                  <a:pt x="411" y="362"/>
                                </a:lnTo>
                                <a:lnTo>
                                  <a:pt x="444" y="300"/>
                                </a:lnTo>
                                <a:lnTo>
                                  <a:pt x="455" y="228"/>
                                </a:lnTo>
                                <a:lnTo>
                                  <a:pt x="444" y="156"/>
                                </a:lnTo>
                                <a:lnTo>
                                  <a:pt x="411" y="93"/>
                                </a:lnTo>
                                <a:lnTo>
                                  <a:pt x="362" y="44"/>
                                </a:lnTo>
                                <a:lnTo>
                                  <a:pt x="300" y="12"/>
                                </a:lnTo>
                                <a:lnTo>
                                  <a:pt x="228" y="0"/>
                                </a:lnTo>
                                <a:close/>
                              </a:path>
                            </a:pathLst>
                          </a:custGeom>
                          <a:solidFill>
                            <a:srgbClr val="98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82" name="Picture 222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07695" y="6407150"/>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3" name="Freeform 2222"/>
                        <wps:cNvSpPr>
                          <a:spLocks/>
                        </wps:cNvSpPr>
                        <wps:spPr bwMode="auto">
                          <a:xfrm>
                            <a:off x="80645" y="6069330"/>
                            <a:ext cx="2230755" cy="284480"/>
                          </a:xfrm>
                          <a:custGeom>
                            <a:avLst/>
                            <a:gdLst>
                              <a:gd name="T0" fmla="*/ 2147483646 w 456"/>
                              <a:gd name="T1" fmla="*/ 2147483646 h 456"/>
                              <a:gd name="T2" fmla="*/ 2147483646 w 456"/>
                              <a:gd name="T3" fmla="*/ 2147483646 h 456"/>
                              <a:gd name="T4" fmla="*/ 2147483646 w 456"/>
                              <a:gd name="T5" fmla="*/ 2147483646 h 456"/>
                              <a:gd name="T6" fmla="*/ 1052994632 w 456"/>
                              <a:gd name="T7" fmla="*/ 2147483646 h 456"/>
                              <a:gd name="T8" fmla="*/ 287180354 w 456"/>
                              <a:gd name="T9" fmla="*/ 2147483646 h 456"/>
                              <a:gd name="T10" fmla="*/ 0 w 456"/>
                              <a:gd name="T11" fmla="*/ 2147483646 h 456"/>
                              <a:gd name="T12" fmla="*/ 287180354 w 456"/>
                              <a:gd name="T13" fmla="*/ 2147483646 h 456"/>
                              <a:gd name="T14" fmla="*/ 1052994632 w 456"/>
                              <a:gd name="T15" fmla="*/ 2147483646 h 456"/>
                              <a:gd name="T16" fmla="*/ 2147483646 w 456"/>
                              <a:gd name="T17" fmla="*/ 2147483646 h 456"/>
                              <a:gd name="T18" fmla="*/ 2147483646 w 456"/>
                              <a:gd name="T19" fmla="*/ 2147483646 h 456"/>
                              <a:gd name="T20" fmla="*/ 2147483646 w 456"/>
                              <a:gd name="T21" fmla="*/ 2147483646 h 456"/>
                              <a:gd name="T22" fmla="*/ 2147483646 w 456"/>
                              <a:gd name="T23" fmla="*/ 2147483646 h 456"/>
                              <a:gd name="T24" fmla="*/ 2147483646 w 456"/>
                              <a:gd name="T25" fmla="*/ 2147483646 h 456"/>
                              <a:gd name="T26" fmla="*/ 2147483646 w 456"/>
                              <a:gd name="T27" fmla="*/ 2147483646 h 456"/>
                              <a:gd name="T28" fmla="*/ 2147483646 w 456"/>
                              <a:gd name="T29" fmla="*/ 2147483646 h 456"/>
                              <a:gd name="T30" fmla="*/ 2147483646 w 456"/>
                              <a:gd name="T31" fmla="*/ 2147483646 h 456"/>
                              <a:gd name="T32" fmla="*/ 2147483646 w 456"/>
                              <a:gd name="T33" fmla="*/ 2147483646 h 456"/>
                              <a:gd name="T34" fmla="*/ 2147483646 w 456"/>
                              <a:gd name="T35" fmla="*/ 2147483646 h 456"/>
                              <a:gd name="T36" fmla="*/ 2147483646 w 456"/>
                              <a:gd name="T37" fmla="*/ 2147483646 h 456"/>
                              <a:gd name="T38" fmla="*/ 2147483646 w 456"/>
                              <a:gd name="T39" fmla="*/ 2147483646 h 456"/>
                              <a:gd name="T40" fmla="*/ 2147483646 w 456"/>
                              <a:gd name="T41" fmla="*/ 2147483646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8" y="0"/>
                                </a:moveTo>
                                <a:lnTo>
                                  <a:pt x="156" y="12"/>
                                </a:lnTo>
                                <a:lnTo>
                                  <a:pt x="94" y="44"/>
                                </a:lnTo>
                                <a:lnTo>
                                  <a:pt x="44" y="93"/>
                                </a:lnTo>
                                <a:lnTo>
                                  <a:pt x="12" y="156"/>
                                </a:lnTo>
                                <a:lnTo>
                                  <a:pt x="0" y="228"/>
                                </a:lnTo>
                                <a:lnTo>
                                  <a:pt x="12" y="300"/>
                                </a:lnTo>
                                <a:lnTo>
                                  <a:pt x="44" y="362"/>
                                </a:lnTo>
                                <a:lnTo>
                                  <a:pt x="94" y="411"/>
                                </a:lnTo>
                                <a:lnTo>
                                  <a:pt x="156" y="444"/>
                                </a:lnTo>
                                <a:lnTo>
                                  <a:pt x="228" y="455"/>
                                </a:lnTo>
                                <a:lnTo>
                                  <a:pt x="300" y="444"/>
                                </a:lnTo>
                                <a:lnTo>
                                  <a:pt x="362" y="411"/>
                                </a:lnTo>
                                <a:lnTo>
                                  <a:pt x="412" y="362"/>
                                </a:lnTo>
                                <a:lnTo>
                                  <a:pt x="444" y="300"/>
                                </a:lnTo>
                                <a:lnTo>
                                  <a:pt x="456" y="228"/>
                                </a:lnTo>
                                <a:lnTo>
                                  <a:pt x="444" y="156"/>
                                </a:lnTo>
                                <a:lnTo>
                                  <a:pt x="412" y="93"/>
                                </a:lnTo>
                                <a:lnTo>
                                  <a:pt x="362" y="44"/>
                                </a:lnTo>
                                <a:lnTo>
                                  <a:pt x="300" y="12"/>
                                </a:lnTo>
                                <a:lnTo>
                                  <a:pt x="228" y="0"/>
                                </a:lnTo>
                                <a:close/>
                              </a:path>
                            </a:pathLst>
                          </a:custGeom>
                          <a:solidFill>
                            <a:srgbClr val="E88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84" name="Picture 222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2715895" y="3295015"/>
                            <a:ext cx="105473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5" name="Freeform 2224"/>
                        <wps:cNvSpPr>
                          <a:spLocks/>
                        </wps:cNvSpPr>
                        <wps:spPr bwMode="auto">
                          <a:xfrm>
                            <a:off x="2715895" y="2299970"/>
                            <a:ext cx="1054735" cy="791845"/>
                          </a:xfrm>
                          <a:custGeom>
                            <a:avLst/>
                            <a:gdLst>
                              <a:gd name="T0" fmla="*/ 1214457962 w 456"/>
                              <a:gd name="T1" fmla="*/ 2147483646 h 456"/>
                              <a:gd name="T2" fmla="*/ 834605329 w 456"/>
                              <a:gd name="T3" fmla="*/ 2147483646 h 456"/>
                              <a:gd name="T4" fmla="*/ 497552732 w 456"/>
                              <a:gd name="T5" fmla="*/ 2147483646 h 456"/>
                              <a:gd name="T6" fmla="*/ 235402511 w 456"/>
                              <a:gd name="T7" fmla="*/ 2147483646 h 456"/>
                              <a:gd name="T8" fmla="*/ 64200054 w 456"/>
                              <a:gd name="T9" fmla="*/ 2147483646 h 456"/>
                              <a:gd name="T10" fmla="*/ 0 w 456"/>
                              <a:gd name="T11" fmla="*/ 2147483646 h 456"/>
                              <a:gd name="T12" fmla="*/ 64200054 w 456"/>
                              <a:gd name="T13" fmla="*/ 2147483646 h 456"/>
                              <a:gd name="T14" fmla="*/ 235402511 w 456"/>
                              <a:gd name="T15" fmla="*/ 2147483646 h 456"/>
                              <a:gd name="T16" fmla="*/ 497552732 w 456"/>
                              <a:gd name="T17" fmla="*/ 2147483646 h 456"/>
                              <a:gd name="T18" fmla="*/ 834605329 w 456"/>
                              <a:gd name="T19" fmla="*/ 2147483646 h 456"/>
                              <a:gd name="T20" fmla="*/ 1214457962 w 456"/>
                              <a:gd name="T21" fmla="*/ 2147483646 h 456"/>
                              <a:gd name="T22" fmla="*/ 1599662913 w 456"/>
                              <a:gd name="T23" fmla="*/ 2147483646 h 456"/>
                              <a:gd name="T24" fmla="*/ 1936715509 w 456"/>
                              <a:gd name="T25" fmla="*/ 2147483646 h 456"/>
                              <a:gd name="T26" fmla="*/ 2147483646 w 456"/>
                              <a:gd name="T27" fmla="*/ 2147483646 h 456"/>
                              <a:gd name="T28" fmla="*/ 2147483646 w 456"/>
                              <a:gd name="T29" fmla="*/ 2147483646 h 456"/>
                              <a:gd name="T30" fmla="*/ 2147483646 w 456"/>
                              <a:gd name="T31" fmla="*/ 2147483646 h 456"/>
                              <a:gd name="T32" fmla="*/ 2147483646 w 456"/>
                              <a:gd name="T33" fmla="*/ 2147483646 h 456"/>
                              <a:gd name="T34" fmla="*/ 2147483646 w 456"/>
                              <a:gd name="T35" fmla="*/ 2147483646 h 456"/>
                              <a:gd name="T36" fmla="*/ 1936715509 w 456"/>
                              <a:gd name="T37" fmla="*/ 2147483646 h 456"/>
                              <a:gd name="T38" fmla="*/ 1599662913 w 456"/>
                              <a:gd name="T39" fmla="*/ 2147483646 h 456"/>
                              <a:gd name="T40" fmla="*/ 1214457962 w 456"/>
                              <a:gd name="T41" fmla="*/ 2147483646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7" y="0"/>
                                </a:moveTo>
                                <a:lnTo>
                                  <a:pt x="156" y="12"/>
                                </a:lnTo>
                                <a:lnTo>
                                  <a:pt x="93" y="44"/>
                                </a:lnTo>
                                <a:lnTo>
                                  <a:pt x="44" y="93"/>
                                </a:lnTo>
                                <a:lnTo>
                                  <a:pt x="12" y="156"/>
                                </a:lnTo>
                                <a:lnTo>
                                  <a:pt x="0" y="228"/>
                                </a:lnTo>
                                <a:lnTo>
                                  <a:pt x="12" y="300"/>
                                </a:lnTo>
                                <a:lnTo>
                                  <a:pt x="44" y="362"/>
                                </a:lnTo>
                                <a:lnTo>
                                  <a:pt x="93" y="411"/>
                                </a:lnTo>
                                <a:lnTo>
                                  <a:pt x="156" y="444"/>
                                </a:lnTo>
                                <a:lnTo>
                                  <a:pt x="227" y="455"/>
                                </a:lnTo>
                                <a:lnTo>
                                  <a:pt x="299" y="444"/>
                                </a:lnTo>
                                <a:lnTo>
                                  <a:pt x="362" y="411"/>
                                </a:lnTo>
                                <a:lnTo>
                                  <a:pt x="411" y="362"/>
                                </a:lnTo>
                                <a:lnTo>
                                  <a:pt x="443" y="300"/>
                                </a:lnTo>
                                <a:lnTo>
                                  <a:pt x="455" y="228"/>
                                </a:lnTo>
                                <a:lnTo>
                                  <a:pt x="443" y="156"/>
                                </a:lnTo>
                                <a:lnTo>
                                  <a:pt x="411" y="93"/>
                                </a:lnTo>
                                <a:lnTo>
                                  <a:pt x="362" y="44"/>
                                </a:lnTo>
                                <a:lnTo>
                                  <a:pt x="299" y="12"/>
                                </a:lnTo>
                                <a:lnTo>
                                  <a:pt x="227"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86" name="Picture 222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2715895" y="1302385"/>
                            <a:ext cx="1054735"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7" name="Freeform 2226"/>
                        <wps:cNvSpPr>
                          <a:spLocks/>
                        </wps:cNvSpPr>
                        <wps:spPr bwMode="auto">
                          <a:xfrm>
                            <a:off x="2715895" y="647700"/>
                            <a:ext cx="2190750" cy="487045"/>
                          </a:xfrm>
                          <a:custGeom>
                            <a:avLst/>
                            <a:gdLst>
                              <a:gd name="T0" fmla="*/ 2147483646 w 456"/>
                              <a:gd name="T1" fmla="*/ 2147483646 h 456"/>
                              <a:gd name="T2" fmla="*/ 2147483646 w 456"/>
                              <a:gd name="T3" fmla="*/ 2147483646 h 456"/>
                              <a:gd name="T4" fmla="*/ 2147483646 w 456"/>
                              <a:gd name="T5" fmla="*/ 2147483646 h 456"/>
                              <a:gd name="T6" fmla="*/ 1015566362 w 456"/>
                              <a:gd name="T7" fmla="*/ 2147483646 h 456"/>
                              <a:gd name="T8" fmla="*/ 276971334 w 456"/>
                              <a:gd name="T9" fmla="*/ 2147483646 h 456"/>
                              <a:gd name="T10" fmla="*/ 0 w 456"/>
                              <a:gd name="T11" fmla="*/ 2147483646 h 456"/>
                              <a:gd name="T12" fmla="*/ 276971334 w 456"/>
                              <a:gd name="T13" fmla="*/ 2147483646 h 456"/>
                              <a:gd name="T14" fmla="*/ 1015566362 w 456"/>
                              <a:gd name="T15" fmla="*/ 2147483646 h 456"/>
                              <a:gd name="T16" fmla="*/ 2147483646 w 456"/>
                              <a:gd name="T17" fmla="*/ 2147483646 h 456"/>
                              <a:gd name="T18" fmla="*/ 2147483646 w 456"/>
                              <a:gd name="T19" fmla="*/ 2147483646 h 456"/>
                              <a:gd name="T20" fmla="*/ 2147483646 w 456"/>
                              <a:gd name="T21" fmla="*/ 2147483646 h 456"/>
                              <a:gd name="T22" fmla="*/ 2147483646 w 456"/>
                              <a:gd name="T23" fmla="*/ 2147483646 h 456"/>
                              <a:gd name="T24" fmla="*/ 2147483646 w 456"/>
                              <a:gd name="T25" fmla="*/ 2147483646 h 456"/>
                              <a:gd name="T26" fmla="*/ 2147483646 w 456"/>
                              <a:gd name="T27" fmla="*/ 2147483646 h 456"/>
                              <a:gd name="T28" fmla="*/ 2147483646 w 456"/>
                              <a:gd name="T29" fmla="*/ 2147483646 h 456"/>
                              <a:gd name="T30" fmla="*/ 2147483646 w 456"/>
                              <a:gd name="T31" fmla="*/ 2147483646 h 456"/>
                              <a:gd name="T32" fmla="*/ 2147483646 w 456"/>
                              <a:gd name="T33" fmla="*/ 2147483646 h 456"/>
                              <a:gd name="T34" fmla="*/ 2147483646 w 456"/>
                              <a:gd name="T35" fmla="*/ 2147483646 h 456"/>
                              <a:gd name="T36" fmla="*/ 2147483646 w 456"/>
                              <a:gd name="T37" fmla="*/ 2147483646 h 456"/>
                              <a:gd name="T38" fmla="*/ 2147483646 w 456"/>
                              <a:gd name="T39" fmla="*/ 2147483646 h 456"/>
                              <a:gd name="T40" fmla="*/ 2147483646 w 456"/>
                              <a:gd name="T41" fmla="*/ 2147483646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8" y="0"/>
                                </a:moveTo>
                                <a:lnTo>
                                  <a:pt x="156" y="12"/>
                                </a:lnTo>
                                <a:lnTo>
                                  <a:pt x="94" y="44"/>
                                </a:lnTo>
                                <a:lnTo>
                                  <a:pt x="44" y="93"/>
                                </a:lnTo>
                                <a:lnTo>
                                  <a:pt x="12" y="156"/>
                                </a:lnTo>
                                <a:lnTo>
                                  <a:pt x="0" y="228"/>
                                </a:lnTo>
                                <a:lnTo>
                                  <a:pt x="12" y="300"/>
                                </a:lnTo>
                                <a:lnTo>
                                  <a:pt x="44" y="362"/>
                                </a:lnTo>
                                <a:lnTo>
                                  <a:pt x="94" y="411"/>
                                </a:lnTo>
                                <a:lnTo>
                                  <a:pt x="156" y="444"/>
                                </a:lnTo>
                                <a:lnTo>
                                  <a:pt x="228" y="455"/>
                                </a:lnTo>
                                <a:lnTo>
                                  <a:pt x="300" y="444"/>
                                </a:lnTo>
                                <a:lnTo>
                                  <a:pt x="362" y="411"/>
                                </a:lnTo>
                                <a:lnTo>
                                  <a:pt x="412" y="362"/>
                                </a:lnTo>
                                <a:lnTo>
                                  <a:pt x="444" y="300"/>
                                </a:lnTo>
                                <a:lnTo>
                                  <a:pt x="455" y="228"/>
                                </a:lnTo>
                                <a:lnTo>
                                  <a:pt x="444" y="156"/>
                                </a:lnTo>
                                <a:lnTo>
                                  <a:pt x="412" y="93"/>
                                </a:lnTo>
                                <a:lnTo>
                                  <a:pt x="362" y="44"/>
                                </a:lnTo>
                                <a:lnTo>
                                  <a:pt x="300" y="12"/>
                                </a:lnTo>
                                <a:lnTo>
                                  <a:pt x="228" y="0"/>
                                </a:lnTo>
                                <a:close/>
                              </a:path>
                            </a:pathLst>
                          </a:custGeom>
                          <a:solidFill>
                            <a:srgbClr val="3DA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88" name="Picture 222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0645" y="283845"/>
                            <a:ext cx="22307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89" name="Freeform 2228"/>
                        <wps:cNvSpPr>
                          <a:spLocks/>
                        </wps:cNvSpPr>
                        <wps:spPr bwMode="auto">
                          <a:xfrm>
                            <a:off x="80645" y="80645"/>
                            <a:ext cx="932815" cy="203200"/>
                          </a:xfrm>
                          <a:custGeom>
                            <a:avLst/>
                            <a:gdLst>
                              <a:gd name="T0" fmla="*/ 949920700 w 456"/>
                              <a:gd name="T1" fmla="*/ 1790125604 h 456"/>
                              <a:gd name="T2" fmla="*/ 648623500 w 456"/>
                              <a:gd name="T3" fmla="*/ 1792508302 h 456"/>
                              <a:gd name="T4" fmla="*/ 389174100 w 456"/>
                              <a:gd name="T5" fmla="*/ 1798862758 h 456"/>
                              <a:gd name="T6" fmla="*/ 184124589 w 456"/>
                              <a:gd name="T7" fmla="*/ 1808592740 h 456"/>
                              <a:gd name="T8" fmla="*/ 46031147 w 456"/>
                              <a:gd name="T9" fmla="*/ 1821102463 h 456"/>
                              <a:gd name="T10" fmla="*/ 0 w 456"/>
                              <a:gd name="T11" fmla="*/ 1835399989 h 456"/>
                              <a:gd name="T12" fmla="*/ 46031147 w 456"/>
                              <a:gd name="T13" fmla="*/ 1849697070 h 456"/>
                              <a:gd name="T14" fmla="*/ 184124589 w 456"/>
                              <a:gd name="T15" fmla="*/ 1862008495 h 456"/>
                              <a:gd name="T16" fmla="*/ 389174100 w 456"/>
                              <a:gd name="T17" fmla="*/ 1871738477 h 456"/>
                              <a:gd name="T18" fmla="*/ 648623500 w 456"/>
                              <a:gd name="T19" fmla="*/ 1878291232 h 456"/>
                              <a:gd name="T20" fmla="*/ 949920700 w 456"/>
                              <a:gd name="T21" fmla="*/ 1880475632 h 456"/>
                              <a:gd name="T22" fmla="*/ 1251215853 w 456"/>
                              <a:gd name="T23" fmla="*/ 1878291232 h 456"/>
                              <a:gd name="T24" fmla="*/ 1514850647 w 456"/>
                              <a:gd name="T25" fmla="*/ 1871738477 h 456"/>
                              <a:gd name="T26" fmla="*/ 1719900158 w 456"/>
                              <a:gd name="T27" fmla="*/ 1862008495 h 456"/>
                              <a:gd name="T28" fmla="*/ 1853810252 w 456"/>
                              <a:gd name="T29" fmla="*/ 1849697070 h 456"/>
                              <a:gd name="T30" fmla="*/ 1904024747 w 456"/>
                              <a:gd name="T31" fmla="*/ 1835399989 h 456"/>
                              <a:gd name="T32" fmla="*/ 1853810252 w 456"/>
                              <a:gd name="T33" fmla="*/ 1821102463 h 456"/>
                              <a:gd name="T34" fmla="*/ 1719900158 w 456"/>
                              <a:gd name="T35" fmla="*/ 1808592740 h 456"/>
                              <a:gd name="T36" fmla="*/ 1514850647 w 456"/>
                              <a:gd name="T37" fmla="*/ 1798862758 h 456"/>
                              <a:gd name="T38" fmla="*/ 1251215853 w 456"/>
                              <a:gd name="T39" fmla="*/ 1792508302 h 456"/>
                              <a:gd name="T40" fmla="*/ 949920700 w 456"/>
                              <a:gd name="T41" fmla="*/ 1790125604 h 4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56">
                                <a:moveTo>
                                  <a:pt x="227" y="0"/>
                                </a:moveTo>
                                <a:lnTo>
                                  <a:pt x="155" y="12"/>
                                </a:lnTo>
                                <a:lnTo>
                                  <a:pt x="93" y="44"/>
                                </a:lnTo>
                                <a:lnTo>
                                  <a:pt x="44" y="93"/>
                                </a:lnTo>
                                <a:lnTo>
                                  <a:pt x="11" y="156"/>
                                </a:lnTo>
                                <a:lnTo>
                                  <a:pt x="0" y="228"/>
                                </a:lnTo>
                                <a:lnTo>
                                  <a:pt x="11" y="300"/>
                                </a:lnTo>
                                <a:lnTo>
                                  <a:pt x="44" y="362"/>
                                </a:lnTo>
                                <a:lnTo>
                                  <a:pt x="93" y="411"/>
                                </a:lnTo>
                                <a:lnTo>
                                  <a:pt x="155" y="444"/>
                                </a:lnTo>
                                <a:lnTo>
                                  <a:pt x="227" y="455"/>
                                </a:lnTo>
                                <a:lnTo>
                                  <a:pt x="299" y="444"/>
                                </a:lnTo>
                                <a:lnTo>
                                  <a:pt x="362" y="411"/>
                                </a:lnTo>
                                <a:lnTo>
                                  <a:pt x="411" y="362"/>
                                </a:lnTo>
                                <a:lnTo>
                                  <a:pt x="443" y="300"/>
                                </a:lnTo>
                                <a:lnTo>
                                  <a:pt x="455" y="228"/>
                                </a:lnTo>
                                <a:lnTo>
                                  <a:pt x="443" y="156"/>
                                </a:lnTo>
                                <a:lnTo>
                                  <a:pt x="411" y="93"/>
                                </a:lnTo>
                                <a:lnTo>
                                  <a:pt x="362" y="44"/>
                                </a:lnTo>
                                <a:lnTo>
                                  <a:pt x="299" y="12"/>
                                </a:lnTo>
                                <a:lnTo>
                                  <a:pt x="227" y="0"/>
                                </a:lnTo>
                                <a:close/>
                              </a:path>
                            </a:pathLst>
                          </a:custGeom>
                          <a:solidFill>
                            <a:srgbClr val="F9C3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0" name="AutoShape 2229"/>
                        <wps:cNvSpPr>
                          <a:spLocks/>
                        </wps:cNvSpPr>
                        <wps:spPr bwMode="auto">
                          <a:xfrm>
                            <a:off x="1013460" y="5465445"/>
                            <a:ext cx="1297940" cy="439420"/>
                          </a:xfrm>
                          <a:custGeom>
                            <a:avLst/>
                            <a:gdLst>
                              <a:gd name="T0" fmla="*/ 2147483646 w 75"/>
                              <a:gd name="T1" fmla="*/ 2147483646 h 243"/>
                              <a:gd name="T2" fmla="*/ 2147483646 w 75"/>
                              <a:gd name="T3" fmla="*/ 2147483646 h 243"/>
                              <a:gd name="T4" fmla="*/ 2147483646 w 75"/>
                              <a:gd name="T5" fmla="*/ 2147483646 h 243"/>
                              <a:gd name="T6" fmla="*/ 2147483646 w 75"/>
                              <a:gd name="T7" fmla="*/ 2147483646 h 243"/>
                              <a:gd name="T8" fmla="*/ 2147483646 w 75"/>
                              <a:gd name="T9" fmla="*/ 2147483646 h 243"/>
                              <a:gd name="T10" fmla="*/ 2147483646 w 75"/>
                              <a:gd name="T11" fmla="*/ 2147483646 h 243"/>
                              <a:gd name="T12" fmla="*/ 2147483646 w 75"/>
                              <a:gd name="T13" fmla="*/ 2147483646 h 243"/>
                              <a:gd name="T14" fmla="*/ 2147483646 w 75"/>
                              <a:gd name="T15" fmla="*/ 2147483646 h 243"/>
                              <a:gd name="T16" fmla="*/ 2147483646 w 75"/>
                              <a:gd name="T17" fmla="*/ 2147483646 h 243"/>
                              <a:gd name="T18" fmla="*/ 2147483646 w 75"/>
                              <a:gd name="T19" fmla="*/ 2147483646 h 243"/>
                              <a:gd name="T20" fmla="*/ 2147483646 w 75"/>
                              <a:gd name="T21" fmla="*/ 2147483646 h 243"/>
                              <a:gd name="T22" fmla="*/ 2147483646 w 75"/>
                              <a:gd name="T23" fmla="*/ 2147483646 h 243"/>
                              <a:gd name="T24" fmla="*/ 2147483646 w 75"/>
                              <a:gd name="T25" fmla="*/ 2147483646 h 243"/>
                              <a:gd name="T26" fmla="*/ 2147483646 w 75"/>
                              <a:gd name="T27" fmla="*/ 2147483646 h 243"/>
                              <a:gd name="T28" fmla="*/ 598990657 w 75"/>
                              <a:gd name="T29" fmla="*/ 2147483646 h 243"/>
                              <a:gd name="T30" fmla="*/ 0 w 75"/>
                              <a:gd name="T31" fmla="*/ 2147483646 h 243"/>
                              <a:gd name="T32" fmla="*/ 0 w 75"/>
                              <a:gd name="T33" fmla="*/ 2147483646 h 243"/>
                              <a:gd name="T34" fmla="*/ 299495329 w 75"/>
                              <a:gd name="T35" fmla="*/ 2147483646 h 243"/>
                              <a:gd name="T36" fmla="*/ 1796954665 w 75"/>
                              <a:gd name="T37" fmla="*/ 2147483646 h 243"/>
                              <a:gd name="T38" fmla="*/ 2147483646 w 75"/>
                              <a:gd name="T39" fmla="*/ 2147483646 h 243"/>
                              <a:gd name="T40" fmla="*/ 2147483646 w 75"/>
                              <a:gd name="T41" fmla="*/ 2147483646 h 243"/>
                              <a:gd name="T42" fmla="*/ 2147483646 w 75"/>
                              <a:gd name="T43" fmla="*/ 2147483646 h 243"/>
                              <a:gd name="T44" fmla="*/ 2147483646 w 75"/>
                              <a:gd name="T45" fmla="*/ 2147483646 h 243"/>
                              <a:gd name="T46" fmla="*/ 2147483646 w 75"/>
                              <a:gd name="T47" fmla="*/ 2147483646 h 243"/>
                              <a:gd name="T48" fmla="*/ 2147483646 w 75"/>
                              <a:gd name="T49" fmla="*/ 2147483646 h 243"/>
                              <a:gd name="T50" fmla="*/ 2147483646 w 75"/>
                              <a:gd name="T51" fmla="*/ 2147483646 h 243"/>
                              <a:gd name="T52" fmla="*/ 2147483646 w 75"/>
                              <a:gd name="T53" fmla="*/ 2147483646 h 243"/>
                              <a:gd name="T54" fmla="*/ 2147483646 w 75"/>
                              <a:gd name="T55" fmla="*/ 2147483646 h 24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5" h="243">
                                <a:moveTo>
                                  <a:pt x="75" y="37"/>
                                </a:moveTo>
                                <a:lnTo>
                                  <a:pt x="50" y="37"/>
                                </a:lnTo>
                                <a:lnTo>
                                  <a:pt x="50" y="232"/>
                                </a:lnTo>
                                <a:lnTo>
                                  <a:pt x="51" y="235"/>
                                </a:lnTo>
                                <a:lnTo>
                                  <a:pt x="54" y="241"/>
                                </a:lnTo>
                                <a:lnTo>
                                  <a:pt x="58" y="243"/>
                                </a:lnTo>
                                <a:lnTo>
                                  <a:pt x="67" y="243"/>
                                </a:lnTo>
                                <a:lnTo>
                                  <a:pt x="71" y="241"/>
                                </a:lnTo>
                                <a:lnTo>
                                  <a:pt x="74" y="235"/>
                                </a:lnTo>
                                <a:lnTo>
                                  <a:pt x="75" y="232"/>
                                </a:lnTo>
                                <a:lnTo>
                                  <a:pt x="75" y="37"/>
                                </a:lnTo>
                                <a:close/>
                                <a:moveTo>
                                  <a:pt x="65" y="0"/>
                                </a:moveTo>
                                <a:lnTo>
                                  <a:pt x="56" y="0"/>
                                </a:lnTo>
                                <a:lnTo>
                                  <a:pt x="52" y="3"/>
                                </a:lnTo>
                                <a:lnTo>
                                  <a:pt x="2" y="53"/>
                                </a:lnTo>
                                <a:lnTo>
                                  <a:pt x="0" y="55"/>
                                </a:lnTo>
                                <a:lnTo>
                                  <a:pt x="0" y="63"/>
                                </a:lnTo>
                                <a:lnTo>
                                  <a:pt x="1" y="65"/>
                                </a:lnTo>
                                <a:lnTo>
                                  <a:pt x="6" y="70"/>
                                </a:lnTo>
                                <a:lnTo>
                                  <a:pt x="9" y="71"/>
                                </a:lnTo>
                                <a:lnTo>
                                  <a:pt x="16" y="71"/>
                                </a:lnTo>
                                <a:lnTo>
                                  <a:pt x="22" y="65"/>
                                </a:lnTo>
                                <a:lnTo>
                                  <a:pt x="50" y="37"/>
                                </a:lnTo>
                                <a:lnTo>
                                  <a:pt x="75" y="37"/>
                                </a:lnTo>
                                <a:lnTo>
                                  <a:pt x="75" y="12"/>
                                </a:lnTo>
                                <a:lnTo>
                                  <a:pt x="74" y="7"/>
                                </a:lnTo>
                                <a:lnTo>
                                  <a:pt x="69" y="2"/>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91" name="Picture 223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07695" y="5356860"/>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2" name="Picture 223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0645" y="4949825"/>
                            <a:ext cx="223075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3" name="Picture 223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013460" y="4378960"/>
                            <a:ext cx="129794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4" name="Picture 223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07695" y="4270375"/>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5" name="Picture 223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0645" y="3932555"/>
                            <a:ext cx="223075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6" name="Picture 2235"/>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013460" y="3446145"/>
                            <a:ext cx="1297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97" name="Line 2236"/>
                        <wps:cNvCnPr>
                          <a:cxnSpLocks/>
                        </wps:cNvCnPr>
                        <wps:spPr bwMode="auto">
                          <a:xfrm>
                            <a:off x="607695" y="3337560"/>
                            <a:ext cx="94615" cy="59055"/>
                          </a:xfrm>
                          <a:prstGeom prst="line">
                            <a:avLst/>
                          </a:prstGeom>
                          <a:noFill/>
                          <a:ln w="30696">
                            <a:solidFill>
                              <a:srgbClr val="F9C35A"/>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098" name="Picture 223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0645" y="3082925"/>
                            <a:ext cx="22307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99" name="Picture 22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013460" y="2594610"/>
                            <a:ext cx="1297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00" name="Picture 2239"/>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07695" y="2485390"/>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01" name="Picture 224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80645" y="2150110"/>
                            <a:ext cx="223075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02" name="AutoShape 2241"/>
                        <wps:cNvSpPr>
                          <a:spLocks/>
                        </wps:cNvSpPr>
                        <wps:spPr bwMode="auto">
                          <a:xfrm>
                            <a:off x="1013460" y="1661795"/>
                            <a:ext cx="1297940" cy="284480"/>
                          </a:xfrm>
                          <a:custGeom>
                            <a:avLst/>
                            <a:gdLst>
                              <a:gd name="T0" fmla="*/ 418130662 w 4028"/>
                              <a:gd name="T1" fmla="*/ 91505067 h 2810"/>
                              <a:gd name="T2" fmla="*/ 0 w 4028"/>
                              <a:gd name="T3" fmla="*/ 91505067 h 2810"/>
                              <a:gd name="T4" fmla="*/ 0 w 4028"/>
                              <a:gd name="T5" fmla="*/ 97951830 h 2810"/>
                              <a:gd name="T6" fmla="*/ 418130662 w 4028"/>
                              <a:gd name="T7" fmla="*/ 97951830 h 2810"/>
                              <a:gd name="T8" fmla="*/ 418130662 w 4028"/>
                              <a:gd name="T9" fmla="*/ 91505067 h 2810"/>
                              <a:gd name="T10" fmla="*/ 418130662 w 4028"/>
                              <a:gd name="T11" fmla="*/ 69151520 h 2810"/>
                              <a:gd name="T12" fmla="*/ 0 w 4028"/>
                              <a:gd name="T13" fmla="*/ 69151520 h 2810"/>
                              <a:gd name="T14" fmla="*/ 0 w 4028"/>
                              <a:gd name="T15" fmla="*/ 77760836 h 2810"/>
                              <a:gd name="T16" fmla="*/ 418130662 w 4028"/>
                              <a:gd name="T17" fmla="*/ 77760836 h 2810"/>
                              <a:gd name="T18" fmla="*/ 418130662 w 4028"/>
                              <a:gd name="T19" fmla="*/ 69151520 h 28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28" h="2810">
                                <a:moveTo>
                                  <a:pt x="4027" y="2181"/>
                                </a:moveTo>
                                <a:lnTo>
                                  <a:pt x="0" y="2181"/>
                                </a:lnTo>
                                <a:lnTo>
                                  <a:pt x="0" y="2810"/>
                                </a:lnTo>
                                <a:lnTo>
                                  <a:pt x="4027" y="2810"/>
                                </a:lnTo>
                                <a:lnTo>
                                  <a:pt x="4027" y="2181"/>
                                </a:lnTo>
                                <a:moveTo>
                                  <a:pt x="4027" y="0"/>
                                </a:moveTo>
                                <a:lnTo>
                                  <a:pt x="0" y="0"/>
                                </a:lnTo>
                                <a:lnTo>
                                  <a:pt x="0" y="840"/>
                                </a:lnTo>
                                <a:lnTo>
                                  <a:pt x="4027" y="840"/>
                                </a:lnTo>
                                <a:lnTo>
                                  <a:pt x="4027" y="0"/>
                                </a:lnTo>
                              </a:path>
                            </a:pathLst>
                          </a:custGeom>
                          <a:solidFill>
                            <a:srgbClr val="000000">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3" name="Text Box 2242"/>
                        <wps:cNvSpPr txBox="1">
                          <a:spLocks/>
                        </wps:cNvSpPr>
                        <wps:spPr bwMode="auto">
                          <a:xfrm>
                            <a:off x="607695" y="1552575"/>
                            <a:ext cx="94615" cy="5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F3FF" w14:textId="77777777" w:rsidR="00AA181E" w:rsidRDefault="00AA181E" w:rsidP="00617E12"/>
                          </w:txbxContent>
                        </wps:txbx>
                        <wps:bodyPr rot="0" vert="horz" wrap="square" lIns="0" tIns="0" rIns="0" bIns="0" anchor="t" anchorCtr="0" upright="1">
                          <a:noAutofit/>
                        </wps:bodyPr>
                      </wps:wsp>
                      <wps:wsp>
                        <wps:cNvPr id="22104" name="Text Box 2243"/>
                        <wps:cNvSpPr txBox="1">
                          <a:spLocks/>
                        </wps:cNvSpPr>
                        <wps:spPr bwMode="auto">
                          <a:xfrm>
                            <a:off x="80645" y="1298575"/>
                            <a:ext cx="223075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DE5AD" w14:textId="77777777" w:rsidR="00AA181E" w:rsidRDefault="00AA181E" w:rsidP="00617E12"/>
                          </w:txbxContent>
                        </wps:txbx>
                        <wps:bodyPr rot="0" vert="horz" wrap="square" lIns="0" tIns="0" rIns="0" bIns="0" anchor="t" anchorCtr="0" upright="1">
                          <a:noAutofit/>
                        </wps:bodyPr>
                      </wps:wsp>
                      <wps:wsp>
                        <wps:cNvPr id="22105" name="Text Box 2244"/>
                        <wps:cNvSpPr txBox="1">
                          <a:spLocks/>
                        </wps:cNvSpPr>
                        <wps:spPr bwMode="auto">
                          <a:xfrm>
                            <a:off x="80645" y="647700"/>
                            <a:ext cx="223075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7D6D4" w14:textId="77777777" w:rsidR="00AA181E" w:rsidRDefault="00AA181E" w:rsidP="00617E12"/>
                          </w:txbxContent>
                        </wps:txbx>
                        <wps:bodyPr rot="0" vert="horz" wrap="square" lIns="0" tIns="0" rIns="0" bIns="0" anchor="t" anchorCtr="0" upright="1">
                          <a:noAutofit/>
                        </wps:bodyPr>
                      </wps:wsp>
                      <wps:wsp>
                        <wps:cNvPr id="22106" name="Text Box 2245"/>
                        <wps:cNvSpPr txBox="1">
                          <a:spLocks/>
                        </wps:cNvSpPr>
                        <wps:spPr bwMode="auto">
                          <a:xfrm>
                            <a:off x="3973195" y="3295015"/>
                            <a:ext cx="93345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D206" w14:textId="77777777" w:rsidR="00AA181E" w:rsidRDefault="00AA181E" w:rsidP="00617E12"/>
                          </w:txbxContent>
                        </wps:txbx>
                        <wps:bodyPr rot="0" vert="horz" wrap="square" lIns="0" tIns="0" rIns="0" bIns="0" anchor="t" anchorCtr="0" upright="1">
                          <a:noAutofit/>
                        </wps:bodyPr>
                      </wps:wsp>
                      <wps:wsp>
                        <wps:cNvPr id="22107" name="Text Box 2246"/>
                        <wps:cNvSpPr txBox="1">
                          <a:spLocks/>
                        </wps:cNvSpPr>
                        <wps:spPr bwMode="auto">
                          <a:xfrm>
                            <a:off x="3973195" y="2299970"/>
                            <a:ext cx="932815"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DD55" w14:textId="77777777" w:rsidR="00AA181E" w:rsidRDefault="00AA181E" w:rsidP="00617E12"/>
                          </w:txbxContent>
                        </wps:txbx>
                        <wps:bodyPr rot="0" vert="horz" wrap="square" lIns="0" tIns="0" rIns="0" bIns="0" anchor="t" anchorCtr="0" upright="1">
                          <a:noAutofit/>
                        </wps:bodyPr>
                      </wps:wsp>
                      <wps:wsp>
                        <wps:cNvPr id="22108" name="Text Box 2247"/>
                        <wps:cNvSpPr txBox="1">
                          <a:spLocks/>
                        </wps:cNvSpPr>
                        <wps:spPr bwMode="auto">
                          <a:xfrm>
                            <a:off x="3973195" y="1302385"/>
                            <a:ext cx="93281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D71EB" w14:textId="77777777" w:rsidR="00AA181E" w:rsidRDefault="00AA181E" w:rsidP="00617E12"/>
                          </w:txbxContent>
                        </wps:txbx>
                        <wps:bodyPr rot="0" vert="horz" wrap="square" lIns="0" tIns="0" rIns="0" bIns="0" anchor="t" anchorCtr="0" upright="1">
                          <a:noAutofit/>
                        </wps:bodyPr>
                      </wps:wsp>
                      <wps:wsp>
                        <wps:cNvPr id="22109" name="Text Box 2248"/>
                        <wps:cNvSpPr txBox="1">
                          <a:spLocks/>
                        </wps:cNvSpPr>
                        <wps:spPr bwMode="auto">
                          <a:xfrm>
                            <a:off x="2716530" y="246380"/>
                            <a:ext cx="219011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AC0E" w14:textId="77777777" w:rsidR="00AA181E" w:rsidRDefault="00AA181E" w:rsidP="00617E12"/>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70E8D" id="Group 1906" o:spid="_x0000_s1084" style="position:absolute;margin-left:103.95pt;margin-top:87.05pt;width:392.75pt;height:545pt;z-index:251659264;mso-wrap-distance-left:0;mso-wrap-distance-right:0;mso-position-horizontal-relative:page" coordorigin="2079,1741" coordsize="7855,10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">
                <v:shape id="AutoShape 6095" o:spid="_x0000_s1085" style="position:absolute;left:-1095672815;top:-703120260;width:2147483647;height:2147483647;visibility:visible;mso-wrap-style:square;v-text-anchor:top" coordsize="78,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" path="m39,l24,3,11,10,3,22,,37,3,52r8,12l24,72r15,3l54,72,67,64r4,-7l28,57,20,49r,-23l28,18r43,l67,10,54,3,39,xm71,18r-21,l58,26r,23l50,57r21,l75,52,78,37,75,22,71,18xe" stroked="f">
                  <v:path arrowok="t" o:connecttype="custom" o:connectlocs="1073741824,2147483646;660764199,2147483646;302850258,2147483646;82595525,2147483646;0,2147483646;82595525,2147483646;302850258,2147483646;660764199,2147483646;1073741824,2147483646;1486719448,2147483646;1844633389,2147483646;1954760756,2147483646;770891566,2147483646;550636833,2147483646;550636833,2147483646;770891566,2147483646;1954760756,2147483646;1844633389,2147483646;1486719448,2147483646;1073741824,2147483646;1954760756,2147483646;1376592081,2147483646;1596846814,2147483646;1596846814,2147483646;1376592081,2147483646;1954760756,2147483646;2064888122,2147483646;2147483646,2147483646;2064888122,2147483646;1954760756,2147483646" o:connectangles="0,0,0,0,0,0,0,0,0,0,0,0,0,0,0,0,0,0,0,0,0,0,0,0,0,0,0,0,0,0"/>
                </v:shape>
                <v:shape id="AutoShape 6096" o:spid="_x0000_s1086" style="position:absolute;left:2147483647;top:2147483647;width:0;height:0;visibility:visible;mso-wrap-style:square;v-text-anchor:top" coordsize="7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" path="m20,l,,28,71r22,l58,51r-19,l20,xm78,l58,,39,51r19,l78,xe" stroked="f">
                  <v:path arrowok="t" o:connecttype="custom" o:connectlocs="0,14;0,14;0,15;1,15;1,15;0,15;0,14;1,14;1,14;0,15;1,15;1,14" o:connectangles="0,0,0,0,0,0,0,0,0,0,0,0"/>
                </v:shape>
                <v:shape id="AutoShape 6097" o:spid="_x0000_s1087" style="position:absolute;left:2147483647;top:2147483647;width:0;height:0;visibility:visible;mso-wrap-style:square;v-text-anchor:top" coordsize="71,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" path="m36,l21,2,10,10,2,22,,38,2,53r8,12l22,72r15,3l49,75,59,71r8,-7l62,58r-33,l22,54,20,44r50,l70,42r1,-5l69,31r-49,l21,22r6,-6l65,16,61,10,50,2,36,xm56,52r-5,4l44,58r18,l56,52xm65,16r-21,l49,21r2,10l69,31,68,22,65,16xe" stroked="f">
                  <v:path arrowok="t" o:connecttype="custom" o:connectlocs="1,13;0,13;0,13;0,13;0,14;0,14;0,14;0,14;1,14;1,14;1,14;1,14;1,14;0,14;0,14;0,14;1,14;1,14;1,14;1,14;0,14;0,13;0,13;1,13;1,13;1,13;1,13;1,14;1,14;1,14;1,14;1,14;1,13;1,13;1,13;1,14;1,14;1,13;1,13;1,13" o:connectangles="0,0,0,0,0,0,0,0,0,0,0,0,0,0,0,0,0,0,0,0,0,0,0,0,0,0,0,0,0,0,0,0,0,0,0,0,0,0,0,0"/>
                </v:shape>
                <v:shape id="AutoShape 4087" o:spid="_x0000_s1088" style="position:absolute;left:1646257185;top:-1105535;width:0;height:2147483647;visibility:visible;mso-wrap-style:square;v-text-anchor:top" coordsize="13162,71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" path="m2185,3271l1,3271r,2715l1,7126r2184,l2185,5986r,-2715m13162,l2186,,,,,2699r,512l2186,3211r10976,l13162,1076r,-620l13162,e" filled="f" stroked="f">
                  <v:path arrowok="t" o:connecttype="custom" o:connectlocs="0,2147483646;0,2147483646;0,2147483646;0,2147483646;0,2147483646;0,2147483646;0,2147483646;0,2147483646;0,2147483646;0,2147483646;0,2147483646;0,2147483646;0,2147483646;0,2147483646;0,2147483646;0,2147483646;0,2147483646" o:connectangles="0,0,0,0,0,0,0,0,0,0,0,0,0,0,0,0,0"/>
                </v:shape>
                <v:line id="Line 4088" o:spid="_x0000_s1089" style="position:absolute;visibility:visible;mso-wrap-style:square" from="1464805935,243652040" to="1723676385,2436520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" strokecolor="#9b9d9b" strokeweight="3pt">
                  <o:lock v:ext="edit" shapetype="f"/>
                </v:line>
                <v:line id="Line 4089" o:spid="_x0000_s1090" style="position:absolute;visibility:visible;mso-wrap-style:square" from="346259785,719054315" to="346259785,82268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" strokecolor="#fcc157" strokeweight="3pt">
                  <o:lock v:ext="edit" shapetype="f"/>
                </v:line>
                <v:line id="Line 4090" o:spid="_x0000_s1091" style="position:absolute;visibility:visible;mso-wrap-style:square" from="2057949910,719054315" to="2057949910,822683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" strokecolor="#009f53" strokeweight="3pt">
                  <o:lock v:ext="edit" shapetype="f"/>
                </v:line>
                <v:line id="Line 4091" o:spid="_x0000_s1092" style="position:absolute;visibility:visible;mso-wrap-style:square" from="2057949910,1329133740" to="2057949910,1458165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" strokecolor="#009f53" strokeweight="3pt">
                  <o:lock v:ext="edit" shapetype="f"/>
                </v:line>
                <v:rect id="Rectangle 4092" o:spid="_x0000_s1093" style="position:absolute;left:2057949910;top:1962196990;width:0;height:1290320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" filled="f" stroked="f">
                  <v:path arrowok="t"/>
                </v:rect>
                <v:shape id="Freeform 4093" o:spid="_x0000_s1094" style="position:absolute;left:2057949910;top:2147483647;width:0;height:0;visibility:visible;mso-wrap-style:square;v-text-anchor:top" coordsize="10978,3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" path="m10977,l8796,,4426,,,,,3855r4426,l8796,3855r2181,l10977,e" filled="f" stroked="f">
                  <v:path arrowok="t" o:connecttype="custom" o:connectlocs="0,0;0,0;0,0;0,0;0,0;0,0;0,0;0,0;0,0" o:connectangles="0,0,0,0,0,0,0,0,0"/>
                </v:shape>
                <v:line id="Line 4094" o:spid="_x0000_s1095" style="position:absolute;visibility:visible;mso-wrap-style:square" from="2147483647,1077521340" to="2147483647,10775213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" strokecolor="white" strokeweight="2pt">
                  <o:lock v:ext="edit" shapetype="f"/>
                </v:line>
                <v:line id="Line 4095" o:spid="_x0000_s1096" style="position:absolute;visibility:visible;mso-wrap-style:square" from="2147483647,1710987815" to="2147483647,1710987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" strokecolor="white" strokeweight="2pt">
                  <o:lock v:ext="edit" shapetype="f"/>
                </v:line>
                <v:line id="Line 4096" o:spid="_x0000_s1097" style="position:absolute;visibility:visible;mso-wrap-style:square" from="2147483647,2147483647" to="2147483647,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" strokecolor="white" strokeweight="2pt">
                  <o:lock v:ext="edit" shapetype="f"/>
                </v:line>
                <v:line id="Line 4097" o:spid="_x0000_s1098" style="position:absolute;visibility:visible;mso-wrap-style:square" from="1076097035,950908690" to="1076097035,10541342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" strokecolor="white" strokeweight="2pt">
                  <o:lock v:ext="edit" shapetype="f"/>
                </v:line>
                <v:line id="Line 4098" o:spid="_x0000_s1099" style="position:absolute;visibility:visible;mso-wrap-style:square" from="461985360,1234375865" to="1076097035,1363407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" strokecolor="white" strokeweight="2pt">
                  <o:lock v:ext="edit" shapetype="f"/>
                </v:line>
                <v:line id="Line 4099" o:spid="_x0000_s1100" style="position:absolute;visibility:visible;mso-wrap-style:square" from="461985360,1826713390" to="1076097035,1955745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" strokecolor="white" strokeweight="2pt">
                  <o:lock v:ext="edit" shapetype="f"/>
                </v:line>
                <v:line id="Line 4100" o:spid="_x0000_s1101" style="position:absolute;visibility:visible;mso-wrap-style:square" from="461985360,2147483647" to="107609703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" strokecolor="white" strokeweight="2pt">
                  <o:lock v:ext="edit" shapetype="f"/>
                </v:line>
                <v:line id="Line 4101" o:spid="_x0000_s1102" style="position:absolute;visibility:visible;mso-wrap-style:square" from="461985360,2147483647" to="107609703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" strokecolor="white" strokeweight="2pt">
                  <o:lock v:ext="edit" shapetype="f"/>
                </v:line>
                <v:line id="Line 4102" o:spid="_x0000_s1103" style="position:absolute;visibility:visible;mso-wrap-style:square" from="346259785,1543649440" to="346259785,1955745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" strokecolor="white" strokeweight="2pt">
                  <o:lock v:ext="edit" shapetype="f"/>
                </v:line>
                <v:line id="Line 4103" o:spid="_x0000_s1104" style="position:absolute;visibility:visible;mso-wrap-style:square" from="1076097035,1543246215" to="1076097035,16464718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" strokecolor="white" strokeweight="2pt">
                  <o:lock v:ext="edit" shapetype="f"/>
                </v:line>
                <v:line id="Line 4104" o:spid="_x0000_s1105" style="position:absolute;visibility:visible;mso-wrap-style:square" from="346259785,2084777390" to="346259785,20847773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" strokecolor="white" strokeweight="2pt">
                  <o:lock v:ext="edit" shapetype="f"/>
                </v:line>
                <v:line id="Line 4105" o:spid="_x0000_s1106" style="position:absolute;visibility:visible;mso-wrap-style:square" from="1076097035,2084374165" to="1076097035,20843741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" strokecolor="white" strokeweight="2pt">
                  <o:lock v:ext="edit" shapetype="f"/>
                </v:line>
                <v:line id="Line 4106" o:spid="_x0000_s1107" style="position:absolute;visibility:visible;mso-wrap-style:square" from="346259785,2147483647" to="34625978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" strokecolor="white" strokeweight="2pt">
                  <o:lock v:ext="edit" shapetype="f"/>
                </v:line>
                <v:line id="Line 4107" o:spid="_x0000_s1108" style="position:absolute;visibility:visible;mso-wrap-style:square" from="346259785,2147483647" to="34625978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" strokecolor="white" strokeweight="2pt">
                  <o:lock v:ext="edit" shapetype="f"/>
                </v:line>
                <v:line id="Line 4108" o:spid="_x0000_s1109" style="position:absolute;visibility:visible;mso-wrap-style:square" from="1076097035,2147483647" to="107609703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" strokecolor="white" strokeweight="2pt">
                  <o:lock v:ext="edit" shapetype="f"/>
                </v:line>
                <v:line id="Line 4109" o:spid="_x0000_s1110" style="position:absolute;visibility:visible;mso-wrap-style:square" from="346259785,2147483647" to="34625978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" strokecolor="white" strokeweight="2pt">
                  <o:lock v:ext="edit" shapetype="f"/>
                </v:line>
                <v:line id="Line 4110" o:spid="_x0000_s1111" style="position:absolute;visibility:visible;mso-wrap-style:square" from="1076097035,2147483647" to="1076097035,21474836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" strokecolor="white" strokeweight="2pt">
                  <o:lock v:ext="edit" shapetype="f"/>
                </v:line>
                <v:line id="Line 4111" o:spid="_x0000_s1112" style="position:absolute;visibility:visible;mso-wrap-style:square" from="1466015610,554941740" to="1723676385,554941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" strokecolor="white" strokeweight="2pt">
                  <o:lock v:ext="edit" shapetype="f"/>
                </v:line>
                <v:line id="Line 4112" o:spid="_x0000_s1113" style="position:absolute;visibility:visible;mso-wrap-style:square" from="324485635,344458290" to="367630710,368248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" strokecolor="white" strokeweight="2pt">
                  <o:lock v:ext="edit" shapetype="f"/>
                </v:line>
                <v:line id="Line 4113" o:spid="_x0000_s1114" style="position:absolute;visibility:visible;mso-wrap-style:square" from="341017860,302926115" to="350695260,3126035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" strokecolor="white" strokeweight="2pt">
                  <o:lock v:ext="edit" shapetype="f"/>
                </v:line>
                <v:line id="Line 4114" o:spid="_x0000_s1115" style="position:absolute;visibility:visible;mso-wrap-style:square" from="324485635,988811840" to="367630710,10126021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" strokecolor="white" strokeweight="2pt">
                  <o:lock v:ext="edit" shapetype="f"/>
                </v:line>
                <v:line id="Line 4115" o:spid="_x0000_s1116" style="position:absolute;visibility:visible;mso-wrap-style:square" from="341017860,947279665" to="350695260,956957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" strokecolor="white" strokeweight="2pt">
                  <o:lock v:ext="edit" shapetype="f"/>
                </v:line>
                <v:group id="Group 2048" o:spid="_x0000_s1117" style="position:absolute;left:3208655;top:2152650;width:67945;height:37465" coordorigin="2965,357" coordsize="7636,1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">
                  <v:rect id="Rectangle 2049" o:spid="_x0000_s1118" style="position:absolute;left:2964;top:357;width:7636;height:1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" fillcolor="#f1f2f2" stroked="f">
                    <v:path arrowok="t"/>
                  </v:rect>
                  <v:shape id="Text Box 2050" o:spid="_x0000_s1119" type="#_x0000_t202" style="position:absolute;left:3094;top:454;width:707;height: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" filled="f" stroked="f">
                    <v:path arrowok="t"/>
                    <v:textbox inset="0,0,0,0">
                      <w:txbxContent>
                        <w:p w14:paraId="36CD1554" w14:textId="77777777" w:rsidR="00AA181E" w:rsidRDefault="00AA181E" w:rsidP="00617E12">
                          <w:pPr>
                            <w:tabs>
                              <w:tab w:val="left" w:pos="1079"/>
                              <w:tab w:val="left" w:pos="1313"/>
                            </w:tabs>
                            <w:spacing w:line="16" w:lineRule="exact"/>
                            <w:ind w:left="133"/>
                            <w:jc w:val="center"/>
                            <w:rPr>
                              <w:rFonts w:ascii="Arial"/>
                              <w:sz w:val="2"/>
                            </w:rPr>
                          </w:pPr>
                          <w:r>
                            <w:rPr>
                              <w:rFonts w:ascii="Arial"/>
                              <w:color w:val="7A7966"/>
                              <w:w w:val="125"/>
                              <w:sz w:val="2"/>
                            </w:rPr>
                            <w:t>ramew</w:t>
                          </w:r>
                          <w:r>
                            <w:rPr>
                              <w:rFonts w:ascii="Arial"/>
                              <w:color w:val="7A7966"/>
                              <w:w w:val="125"/>
                              <w:position w:val="1"/>
                              <w:sz w:val="2"/>
                            </w:rPr>
                            <w:t>or</w:t>
                          </w:r>
                          <w:r>
                            <w:rPr>
                              <w:rFonts w:ascii="Arial"/>
                              <w:color w:val="7A7966"/>
                              <w:w w:val="125"/>
                              <w:position w:val="1"/>
                              <w:sz w:val="2"/>
                            </w:rPr>
                            <w:tab/>
                          </w:r>
                          <w:r>
                            <w:rPr>
                              <w:rFonts w:ascii="Arial"/>
                              <w:color w:val="7A7966"/>
                              <w:spacing w:val="-3"/>
                              <w:w w:val="125"/>
                              <w:position w:val="1"/>
                              <w:sz w:val="2"/>
                            </w:rPr>
                            <w:t>Victo</w:t>
                          </w:r>
                          <w:r>
                            <w:rPr>
                              <w:rFonts w:ascii="Arial"/>
                              <w:color w:val="7A7966"/>
                              <w:spacing w:val="-3"/>
                              <w:w w:val="125"/>
                              <w:sz w:val="2"/>
                            </w:rPr>
                            <w:t>rianPr</w:t>
                          </w:r>
                          <w:r>
                            <w:rPr>
                              <w:rFonts w:ascii="Arial"/>
                              <w:color w:val="7A7966"/>
                              <w:spacing w:val="-3"/>
                              <w:w w:val="125"/>
                              <w:position w:val="-1"/>
                              <w:sz w:val="2"/>
                            </w:rPr>
                            <w:tab/>
                          </w:r>
                          <w:r>
                            <w:rPr>
                              <w:rFonts w:ascii="Arial"/>
                              <w:color w:val="7A7966"/>
                              <w:w w:val="125"/>
                              <w:sz w:val="2"/>
                            </w:rPr>
                            <w:t>V</w:t>
                          </w:r>
                        </w:p>
                        <w:p w14:paraId="74B80464" w14:textId="77777777" w:rsidR="00AA181E" w:rsidRDefault="00AA181E" w:rsidP="00617E12">
                          <w:pPr>
                            <w:spacing w:line="11" w:lineRule="exact"/>
                            <w:ind w:left="630"/>
                            <w:rPr>
                              <w:rFonts w:ascii="Arial"/>
                              <w:sz w:val="2"/>
                            </w:rPr>
                          </w:pPr>
                          <w:r>
                            <w:rPr>
                              <w:rFonts w:ascii="Arial"/>
                              <w:color w:val="7A7966"/>
                              <w:w w:val="126"/>
                              <w:sz w:val="2"/>
                            </w:rPr>
                            <w:t>k</w:t>
                          </w:r>
                        </w:p>
                        <w:p w14:paraId="528D581A" w14:textId="77777777" w:rsidR="00AA181E" w:rsidRDefault="00AA181E" w:rsidP="00617E12">
                          <w:pPr>
                            <w:spacing w:before="4" w:line="10" w:lineRule="exact"/>
                            <w:ind w:left="333"/>
                            <w:rPr>
                              <w:rFonts w:ascii="Arial"/>
                              <w:sz w:val="2"/>
                            </w:rPr>
                          </w:pPr>
                          <w:r>
                            <w:rPr>
                              <w:rFonts w:ascii="Arial"/>
                              <w:color w:val="7A7966"/>
                              <w:w w:val="126"/>
                              <w:sz w:val="2"/>
                            </w:rPr>
                            <w:t>k</w:t>
                          </w:r>
                        </w:p>
                        <w:p w14:paraId="1379CD51" w14:textId="77777777" w:rsidR="00AA181E" w:rsidRDefault="00AA181E" w:rsidP="00617E12">
                          <w:pPr>
                            <w:tabs>
                              <w:tab w:val="left" w:pos="1731"/>
                            </w:tabs>
                            <w:spacing w:line="16" w:lineRule="exact"/>
                            <w:ind w:left="130"/>
                            <w:rPr>
                              <w:rFonts w:ascii="Arial"/>
                              <w:sz w:val="2"/>
                            </w:rPr>
                          </w:pPr>
                          <w:r>
                            <w:rPr>
                              <w:rFonts w:ascii="Arial"/>
                              <w:color w:val="7A7966"/>
                              <w:w w:val="125"/>
                              <w:sz w:val="2"/>
                            </w:rPr>
                            <w:t>Securi</w:t>
                          </w:r>
                          <w:r>
                            <w:rPr>
                              <w:rFonts w:ascii="Arial"/>
                              <w:color w:val="7A7966"/>
                              <w:w w:val="125"/>
                              <w:position w:val="1"/>
                              <w:sz w:val="2"/>
                            </w:rPr>
                            <w:t>ty</w:t>
                          </w:r>
                          <w:r>
                            <w:rPr>
                              <w:rFonts w:ascii="Arial"/>
                              <w:color w:val="7A7966"/>
                              <w:spacing w:val="-6"/>
                              <w:w w:val="125"/>
                              <w:position w:val="1"/>
                              <w:sz w:val="2"/>
                            </w:rPr>
                            <w:t xml:space="preserve"> </w:t>
                          </w:r>
                          <w:r>
                            <w:rPr>
                              <w:rFonts w:ascii="Arial"/>
                              <w:color w:val="7A7966"/>
                              <w:w w:val="125"/>
                              <w:position w:val="1"/>
                              <w:sz w:val="2"/>
                            </w:rPr>
                            <w:t>Framew</w:t>
                          </w:r>
                          <w:r>
                            <w:rPr>
                              <w:rFonts w:ascii="Arial"/>
                              <w:color w:val="7A7966"/>
                              <w:w w:val="125"/>
                              <w:position w:val="2"/>
                              <w:sz w:val="2"/>
                            </w:rPr>
                            <w:t>o</w:t>
                          </w:r>
                          <w:r>
                            <w:rPr>
                              <w:rFonts w:ascii="Arial"/>
                              <w:color w:val="7A7966"/>
                              <w:w w:val="125"/>
                              <w:position w:val="3"/>
                              <w:sz w:val="2"/>
                            </w:rPr>
                            <w:t xml:space="preserve">r         </w:t>
                          </w:r>
                          <w:r>
                            <w:rPr>
                              <w:rFonts w:ascii="Arial"/>
                              <w:color w:val="7A7966"/>
                              <w:spacing w:val="2"/>
                              <w:w w:val="125"/>
                              <w:position w:val="3"/>
                              <w:sz w:val="2"/>
                            </w:rPr>
                            <w:t xml:space="preserve"> </w:t>
                          </w:r>
                          <w:r>
                            <w:rPr>
                              <w:rFonts w:ascii="Arial"/>
                              <w:color w:val="7A7966"/>
                              <w:w w:val="125"/>
                              <w:sz w:val="2"/>
                            </w:rPr>
                            <w:t>Securi</w:t>
                          </w:r>
                          <w:r>
                            <w:rPr>
                              <w:rFonts w:ascii="Arial"/>
                              <w:color w:val="7A7966"/>
                              <w:w w:val="125"/>
                              <w:position w:val="2"/>
                              <w:sz w:val="2"/>
                            </w:rPr>
                            <w:t>ty</w:t>
                          </w:r>
                          <w:r>
                            <w:rPr>
                              <w:rFonts w:ascii="Arial"/>
                              <w:color w:val="7A7966"/>
                              <w:w w:val="125"/>
                              <w:position w:val="3"/>
                              <w:sz w:val="2"/>
                            </w:rPr>
                            <w:t>F</w:t>
                          </w:r>
                          <w:r>
                            <w:rPr>
                              <w:rFonts w:ascii="Arial"/>
                              <w:color w:val="7A7966"/>
                              <w:w w:val="125"/>
                              <w:position w:val="3"/>
                              <w:sz w:val="2"/>
                            </w:rPr>
                            <w:tab/>
                            <w:t>icto</w:t>
                          </w:r>
                          <w:r>
                            <w:rPr>
                              <w:rFonts w:ascii="Arial"/>
                              <w:color w:val="7A7966"/>
                              <w:w w:val="125"/>
                              <w:position w:val="2"/>
                              <w:sz w:val="2"/>
                            </w:rPr>
                            <w:t>rian</w:t>
                          </w:r>
                          <w:r>
                            <w:rPr>
                              <w:rFonts w:ascii="Arial"/>
                              <w:color w:val="7A7966"/>
                              <w:spacing w:val="-5"/>
                              <w:w w:val="125"/>
                              <w:position w:val="2"/>
                              <w:sz w:val="2"/>
                            </w:rPr>
                            <w:t xml:space="preserve"> </w:t>
                          </w:r>
                          <w:r>
                            <w:rPr>
                              <w:rFonts w:ascii="Arial"/>
                              <w:color w:val="7A7966"/>
                              <w:w w:val="125"/>
                              <w:position w:val="1"/>
                              <w:sz w:val="2"/>
                            </w:rPr>
                            <w:t>Protecti</w:t>
                          </w:r>
                          <w:r>
                            <w:rPr>
                              <w:rFonts w:ascii="Arial"/>
                              <w:color w:val="7A7966"/>
                              <w:w w:val="125"/>
                              <w:sz w:val="2"/>
                            </w:rPr>
                            <w:t>ve</w:t>
                          </w:r>
                        </w:p>
                        <w:p w14:paraId="42C6572B" w14:textId="77777777" w:rsidR="00AA181E" w:rsidRDefault="00AA181E" w:rsidP="00617E12">
                          <w:pPr>
                            <w:tabs>
                              <w:tab w:val="left" w:pos="378"/>
                              <w:tab w:val="left" w:pos="1606"/>
                            </w:tabs>
                            <w:spacing w:before="20" w:line="-326" w:lineRule="auto"/>
                            <w:ind w:left="104"/>
                            <w:rPr>
                              <w:rFonts w:ascii="Arial"/>
                              <w:sz w:val="2"/>
                            </w:rPr>
                          </w:pPr>
                          <w:r>
                            <w:rPr>
                              <w:rFonts w:ascii="Arial"/>
                              <w:color w:val="7A7966"/>
                              <w:w w:val="120"/>
                              <w:position w:val="1"/>
                              <w:sz w:val="2"/>
                            </w:rPr>
                            <w:t>ta</w:t>
                          </w:r>
                          <w:r>
                            <w:rPr>
                              <w:rFonts w:ascii="Arial"/>
                              <w:color w:val="7A7966"/>
                              <w:w w:val="120"/>
                              <w:position w:val="1"/>
                              <w:sz w:val="2"/>
                            </w:rPr>
                            <w:tab/>
                          </w:r>
                          <w:r>
                            <w:rPr>
                              <w:rFonts w:ascii="Arial"/>
                              <w:color w:val="7A7966"/>
                              <w:w w:val="120"/>
                              <w:sz w:val="2"/>
                            </w:rPr>
                            <w:t>Da</w:t>
                          </w:r>
                          <w:r>
                            <w:rPr>
                              <w:rFonts w:ascii="Arial"/>
                              <w:color w:val="7A7966"/>
                              <w:w w:val="120"/>
                              <w:position w:val="1"/>
                              <w:sz w:val="2"/>
                            </w:rPr>
                            <w:t>ta</w:t>
                          </w:r>
                          <w:r>
                            <w:rPr>
                              <w:rFonts w:ascii="Arial"/>
                              <w:color w:val="7A7966"/>
                              <w:w w:val="120"/>
                              <w:position w:val="1"/>
                              <w:sz w:val="2"/>
                            </w:rPr>
                            <w:tab/>
                          </w:r>
                          <w:r>
                            <w:rPr>
                              <w:rFonts w:ascii="Arial"/>
                              <w:color w:val="7A7966"/>
                              <w:w w:val="120"/>
                              <w:position w:val="4"/>
                              <w:sz w:val="2"/>
                            </w:rPr>
                            <w:t>otecti</w:t>
                          </w:r>
                          <w:r>
                            <w:rPr>
                              <w:rFonts w:ascii="Arial"/>
                              <w:color w:val="7A7966"/>
                              <w:w w:val="120"/>
                              <w:position w:val="2"/>
                              <w:sz w:val="2"/>
                            </w:rPr>
                            <w:t>ve</w:t>
                          </w:r>
                          <w:r>
                            <w:rPr>
                              <w:rFonts w:ascii="Arial"/>
                              <w:color w:val="7A7966"/>
                              <w:w w:val="120"/>
                              <w:position w:val="1"/>
                              <w:sz w:val="2"/>
                            </w:rPr>
                            <w:t>Data</w:t>
                          </w:r>
                          <w:r>
                            <w:rPr>
                              <w:rFonts w:ascii="Arial"/>
                              <w:color w:val="7A7966"/>
                              <w:w w:val="120"/>
                              <w:sz w:val="2"/>
                            </w:rPr>
                            <w:t xml:space="preserve">Securi </w:t>
                          </w:r>
                          <w:r>
                            <w:rPr>
                              <w:rFonts w:ascii="Arial"/>
                              <w:color w:val="7A7966"/>
                              <w:w w:val="120"/>
                              <w:position w:val="1"/>
                              <w:sz w:val="2"/>
                            </w:rPr>
                            <w:t>Data</w:t>
                          </w:r>
                          <w:r>
                            <w:rPr>
                              <w:rFonts w:ascii="Arial"/>
                              <w:color w:val="7A7966"/>
                              <w:spacing w:val="-4"/>
                              <w:w w:val="120"/>
                              <w:position w:val="1"/>
                              <w:sz w:val="2"/>
                            </w:rPr>
                            <w:t xml:space="preserve"> </w:t>
                          </w:r>
                          <w:r>
                            <w:rPr>
                              <w:rFonts w:ascii="Arial"/>
                              <w:color w:val="7A7966"/>
                              <w:w w:val="120"/>
                              <w:position w:val="1"/>
                              <w:sz w:val="2"/>
                            </w:rPr>
                            <w:t>Securi</w:t>
                          </w:r>
                        </w:p>
                        <w:p w14:paraId="4E0AF60B" w14:textId="77777777" w:rsidR="00AA181E" w:rsidRDefault="00AA181E" w:rsidP="00617E12">
                          <w:pPr>
                            <w:spacing w:line="15" w:lineRule="exact"/>
                            <w:ind w:left="290"/>
                            <w:rPr>
                              <w:rFonts w:ascii="Arial"/>
                              <w:sz w:val="2"/>
                            </w:rPr>
                          </w:pPr>
                          <w:r>
                            <w:rPr>
                              <w:rFonts w:ascii="Arial"/>
                              <w:color w:val="7A7966"/>
                              <w:w w:val="125"/>
                              <w:sz w:val="2"/>
                            </w:rPr>
                            <w:t>otecti</w:t>
                          </w:r>
                          <w:r>
                            <w:rPr>
                              <w:rFonts w:ascii="Arial"/>
                              <w:color w:val="7A7966"/>
                              <w:w w:val="125"/>
                              <w:position w:val="2"/>
                              <w:sz w:val="2"/>
                            </w:rPr>
                            <w:t>ve</w:t>
                          </w:r>
                        </w:p>
                        <w:p w14:paraId="158DF3A4" w14:textId="77777777" w:rsidR="00AA181E" w:rsidRDefault="00AA181E" w:rsidP="00617E12">
                          <w:pPr>
                            <w:tabs>
                              <w:tab w:val="left" w:pos="1044"/>
                              <w:tab w:val="left" w:pos="1938"/>
                            </w:tabs>
                            <w:spacing w:line="26" w:lineRule="exact"/>
                            <w:ind w:left="165"/>
                            <w:rPr>
                              <w:rFonts w:ascii="Arial"/>
                              <w:sz w:val="2"/>
                            </w:rPr>
                          </w:pPr>
                          <w:r>
                            <w:rPr>
                              <w:rFonts w:ascii="Arial"/>
                              <w:color w:val="7A7966"/>
                              <w:spacing w:val="-3"/>
                              <w:w w:val="125"/>
                              <w:sz w:val="2"/>
                            </w:rPr>
                            <w:t>Vi</w:t>
                          </w:r>
                          <w:r>
                            <w:rPr>
                              <w:rFonts w:ascii="Arial"/>
                              <w:color w:val="7A7966"/>
                              <w:spacing w:val="-3"/>
                              <w:w w:val="125"/>
                              <w:position w:val="1"/>
                              <w:sz w:val="2"/>
                            </w:rPr>
                            <w:t>ctorian</w:t>
                          </w:r>
                          <w:r>
                            <w:rPr>
                              <w:rFonts w:ascii="Arial"/>
                              <w:color w:val="7A7966"/>
                              <w:spacing w:val="-3"/>
                              <w:w w:val="125"/>
                              <w:position w:val="3"/>
                              <w:sz w:val="2"/>
                            </w:rPr>
                            <w:t>Pr</w:t>
                          </w:r>
                          <w:r>
                            <w:rPr>
                              <w:rFonts w:ascii="Arial"/>
                              <w:color w:val="7A7966"/>
                              <w:spacing w:val="-3"/>
                              <w:w w:val="125"/>
                              <w:position w:val="3"/>
                              <w:sz w:val="2"/>
                            </w:rPr>
                            <w:tab/>
                          </w:r>
                          <w:r>
                            <w:rPr>
                              <w:rFonts w:ascii="Arial"/>
                              <w:color w:val="1D2444"/>
                              <w:w w:val="125"/>
                              <w:sz w:val="7"/>
                            </w:rPr>
                            <w:t>4</w:t>
                          </w:r>
                          <w:r>
                            <w:rPr>
                              <w:rFonts w:ascii="Arial"/>
                              <w:color w:val="1D2444"/>
                              <w:w w:val="125"/>
                              <w:sz w:val="7"/>
                            </w:rPr>
                            <w:tab/>
                          </w:r>
                          <w:r>
                            <w:rPr>
                              <w:rFonts w:ascii="Arial"/>
                              <w:color w:val="7A7966"/>
                              <w:spacing w:val="-4"/>
                              <w:w w:val="125"/>
                              <w:position w:val="1"/>
                              <w:sz w:val="2"/>
                            </w:rPr>
                            <w:t>r</w:t>
                          </w:r>
                          <w:r>
                            <w:rPr>
                              <w:rFonts w:ascii="Arial"/>
                              <w:color w:val="7A7966"/>
                              <w:spacing w:val="-4"/>
                              <w:w w:val="125"/>
                              <w:sz w:val="2"/>
                            </w:rPr>
                            <w:t>k</w:t>
                          </w:r>
                        </w:p>
                        <w:p w14:paraId="01C8A6C9" w14:textId="77777777" w:rsidR="00AA181E" w:rsidRDefault="00AA181E" w:rsidP="00617E12">
                          <w:pPr>
                            <w:tabs>
                              <w:tab w:val="left" w:pos="1139"/>
                              <w:tab w:val="left" w:pos="1815"/>
                            </w:tabs>
                            <w:spacing w:line="-36" w:lineRule="auto"/>
                            <w:ind w:left="694"/>
                            <w:rPr>
                              <w:rFonts w:ascii="Arial"/>
                              <w:sz w:val="2"/>
                            </w:rPr>
                          </w:pPr>
                          <w:r>
                            <w:rPr>
                              <w:rFonts w:ascii="Arial"/>
                              <w:color w:val="1D1D1B"/>
                              <w:w w:val="110"/>
                              <w:position w:val="-4"/>
                              <w:sz w:val="5"/>
                            </w:rPr>
                            <w:t>es</w:t>
                          </w:r>
                          <w:r>
                            <w:rPr>
                              <w:rFonts w:ascii="Arial"/>
                              <w:color w:val="1D1D1B"/>
                              <w:w w:val="110"/>
                              <w:position w:val="-4"/>
                              <w:sz w:val="5"/>
                            </w:rPr>
                            <w:tab/>
                          </w:r>
                          <w:r>
                            <w:rPr>
                              <w:rFonts w:ascii="Arial"/>
                              <w:color w:val="1D1D1B"/>
                              <w:w w:val="110"/>
                              <w:position w:val="-1"/>
                              <w:sz w:val="5"/>
                            </w:rPr>
                            <w:t>Informa</w:t>
                          </w:r>
                          <w:r>
                            <w:rPr>
                              <w:rFonts w:ascii="Arial"/>
                              <w:color w:val="1D1D1B"/>
                              <w:w w:val="110"/>
                              <w:position w:val="-3"/>
                              <w:sz w:val="5"/>
                            </w:rPr>
                            <w:t>tion</w:t>
                          </w:r>
                          <w:r>
                            <w:rPr>
                              <w:rFonts w:ascii="Arial"/>
                              <w:color w:val="1D1D1B"/>
                              <w:w w:val="110"/>
                              <w:position w:val="-3"/>
                              <w:sz w:val="5"/>
                            </w:rPr>
                            <w:tab/>
                          </w:r>
                          <w:r>
                            <w:rPr>
                              <w:rFonts w:ascii="Arial"/>
                              <w:color w:val="7A7966"/>
                              <w:w w:val="110"/>
                              <w:position w:val="1"/>
                              <w:sz w:val="2"/>
                            </w:rPr>
                            <w:t>ty</w:t>
                          </w:r>
                          <w:r>
                            <w:rPr>
                              <w:rFonts w:ascii="Arial"/>
                              <w:color w:val="7A7966"/>
                              <w:w w:val="110"/>
                              <w:sz w:val="2"/>
                            </w:rPr>
                            <w:t>Framew</w:t>
                          </w:r>
                          <w:r>
                            <w:rPr>
                              <w:rFonts w:ascii="Arial"/>
                              <w:color w:val="7A7966"/>
                              <w:w w:val="110"/>
                              <w:position w:val="-1"/>
                              <w:sz w:val="2"/>
                            </w:rPr>
                            <w:t>o</w:t>
                          </w:r>
                        </w:p>
                        <w:p w14:paraId="09B31615" w14:textId="77777777" w:rsidR="00AA181E" w:rsidRDefault="00AA181E" w:rsidP="00617E12">
                          <w:pPr>
                            <w:tabs>
                              <w:tab w:val="left" w:pos="1133"/>
                            </w:tabs>
                            <w:spacing w:line="74" w:lineRule="auto"/>
                            <w:ind w:left="14"/>
                            <w:rPr>
                              <w:rFonts w:ascii="Arial"/>
                              <w:sz w:val="7"/>
                            </w:rPr>
                          </w:pPr>
                          <w:r>
                            <w:rPr>
                              <w:rFonts w:ascii="Arial"/>
                              <w:color w:val="1D1D1B"/>
                              <w:w w:val="108"/>
                              <w:position w:val="-6"/>
                              <w:sz w:val="5"/>
                            </w:rPr>
                            <w:t>ecurity</w:t>
                          </w:r>
                          <w:r>
                            <w:rPr>
                              <w:rFonts w:ascii="Arial"/>
                              <w:color w:val="1D1D1B"/>
                              <w:spacing w:val="-3"/>
                              <w:position w:val="-6"/>
                              <w:sz w:val="5"/>
                            </w:rPr>
                            <w:t xml:space="preserve"> </w:t>
                          </w:r>
                          <w:r>
                            <w:rPr>
                              <w:rFonts w:ascii="Arial"/>
                              <w:color w:val="1D1D1B"/>
                              <w:w w:val="103"/>
                              <w:position w:val="-3"/>
                              <w:sz w:val="5"/>
                            </w:rPr>
                            <w:t>Policie</w:t>
                          </w:r>
                          <w:r>
                            <w:rPr>
                              <w:rFonts w:ascii="Arial"/>
                              <w:color w:val="1D1D1B"/>
                              <w:spacing w:val="5"/>
                              <w:w w:val="103"/>
                              <w:position w:val="-3"/>
                              <w:sz w:val="5"/>
                            </w:rPr>
                            <w:t>s</w:t>
                          </w:r>
                          <w:r>
                            <w:rPr>
                              <w:rFonts w:ascii="Arial"/>
                              <w:color w:val="1D1D1B"/>
                              <w:w w:val="104"/>
                              <w:position w:val="-1"/>
                              <w:sz w:val="5"/>
                            </w:rPr>
                            <w:t>and</w:t>
                          </w:r>
                          <w:r>
                            <w:rPr>
                              <w:rFonts w:ascii="Arial"/>
                              <w:color w:val="1D1D1B"/>
                              <w:spacing w:val="-9"/>
                              <w:position w:val="-1"/>
                              <w:sz w:val="5"/>
                            </w:rPr>
                            <w:t xml:space="preserve"> </w:t>
                          </w:r>
                          <w:r>
                            <w:rPr>
                              <w:rFonts w:ascii="Arial"/>
                              <w:color w:val="1D1D1B"/>
                              <w:w w:val="98"/>
                              <w:sz w:val="5"/>
                            </w:rPr>
                            <w:t>P</w:t>
                          </w:r>
                          <w:r>
                            <w:rPr>
                              <w:rFonts w:ascii="Arial"/>
                              <w:color w:val="1D1D1B"/>
                              <w:spacing w:val="-8"/>
                              <w:w w:val="98"/>
                              <w:sz w:val="5"/>
                            </w:rPr>
                            <w:t>r</w:t>
                          </w:r>
                          <w:r>
                            <w:rPr>
                              <w:rFonts w:ascii="Arial"/>
                              <w:color w:val="1D1D1B"/>
                              <w:w w:val="108"/>
                              <w:sz w:val="5"/>
                            </w:rPr>
                            <w:t>ocedur</w:t>
                          </w:r>
                          <w:r>
                            <w:rPr>
                              <w:rFonts w:ascii="Arial"/>
                              <w:color w:val="1D1D1B"/>
                              <w:sz w:val="5"/>
                            </w:rPr>
                            <w:tab/>
                          </w:r>
                          <w:r>
                            <w:rPr>
                              <w:color w:val="1D1D1B"/>
                              <w:spacing w:val="-4"/>
                              <w:w w:val="107"/>
                              <w:position w:val="1"/>
                              <w:sz w:val="3"/>
                            </w:rPr>
                            <w:t>G</w:t>
                          </w:r>
                          <w:r>
                            <w:rPr>
                              <w:color w:val="1D1D1B"/>
                              <w:spacing w:val="-4"/>
                              <w:w w:val="107"/>
                              <w:sz w:val="3"/>
                            </w:rPr>
                            <w:t>OVERNAN</w:t>
                          </w:r>
                          <w:r>
                            <w:rPr>
                              <w:color w:val="1D1D1B"/>
                              <w:spacing w:val="-4"/>
                              <w:w w:val="107"/>
                              <w:position w:val="-1"/>
                              <w:sz w:val="3"/>
                            </w:rPr>
                            <w:t>C</w:t>
                          </w:r>
                          <w:r>
                            <w:rPr>
                              <w:color w:val="1D1D1B"/>
                              <w:w w:val="107"/>
                              <w:position w:val="-1"/>
                              <w:sz w:val="3"/>
                            </w:rPr>
                            <w:t>E</w:t>
                          </w:r>
                          <w:r>
                            <w:rPr>
                              <w:color w:val="1D1D1B"/>
                              <w:position w:val="-1"/>
                              <w:sz w:val="3"/>
                            </w:rPr>
                            <w:t xml:space="preserve">       </w:t>
                          </w:r>
                          <w:r>
                            <w:rPr>
                              <w:color w:val="1D1D1B"/>
                              <w:spacing w:val="-3"/>
                              <w:position w:val="-1"/>
                              <w:sz w:val="3"/>
                            </w:rPr>
                            <w:t xml:space="preserve"> </w:t>
                          </w:r>
                          <w:r>
                            <w:rPr>
                              <w:rFonts w:ascii="Arial"/>
                              <w:color w:val="1D1D1B"/>
                              <w:w w:val="98"/>
                              <w:position w:val="1"/>
                              <w:sz w:val="5"/>
                            </w:rPr>
                            <w:t>Acces</w:t>
                          </w:r>
                          <w:r>
                            <w:rPr>
                              <w:rFonts w:ascii="Arial"/>
                              <w:color w:val="1D1D1B"/>
                              <w:spacing w:val="-131"/>
                              <w:w w:val="98"/>
                              <w:position w:val="1"/>
                              <w:sz w:val="5"/>
                            </w:rPr>
                            <w:t>s</w:t>
                          </w:r>
                          <w:r>
                            <w:rPr>
                              <w:rFonts w:ascii="Arial"/>
                              <w:color w:val="1D2444"/>
                              <w:w w:val="103"/>
                              <w:position w:val="-1"/>
                              <w:sz w:val="7"/>
                            </w:rPr>
                            <w:t>5</w:t>
                          </w:r>
                        </w:p>
                        <w:p w14:paraId="3662EBCA" w14:textId="77777777" w:rsidR="00AA181E" w:rsidRDefault="00AA181E" w:rsidP="00617E12">
                          <w:pPr>
                            <w:tabs>
                              <w:tab w:val="left" w:pos="1110"/>
                            </w:tabs>
                            <w:spacing w:line="19" w:lineRule="auto"/>
                            <w:ind w:right="100"/>
                            <w:jc w:val="center"/>
                            <w:rPr>
                              <w:rFonts w:ascii="Arial"/>
                              <w:sz w:val="5"/>
                            </w:rPr>
                          </w:pPr>
                          <w:r>
                            <w:rPr>
                              <w:rFonts w:ascii="Arial"/>
                              <w:color w:val="1D1D1B"/>
                              <w:w w:val="106"/>
                              <w:position w:val="-7"/>
                              <w:sz w:val="5"/>
                            </w:rPr>
                            <w:t>nagemen</w:t>
                          </w:r>
                          <w:r>
                            <w:rPr>
                              <w:rFonts w:ascii="Arial"/>
                              <w:color w:val="1D1D1B"/>
                              <w:spacing w:val="-163"/>
                              <w:w w:val="106"/>
                              <w:position w:val="-7"/>
                              <w:sz w:val="5"/>
                            </w:rPr>
                            <w:t>t</w:t>
                          </w:r>
                          <w:r>
                            <w:rPr>
                              <w:color w:val="1D1D1B"/>
                              <w:spacing w:val="-4"/>
                              <w:w w:val="107"/>
                              <w:position w:val="-1"/>
                              <w:sz w:val="3"/>
                            </w:rPr>
                            <w:t>R</w:t>
                          </w:r>
                          <w:r>
                            <w:rPr>
                              <w:color w:val="1D1D1B"/>
                              <w:spacing w:val="-4"/>
                              <w:w w:val="107"/>
                              <w:sz w:val="3"/>
                            </w:rPr>
                            <w:t>NANC</w:t>
                          </w:r>
                          <w:r>
                            <w:rPr>
                              <w:color w:val="1D1D1B"/>
                              <w:w w:val="107"/>
                              <w:sz w:val="3"/>
                            </w:rPr>
                            <w:t>E</w:t>
                          </w:r>
                          <w:r>
                            <w:rPr>
                              <w:color w:val="1D1D1B"/>
                              <w:sz w:val="3"/>
                            </w:rPr>
                            <w:tab/>
                          </w:r>
                          <w:r>
                            <w:rPr>
                              <w:rFonts w:ascii="Arial"/>
                              <w:color w:val="FFFFFF"/>
                              <w:w w:val="104"/>
                              <w:sz w:val="3"/>
                              <w:vertAlign w:val="superscript"/>
                            </w:rPr>
                            <w:t>Victoria</w:t>
                          </w:r>
                          <w:r>
                            <w:rPr>
                              <w:rFonts w:ascii="Arial"/>
                              <w:color w:val="FFFFFF"/>
                              <w:spacing w:val="2"/>
                              <w:w w:val="104"/>
                              <w:sz w:val="3"/>
                              <w:vertAlign w:val="superscript"/>
                            </w:rPr>
                            <w:t>n</w:t>
                          </w:r>
                          <w:r>
                            <w:rPr>
                              <w:rFonts w:ascii="Arial"/>
                              <w:color w:val="FFFFFF"/>
                              <w:w w:val="111"/>
                              <w:position w:val="1"/>
                              <w:sz w:val="2"/>
                            </w:rPr>
                            <w:t>P</w:t>
                          </w:r>
                          <w:r>
                            <w:rPr>
                              <w:rFonts w:ascii="Arial"/>
                              <w:color w:val="FFFFFF"/>
                              <w:spacing w:val="-4"/>
                              <w:w w:val="111"/>
                              <w:position w:val="1"/>
                              <w:sz w:val="2"/>
                            </w:rPr>
                            <w:t>r</w:t>
                          </w:r>
                          <w:r>
                            <w:rPr>
                              <w:rFonts w:ascii="Arial"/>
                              <w:color w:val="FFFFFF"/>
                              <w:w w:val="122"/>
                              <w:sz w:val="2"/>
                            </w:rPr>
                            <w:t>otective</w:t>
                          </w:r>
                          <w:r>
                            <w:rPr>
                              <w:rFonts w:ascii="Arial"/>
                              <w:color w:val="FFFFFF"/>
                              <w:spacing w:val="-4"/>
                              <w:sz w:val="2"/>
                            </w:rPr>
                            <w:t xml:space="preserve"> </w:t>
                          </w:r>
                          <w:r>
                            <w:rPr>
                              <w:rFonts w:ascii="Arial"/>
                              <w:color w:val="FFFFFF"/>
                              <w:w w:val="112"/>
                              <w:sz w:val="2"/>
                            </w:rPr>
                            <w:t>Da</w:t>
                          </w:r>
                          <w:r>
                            <w:rPr>
                              <w:rFonts w:ascii="Arial"/>
                              <w:color w:val="FFFFFF"/>
                              <w:sz w:val="2"/>
                            </w:rPr>
                            <w:t xml:space="preserve">                               </w:t>
                          </w:r>
                          <w:r>
                            <w:rPr>
                              <w:rFonts w:ascii="Arial"/>
                              <w:color w:val="FFFFFF"/>
                              <w:spacing w:val="-1"/>
                              <w:sz w:val="2"/>
                            </w:rPr>
                            <w:t xml:space="preserve"> </w:t>
                          </w:r>
                          <w:r>
                            <w:rPr>
                              <w:color w:val="1D1D1B"/>
                              <w:spacing w:val="-22"/>
                              <w:w w:val="107"/>
                              <w:position w:val="2"/>
                              <w:sz w:val="3"/>
                            </w:rPr>
                            <w:t>G</w:t>
                          </w:r>
                          <w:r>
                            <w:rPr>
                              <w:rFonts w:ascii="Arial"/>
                              <w:color w:val="1D1D1B"/>
                              <w:w w:val="104"/>
                              <w:position w:val="7"/>
                              <w:sz w:val="5"/>
                            </w:rPr>
                            <w:t>Securit</w:t>
                          </w:r>
                          <w:r>
                            <w:rPr>
                              <w:rFonts w:ascii="Arial"/>
                              <w:color w:val="1D1D1B"/>
                              <w:spacing w:val="-183"/>
                              <w:w w:val="104"/>
                              <w:position w:val="7"/>
                              <w:sz w:val="5"/>
                            </w:rPr>
                            <w:t>y</w:t>
                          </w:r>
                          <w:r>
                            <w:rPr>
                              <w:color w:val="1D1D1B"/>
                              <w:spacing w:val="-9"/>
                              <w:w w:val="107"/>
                              <w:position w:val="2"/>
                              <w:sz w:val="3"/>
                            </w:rPr>
                            <w:t>O</w:t>
                          </w:r>
                          <w:r>
                            <w:rPr>
                              <w:color w:val="1D1D1B"/>
                              <w:spacing w:val="-9"/>
                              <w:w w:val="107"/>
                              <w:position w:val="1"/>
                              <w:sz w:val="3"/>
                            </w:rPr>
                            <w:t>V</w:t>
                          </w:r>
                          <w:r>
                            <w:rPr>
                              <w:color w:val="1D1D1B"/>
                              <w:w w:val="107"/>
                              <w:position w:val="1"/>
                              <w:sz w:val="3"/>
                            </w:rPr>
                            <w:t>E</w:t>
                          </w:r>
                          <w:r>
                            <w:rPr>
                              <w:color w:val="1D1D1B"/>
                              <w:position w:val="1"/>
                              <w:sz w:val="3"/>
                            </w:rPr>
                            <w:t xml:space="preserve">            </w:t>
                          </w:r>
                          <w:r>
                            <w:rPr>
                              <w:color w:val="1D1D1B"/>
                              <w:spacing w:val="2"/>
                              <w:position w:val="1"/>
                              <w:sz w:val="3"/>
                            </w:rPr>
                            <w:t xml:space="preserve"> </w:t>
                          </w:r>
                          <w:r>
                            <w:rPr>
                              <w:rFonts w:ascii="Arial"/>
                              <w:color w:val="1D1D1B"/>
                              <w:spacing w:val="-5"/>
                              <w:w w:val="106"/>
                              <w:position w:val="2"/>
                              <w:sz w:val="5"/>
                            </w:rPr>
                            <w:t>Oblig</w:t>
                          </w:r>
                          <w:r>
                            <w:rPr>
                              <w:rFonts w:ascii="Arial"/>
                              <w:color w:val="1D1D1B"/>
                              <w:spacing w:val="-20"/>
                              <w:w w:val="106"/>
                              <w:position w:val="2"/>
                              <w:sz w:val="5"/>
                            </w:rPr>
                            <w:t>a</w:t>
                          </w:r>
                          <w:r>
                            <w:rPr>
                              <w:rFonts w:ascii="Arial"/>
                              <w:color w:val="1D1D1B"/>
                              <w:spacing w:val="-5"/>
                              <w:w w:val="108"/>
                              <w:position w:val="-1"/>
                              <w:sz w:val="5"/>
                            </w:rPr>
                            <w:t>tions</w:t>
                          </w:r>
                        </w:p>
                        <w:p w14:paraId="0BFC6BC9" w14:textId="77777777" w:rsidR="00AA181E" w:rsidRDefault="00AA181E" w:rsidP="00617E12">
                          <w:pPr>
                            <w:spacing w:line="-216" w:lineRule="auto"/>
                            <w:ind w:left="998"/>
                            <w:jc w:val="center"/>
                            <w:rPr>
                              <w:sz w:val="3"/>
                            </w:rPr>
                          </w:pPr>
                          <w:r>
                            <w:rPr>
                              <w:rFonts w:ascii="Arial"/>
                              <w:color w:val="FFFFFF"/>
                              <w:w w:val="115"/>
                              <w:position w:val="2"/>
                              <w:sz w:val="2"/>
                            </w:rPr>
                            <w:t xml:space="preserve">ta Security </w:t>
                          </w:r>
                          <w:r>
                            <w:rPr>
                              <w:rFonts w:ascii="Arial"/>
                              <w:color w:val="FFFFFF"/>
                              <w:w w:val="115"/>
                              <w:sz w:val="2"/>
                            </w:rPr>
                            <w:t xml:space="preserve">Standards     </w:t>
                          </w:r>
                          <w:r>
                            <w:rPr>
                              <w:color w:val="1D1D1B"/>
                              <w:w w:val="115"/>
                              <w:position w:val="3"/>
                              <w:sz w:val="3"/>
                            </w:rPr>
                            <w:t>R</w:t>
                          </w:r>
                          <w:r>
                            <w:rPr>
                              <w:color w:val="1D1D1B"/>
                              <w:w w:val="115"/>
                              <w:position w:val="2"/>
                              <w:sz w:val="3"/>
                            </w:rPr>
                            <w:t>NA</w:t>
                          </w:r>
                          <w:r>
                            <w:rPr>
                              <w:color w:val="1D1D1B"/>
                              <w:w w:val="115"/>
                              <w:position w:val="1"/>
                              <w:sz w:val="3"/>
                            </w:rPr>
                            <w:t>NC</w:t>
                          </w:r>
                          <w:r>
                            <w:rPr>
                              <w:color w:val="1D1D1B"/>
                              <w:w w:val="115"/>
                              <w:sz w:val="3"/>
                            </w:rPr>
                            <w:t>E</w:t>
                          </w:r>
                        </w:p>
                        <w:p w14:paraId="6DBFA62E" w14:textId="77777777" w:rsidR="00AA181E" w:rsidRDefault="00AA181E" w:rsidP="00617E12">
                          <w:pPr>
                            <w:tabs>
                              <w:tab w:val="left" w:pos="1108"/>
                              <w:tab w:val="left" w:pos="1524"/>
                            </w:tabs>
                            <w:spacing w:line="25" w:lineRule="exact"/>
                            <w:ind w:left="111"/>
                            <w:rPr>
                              <w:rFonts w:ascii="Arial"/>
                              <w:sz w:val="7"/>
                            </w:rPr>
                          </w:pPr>
                          <w:r>
                            <w:rPr>
                              <w:rFonts w:ascii="Arial"/>
                              <w:color w:val="FFFFFF"/>
                              <w:w w:val="120"/>
                              <w:sz w:val="2"/>
                            </w:rPr>
                            <w:t>Pr</w:t>
                          </w:r>
                          <w:r>
                            <w:rPr>
                              <w:rFonts w:ascii="Arial"/>
                              <w:color w:val="FFFFFF"/>
                              <w:w w:val="120"/>
                              <w:position w:val="1"/>
                              <w:sz w:val="2"/>
                            </w:rPr>
                            <w:t>otective</w:t>
                          </w:r>
                          <w:r>
                            <w:rPr>
                              <w:rFonts w:ascii="Arial"/>
                              <w:color w:val="FFFFFF"/>
                              <w:spacing w:val="-6"/>
                              <w:w w:val="120"/>
                              <w:position w:val="1"/>
                              <w:sz w:val="2"/>
                            </w:rPr>
                            <w:t xml:space="preserve"> </w:t>
                          </w:r>
                          <w:r>
                            <w:rPr>
                              <w:rFonts w:ascii="Arial"/>
                              <w:color w:val="FFFFFF"/>
                              <w:w w:val="120"/>
                              <w:position w:val="2"/>
                              <w:sz w:val="2"/>
                            </w:rPr>
                            <w:t>Data</w:t>
                          </w:r>
                          <w:r>
                            <w:rPr>
                              <w:rFonts w:ascii="Arial"/>
                              <w:color w:val="FFFFFF"/>
                              <w:spacing w:val="-5"/>
                              <w:w w:val="120"/>
                              <w:position w:val="2"/>
                              <w:sz w:val="2"/>
                            </w:rPr>
                            <w:t xml:space="preserve"> </w:t>
                          </w:r>
                          <w:r>
                            <w:rPr>
                              <w:rFonts w:ascii="Arial"/>
                              <w:color w:val="FFFFFF"/>
                              <w:w w:val="120"/>
                              <w:position w:val="3"/>
                              <w:sz w:val="2"/>
                            </w:rPr>
                            <w:t>Security</w:t>
                          </w:r>
                          <w:r>
                            <w:rPr>
                              <w:rFonts w:ascii="Arial"/>
                              <w:color w:val="FFFFFF"/>
                              <w:w w:val="120"/>
                              <w:position w:val="3"/>
                              <w:sz w:val="2"/>
                            </w:rPr>
                            <w:tab/>
                          </w:r>
                          <w:r>
                            <w:rPr>
                              <w:rFonts w:ascii="Times New Roman"/>
                              <w:color w:val="0D478A"/>
                              <w:w w:val="120"/>
                              <w:sz w:val="3"/>
                            </w:rPr>
                            <w:t>Standard</w:t>
                          </w:r>
                          <w:r>
                            <w:rPr>
                              <w:rFonts w:ascii="Times New Roman"/>
                              <w:color w:val="0D478A"/>
                              <w:w w:val="120"/>
                              <w:sz w:val="3"/>
                            </w:rPr>
                            <w:tab/>
                          </w:r>
                          <w:r>
                            <w:rPr>
                              <w:rFonts w:ascii="Arial"/>
                              <w:color w:val="FFFFFF"/>
                              <w:w w:val="120"/>
                              <w:position w:val="5"/>
                              <w:sz w:val="2"/>
                            </w:rPr>
                            <w:t>Victorian</w:t>
                          </w:r>
                          <w:r>
                            <w:rPr>
                              <w:rFonts w:ascii="Arial"/>
                              <w:color w:val="FFFFFF"/>
                              <w:w w:val="120"/>
                              <w:position w:val="2"/>
                              <w:sz w:val="2"/>
                            </w:rPr>
                            <w:t>Pr</w:t>
                          </w:r>
                          <w:r>
                            <w:rPr>
                              <w:rFonts w:ascii="Arial"/>
                              <w:color w:val="FFFFFF"/>
                              <w:w w:val="120"/>
                              <w:position w:val="1"/>
                              <w:sz w:val="2"/>
                            </w:rPr>
                            <w:t xml:space="preserve">otective </w:t>
                          </w:r>
                          <w:r>
                            <w:rPr>
                              <w:rFonts w:ascii="Arial"/>
                              <w:color w:val="1D2444"/>
                              <w:w w:val="120"/>
                              <w:position w:val="2"/>
                              <w:sz w:val="7"/>
                            </w:rPr>
                            <w:t>6</w:t>
                          </w:r>
                        </w:p>
                        <w:p w14:paraId="6C571A56" w14:textId="77777777" w:rsidR="00AA181E" w:rsidRDefault="00AA181E" w:rsidP="00617E12">
                          <w:pPr>
                            <w:spacing w:line="3" w:lineRule="exact"/>
                            <w:ind w:left="89" w:right="1384"/>
                            <w:jc w:val="center"/>
                            <w:rPr>
                              <w:rFonts w:ascii="Arial"/>
                              <w:sz w:val="2"/>
                            </w:rPr>
                          </w:pPr>
                          <w:r>
                            <w:rPr>
                              <w:rFonts w:ascii="Arial"/>
                              <w:color w:val="FFFFFF"/>
                              <w:w w:val="115"/>
                              <w:sz w:val="2"/>
                            </w:rPr>
                            <w:t>Standards</w:t>
                          </w:r>
                        </w:p>
                        <w:p w14:paraId="649A372C" w14:textId="77777777" w:rsidR="00AA181E" w:rsidRDefault="00AA181E" w:rsidP="00617E12">
                          <w:pPr>
                            <w:tabs>
                              <w:tab w:val="left" w:pos="1831"/>
                            </w:tabs>
                            <w:spacing w:line="65" w:lineRule="exact"/>
                            <w:ind w:left="921"/>
                            <w:rPr>
                              <w:rFonts w:ascii="Arial"/>
                              <w:sz w:val="2"/>
                            </w:rPr>
                          </w:pPr>
                          <w:r>
                            <w:rPr>
                              <w:color w:val="1D1D1B"/>
                              <w:w w:val="113"/>
                              <w:sz w:val="2"/>
                            </w:rPr>
                            <w:t>es</w:t>
                          </w:r>
                          <w:r>
                            <w:rPr>
                              <w:color w:val="1D1D1B"/>
                              <w:sz w:val="2"/>
                            </w:rPr>
                            <w:t xml:space="preserve">                            </w:t>
                          </w:r>
                          <w:r>
                            <w:rPr>
                              <w:color w:val="1D1D1B"/>
                              <w:spacing w:val="-2"/>
                              <w:sz w:val="2"/>
                            </w:rPr>
                            <w:t xml:space="preserve"> </w:t>
                          </w:r>
                          <w:r>
                            <w:rPr>
                              <w:color w:val="1D1D1B"/>
                              <w:w w:val="113"/>
                              <w:position w:val="1"/>
                              <w:sz w:val="2"/>
                            </w:rPr>
                            <w:t>A</w:t>
                          </w:r>
                          <w:r>
                            <w:rPr>
                              <w:color w:val="1D1D1B"/>
                              <w:spacing w:val="2"/>
                              <w:w w:val="113"/>
                              <w:position w:val="1"/>
                              <w:sz w:val="2"/>
                            </w:rPr>
                            <w:t>n</w:t>
                          </w:r>
                          <w:r>
                            <w:rPr>
                              <w:color w:val="1D1D1B"/>
                              <w:w w:val="113"/>
                              <w:sz w:val="2"/>
                            </w:rPr>
                            <w:t>or</w:t>
                          </w:r>
                          <w:r>
                            <w:rPr>
                              <w:color w:val="1D1D1B"/>
                              <w:sz w:val="2"/>
                            </w:rPr>
                            <w:tab/>
                          </w:r>
                          <w:r>
                            <w:rPr>
                              <w:color w:val="1D1D1B"/>
                              <w:spacing w:val="-20"/>
                              <w:w w:val="107"/>
                              <w:position w:val="3"/>
                              <w:sz w:val="3"/>
                            </w:rPr>
                            <w:t>G</w:t>
                          </w:r>
                          <w:r>
                            <w:rPr>
                              <w:rFonts w:ascii="Arial"/>
                              <w:color w:val="1D1D1B"/>
                              <w:w w:val="104"/>
                              <w:position w:val="7"/>
                              <w:sz w:val="5"/>
                            </w:rPr>
                            <w:t>Securit</w:t>
                          </w:r>
                          <w:r>
                            <w:rPr>
                              <w:rFonts w:ascii="Arial"/>
                              <w:color w:val="1D1D1B"/>
                              <w:spacing w:val="-188"/>
                              <w:w w:val="104"/>
                              <w:position w:val="7"/>
                              <w:sz w:val="5"/>
                            </w:rPr>
                            <w:t>y</w:t>
                          </w:r>
                          <w:r>
                            <w:rPr>
                              <w:color w:val="1D1D1B"/>
                              <w:spacing w:val="-23"/>
                              <w:w w:val="107"/>
                              <w:position w:val="2"/>
                              <w:sz w:val="3"/>
                            </w:rPr>
                            <w:t>O</w:t>
                          </w:r>
                          <w:r>
                            <w:rPr>
                              <w:rFonts w:ascii="Arial"/>
                              <w:color w:val="FFFFFF"/>
                              <w:spacing w:val="-9"/>
                              <w:w w:val="92"/>
                              <w:position w:val="2"/>
                              <w:sz w:val="2"/>
                            </w:rPr>
                            <w:t>S</w:t>
                          </w:r>
                          <w:r>
                            <w:rPr>
                              <w:color w:val="1D1D1B"/>
                              <w:spacing w:val="-31"/>
                              <w:w w:val="107"/>
                              <w:position w:val="1"/>
                              <w:sz w:val="3"/>
                            </w:rPr>
                            <w:t>V</w:t>
                          </w:r>
                          <w:r>
                            <w:rPr>
                              <w:rFonts w:ascii="Arial"/>
                              <w:color w:val="FFFFFF"/>
                              <w:w w:val="117"/>
                              <w:position w:val="2"/>
                              <w:sz w:val="2"/>
                            </w:rPr>
                            <w:t>tandards</w:t>
                          </w:r>
                        </w:p>
                        <w:p w14:paraId="0B437C69" w14:textId="77777777" w:rsidR="00AA181E" w:rsidRDefault="00AA181E" w:rsidP="00617E12">
                          <w:pPr>
                            <w:spacing w:line="14" w:lineRule="auto"/>
                            <w:ind w:right="264"/>
                            <w:jc w:val="right"/>
                            <w:rPr>
                              <w:rFonts w:ascii="Arial"/>
                              <w:sz w:val="2"/>
                            </w:rPr>
                          </w:pPr>
                          <w:r>
                            <w:rPr>
                              <w:rFonts w:ascii="Arial"/>
                              <w:color w:val="FFFFFF"/>
                              <w:w w:val="115"/>
                              <w:position w:val="1"/>
                              <w:sz w:val="2"/>
                            </w:rPr>
                            <w:t>Data</w:t>
                          </w:r>
                          <w:r>
                            <w:rPr>
                              <w:rFonts w:ascii="Arial"/>
                              <w:color w:val="FFFFFF"/>
                              <w:w w:val="115"/>
                              <w:sz w:val="2"/>
                            </w:rPr>
                            <w:t>Security</w:t>
                          </w:r>
                        </w:p>
                        <w:p w14:paraId="3708916D" w14:textId="77777777" w:rsidR="00AA181E" w:rsidRDefault="00AA181E" w:rsidP="00617E12">
                          <w:pPr>
                            <w:tabs>
                              <w:tab w:val="left" w:pos="728"/>
                              <w:tab w:val="left" w:pos="1101"/>
                              <w:tab w:val="left" w:pos="1845"/>
                            </w:tabs>
                            <w:spacing w:line="108" w:lineRule="auto"/>
                            <w:ind w:right="65"/>
                            <w:jc w:val="center"/>
                            <w:rPr>
                              <w:sz w:val="3"/>
                            </w:rPr>
                          </w:pPr>
                          <w:r>
                            <w:rPr>
                              <w:rFonts w:ascii="Arial"/>
                              <w:color w:val="FFFFFF"/>
                              <w:w w:val="117"/>
                              <w:position w:val="-1"/>
                              <w:sz w:val="2"/>
                            </w:rPr>
                            <w:t>tandards</w:t>
                          </w:r>
                          <w:r>
                            <w:rPr>
                              <w:rFonts w:ascii="Arial"/>
                              <w:color w:val="FFFFFF"/>
                              <w:position w:val="-1"/>
                              <w:sz w:val="2"/>
                            </w:rPr>
                            <w:tab/>
                          </w:r>
                          <w:r>
                            <w:rPr>
                              <w:color w:val="1D1D1B"/>
                              <w:w w:val="113"/>
                              <w:sz w:val="2"/>
                            </w:rPr>
                            <w:t>an</w:t>
                          </w:r>
                          <w:r>
                            <w:rPr>
                              <w:color w:val="1D1D1B"/>
                              <w:spacing w:val="2"/>
                              <w:w w:val="113"/>
                              <w:sz w:val="2"/>
                            </w:rPr>
                            <w:t>d</w:t>
                          </w:r>
                          <w:r>
                            <w:rPr>
                              <w:color w:val="1D1D1B"/>
                              <w:w w:val="113"/>
                              <w:sz w:val="2"/>
                            </w:rPr>
                            <w:t>p</w:t>
                          </w:r>
                          <w:r>
                            <w:rPr>
                              <w:color w:val="1D1D1B"/>
                              <w:spacing w:val="-4"/>
                              <w:w w:val="113"/>
                              <w:sz w:val="2"/>
                            </w:rPr>
                            <w:t>r</w:t>
                          </w:r>
                          <w:r>
                            <w:rPr>
                              <w:color w:val="1D1D1B"/>
                              <w:w w:val="113"/>
                              <w:sz w:val="2"/>
                            </w:rPr>
                            <w:t>ocedur</w:t>
                          </w:r>
                          <w:r>
                            <w:rPr>
                              <w:color w:val="1D1D1B"/>
                              <w:sz w:val="2"/>
                            </w:rPr>
                            <w:tab/>
                          </w:r>
                          <w:r>
                            <w:rPr>
                              <w:color w:val="1D1D1B"/>
                              <w:w w:val="113"/>
                              <w:position w:val="1"/>
                              <w:sz w:val="2"/>
                            </w:rPr>
                            <w:t>ganis</w:t>
                          </w:r>
                          <w:r>
                            <w:rPr>
                              <w:color w:val="1D1D1B"/>
                              <w:spacing w:val="-4"/>
                              <w:w w:val="113"/>
                              <w:position w:val="1"/>
                              <w:sz w:val="2"/>
                            </w:rPr>
                            <w:t>a</w:t>
                          </w:r>
                          <w:r>
                            <w:rPr>
                              <w:color w:val="1D1D1B"/>
                              <w:w w:val="113"/>
                              <w:sz w:val="2"/>
                            </w:rPr>
                            <w:t>tio</w:t>
                          </w:r>
                          <w:r>
                            <w:rPr>
                              <w:color w:val="1D1D1B"/>
                              <w:spacing w:val="2"/>
                              <w:w w:val="113"/>
                              <w:sz w:val="2"/>
                            </w:rPr>
                            <w:t>n</w:t>
                          </w:r>
                          <w:r>
                            <w:rPr>
                              <w:color w:val="1D1D1B"/>
                              <w:w w:val="113"/>
                              <w:sz w:val="2"/>
                            </w:rPr>
                            <w:t>mus</w:t>
                          </w:r>
                          <w:r>
                            <w:rPr>
                              <w:color w:val="1D1D1B"/>
                              <w:spacing w:val="2"/>
                              <w:w w:val="113"/>
                              <w:sz w:val="2"/>
                            </w:rPr>
                            <w:t>t</w:t>
                          </w:r>
                          <w:r>
                            <w:rPr>
                              <w:color w:val="1D1D1B"/>
                              <w:w w:val="113"/>
                              <w:sz w:val="2"/>
                            </w:rPr>
                            <w:t>establish,</w:t>
                          </w:r>
                          <w:r>
                            <w:rPr>
                              <w:color w:val="1D1D1B"/>
                              <w:sz w:val="2"/>
                            </w:rPr>
                            <w:t xml:space="preserve">             </w:t>
                          </w:r>
                          <w:r>
                            <w:rPr>
                              <w:color w:val="1D1D1B"/>
                              <w:spacing w:val="-3"/>
                              <w:sz w:val="2"/>
                            </w:rPr>
                            <w:t xml:space="preserve"> </w:t>
                          </w:r>
                          <w:r>
                            <w:rPr>
                              <w:rFonts w:ascii="Arial"/>
                              <w:color w:val="0D478A"/>
                              <w:w w:val="108"/>
                              <w:position w:val="1"/>
                              <w:sz w:val="3"/>
                            </w:rPr>
                            <w:t>Standard</w:t>
                          </w:r>
                          <w:r>
                            <w:rPr>
                              <w:rFonts w:ascii="Arial"/>
                              <w:color w:val="0D478A"/>
                              <w:position w:val="1"/>
                              <w:sz w:val="3"/>
                            </w:rPr>
                            <w:tab/>
                          </w:r>
                          <w:r>
                            <w:rPr>
                              <w:color w:val="1D1D1B"/>
                              <w:spacing w:val="-13"/>
                              <w:w w:val="107"/>
                              <w:position w:val="1"/>
                              <w:sz w:val="3"/>
                            </w:rPr>
                            <w:t>E</w:t>
                          </w:r>
                          <w:r>
                            <w:rPr>
                              <w:color w:val="1D1D1B"/>
                              <w:spacing w:val="-13"/>
                              <w:w w:val="107"/>
                              <w:sz w:val="3"/>
                            </w:rPr>
                            <w:t>RN</w:t>
                          </w:r>
                          <w:r>
                            <w:rPr>
                              <w:color w:val="1D1D1B"/>
                              <w:spacing w:val="-13"/>
                              <w:w w:val="107"/>
                              <w:position w:val="-1"/>
                              <w:sz w:val="3"/>
                            </w:rPr>
                            <w:t>A</w:t>
                          </w:r>
                          <w:r>
                            <w:rPr>
                              <w:color w:val="1D1D1B"/>
                              <w:w w:val="107"/>
                              <w:position w:val="-1"/>
                              <w:sz w:val="3"/>
                            </w:rPr>
                            <w:t>N</w:t>
                          </w:r>
                        </w:p>
                        <w:p w14:paraId="5EBFCECC" w14:textId="77777777" w:rsidR="00AA181E" w:rsidRDefault="00AA181E" w:rsidP="00617E12">
                          <w:pPr>
                            <w:tabs>
                              <w:tab w:val="left" w:pos="475"/>
                              <w:tab w:val="left" w:pos="1097"/>
                            </w:tabs>
                            <w:spacing w:line="18" w:lineRule="exact"/>
                            <w:ind w:left="40"/>
                            <w:rPr>
                              <w:sz w:val="2"/>
                            </w:rPr>
                          </w:pPr>
                          <w:r>
                            <w:rPr>
                              <w:rFonts w:ascii="Times New Roman"/>
                              <w:color w:val="0D478A"/>
                              <w:w w:val="115"/>
                              <w:sz w:val="3"/>
                            </w:rPr>
                            <w:t>tandard</w:t>
                          </w:r>
                          <w:r>
                            <w:rPr>
                              <w:rFonts w:ascii="Times New Roman"/>
                              <w:color w:val="0D478A"/>
                              <w:w w:val="115"/>
                              <w:sz w:val="3"/>
                            </w:rPr>
                            <w:tab/>
                          </w:r>
                          <w:r>
                            <w:rPr>
                              <w:color w:val="1D1D1B"/>
                              <w:w w:val="115"/>
                              <w:sz w:val="2"/>
                            </w:rPr>
                            <w:t>and</w:t>
                          </w:r>
                          <w:r>
                            <w:rPr>
                              <w:color w:val="1D1D1B"/>
                              <w:w w:val="115"/>
                              <w:position w:val="1"/>
                              <w:sz w:val="2"/>
                            </w:rPr>
                            <w:t>maintain</w:t>
                          </w:r>
                          <w:r>
                            <w:rPr>
                              <w:color w:val="1D1D1B"/>
                              <w:w w:val="115"/>
                              <w:position w:val="2"/>
                              <w:sz w:val="2"/>
                            </w:rPr>
                            <w:t>security</w:t>
                          </w:r>
                          <w:r>
                            <w:rPr>
                              <w:color w:val="1D1D1B"/>
                              <w:w w:val="115"/>
                              <w:position w:val="3"/>
                              <w:sz w:val="2"/>
                            </w:rPr>
                            <w:t>policies</w:t>
                          </w:r>
                          <w:r>
                            <w:rPr>
                              <w:color w:val="1D1D1B"/>
                              <w:w w:val="115"/>
                              <w:position w:val="3"/>
                              <w:sz w:val="2"/>
                            </w:rPr>
                            <w:tab/>
                            <w:t>publicsector</w:t>
                          </w:r>
                          <w:r>
                            <w:rPr>
                              <w:color w:val="1D1D1B"/>
                              <w:w w:val="115"/>
                              <w:position w:val="2"/>
                              <w:sz w:val="2"/>
                            </w:rPr>
                            <w:t>da</w:t>
                          </w:r>
                          <w:r>
                            <w:rPr>
                              <w:color w:val="1D1D1B"/>
                              <w:w w:val="115"/>
                              <w:position w:val="1"/>
                              <w:sz w:val="2"/>
                            </w:rPr>
                            <w:t>ta.</w:t>
                          </w:r>
                          <w:r>
                            <w:rPr>
                              <w:color w:val="1D1D1B"/>
                              <w:spacing w:val="4"/>
                              <w:w w:val="115"/>
                              <w:position w:val="1"/>
                              <w:sz w:val="2"/>
                            </w:rPr>
                            <w:t xml:space="preserve"> </w:t>
                          </w:r>
                          <w:r>
                            <w:rPr>
                              <w:color w:val="1D1D1B"/>
                              <w:w w:val="115"/>
                              <w:position w:val="2"/>
                              <w:sz w:val="2"/>
                            </w:rPr>
                            <w:t>implement</w:t>
                          </w:r>
                          <w:r>
                            <w:rPr>
                              <w:color w:val="1D1D1B"/>
                              <w:w w:val="115"/>
                              <w:position w:val="1"/>
                              <w:sz w:val="2"/>
                            </w:rPr>
                            <w:t>and</w:t>
                          </w:r>
                        </w:p>
                        <w:p w14:paraId="7F6D5DE5" w14:textId="77777777" w:rsidR="00AA181E" w:rsidRDefault="00AA181E" w:rsidP="00617E12">
                          <w:pPr>
                            <w:tabs>
                              <w:tab w:val="left" w:pos="1479"/>
                            </w:tabs>
                            <w:spacing w:line="35" w:lineRule="exact"/>
                            <w:ind w:left="258"/>
                            <w:rPr>
                              <w:rFonts w:ascii="Arial"/>
                              <w:sz w:val="2"/>
                            </w:rPr>
                          </w:pPr>
                          <w:r>
                            <w:rPr>
                              <w:color w:val="1D1D1B"/>
                              <w:w w:val="113"/>
                              <w:sz w:val="2"/>
                            </w:rPr>
                            <w:t>establish,</w:t>
                          </w:r>
                          <w:r>
                            <w:rPr>
                              <w:color w:val="1D1D1B"/>
                              <w:spacing w:val="-3"/>
                              <w:sz w:val="2"/>
                            </w:rPr>
                            <w:t xml:space="preserve"> </w:t>
                          </w:r>
                          <w:r>
                            <w:rPr>
                              <w:color w:val="1D1D1B"/>
                              <w:w w:val="113"/>
                              <w:position w:val="2"/>
                              <w:sz w:val="2"/>
                            </w:rPr>
                            <w:t>implement</w:t>
                          </w:r>
                          <w:r>
                            <w:rPr>
                              <w:color w:val="1D1D1B"/>
                              <w:position w:val="2"/>
                              <w:sz w:val="2"/>
                            </w:rPr>
                            <w:t xml:space="preserve">          </w:t>
                          </w:r>
                          <w:r>
                            <w:rPr>
                              <w:color w:val="1D1D1B"/>
                              <w:spacing w:val="-3"/>
                              <w:position w:val="2"/>
                              <w:sz w:val="2"/>
                            </w:rPr>
                            <w:t xml:space="preserve"> </w:t>
                          </w:r>
                          <w:r>
                            <w:rPr>
                              <w:color w:val="1D1D1B"/>
                              <w:w w:val="113"/>
                              <w:sz w:val="2"/>
                            </w:rPr>
                            <w:t>ris</w:t>
                          </w:r>
                          <w:r>
                            <w:rPr>
                              <w:color w:val="1D1D1B"/>
                              <w:spacing w:val="-7"/>
                              <w:w w:val="113"/>
                              <w:sz w:val="2"/>
                            </w:rPr>
                            <w:t>k</w:t>
                          </w:r>
                          <w:r>
                            <w:rPr>
                              <w:color w:val="1D1D1B"/>
                              <w:w w:val="113"/>
                              <w:position w:val="1"/>
                              <w:sz w:val="2"/>
                            </w:rPr>
                            <w:t>s.</w:t>
                          </w:r>
                          <w:r>
                            <w:rPr>
                              <w:color w:val="1D1D1B"/>
                              <w:position w:val="1"/>
                              <w:sz w:val="2"/>
                            </w:rPr>
                            <w:tab/>
                          </w:r>
                          <w:r>
                            <w:rPr>
                              <w:color w:val="1D1D1B"/>
                              <w:w w:val="113"/>
                              <w:position w:val="3"/>
                              <w:sz w:val="2"/>
                            </w:rPr>
                            <w:t>A</w:t>
                          </w:r>
                          <w:r>
                            <w:rPr>
                              <w:color w:val="1D1D1B"/>
                              <w:spacing w:val="-1"/>
                              <w:w w:val="113"/>
                              <w:position w:val="3"/>
                              <w:sz w:val="2"/>
                            </w:rPr>
                            <w:t>n</w:t>
                          </w:r>
                          <w:r>
                            <w:rPr>
                              <w:color w:val="1D1D1B"/>
                              <w:w w:val="113"/>
                              <w:position w:val="2"/>
                              <w:sz w:val="2"/>
                            </w:rPr>
                            <w:t>o</w:t>
                          </w:r>
                          <w:r>
                            <w:rPr>
                              <w:color w:val="1D1D1B"/>
                              <w:spacing w:val="-7"/>
                              <w:w w:val="113"/>
                              <w:position w:val="2"/>
                              <w:sz w:val="2"/>
                            </w:rPr>
                            <w:t>r</w:t>
                          </w:r>
                          <w:r>
                            <w:rPr>
                              <w:color w:val="1D1D1B"/>
                              <w:w w:val="113"/>
                              <w:position w:val="2"/>
                              <w:sz w:val="2"/>
                            </w:rPr>
                            <w:t>ganis</w:t>
                          </w:r>
                          <w:r>
                            <w:rPr>
                              <w:color w:val="1D1D1B"/>
                              <w:spacing w:val="-18"/>
                              <w:w w:val="113"/>
                              <w:position w:val="2"/>
                              <w:sz w:val="2"/>
                            </w:rPr>
                            <w:t>a</w:t>
                          </w:r>
                          <w:r>
                            <w:rPr>
                              <w:color w:val="1D1D1B"/>
                              <w:w w:val="113"/>
                              <w:position w:val="3"/>
                              <w:sz w:val="2"/>
                            </w:rPr>
                            <w:t>maintai</w:t>
                          </w:r>
                          <w:r>
                            <w:rPr>
                              <w:color w:val="1D1D1B"/>
                              <w:spacing w:val="2"/>
                              <w:w w:val="113"/>
                              <w:position w:val="3"/>
                              <w:sz w:val="2"/>
                            </w:rPr>
                            <w:t>n</w:t>
                          </w:r>
                          <w:r>
                            <w:rPr>
                              <w:color w:val="1D1D1B"/>
                              <w:w w:val="113"/>
                              <w:position w:val="2"/>
                              <w:sz w:val="2"/>
                            </w:rPr>
                            <w:t>a</w:t>
                          </w:r>
                          <w:r>
                            <w:rPr>
                              <w:color w:val="1D1D1B"/>
                              <w:spacing w:val="2"/>
                              <w:w w:val="113"/>
                              <w:position w:val="2"/>
                              <w:sz w:val="2"/>
                            </w:rPr>
                            <w:t>n</w:t>
                          </w:r>
                          <w:r>
                            <w:rPr>
                              <w:color w:val="1D1D1B"/>
                              <w:w w:val="113"/>
                              <w:position w:val="1"/>
                              <w:sz w:val="2"/>
                            </w:rPr>
                            <w:t>access</w:t>
                          </w:r>
                          <w:r>
                            <w:rPr>
                              <w:color w:val="1D1D1B"/>
                              <w:position w:val="1"/>
                              <w:sz w:val="2"/>
                            </w:rPr>
                            <w:t xml:space="preserve">    </w:t>
                          </w:r>
                          <w:r>
                            <w:rPr>
                              <w:rFonts w:ascii="Arial"/>
                              <w:color w:val="FFFFFF"/>
                              <w:w w:val="121"/>
                              <w:position w:val="5"/>
                              <w:sz w:val="2"/>
                            </w:rPr>
                            <w:t>Victoria</w:t>
                          </w:r>
                          <w:r>
                            <w:rPr>
                              <w:rFonts w:ascii="Arial"/>
                              <w:color w:val="FFFFFF"/>
                              <w:spacing w:val="-5"/>
                              <w:w w:val="121"/>
                              <w:position w:val="5"/>
                              <w:sz w:val="2"/>
                            </w:rPr>
                            <w:t>n</w:t>
                          </w:r>
                          <w:r>
                            <w:rPr>
                              <w:rFonts w:ascii="Arial"/>
                              <w:color w:val="FFFFFF"/>
                              <w:w w:val="111"/>
                              <w:position w:val="1"/>
                              <w:sz w:val="2"/>
                            </w:rPr>
                            <w:t>Pr</w:t>
                          </w:r>
                        </w:p>
                        <w:p w14:paraId="21B808B6" w14:textId="77777777" w:rsidR="00AA181E" w:rsidRDefault="00AA181E" w:rsidP="00617E12">
                          <w:pPr>
                            <w:spacing w:line="2" w:lineRule="exact"/>
                            <w:ind w:left="467"/>
                            <w:rPr>
                              <w:sz w:val="2"/>
                            </w:rPr>
                          </w:pPr>
                          <w:r>
                            <w:rPr>
                              <w:color w:val="1D1D1B"/>
                              <w:w w:val="115"/>
                              <w:sz w:val="2"/>
                            </w:rPr>
                            <w:t>risk</w:t>
                          </w:r>
                          <w:r>
                            <w:rPr>
                              <w:color w:val="1D1D1B"/>
                              <w:w w:val="115"/>
                              <w:position w:val="1"/>
                              <w:sz w:val="2"/>
                            </w:rPr>
                            <w:t>posture.</w:t>
                          </w:r>
                        </w:p>
                        <w:p w14:paraId="2C3304F6" w14:textId="77777777" w:rsidR="00AA181E" w:rsidRDefault="00AA181E" w:rsidP="00617E12">
                          <w:pPr>
                            <w:tabs>
                              <w:tab w:val="left" w:pos="1086"/>
                              <w:tab w:val="left" w:pos="1471"/>
                            </w:tabs>
                            <w:spacing w:line="-48" w:lineRule="auto"/>
                            <w:ind w:left="90"/>
                            <w:rPr>
                              <w:sz w:val="2"/>
                            </w:rPr>
                          </w:pPr>
                          <w:r>
                            <w:rPr>
                              <w:color w:val="1D1D1B"/>
                              <w:w w:val="113"/>
                              <w:sz w:val="2"/>
                            </w:rPr>
                            <w:t>ganis</w:t>
                          </w:r>
                          <w:r>
                            <w:rPr>
                              <w:color w:val="1D1D1B"/>
                              <w:spacing w:val="-4"/>
                              <w:w w:val="113"/>
                              <w:sz w:val="2"/>
                            </w:rPr>
                            <w:t>a</w:t>
                          </w:r>
                          <w:r>
                            <w:rPr>
                              <w:color w:val="1D1D1B"/>
                              <w:w w:val="113"/>
                              <w:sz w:val="2"/>
                            </w:rPr>
                            <w:t>tio</w:t>
                          </w:r>
                          <w:r>
                            <w:rPr>
                              <w:color w:val="1D1D1B"/>
                              <w:spacing w:val="2"/>
                              <w:w w:val="113"/>
                              <w:sz w:val="2"/>
                            </w:rPr>
                            <w:t>n</w:t>
                          </w:r>
                          <w:r>
                            <w:rPr>
                              <w:color w:val="1D1D1B"/>
                              <w:w w:val="113"/>
                              <w:position w:val="1"/>
                              <w:sz w:val="2"/>
                            </w:rPr>
                            <w:t>must</w:t>
                          </w:r>
                          <w:r>
                            <w:rPr>
                              <w:color w:val="1D1D1B"/>
                              <w:position w:val="1"/>
                              <w:sz w:val="2"/>
                            </w:rPr>
                            <w:t xml:space="preserve">       </w:t>
                          </w:r>
                          <w:r>
                            <w:rPr>
                              <w:color w:val="1D1D1B"/>
                              <w:w w:val="113"/>
                              <w:sz w:val="2"/>
                            </w:rPr>
                            <w:t>e,</w:t>
                          </w:r>
                          <w:r>
                            <w:rPr>
                              <w:color w:val="1D1D1B"/>
                              <w:spacing w:val="-3"/>
                              <w:sz w:val="2"/>
                            </w:rPr>
                            <w:t xml:space="preserve"> </w:t>
                          </w:r>
                          <w:r>
                            <w:rPr>
                              <w:color w:val="1D1D1B"/>
                              <w:spacing w:val="-4"/>
                              <w:w w:val="113"/>
                              <w:sz w:val="2"/>
                            </w:rPr>
                            <w:t>r</w:t>
                          </w:r>
                          <w:r>
                            <w:rPr>
                              <w:color w:val="1D1D1B"/>
                              <w:w w:val="113"/>
                              <w:sz w:val="2"/>
                            </w:rPr>
                            <w:t>esou</w:t>
                          </w:r>
                          <w:r>
                            <w:rPr>
                              <w:color w:val="1D1D1B"/>
                              <w:spacing w:val="-4"/>
                              <w:w w:val="113"/>
                              <w:sz w:val="2"/>
                            </w:rPr>
                            <w:t>r</w:t>
                          </w:r>
                          <w:r>
                            <w:rPr>
                              <w:color w:val="1D1D1B"/>
                              <w:w w:val="113"/>
                              <w:sz w:val="2"/>
                            </w:rPr>
                            <w:t>ce</w:t>
                          </w:r>
                          <w:r>
                            <w:rPr>
                              <w:color w:val="1D1D1B"/>
                              <w:spacing w:val="2"/>
                              <w:w w:val="113"/>
                              <w:sz w:val="2"/>
                            </w:rPr>
                            <w:t>s</w:t>
                          </w:r>
                          <w:r>
                            <w:rPr>
                              <w:color w:val="1D1D1B"/>
                              <w:w w:val="113"/>
                              <w:position w:val="1"/>
                              <w:sz w:val="2"/>
                            </w:rPr>
                            <w:t>an</w:t>
                          </w:r>
                          <w:r>
                            <w:rPr>
                              <w:color w:val="1D1D1B"/>
                              <w:spacing w:val="-19"/>
                              <w:w w:val="113"/>
                              <w:position w:val="1"/>
                              <w:sz w:val="2"/>
                            </w:rPr>
                            <w:t>d</w:t>
                          </w:r>
                          <w:r>
                            <w:rPr>
                              <w:color w:val="1D1D1B"/>
                              <w:w w:val="113"/>
                              <w:sz w:val="2"/>
                            </w:rPr>
                            <w:t>security</w:t>
                          </w:r>
                          <w:r>
                            <w:rPr>
                              <w:color w:val="1D1D1B"/>
                              <w:sz w:val="2"/>
                            </w:rPr>
                            <w:tab/>
                          </w:r>
                          <w:r>
                            <w:rPr>
                              <w:rFonts w:ascii="Times New Roman"/>
                              <w:color w:val="0D478A"/>
                              <w:w w:val="116"/>
                              <w:sz w:val="3"/>
                            </w:rPr>
                            <w:t>St</w:t>
                          </w:r>
                          <w:r>
                            <w:rPr>
                              <w:rFonts w:ascii="Times New Roman"/>
                              <w:color w:val="0D478A"/>
                              <w:spacing w:val="-5"/>
                              <w:w w:val="116"/>
                              <w:sz w:val="3"/>
                            </w:rPr>
                            <w:t>a</w:t>
                          </w:r>
                          <w:r>
                            <w:rPr>
                              <w:rFonts w:ascii="Times New Roman"/>
                              <w:color w:val="0D478A"/>
                              <w:w w:val="129"/>
                              <w:sz w:val="3"/>
                            </w:rPr>
                            <w:t>teme</w:t>
                          </w:r>
                          <w:r>
                            <w:rPr>
                              <w:rFonts w:ascii="Times New Roman"/>
                              <w:color w:val="0D478A"/>
                              <w:spacing w:val="-5"/>
                              <w:w w:val="129"/>
                              <w:sz w:val="3"/>
                            </w:rPr>
                            <w:t>n</w:t>
                          </w:r>
                          <w:r>
                            <w:rPr>
                              <w:rFonts w:ascii="Times New Roman"/>
                              <w:color w:val="0D478A"/>
                              <w:spacing w:val="3"/>
                              <w:w w:val="129"/>
                              <w:position w:val="-1"/>
                              <w:sz w:val="3"/>
                            </w:rPr>
                            <w:t>t</w:t>
                          </w:r>
                          <w:r>
                            <w:rPr>
                              <w:rFonts w:ascii="Times New Roman"/>
                              <w:color w:val="0D478A"/>
                              <w:w w:val="125"/>
                              <w:position w:val="-1"/>
                              <w:sz w:val="3"/>
                            </w:rPr>
                            <w:t>o</w:t>
                          </w:r>
                          <w:r>
                            <w:rPr>
                              <w:rFonts w:ascii="Times New Roman"/>
                              <w:color w:val="0D478A"/>
                              <w:position w:val="-1"/>
                              <w:sz w:val="3"/>
                            </w:rPr>
                            <w:tab/>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w w:val="113"/>
                              <w:position w:val="1"/>
                              <w:sz w:val="2"/>
                            </w:rPr>
                            <w:t>tio</w:t>
                          </w:r>
                          <w:r>
                            <w:rPr>
                              <w:color w:val="1D1D1B"/>
                              <w:spacing w:val="-1"/>
                              <w:w w:val="113"/>
                              <w:position w:val="1"/>
                              <w:sz w:val="2"/>
                            </w:rPr>
                            <w:t>n</w:t>
                          </w:r>
                          <w:r>
                            <w:rPr>
                              <w:color w:val="1D1D1B"/>
                              <w:w w:val="113"/>
                              <w:sz w:val="2"/>
                            </w:rPr>
                            <w:t>mus</w:t>
                          </w:r>
                          <w:r>
                            <w:rPr>
                              <w:color w:val="1D1D1B"/>
                              <w:spacing w:val="-1"/>
                              <w:w w:val="113"/>
                              <w:sz w:val="2"/>
                            </w:rPr>
                            <w:t>t</w:t>
                          </w:r>
                          <w:r>
                            <w:rPr>
                              <w:color w:val="1D1D1B"/>
                              <w:w w:val="113"/>
                              <w:sz w:val="2"/>
                            </w:rPr>
                            <w:t>define,</w:t>
                          </w:r>
                          <w:r>
                            <w:rPr>
                              <w:color w:val="1D1D1B"/>
                              <w:sz w:val="2"/>
                            </w:rPr>
                            <w:t xml:space="preserve">  </w:t>
                          </w:r>
                          <w:r>
                            <w:rPr>
                              <w:color w:val="1D1D1B"/>
                              <w:spacing w:val="-2"/>
                              <w:sz w:val="2"/>
                            </w:rPr>
                            <w:t xml:space="preserve"> </w:t>
                          </w:r>
                          <w:r>
                            <w:rPr>
                              <w:color w:val="1D1D1B"/>
                              <w:w w:val="113"/>
                              <w:position w:val="2"/>
                              <w:sz w:val="2"/>
                            </w:rPr>
                            <w:t>managemen</w:t>
                          </w:r>
                          <w:r>
                            <w:rPr>
                              <w:color w:val="1D1D1B"/>
                              <w:spacing w:val="2"/>
                              <w:w w:val="113"/>
                              <w:position w:val="2"/>
                              <w:sz w:val="2"/>
                            </w:rPr>
                            <w:t>t</w:t>
                          </w:r>
                          <w:r>
                            <w:rPr>
                              <w:color w:val="1D1D1B"/>
                              <w:spacing w:val="-4"/>
                              <w:w w:val="113"/>
                              <w:sz w:val="2"/>
                            </w:rPr>
                            <w:t>r</w:t>
                          </w:r>
                          <w:r>
                            <w:rPr>
                              <w:color w:val="1D1D1B"/>
                              <w:w w:val="113"/>
                              <w:sz w:val="2"/>
                            </w:rPr>
                            <w:t>egime</w:t>
                          </w:r>
                        </w:p>
                        <w:p w14:paraId="3C5218D9" w14:textId="77777777" w:rsidR="00AA181E" w:rsidRDefault="00AA181E" w:rsidP="00617E12">
                          <w:pPr>
                            <w:tabs>
                              <w:tab w:val="left" w:pos="1201"/>
                              <w:tab w:val="left" w:pos="1856"/>
                            </w:tabs>
                            <w:spacing w:line="35" w:lineRule="exact"/>
                            <w:ind w:right="38"/>
                            <w:jc w:val="center"/>
                            <w:rPr>
                              <w:rFonts w:ascii="Arial"/>
                              <w:sz w:val="2"/>
                            </w:rPr>
                          </w:pPr>
                          <w:r>
                            <w:rPr>
                              <w:color w:val="1D1D1B"/>
                              <w:w w:val="115"/>
                              <w:sz w:val="2"/>
                            </w:rPr>
                            <w:t>oportiona</w:t>
                          </w:r>
                          <w:r>
                            <w:rPr>
                              <w:color w:val="1D1D1B"/>
                              <w:w w:val="115"/>
                              <w:position w:val="2"/>
                              <w:sz w:val="2"/>
                            </w:rPr>
                            <w:t>tetotheir</w:t>
                          </w:r>
                          <w:r>
                            <w:rPr>
                              <w:color w:val="1D1D1B"/>
                              <w:w w:val="115"/>
                              <w:position w:val="3"/>
                              <w:sz w:val="2"/>
                            </w:rPr>
                            <w:t xml:space="preserve">siz    </w:t>
                          </w:r>
                          <w:r>
                            <w:rPr>
                              <w:color w:val="1D1D1B"/>
                              <w:spacing w:val="2"/>
                              <w:w w:val="115"/>
                              <w:position w:val="3"/>
                              <w:sz w:val="2"/>
                            </w:rPr>
                            <w:t xml:space="preserve"> </w:t>
                          </w:r>
                          <w:r>
                            <w:rPr>
                              <w:color w:val="1D1D1B"/>
                              <w:w w:val="115"/>
                              <w:sz w:val="2"/>
                            </w:rPr>
                            <w:t>to</w:t>
                          </w:r>
                          <w:r>
                            <w:rPr>
                              <w:color w:val="1D1D1B"/>
                              <w:w w:val="115"/>
                              <w:position w:val="1"/>
                              <w:sz w:val="2"/>
                            </w:rPr>
                            <w:t>manage</w:t>
                          </w:r>
                          <w:r>
                            <w:rPr>
                              <w:color w:val="1D1D1B"/>
                              <w:w w:val="115"/>
                              <w:position w:val="1"/>
                              <w:sz w:val="2"/>
                            </w:rPr>
                            <w:tab/>
                          </w:r>
                          <w:r>
                            <w:rPr>
                              <w:rFonts w:ascii="Times New Roman"/>
                              <w:color w:val="0D478A"/>
                              <w:w w:val="115"/>
                              <w:position w:val="2"/>
                              <w:sz w:val="3"/>
                            </w:rPr>
                            <w:t>f</w:t>
                          </w:r>
                          <w:r>
                            <w:rPr>
                              <w:rFonts w:ascii="Times New Roman"/>
                              <w:color w:val="0D478A"/>
                              <w:spacing w:val="-6"/>
                              <w:w w:val="115"/>
                              <w:position w:val="2"/>
                              <w:sz w:val="3"/>
                            </w:rPr>
                            <w:t xml:space="preserve"> </w:t>
                          </w:r>
                          <w:r>
                            <w:rPr>
                              <w:rFonts w:ascii="Times New Roman"/>
                              <w:color w:val="0D478A"/>
                              <w:w w:val="115"/>
                              <w:position w:val="2"/>
                              <w:sz w:val="3"/>
                            </w:rPr>
                            <w:t>Objecti</w:t>
                          </w:r>
                          <w:r>
                            <w:rPr>
                              <w:rFonts w:ascii="Times New Roman"/>
                              <w:color w:val="0D478A"/>
                              <w:w w:val="115"/>
                              <w:sz w:val="3"/>
                            </w:rPr>
                            <w:t xml:space="preserve">ve                </w:t>
                          </w:r>
                          <w:r>
                            <w:rPr>
                              <w:rFonts w:ascii="Times New Roman"/>
                              <w:color w:val="0D478A"/>
                              <w:spacing w:val="7"/>
                              <w:w w:val="115"/>
                              <w:sz w:val="3"/>
                            </w:rPr>
                            <w:t xml:space="preserve"> </w:t>
                          </w:r>
                          <w:r>
                            <w:rPr>
                              <w:color w:val="1D1D1B"/>
                              <w:w w:val="115"/>
                              <w:position w:val="3"/>
                              <w:sz w:val="2"/>
                            </w:rPr>
                            <w:t>with</w:t>
                          </w:r>
                          <w:r>
                            <w:rPr>
                              <w:color w:val="1D1D1B"/>
                              <w:w w:val="115"/>
                              <w:position w:val="1"/>
                              <w:sz w:val="2"/>
                            </w:rPr>
                            <w:t>access</w:t>
                          </w:r>
                          <w:r>
                            <w:rPr>
                              <w:color w:val="1D1D1B"/>
                              <w:w w:val="115"/>
                              <w:position w:val="1"/>
                              <w:sz w:val="2"/>
                            </w:rPr>
                            <w:tab/>
                          </w:r>
                          <w:r>
                            <w:rPr>
                              <w:rFonts w:ascii="Arial"/>
                              <w:color w:val="FFFFFF"/>
                              <w:w w:val="115"/>
                              <w:position w:val="6"/>
                              <w:sz w:val="2"/>
                            </w:rPr>
                            <w:t>otective</w:t>
                          </w:r>
                          <w:r>
                            <w:rPr>
                              <w:rFonts w:ascii="Arial"/>
                              <w:color w:val="FFFFFF"/>
                              <w:w w:val="115"/>
                              <w:position w:val="2"/>
                              <w:sz w:val="2"/>
                            </w:rPr>
                            <w:t>Da</w:t>
                          </w:r>
                        </w:p>
                        <w:p w14:paraId="3490219D" w14:textId="77777777" w:rsidR="00AA181E" w:rsidRDefault="00AA181E" w:rsidP="00617E12">
                          <w:pPr>
                            <w:tabs>
                              <w:tab w:val="left" w:pos="723"/>
                              <w:tab w:val="left" w:pos="1078"/>
                              <w:tab w:val="left" w:pos="1705"/>
                            </w:tabs>
                            <w:spacing w:line="12" w:lineRule="auto"/>
                            <w:ind w:left="218"/>
                            <w:rPr>
                              <w:sz w:val="2"/>
                            </w:rPr>
                          </w:pPr>
                          <w:r>
                            <w:rPr>
                              <w:color w:val="1D1D1B"/>
                              <w:w w:val="113"/>
                              <w:sz w:val="2"/>
                            </w:rPr>
                            <w:t>framework</w:t>
                          </w:r>
                          <w:r>
                            <w:rPr>
                              <w:color w:val="1D1D1B"/>
                              <w:sz w:val="2"/>
                            </w:rPr>
                            <w:t xml:space="preserve">  </w:t>
                          </w:r>
                          <w:r>
                            <w:rPr>
                              <w:color w:val="1D1D1B"/>
                              <w:spacing w:val="-1"/>
                              <w:sz w:val="2"/>
                            </w:rPr>
                            <w:t xml:space="preserve"> </w:t>
                          </w:r>
                          <w:r>
                            <w:rPr>
                              <w:rFonts w:ascii="Times New Roman"/>
                              <w:color w:val="0D478A"/>
                              <w:spacing w:val="-5"/>
                              <w:w w:val="116"/>
                              <w:position w:val="-1"/>
                              <w:sz w:val="3"/>
                            </w:rPr>
                            <w:t>v</w:t>
                          </w:r>
                          <w:r>
                            <w:rPr>
                              <w:rFonts w:ascii="Times New Roman"/>
                              <w:color w:val="0D478A"/>
                              <w:w w:val="125"/>
                              <w:position w:val="-1"/>
                              <w:sz w:val="3"/>
                            </w:rPr>
                            <w:t>e</w:t>
                          </w:r>
                          <w:r>
                            <w:rPr>
                              <w:rFonts w:ascii="Times New Roman"/>
                              <w:color w:val="0D478A"/>
                              <w:position w:val="-1"/>
                              <w:sz w:val="3"/>
                            </w:rPr>
                            <w:tab/>
                          </w:r>
                          <w:r>
                            <w:rPr>
                              <w:color w:val="1D1D1B"/>
                              <w:spacing w:val="-7"/>
                              <w:w w:val="113"/>
                              <w:position w:val="-1"/>
                              <w:sz w:val="2"/>
                            </w:rPr>
                            <w:t>o</w:t>
                          </w:r>
                          <w:r>
                            <w:rPr>
                              <w:color w:val="1D1D1B"/>
                              <w:w w:val="113"/>
                              <w:sz w:val="2"/>
                            </w:rPr>
                            <w:t>f</w:t>
                          </w:r>
                          <w:r>
                            <w:rPr>
                              <w:color w:val="1D1D1B"/>
                              <w:sz w:val="2"/>
                            </w:rPr>
                            <w:tab/>
                          </w:r>
                          <w:r>
                            <w:rPr>
                              <w:color w:val="1D1D1B"/>
                              <w:spacing w:val="-6"/>
                              <w:w w:val="113"/>
                              <w:sz w:val="2"/>
                            </w:rPr>
                            <w:t>T</w:t>
                          </w:r>
                          <w:r>
                            <w:rPr>
                              <w:color w:val="1D1D1B"/>
                              <w:spacing w:val="2"/>
                              <w:w w:val="113"/>
                              <w:sz w:val="2"/>
                            </w:rPr>
                            <w:t>o</w:t>
                          </w:r>
                          <w:r>
                            <w:rPr>
                              <w:color w:val="1D1D1B"/>
                              <w:w w:val="113"/>
                              <w:sz w:val="2"/>
                            </w:rPr>
                            <w:t>ensur</w:t>
                          </w:r>
                          <w:r>
                            <w:rPr>
                              <w:color w:val="1D1D1B"/>
                              <w:sz w:val="2"/>
                            </w:rPr>
                            <w:tab/>
                          </w:r>
                          <w:r>
                            <w:rPr>
                              <w:color w:val="1D1D1B"/>
                              <w:w w:val="113"/>
                              <w:position w:val="2"/>
                              <w:sz w:val="2"/>
                            </w:rPr>
                            <w:t>t</w:t>
                          </w:r>
                          <w:r>
                            <w:rPr>
                              <w:color w:val="1D1D1B"/>
                              <w:spacing w:val="-1"/>
                              <w:w w:val="113"/>
                              <w:position w:val="2"/>
                              <w:sz w:val="2"/>
                            </w:rPr>
                            <w:t>o</w:t>
                          </w:r>
                          <w:r>
                            <w:rPr>
                              <w:color w:val="1D1D1B"/>
                              <w:w w:val="113"/>
                              <w:position w:val="1"/>
                              <w:sz w:val="2"/>
                            </w:rPr>
                            <w:t>publi</w:t>
                          </w:r>
                          <w:r>
                            <w:rPr>
                              <w:color w:val="1D1D1B"/>
                              <w:spacing w:val="-41"/>
                              <w:w w:val="113"/>
                              <w:position w:val="1"/>
                              <w:sz w:val="2"/>
                            </w:rPr>
                            <w:t>c</w:t>
                          </w:r>
                          <w:r>
                            <w:rPr>
                              <w:rFonts w:ascii="Times New Roman"/>
                              <w:color w:val="0D478A"/>
                              <w:w w:val="124"/>
                              <w:position w:val="2"/>
                              <w:sz w:val="3"/>
                            </w:rPr>
                            <w:t>Standar</w:t>
                          </w:r>
                          <w:r>
                            <w:rPr>
                              <w:rFonts w:ascii="Times New Roman"/>
                              <w:color w:val="0D478A"/>
                              <w:spacing w:val="-126"/>
                              <w:w w:val="124"/>
                              <w:position w:val="2"/>
                              <w:sz w:val="3"/>
                            </w:rPr>
                            <w:t>d</w:t>
                          </w:r>
                          <w:r>
                            <w:rPr>
                              <w:color w:val="1D1D1B"/>
                              <w:w w:val="113"/>
                              <w:position w:val="3"/>
                              <w:sz w:val="2"/>
                            </w:rPr>
                            <w:t>document,</w:t>
                          </w:r>
                        </w:p>
                        <w:p w14:paraId="18664347" w14:textId="77777777" w:rsidR="00AA181E" w:rsidRDefault="00AA181E" w:rsidP="00617E12">
                          <w:pPr>
                            <w:tabs>
                              <w:tab w:val="left" w:pos="654"/>
                              <w:tab w:val="left" w:pos="1166"/>
                            </w:tabs>
                            <w:spacing w:line="37" w:lineRule="exact"/>
                            <w:ind w:left="79"/>
                            <w:rPr>
                              <w:sz w:val="2"/>
                            </w:rPr>
                          </w:pPr>
                          <w:r>
                            <w:rPr>
                              <w:color w:val="1D1D1B"/>
                              <w:w w:val="113"/>
                              <w:sz w:val="2"/>
                            </w:rPr>
                            <w:t>managemen</w:t>
                          </w:r>
                          <w:r>
                            <w:rPr>
                              <w:color w:val="1D1D1B"/>
                              <w:spacing w:val="-32"/>
                              <w:w w:val="113"/>
                              <w:sz w:val="2"/>
                            </w:rPr>
                            <w:t>t</w:t>
                          </w:r>
                          <w:r>
                            <w:rPr>
                              <w:rFonts w:ascii="Times New Roman"/>
                              <w:color w:val="0D478A"/>
                              <w:spacing w:val="3"/>
                              <w:w w:val="129"/>
                              <w:sz w:val="3"/>
                            </w:rPr>
                            <w:t>t</w:t>
                          </w:r>
                          <w:r>
                            <w:rPr>
                              <w:rFonts w:ascii="Times New Roman"/>
                              <w:color w:val="0D478A"/>
                              <w:spacing w:val="-5"/>
                              <w:w w:val="125"/>
                              <w:sz w:val="3"/>
                            </w:rPr>
                            <w:t>o</w:t>
                          </w:r>
                          <w:r>
                            <w:rPr>
                              <w:rFonts w:ascii="Times New Roman"/>
                              <w:color w:val="0D478A"/>
                              <w:w w:val="112"/>
                              <w:position w:val="1"/>
                              <w:sz w:val="3"/>
                            </w:rPr>
                            <w:t>f</w:t>
                          </w:r>
                          <w:r>
                            <w:rPr>
                              <w:rFonts w:ascii="Times New Roman"/>
                              <w:color w:val="0D478A"/>
                              <w:spacing w:val="-5"/>
                              <w:position w:val="1"/>
                              <w:sz w:val="3"/>
                            </w:rPr>
                            <w:t xml:space="preserve"> </w:t>
                          </w:r>
                          <w:r>
                            <w:rPr>
                              <w:rFonts w:ascii="Times New Roman"/>
                              <w:color w:val="0D478A"/>
                              <w:w w:val="119"/>
                              <w:position w:val="1"/>
                              <w:sz w:val="3"/>
                            </w:rPr>
                            <w:t>Objecti</w:t>
                          </w:r>
                          <w:r>
                            <w:rPr>
                              <w:rFonts w:ascii="Times New Roman"/>
                              <w:color w:val="0D478A"/>
                              <w:position w:val="1"/>
                              <w:sz w:val="3"/>
                            </w:rPr>
                            <w:tab/>
                          </w:r>
                          <w:r>
                            <w:rPr>
                              <w:color w:val="1D1D1B"/>
                              <w:w w:val="113"/>
                              <w:sz w:val="2"/>
                            </w:rPr>
                            <w:t>secto</w:t>
                          </w:r>
                          <w:r>
                            <w:rPr>
                              <w:color w:val="1D1D1B"/>
                              <w:spacing w:val="2"/>
                              <w:w w:val="113"/>
                              <w:sz w:val="2"/>
                            </w:rPr>
                            <w:t>r</w:t>
                          </w:r>
                          <w:r>
                            <w:rPr>
                              <w:color w:val="1D1D1B"/>
                              <w:w w:val="113"/>
                              <w:position w:val="1"/>
                              <w:sz w:val="2"/>
                            </w:rPr>
                            <w:t>d</w:t>
                          </w:r>
                          <w:r>
                            <w:rPr>
                              <w:color w:val="1D1D1B"/>
                              <w:spacing w:val="-4"/>
                              <w:w w:val="113"/>
                              <w:position w:val="1"/>
                              <w:sz w:val="2"/>
                            </w:rPr>
                            <w:t>a</w:t>
                          </w:r>
                          <w:r>
                            <w:rPr>
                              <w:color w:val="1D1D1B"/>
                              <w:w w:val="113"/>
                              <w:position w:val="1"/>
                              <w:sz w:val="2"/>
                            </w:rPr>
                            <w:t>ta.</w:t>
                          </w:r>
                          <w:r>
                            <w:rPr>
                              <w:color w:val="1D1D1B"/>
                              <w:position w:val="1"/>
                              <w:sz w:val="2"/>
                            </w:rPr>
                            <w:tab/>
                          </w:r>
                          <w:r>
                            <w:rPr>
                              <w:color w:val="1D1D1B"/>
                              <w:spacing w:val="2"/>
                              <w:w w:val="113"/>
                              <w:position w:val="3"/>
                              <w:sz w:val="2"/>
                            </w:rPr>
                            <w:t>e</w:t>
                          </w:r>
                          <w:r>
                            <w:rPr>
                              <w:color w:val="1D1D1B"/>
                              <w:w w:val="113"/>
                              <w:position w:val="3"/>
                              <w:sz w:val="2"/>
                            </w:rPr>
                            <w:t>acces</w:t>
                          </w:r>
                          <w:r>
                            <w:rPr>
                              <w:color w:val="1D1D1B"/>
                              <w:spacing w:val="2"/>
                              <w:w w:val="113"/>
                              <w:position w:val="3"/>
                              <w:sz w:val="2"/>
                            </w:rPr>
                            <w:t>s</w:t>
                          </w:r>
                          <w:r>
                            <w:rPr>
                              <w:color w:val="1D1D1B"/>
                              <w:w w:val="113"/>
                              <w:position w:val="2"/>
                              <w:sz w:val="2"/>
                            </w:rPr>
                            <w:t>t</w:t>
                          </w:r>
                          <w:r>
                            <w:rPr>
                              <w:color w:val="1D1D1B"/>
                              <w:spacing w:val="2"/>
                              <w:w w:val="113"/>
                              <w:position w:val="2"/>
                              <w:sz w:val="2"/>
                            </w:rPr>
                            <w:t>o</w:t>
                          </w:r>
                          <w:r>
                            <w:rPr>
                              <w:color w:val="1D1D1B"/>
                              <w:w w:val="113"/>
                              <w:position w:val="2"/>
                              <w:sz w:val="2"/>
                            </w:rPr>
                            <w:t>publi</w:t>
                          </w:r>
                          <w:r>
                            <w:rPr>
                              <w:color w:val="1D1D1B"/>
                              <w:spacing w:val="2"/>
                              <w:w w:val="113"/>
                              <w:position w:val="2"/>
                              <w:sz w:val="2"/>
                            </w:rPr>
                            <w:t>c</w:t>
                          </w:r>
                          <w:r>
                            <w:rPr>
                              <w:color w:val="1D1D1B"/>
                              <w:w w:val="113"/>
                              <w:position w:val="1"/>
                              <w:sz w:val="2"/>
                            </w:rPr>
                            <w:t>sector</w:t>
                          </w:r>
                          <w:r>
                            <w:rPr>
                              <w:color w:val="1D1D1B"/>
                              <w:position w:val="1"/>
                              <w:sz w:val="2"/>
                            </w:rPr>
                            <w:t xml:space="preserve">     </w:t>
                          </w:r>
                          <w:r>
                            <w:rPr>
                              <w:rFonts w:ascii="Arial"/>
                              <w:color w:val="0D478A"/>
                              <w:w w:val="99"/>
                              <w:position w:val="4"/>
                              <w:sz w:val="3"/>
                            </w:rPr>
                            <w:t>St</w:t>
                          </w:r>
                          <w:r>
                            <w:rPr>
                              <w:rFonts w:ascii="Arial"/>
                              <w:color w:val="0D478A"/>
                              <w:spacing w:val="-9"/>
                              <w:w w:val="99"/>
                              <w:position w:val="4"/>
                              <w:sz w:val="3"/>
                            </w:rPr>
                            <w:t>a</w:t>
                          </w:r>
                          <w:r>
                            <w:rPr>
                              <w:rFonts w:ascii="Arial"/>
                              <w:color w:val="0D478A"/>
                              <w:w w:val="113"/>
                              <w:position w:val="3"/>
                              <w:sz w:val="3"/>
                            </w:rPr>
                            <w:t>teme</w:t>
                          </w:r>
                          <w:r>
                            <w:rPr>
                              <w:rFonts w:ascii="Arial"/>
                              <w:color w:val="0D478A"/>
                              <w:spacing w:val="-9"/>
                              <w:w w:val="113"/>
                              <w:position w:val="3"/>
                              <w:sz w:val="3"/>
                            </w:rPr>
                            <w:t>n</w:t>
                          </w:r>
                          <w:r>
                            <w:rPr>
                              <w:rFonts w:ascii="Arial"/>
                              <w:color w:val="0D478A"/>
                              <w:spacing w:val="-2"/>
                              <w:w w:val="129"/>
                              <w:position w:val="1"/>
                              <w:sz w:val="3"/>
                            </w:rPr>
                            <w:t>t</w:t>
                          </w:r>
                          <w:r>
                            <w:rPr>
                              <w:rFonts w:ascii="Arial"/>
                              <w:color w:val="0D478A"/>
                              <w:w w:val="112"/>
                              <w:sz w:val="3"/>
                            </w:rPr>
                            <w:t>o</w:t>
                          </w:r>
                          <w:r>
                            <w:rPr>
                              <w:rFonts w:ascii="Arial"/>
                              <w:color w:val="0D478A"/>
                              <w:sz w:val="3"/>
                            </w:rPr>
                            <w:t xml:space="preserve">                   </w:t>
                          </w:r>
                          <w:r>
                            <w:rPr>
                              <w:rFonts w:ascii="Arial"/>
                              <w:color w:val="0D478A"/>
                              <w:spacing w:val="2"/>
                              <w:sz w:val="3"/>
                            </w:rPr>
                            <w:t xml:space="preserve"> </w:t>
                          </w:r>
                          <w:r>
                            <w:rPr>
                              <w:color w:val="1D1D1B"/>
                              <w:w w:val="113"/>
                              <w:position w:val="3"/>
                              <w:sz w:val="2"/>
                            </w:rPr>
                            <w:t>secto</w:t>
                          </w:r>
                          <w:r>
                            <w:rPr>
                              <w:color w:val="1D1D1B"/>
                              <w:spacing w:val="-1"/>
                              <w:w w:val="113"/>
                              <w:position w:val="3"/>
                              <w:sz w:val="2"/>
                            </w:rPr>
                            <w:t>r</w:t>
                          </w:r>
                          <w:r>
                            <w:rPr>
                              <w:color w:val="1D1D1B"/>
                              <w:w w:val="113"/>
                              <w:position w:val="2"/>
                              <w:sz w:val="2"/>
                            </w:rPr>
                            <w:t>d</w:t>
                          </w:r>
                          <w:r>
                            <w:rPr>
                              <w:color w:val="1D1D1B"/>
                              <w:spacing w:val="-14"/>
                              <w:w w:val="113"/>
                              <w:position w:val="2"/>
                              <w:sz w:val="2"/>
                            </w:rPr>
                            <w:t>a</w:t>
                          </w:r>
                          <w:r>
                            <w:rPr>
                              <w:color w:val="1D1D1B"/>
                              <w:w w:val="113"/>
                              <w:position w:val="4"/>
                              <w:sz w:val="2"/>
                            </w:rPr>
                            <w:t>communic</w:t>
                          </w:r>
                          <w:r>
                            <w:rPr>
                              <w:color w:val="1D1D1B"/>
                              <w:spacing w:val="-120"/>
                              <w:w w:val="113"/>
                              <w:position w:val="4"/>
                              <w:sz w:val="2"/>
                            </w:rPr>
                            <w:t>a</w:t>
                          </w:r>
                          <w:r>
                            <w:rPr>
                              <w:color w:val="1D1D1B"/>
                              <w:w w:val="113"/>
                              <w:position w:val="1"/>
                              <w:sz w:val="2"/>
                            </w:rPr>
                            <w:t>ta.</w:t>
                          </w:r>
                        </w:p>
                        <w:p w14:paraId="262FB9F6" w14:textId="77777777" w:rsidR="00AA181E" w:rsidRDefault="00AA181E" w:rsidP="00617E12">
                          <w:pPr>
                            <w:tabs>
                              <w:tab w:val="left" w:pos="406"/>
                              <w:tab w:val="left" w:pos="1425"/>
                            </w:tabs>
                            <w:spacing w:line="12" w:lineRule="exact"/>
                            <w:ind w:left="93"/>
                            <w:rPr>
                              <w:sz w:val="2"/>
                            </w:rPr>
                          </w:pPr>
                          <w:r>
                            <w:rPr>
                              <w:rFonts w:ascii="Times New Roman"/>
                              <w:color w:val="0D478A"/>
                              <w:w w:val="129"/>
                              <w:position w:val="2"/>
                              <w:sz w:val="3"/>
                            </w:rPr>
                            <w:t>temen</w:t>
                          </w:r>
                          <w:r>
                            <w:rPr>
                              <w:rFonts w:ascii="Times New Roman"/>
                              <w:color w:val="0D478A"/>
                              <w:position w:val="2"/>
                              <w:sz w:val="3"/>
                            </w:rPr>
                            <w:tab/>
                          </w:r>
                          <w:r>
                            <w:rPr>
                              <w:color w:val="1D1D1B"/>
                              <w:w w:val="113"/>
                              <w:sz w:val="2"/>
                            </w:rPr>
                            <w:t>th</w:t>
                          </w:r>
                          <w:r>
                            <w:rPr>
                              <w:color w:val="1D1D1B"/>
                              <w:spacing w:val="2"/>
                              <w:w w:val="113"/>
                              <w:sz w:val="2"/>
                            </w:rPr>
                            <w:t>e</w:t>
                          </w:r>
                          <w:r>
                            <w:rPr>
                              <w:color w:val="1D1D1B"/>
                              <w:w w:val="113"/>
                              <w:position w:val="1"/>
                              <w:sz w:val="2"/>
                            </w:rPr>
                            <w:t>p</w:t>
                          </w:r>
                          <w:r>
                            <w:rPr>
                              <w:color w:val="1D1D1B"/>
                              <w:spacing w:val="-4"/>
                              <w:w w:val="113"/>
                              <w:position w:val="1"/>
                              <w:sz w:val="2"/>
                            </w:rPr>
                            <w:t>r</w:t>
                          </w:r>
                          <w:r>
                            <w:rPr>
                              <w:color w:val="1D1D1B"/>
                              <w:w w:val="113"/>
                              <w:position w:val="1"/>
                              <w:sz w:val="2"/>
                            </w:rPr>
                            <w:t>otectio</w:t>
                          </w:r>
                          <w:r>
                            <w:rPr>
                              <w:color w:val="1D1D1B"/>
                              <w:spacing w:val="-37"/>
                              <w:w w:val="113"/>
                              <w:position w:val="1"/>
                              <w:sz w:val="2"/>
                            </w:rPr>
                            <w:t>n</w:t>
                          </w:r>
                          <w:r>
                            <w:rPr>
                              <w:color w:val="1D1D1B"/>
                              <w:w w:val="113"/>
                              <w:sz w:val="2"/>
                            </w:rPr>
                            <w:t>ectiv</w:t>
                          </w:r>
                          <w:r>
                            <w:rPr>
                              <w:color w:val="1D1D1B"/>
                              <w:spacing w:val="-27"/>
                              <w:w w:val="113"/>
                              <w:sz w:val="2"/>
                            </w:rPr>
                            <w:t>e</w:t>
                          </w:r>
                          <w:r>
                            <w:rPr>
                              <w:color w:val="1D1D1B"/>
                              <w:spacing w:val="-4"/>
                              <w:w w:val="113"/>
                              <w:position w:val="2"/>
                              <w:sz w:val="2"/>
                            </w:rPr>
                            <w:t>o</w:t>
                          </w:r>
                          <w:r>
                            <w:rPr>
                              <w:color w:val="1D1D1B"/>
                              <w:spacing w:val="1"/>
                              <w:w w:val="113"/>
                              <w:position w:val="2"/>
                              <w:sz w:val="2"/>
                            </w:rPr>
                            <w:t>f</w:t>
                          </w:r>
                          <w:r>
                            <w:rPr>
                              <w:color w:val="1D1D1B"/>
                              <w:w w:val="113"/>
                              <w:position w:val="2"/>
                              <w:sz w:val="2"/>
                            </w:rPr>
                            <w:t>managemen</w:t>
                          </w:r>
                          <w:r>
                            <w:rPr>
                              <w:color w:val="1D1D1B"/>
                              <w:spacing w:val="-139"/>
                              <w:w w:val="113"/>
                              <w:position w:val="2"/>
                              <w:sz w:val="2"/>
                            </w:rPr>
                            <w:t>t</w:t>
                          </w:r>
                          <w:r>
                            <w:rPr>
                              <w:color w:val="1D1D1B"/>
                              <w:w w:val="113"/>
                              <w:position w:val="2"/>
                              <w:sz w:val="2"/>
                            </w:rPr>
                            <w:t>public</w:t>
                          </w:r>
                          <w:r>
                            <w:rPr>
                              <w:color w:val="1D1D1B"/>
                              <w:position w:val="2"/>
                              <w:sz w:val="2"/>
                            </w:rPr>
                            <w:tab/>
                          </w:r>
                          <w:r>
                            <w:rPr>
                              <w:color w:val="1D1D1B"/>
                              <w:w w:val="113"/>
                              <w:position w:val="3"/>
                              <w:sz w:val="2"/>
                            </w:rPr>
                            <w:t>d</w:t>
                          </w:r>
                          <w:r>
                            <w:rPr>
                              <w:color w:val="1D1D1B"/>
                              <w:spacing w:val="-4"/>
                              <w:w w:val="113"/>
                              <w:position w:val="3"/>
                              <w:sz w:val="2"/>
                            </w:rPr>
                            <w:t>a</w:t>
                          </w:r>
                          <w:r>
                            <w:rPr>
                              <w:color w:val="1D1D1B"/>
                              <w:w w:val="113"/>
                              <w:position w:val="3"/>
                              <w:sz w:val="2"/>
                            </w:rPr>
                            <w:t>t</w:t>
                          </w:r>
                          <w:r>
                            <w:rPr>
                              <w:color w:val="1D1D1B"/>
                              <w:spacing w:val="2"/>
                              <w:w w:val="113"/>
                              <w:position w:val="3"/>
                              <w:sz w:val="2"/>
                            </w:rPr>
                            <w:t>a</w:t>
                          </w:r>
                          <w:r>
                            <w:rPr>
                              <w:color w:val="1D1D1B"/>
                              <w:w w:val="113"/>
                              <w:position w:val="2"/>
                              <w:sz w:val="2"/>
                            </w:rPr>
                            <w:t>i</w:t>
                          </w:r>
                          <w:r>
                            <w:rPr>
                              <w:color w:val="1D1D1B"/>
                              <w:spacing w:val="2"/>
                              <w:w w:val="113"/>
                              <w:position w:val="2"/>
                              <w:sz w:val="2"/>
                            </w:rPr>
                            <w:t>s</w:t>
                          </w:r>
                          <w:r>
                            <w:rPr>
                              <w:color w:val="1D1D1B"/>
                              <w:w w:val="113"/>
                              <w:position w:val="2"/>
                              <w:sz w:val="2"/>
                            </w:rPr>
                            <w:t>authorise</w:t>
                          </w:r>
                          <w:r>
                            <w:rPr>
                              <w:color w:val="1D1D1B"/>
                              <w:spacing w:val="2"/>
                              <w:w w:val="113"/>
                              <w:position w:val="2"/>
                              <w:sz w:val="2"/>
                            </w:rPr>
                            <w:t>d</w:t>
                          </w:r>
                          <w:r>
                            <w:rPr>
                              <w:color w:val="1D1D1B"/>
                              <w:w w:val="113"/>
                              <w:position w:val="1"/>
                              <w:sz w:val="2"/>
                            </w:rPr>
                            <w:t>and</w:t>
                          </w:r>
                        </w:p>
                        <w:p w14:paraId="0FFDCA91" w14:textId="77777777" w:rsidR="00AA181E" w:rsidRDefault="00AA181E" w:rsidP="00617E12">
                          <w:pPr>
                            <w:tabs>
                              <w:tab w:val="left" w:pos="1129"/>
                            </w:tabs>
                            <w:spacing w:line="15" w:lineRule="exact"/>
                            <w:ind w:left="253"/>
                            <w:rPr>
                              <w:sz w:val="2"/>
                            </w:rPr>
                          </w:pPr>
                          <w:r>
                            <w:rPr>
                              <w:color w:val="1D1D1B"/>
                              <w:w w:val="113"/>
                              <w:sz w:val="2"/>
                            </w:rPr>
                            <w:t>framework</w:t>
                          </w:r>
                          <w:r>
                            <w:rPr>
                              <w:color w:val="1D1D1B"/>
                              <w:sz w:val="2"/>
                            </w:rPr>
                            <w:t xml:space="preserve">                       </w:t>
                          </w:r>
                          <w:r>
                            <w:rPr>
                              <w:color w:val="1D1D1B"/>
                              <w:spacing w:val="-3"/>
                              <w:sz w:val="2"/>
                            </w:rPr>
                            <w:t xml:space="preserve"> </w:t>
                          </w:r>
                          <w:r>
                            <w:rPr>
                              <w:color w:val="1D1D1B"/>
                              <w:w w:val="113"/>
                              <w:sz w:val="2"/>
                            </w:rPr>
                            <w:t>eff</w:t>
                          </w:r>
                          <w:r>
                            <w:rPr>
                              <w:color w:val="1D1D1B"/>
                              <w:sz w:val="2"/>
                            </w:rPr>
                            <w:tab/>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otocol</w:t>
                          </w:r>
                          <w:r>
                            <w:rPr>
                              <w:rFonts w:ascii="Times New Roman"/>
                              <w:color w:val="1D1D1B"/>
                              <w:sz w:val="3"/>
                            </w:rPr>
                            <w:t xml:space="preserve">                       </w:t>
                          </w:r>
                          <w:r>
                            <w:rPr>
                              <w:rFonts w:ascii="Times New Roman"/>
                              <w:color w:val="1D1D1B"/>
                              <w:spacing w:val="-3"/>
                              <w:sz w:val="3"/>
                            </w:rPr>
                            <w:t xml:space="preserve"> </w:t>
                          </w:r>
                          <w:r>
                            <w:rPr>
                              <w:color w:val="1D1D1B"/>
                              <w:spacing w:val="-9"/>
                              <w:w w:val="113"/>
                              <w:position w:val="2"/>
                              <w:sz w:val="2"/>
                            </w:rPr>
                            <w:t>T</w:t>
                          </w:r>
                          <w:r>
                            <w:rPr>
                              <w:color w:val="1D1D1B"/>
                              <w:spacing w:val="-1"/>
                              <w:w w:val="113"/>
                              <w:position w:val="2"/>
                              <w:sz w:val="2"/>
                            </w:rPr>
                            <w:t>o</w:t>
                          </w:r>
                          <w:r>
                            <w:rPr>
                              <w:color w:val="1D1D1B"/>
                              <w:w w:val="113"/>
                              <w:position w:val="1"/>
                              <w:sz w:val="2"/>
                            </w:rPr>
                            <w:t>ensur</w:t>
                          </w:r>
                          <w:r>
                            <w:rPr>
                              <w:color w:val="1D1D1B"/>
                              <w:position w:val="1"/>
                              <w:sz w:val="2"/>
                            </w:rPr>
                            <w:t xml:space="preserve">                </w:t>
                          </w:r>
                          <w:r>
                            <w:rPr>
                              <w:color w:val="1D1D1B"/>
                              <w:spacing w:val="2"/>
                              <w:position w:val="1"/>
                              <w:sz w:val="2"/>
                            </w:rPr>
                            <w:t xml:space="preserve"> </w:t>
                          </w:r>
                          <w:r>
                            <w:rPr>
                              <w:rFonts w:ascii="Arial"/>
                              <w:color w:val="0D478A"/>
                              <w:spacing w:val="-2"/>
                              <w:w w:val="134"/>
                              <w:position w:val="3"/>
                              <w:sz w:val="3"/>
                            </w:rPr>
                            <w:t>f</w:t>
                          </w:r>
                          <w:r>
                            <w:rPr>
                              <w:rFonts w:ascii="Arial"/>
                              <w:color w:val="0D478A"/>
                              <w:w w:val="113"/>
                              <w:position w:val="3"/>
                              <w:sz w:val="3"/>
                            </w:rPr>
                            <w:t>Object</w:t>
                          </w:r>
                          <w:r>
                            <w:rPr>
                              <w:rFonts w:ascii="Arial"/>
                              <w:color w:val="0D478A"/>
                              <w:spacing w:val="-96"/>
                              <w:w w:val="113"/>
                              <w:position w:val="3"/>
                              <w:sz w:val="3"/>
                            </w:rPr>
                            <w:t>i</w:t>
                          </w:r>
                          <w:r>
                            <w:rPr>
                              <w:color w:val="1D1D1B"/>
                              <w:w w:val="113"/>
                              <w:position w:val="1"/>
                              <w:sz w:val="2"/>
                            </w:rPr>
                            <w:t>contr</w:t>
                          </w:r>
                          <w:r>
                            <w:rPr>
                              <w:color w:val="1D1D1B"/>
                              <w:position w:val="1"/>
                              <w:sz w:val="2"/>
                            </w:rPr>
                            <w:t xml:space="preserve">   </w:t>
                          </w:r>
                          <w:r>
                            <w:rPr>
                              <w:color w:val="1D1D1B"/>
                              <w:spacing w:val="1"/>
                              <w:position w:val="1"/>
                              <w:sz w:val="2"/>
                            </w:rPr>
                            <w:t xml:space="preserve"> </w:t>
                          </w:r>
                          <w:r>
                            <w:rPr>
                              <w:color w:val="1D1D1B"/>
                              <w:w w:val="113"/>
                              <w:position w:val="4"/>
                              <w:sz w:val="2"/>
                            </w:rPr>
                            <w:t>A</w:t>
                          </w:r>
                          <w:r>
                            <w:rPr>
                              <w:color w:val="1D1D1B"/>
                              <w:spacing w:val="-4"/>
                              <w:w w:val="113"/>
                              <w:position w:val="4"/>
                              <w:sz w:val="2"/>
                            </w:rPr>
                            <w:t>n</w:t>
                          </w:r>
                          <w:r>
                            <w:rPr>
                              <w:color w:val="1D1D1B"/>
                              <w:w w:val="113"/>
                              <w:position w:val="3"/>
                              <w:sz w:val="2"/>
                            </w:rPr>
                            <w:t>o</w:t>
                          </w:r>
                          <w:r>
                            <w:rPr>
                              <w:color w:val="1D1D1B"/>
                              <w:spacing w:val="-10"/>
                              <w:w w:val="113"/>
                              <w:position w:val="3"/>
                              <w:sz w:val="2"/>
                            </w:rPr>
                            <w:t>r</w:t>
                          </w:r>
                          <w:r>
                            <w:rPr>
                              <w:color w:val="1D1D1B"/>
                              <w:w w:val="113"/>
                              <w:position w:val="2"/>
                              <w:sz w:val="2"/>
                            </w:rPr>
                            <w:t>ganisa</w:t>
                          </w:r>
                        </w:p>
                        <w:p w14:paraId="1650D8FF" w14:textId="77777777" w:rsidR="00AA181E" w:rsidRDefault="00AA181E" w:rsidP="00617E12">
                          <w:pPr>
                            <w:tabs>
                              <w:tab w:val="left" w:pos="1260"/>
                              <w:tab w:val="left" w:pos="1520"/>
                            </w:tabs>
                            <w:spacing w:line="5" w:lineRule="exact"/>
                            <w:ind w:left="180"/>
                            <w:rPr>
                              <w:sz w:val="2"/>
                            </w:rPr>
                          </w:pPr>
                          <w:r>
                            <w:rPr>
                              <w:color w:val="1D1D1B"/>
                              <w:w w:val="113"/>
                              <w:sz w:val="2"/>
                            </w:rPr>
                            <w:t>str</w:t>
                          </w:r>
                          <w:r>
                            <w:rPr>
                              <w:color w:val="1D1D1B"/>
                              <w:spacing w:val="-4"/>
                              <w:w w:val="113"/>
                              <w:sz w:val="2"/>
                            </w:rPr>
                            <w:t>a</w:t>
                          </w:r>
                          <w:r>
                            <w:rPr>
                              <w:color w:val="1D1D1B"/>
                              <w:w w:val="113"/>
                              <w:sz w:val="2"/>
                            </w:rPr>
                            <w:t>tegi</w:t>
                          </w:r>
                          <w:r>
                            <w:rPr>
                              <w:color w:val="1D1D1B"/>
                              <w:spacing w:val="2"/>
                              <w:w w:val="113"/>
                              <w:sz w:val="2"/>
                            </w:rPr>
                            <w:t>c</w:t>
                          </w:r>
                          <w:r>
                            <w:rPr>
                              <w:color w:val="1D1D1B"/>
                              <w:w w:val="113"/>
                              <w:position w:val="1"/>
                              <w:sz w:val="2"/>
                            </w:rPr>
                            <w:t>di</w:t>
                          </w:r>
                          <w:r>
                            <w:rPr>
                              <w:color w:val="1D1D1B"/>
                              <w:spacing w:val="-4"/>
                              <w:w w:val="113"/>
                              <w:position w:val="1"/>
                              <w:sz w:val="2"/>
                            </w:rPr>
                            <w:t>r</w:t>
                          </w:r>
                          <w:r>
                            <w:rPr>
                              <w:color w:val="1D1D1B"/>
                              <w:w w:val="113"/>
                              <w:position w:val="2"/>
                              <w:sz w:val="2"/>
                            </w:rPr>
                            <w:t>ectio</w:t>
                          </w:r>
                          <w:r>
                            <w:rPr>
                              <w:color w:val="1D1D1B"/>
                              <w:spacing w:val="2"/>
                              <w:w w:val="113"/>
                              <w:position w:val="2"/>
                              <w:sz w:val="2"/>
                            </w:rPr>
                            <w:t>n</w:t>
                          </w:r>
                          <w:r>
                            <w:rPr>
                              <w:color w:val="1D1D1B"/>
                              <w:w w:val="113"/>
                              <w:position w:val="3"/>
                              <w:sz w:val="2"/>
                            </w:rPr>
                            <w:t>f</w:t>
                          </w:r>
                          <w:r>
                            <w:rPr>
                              <w:color w:val="1D1D1B"/>
                              <w:position w:val="3"/>
                              <w:sz w:val="2"/>
                            </w:rPr>
                            <w:t xml:space="preserve">   </w:t>
                          </w:r>
                          <w:r>
                            <w:rPr>
                              <w:color w:val="1D1D1B"/>
                              <w:spacing w:val="2"/>
                              <w:position w:val="3"/>
                              <w:sz w:val="2"/>
                            </w:rPr>
                            <w:t xml:space="preserve"> </w:t>
                          </w:r>
                          <w:r>
                            <w:rPr>
                              <w:color w:val="1D1D1B"/>
                              <w:w w:val="113"/>
                              <w:sz w:val="2"/>
                            </w:rPr>
                            <w:t>tio</w:t>
                          </w:r>
                          <w:r>
                            <w:rPr>
                              <w:color w:val="1D1D1B"/>
                              <w:spacing w:val="-1"/>
                              <w:w w:val="113"/>
                              <w:sz w:val="2"/>
                            </w:rPr>
                            <w:t>n</w:t>
                          </w:r>
                          <w:r>
                            <w:rPr>
                              <w:color w:val="1D1D1B"/>
                              <w:w w:val="113"/>
                              <w:position w:val="1"/>
                              <w:sz w:val="2"/>
                            </w:rPr>
                            <w:t>and</w:t>
                          </w:r>
                          <w:r>
                            <w:rPr>
                              <w:color w:val="1D1D1B"/>
                              <w:position w:val="1"/>
                              <w:sz w:val="2"/>
                            </w:rPr>
                            <w:tab/>
                          </w:r>
                          <w:r>
                            <w:rPr>
                              <w:rFonts w:ascii="Times New Roman"/>
                              <w:color w:val="1D1D1B"/>
                              <w:w w:val="106"/>
                              <w:position w:val="1"/>
                              <w:sz w:val="3"/>
                            </w:rPr>
                            <w:t>4.1</w:t>
                          </w:r>
                          <w:r>
                            <w:rPr>
                              <w:rFonts w:ascii="Times New Roman"/>
                              <w:color w:val="1D1D1B"/>
                              <w:position w:val="1"/>
                              <w:sz w:val="3"/>
                            </w:rPr>
                            <w:tab/>
                          </w:r>
                          <w:r>
                            <w:rPr>
                              <w:color w:val="1D1D1B"/>
                              <w:spacing w:val="-1"/>
                              <w:w w:val="113"/>
                              <w:position w:val="2"/>
                              <w:sz w:val="2"/>
                            </w:rPr>
                            <w:t>e</w:t>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spacing w:val="-1"/>
                              <w:position w:val="1"/>
                              <w:sz w:val="2"/>
                            </w:rPr>
                            <w:t xml:space="preserve"> </w:t>
                          </w:r>
                          <w:r>
                            <w:rPr>
                              <w:color w:val="1D1D1B"/>
                              <w:w w:val="113"/>
                              <w:position w:val="2"/>
                              <w:sz w:val="2"/>
                            </w:rPr>
                            <w:t>olle</w:t>
                          </w:r>
                          <w:r>
                            <w:rPr>
                              <w:color w:val="1D1D1B"/>
                              <w:spacing w:val="-40"/>
                              <w:w w:val="113"/>
                              <w:position w:val="2"/>
                              <w:sz w:val="2"/>
                            </w:rPr>
                            <w:t>d</w:t>
                          </w:r>
                          <w:r>
                            <w:rPr>
                              <w:color w:val="1D1D1B"/>
                              <w:w w:val="113"/>
                              <w:position w:val="4"/>
                              <w:sz w:val="2"/>
                            </w:rPr>
                            <w:t>an</w:t>
                          </w:r>
                          <w:r>
                            <w:rPr>
                              <w:color w:val="1D1D1B"/>
                              <w:spacing w:val="-29"/>
                              <w:w w:val="113"/>
                              <w:position w:val="4"/>
                              <w:sz w:val="2"/>
                            </w:rPr>
                            <w:t>d</w:t>
                          </w:r>
                          <w:r>
                            <w:rPr>
                              <w:rFonts w:ascii="Arial"/>
                              <w:color w:val="0D478A"/>
                              <w:spacing w:val="-9"/>
                              <w:w w:val="116"/>
                              <w:position w:val="3"/>
                              <w:sz w:val="3"/>
                            </w:rPr>
                            <w:t>v</w:t>
                          </w:r>
                          <w:r>
                            <w:rPr>
                              <w:rFonts w:ascii="Arial"/>
                              <w:color w:val="0D478A"/>
                              <w:spacing w:val="-18"/>
                              <w:w w:val="99"/>
                              <w:position w:val="2"/>
                              <w:sz w:val="3"/>
                            </w:rPr>
                            <w:t>e</w:t>
                          </w:r>
                          <w:r>
                            <w:rPr>
                              <w:color w:val="1D1D1B"/>
                              <w:w w:val="113"/>
                              <w:position w:val="2"/>
                              <w:sz w:val="2"/>
                            </w:rPr>
                            <w:t>awa</w:t>
                          </w:r>
                          <w:r>
                            <w:rPr>
                              <w:color w:val="1D1D1B"/>
                              <w:spacing w:val="-55"/>
                              <w:w w:val="113"/>
                              <w:position w:val="2"/>
                              <w:sz w:val="2"/>
                            </w:rPr>
                            <w:t>r</w:t>
                          </w:r>
                          <w:r>
                            <w:rPr>
                              <w:color w:val="1D1D1B"/>
                              <w:w w:val="113"/>
                              <w:position w:val="2"/>
                              <w:sz w:val="2"/>
                            </w:rPr>
                            <w:t>ac</w:t>
                          </w:r>
                          <w:r>
                            <w:rPr>
                              <w:color w:val="1D1D1B"/>
                              <w:spacing w:val="-4"/>
                              <w:w w:val="113"/>
                              <w:position w:val="2"/>
                              <w:sz w:val="2"/>
                            </w:rPr>
                            <w:t>r</w:t>
                          </w:r>
                          <w:r>
                            <w:rPr>
                              <w:color w:val="1D1D1B"/>
                              <w:w w:val="113"/>
                              <w:position w:val="1"/>
                              <w:sz w:val="2"/>
                            </w:rPr>
                            <w:t>oss</w:t>
                          </w:r>
                          <w:r>
                            <w:rPr>
                              <w:color w:val="1D1D1B"/>
                              <w:spacing w:val="-3"/>
                              <w:position w:val="1"/>
                              <w:sz w:val="2"/>
                            </w:rPr>
                            <w:t xml:space="preserve"> </w:t>
                          </w:r>
                          <w:r>
                            <w:rPr>
                              <w:color w:val="1D1D1B"/>
                              <w:w w:val="113"/>
                              <w:position w:val="1"/>
                              <w:sz w:val="2"/>
                            </w:rPr>
                            <w:t>th</w:t>
                          </w:r>
                          <w:r>
                            <w:rPr>
                              <w:color w:val="1D1D1B"/>
                              <w:spacing w:val="2"/>
                              <w:w w:val="113"/>
                              <w:position w:val="1"/>
                              <w:sz w:val="2"/>
                            </w:rPr>
                            <w:t>e</w:t>
                          </w:r>
                          <w:r>
                            <w:rPr>
                              <w:color w:val="1D1D1B"/>
                              <w:w w:val="113"/>
                              <w:sz w:val="2"/>
                            </w:rPr>
                            <w:t>cor</w:t>
                          </w:r>
                        </w:p>
                        <w:p w14:paraId="36A16A95" w14:textId="77777777" w:rsidR="00AA181E" w:rsidRDefault="00AA181E" w:rsidP="00617E12">
                          <w:pPr>
                            <w:spacing w:line="12" w:lineRule="exact"/>
                            <w:ind w:left="30" w:right="1384"/>
                            <w:jc w:val="center"/>
                            <w:rPr>
                              <w:sz w:val="2"/>
                            </w:rPr>
                          </w:pPr>
                          <w:r>
                            <w:rPr>
                              <w:color w:val="1D1D1B"/>
                              <w:w w:val="115"/>
                              <w:sz w:val="2"/>
                            </w:rPr>
                            <w:t>or</w:t>
                          </w:r>
                        </w:p>
                        <w:p w14:paraId="69829597" w14:textId="77777777" w:rsidR="00AA181E" w:rsidRDefault="00AA181E" w:rsidP="00617E12">
                          <w:pPr>
                            <w:tabs>
                              <w:tab w:val="left" w:pos="780"/>
                              <w:tab w:val="left" w:pos="1171"/>
                            </w:tabs>
                            <w:spacing w:line="9" w:lineRule="exact"/>
                            <w:ind w:left="88"/>
                            <w:rPr>
                              <w:rFonts w:ascii="Arial" w:hAnsi="Arial"/>
                              <w:sz w:val="2"/>
                            </w:rPr>
                          </w:pPr>
                          <w:r>
                            <w:rPr>
                              <w:color w:val="1D1D1B"/>
                              <w:w w:val="115"/>
                              <w:position w:val="3"/>
                              <w:sz w:val="2"/>
                            </w:rPr>
                            <w:t>set</w:t>
                          </w:r>
                          <w:r>
                            <w:rPr>
                              <w:color w:val="1D1D1B"/>
                              <w:w w:val="115"/>
                              <w:position w:val="1"/>
                              <w:sz w:val="2"/>
                            </w:rPr>
                            <w:t>management</w:t>
                          </w:r>
                          <w:r>
                            <w:rPr>
                              <w:color w:val="1D1D1B"/>
                              <w:w w:val="115"/>
                              <w:position w:val="3"/>
                              <w:sz w:val="2"/>
                            </w:rPr>
                            <w:t xml:space="preserve">clear              </w:t>
                          </w:r>
                          <w:r>
                            <w:rPr>
                              <w:color w:val="1D1D1B"/>
                              <w:w w:val="115"/>
                              <w:sz w:val="2"/>
                            </w:rPr>
                            <w:t>the</w:t>
                          </w:r>
                          <w:r>
                            <w:rPr>
                              <w:color w:val="1D1D1B"/>
                              <w:w w:val="115"/>
                              <w:position w:val="1"/>
                              <w:sz w:val="2"/>
                            </w:rPr>
                            <w:t>identifica</w:t>
                          </w:r>
                          <w:r>
                            <w:rPr>
                              <w:color w:val="1D1D1B"/>
                              <w:w w:val="115"/>
                              <w:position w:val="1"/>
                              <w:sz w:val="2"/>
                            </w:rPr>
                            <w:tab/>
                          </w:r>
                          <w:r>
                            <w:rPr>
                              <w:rFonts w:ascii="Arial" w:hAnsi="Arial"/>
                              <w:color w:val="1D1D1B"/>
                              <w:w w:val="115"/>
                              <w:sz w:val="2"/>
                            </w:rPr>
                            <w:t>organisa</w:t>
                          </w:r>
                          <w:r>
                            <w:rPr>
                              <w:rFonts w:ascii="Arial" w:hAnsi="Arial"/>
                              <w:color w:val="1D1D1B"/>
                              <w:w w:val="115"/>
                              <w:position w:val="1"/>
                              <w:sz w:val="2"/>
                            </w:rPr>
                            <w:t>tion’s</w:t>
                          </w:r>
                          <w:r>
                            <w:rPr>
                              <w:rFonts w:ascii="Arial" w:hAnsi="Arial"/>
                              <w:color w:val="1D1D1B"/>
                              <w:w w:val="115"/>
                              <w:position w:val="1"/>
                              <w:sz w:val="2"/>
                            </w:rPr>
                            <w:tab/>
                            <w:t>eisexecutive</w:t>
                          </w:r>
                        </w:p>
                        <w:p w14:paraId="51B1BC4A" w14:textId="77777777" w:rsidR="00AA181E" w:rsidRDefault="00AA181E" w:rsidP="00617E12">
                          <w:pPr>
                            <w:tabs>
                              <w:tab w:val="left" w:pos="1527"/>
                            </w:tabs>
                            <w:spacing w:line="-271" w:lineRule="auto"/>
                            <w:ind w:left="999"/>
                            <w:jc w:val="center"/>
                            <w:rPr>
                              <w:sz w:val="2"/>
                            </w:rPr>
                          </w:pPr>
                          <w:r>
                            <w:rPr>
                              <w:rFonts w:ascii="Arial"/>
                              <w:color w:val="1D1D1B"/>
                              <w:w w:val="116"/>
                              <w:sz w:val="2"/>
                            </w:rPr>
                            <w:t>Ther</w:t>
                          </w:r>
                          <w:r>
                            <w:rPr>
                              <w:rFonts w:ascii="Arial"/>
                              <w:color w:val="1D1D1B"/>
                              <w:sz w:val="2"/>
                            </w:rPr>
                            <w:tab/>
                          </w:r>
                          <w:r>
                            <w:rPr>
                              <w:color w:val="1D1D1B"/>
                              <w:w w:val="113"/>
                              <w:sz w:val="2"/>
                            </w:rPr>
                            <w:t>with</w:t>
                          </w:r>
                          <w:r>
                            <w:rPr>
                              <w:color w:val="1D1D1B"/>
                              <w:sz w:val="2"/>
                            </w:rPr>
                            <w:t xml:space="preserve">                    </w:t>
                          </w:r>
                          <w:r>
                            <w:rPr>
                              <w:color w:val="1D1D1B"/>
                              <w:spacing w:val="-2"/>
                              <w:sz w:val="2"/>
                            </w:rPr>
                            <w:t xml:space="preserve"> </w:t>
                          </w:r>
                          <w:r>
                            <w:rPr>
                              <w:color w:val="1D1D1B"/>
                              <w:w w:val="113"/>
                              <w:position w:val="2"/>
                              <w:sz w:val="2"/>
                            </w:rPr>
                            <w:t>eness</w:t>
                          </w:r>
                          <w:r>
                            <w:rPr>
                              <w:color w:val="1D1D1B"/>
                              <w:spacing w:val="-33"/>
                              <w:w w:val="113"/>
                              <w:position w:val="2"/>
                              <w:sz w:val="2"/>
                            </w:rPr>
                            <w:t>.</w:t>
                          </w:r>
                          <w:r>
                            <w:rPr>
                              <w:color w:val="1D1D1B"/>
                              <w:w w:val="113"/>
                              <w:position w:val="3"/>
                              <w:sz w:val="2"/>
                            </w:rPr>
                            <w:t>tio</w:t>
                          </w:r>
                          <w:r>
                            <w:rPr>
                              <w:color w:val="1D1D1B"/>
                              <w:spacing w:val="-4"/>
                              <w:w w:val="113"/>
                              <w:position w:val="3"/>
                              <w:sz w:val="2"/>
                            </w:rPr>
                            <w:t>n</w:t>
                          </w:r>
                          <w:r>
                            <w:rPr>
                              <w:color w:val="1D1D1B"/>
                              <w:w w:val="113"/>
                              <w:position w:val="2"/>
                              <w:sz w:val="2"/>
                            </w:rPr>
                            <w:t>mus</w:t>
                          </w:r>
                          <w:r>
                            <w:rPr>
                              <w:color w:val="1D1D1B"/>
                              <w:spacing w:val="-37"/>
                              <w:w w:val="113"/>
                              <w:position w:val="2"/>
                              <w:sz w:val="2"/>
                            </w:rPr>
                            <w:t>t</w:t>
                          </w:r>
                          <w:r>
                            <w:rPr>
                              <w:color w:val="1D1D1B"/>
                              <w:spacing w:val="2"/>
                              <w:w w:val="113"/>
                              <w:position w:val="1"/>
                              <w:sz w:val="2"/>
                            </w:rPr>
                            <w:t>e</w:t>
                          </w:r>
                          <w:r>
                            <w:rPr>
                              <w:color w:val="1D1D1B"/>
                              <w:w w:val="113"/>
                              <w:position w:val="1"/>
                              <w:sz w:val="2"/>
                            </w:rPr>
                            <w:t>security</w:t>
                          </w:r>
                        </w:p>
                        <w:p w14:paraId="2A913515" w14:textId="77777777" w:rsidR="00AA181E" w:rsidRDefault="00AA181E" w:rsidP="00617E12">
                          <w:pPr>
                            <w:tabs>
                              <w:tab w:val="left" w:pos="1244"/>
                            </w:tabs>
                            <w:spacing w:line="37" w:lineRule="exact"/>
                            <w:ind w:right="75"/>
                            <w:jc w:val="center"/>
                            <w:rPr>
                              <w:sz w:val="2"/>
                            </w:rPr>
                          </w:pPr>
                          <w:r>
                            <w:rPr>
                              <w:color w:val="1D1D1B"/>
                              <w:w w:val="113"/>
                              <w:position w:val="2"/>
                              <w:sz w:val="2"/>
                            </w:rPr>
                            <w:t>securit</w:t>
                          </w:r>
                          <w:r>
                            <w:rPr>
                              <w:color w:val="1D1D1B"/>
                              <w:spacing w:val="-18"/>
                              <w:w w:val="113"/>
                              <w:position w:val="2"/>
                              <w:sz w:val="2"/>
                            </w:rPr>
                            <w:t>y</w:t>
                          </w:r>
                          <w:r>
                            <w:rPr>
                              <w:color w:val="1D1D1B"/>
                              <w:w w:val="113"/>
                              <w:sz w:val="2"/>
                            </w:rPr>
                            <w:t>otecte</w:t>
                          </w:r>
                          <w:r>
                            <w:rPr>
                              <w:color w:val="1D1D1B"/>
                              <w:spacing w:val="-66"/>
                              <w:w w:val="113"/>
                              <w:sz w:val="2"/>
                            </w:rPr>
                            <w:t>d</w:t>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w:t>
                          </w:r>
                          <w:r>
                            <w:rPr>
                              <w:rFonts w:ascii="Times New Roman"/>
                              <w:color w:val="1D1D1B"/>
                              <w:spacing w:val="-64"/>
                              <w:w w:val="123"/>
                              <w:sz w:val="3"/>
                            </w:rPr>
                            <w:t>l</w:t>
                          </w:r>
                          <w:r>
                            <w:rPr>
                              <w:color w:val="1D1D1B"/>
                              <w:w w:val="113"/>
                              <w:position w:val="2"/>
                              <w:sz w:val="2"/>
                            </w:rPr>
                            <w:t>thr</w:t>
                          </w:r>
                          <w:r>
                            <w:rPr>
                              <w:color w:val="1D1D1B"/>
                              <w:position w:val="2"/>
                              <w:sz w:val="2"/>
                            </w:rPr>
                            <w:t xml:space="preserve">     </w:t>
                          </w:r>
                          <w:r>
                            <w:rPr>
                              <w:color w:val="1D1D1B"/>
                              <w:spacing w:val="-1"/>
                              <w:position w:val="2"/>
                              <w:sz w:val="2"/>
                            </w:rPr>
                            <w:t xml:space="preserve"> </w:t>
                          </w:r>
                          <w:r>
                            <w:rPr>
                              <w:rFonts w:ascii="Times New Roman"/>
                              <w:color w:val="1D1D1B"/>
                              <w:w w:val="104"/>
                              <w:position w:val="2"/>
                              <w:sz w:val="3"/>
                            </w:rPr>
                            <w:t>3.1</w:t>
                          </w:r>
                          <w:r>
                            <w:rPr>
                              <w:rFonts w:ascii="Times New Roman"/>
                              <w:color w:val="1D1D1B"/>
                              <w:position w:val="2"/>
                              <w:sz w:val="3"/>
                            </w:rPr>
                            <w:t xml:space="preserve">                       </w:t>
                          </w:r>
                          <w:r>
                            <w:rPr>
                              <w:rFonts w:ascii="Times New Roman"/>
                              <w:color w:val="1D1D1B"/>
                              <w:spacing w:val="2"/>
                              <w:position w:val="2"/>
                              <w:sz w:val="3"/>
                            </w:rPr>
                            <w:t xml:space="preserve"> </w:t>
                          </w:r>
                          <w:r>
                            <w:rPr>
                              <w:rFonts w:ascii="Arial"/>
                              <w:color w:val="1D1D1B"/>
                              <w:w w:val="119"/>
                              <w:sz w:val="2"/>
                            </w:rPr>
                            <w:t>securit</w:t>
                          </w:r>
                          <w:r>
                            <w:rPr>
                              <w:rFonts w:ascii="Arial"/>
                              <w:color w:val="1D1D1B"/>
                              <w:spacing w:val="2"/>
                              <w:w w:val="119"/>
                              <w:sz w:val="2"/>
                            </w:rPr>
                            <w:t>y</w:t>
                          </w:r>
                          <w:r>
                            <w:rPr>
                              <w:rFonts w:ascii="Arial"/>
                              <w:color w:val="1D1D1B"/>
                              <w:spacing w:val="-4"/>
                              <w:w w:val="127"/>
                              <w:position w:val="1"/>
                              <w:sz w:val="2"/>
                            </w:rPr>
                            <w:t>r</w:t>
                          </w:r>
                          <w:r>
                            <w:rPr>
                              <w:rFonts w:ascii="Arial"/>
                              <w:color w:val="1D1D1B"/>
                              <w:w w:val="120"/>
                              <w:position w:val="1"/>
                              <w:sz w:val="2"/>
                            </w:rPr>
                            <w:t>equi</w:t>
                          </w:r>
                          <w:r>
                            <w:rPr>
                              <w:rFonts w:ascii="Arial"/>
                              <w:color w:val="1D1D1B"/>
                              <w:spacing w:val="-4"/>
                              <w:w w:val="120"/>
                              <w:position w:val="1"/>
                              <w:sz w:val="2"/>
                            </w:rPr>
                            <w:t>r</w:t>
                          </w:r>
                          <w:r>
                            <w:rPr>
                              <w:rFonts w:ascii="Arial"/>
                              <w:color w:val="1D1D1B"/>
                              <w:w w:val="118"/>
                              <w:position w:val="2"/>
                              <w:sz w:val="2"/>
                            </w:rPr>
                            <w:t>ements</w:t>
                          </w:r>
                          <w:r>
                            <w:rPr>
                              <w:rFonts w:ascii="Arial"/>
                              <w:color w:val="1D1D1B"/>
                              <w:position w:val="2"/>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2"/>
                              <w:position w:val="1"/>
                              <w:sz w:val="2"/>
                            </w:rPr>
                            <w:t xml:space="preserve"> </w:t>
                          </w:r>
                          <w:r>
                            <w:rPr>
                              <w:rFonts w:ascii="Arial"/>
                              <w:color w:val="1D1D1B"/>
                              <w:w w:val="107"/>
                              <w:position w:val="4"/>
                              <w:sz w:val="3"/>
                            </w:rPr>
                            <w:t>Pr</w:t>
                          </w:r>
                          <w:r>
                            <w:rPr>
                              <w:rFonts w:ascii="Arial"/>
                              <w:color w:val="1D1D1B"/>
                              <w:position w:val="4"/>
                              <w:sz w:val="3"/>
                            </w:rPr>
                            <w:t xml:space="preserve">                    </w:t>
                          </w:r>
                          <w:r>
                            <w:rPr>
                              <w:rFonts w:ascii="Arial"/>
                              <w:color w:val="1D1D1B"/>
                              <w:spacing w:val="3"/>
                              <w:position w:val="4"/>
                              <w:sz w:val="3"/>
                            </w:rPr>
                            <w:t xml:space="preserve"> </w:t>
                          </w:r>
                          <w:r>
                            <w:rPr>
                              <w:rFonts w:ascii="Times New Roman"/>
                              <w:color w:val="0D478A"/>
                              <w:w w:val="116"/>
                              <w:position w:val="4"/>
                              <w:sz w:val="3"/>
                            </w:rPr>
                            <w:t>St</w:t>
                          </w:r>
                          <w:r>
                            <w:rPr>
                              <w:rFonts w:ascii="Times New Roman"/>
                              <w:color w:val="0D478A"/>
                              <w:spacing w:val="-14"/>
                              <w:w w:val="116"/>
                              <w:position w:val="4"/>
                              <w:sz w:val="3"/>
                            </w:rPr>
                            <w:t>a</w:t>
                          </w:r>
                          <w:r>
                            <w:rPr>
                              <w:rFonts w:ascii="Times New Roman"/>
                              <w:color w:val="0D478A"/>
                              <w:w w:val="129"/>
                              <w:position w:val="2"/>
                              <w:sz w:val="3"/>
                            </w:rPr>
                            <w:t>teme</w:t>
                          </w:r>
                          <w:r>
                            <w:rPr>
                              <w:rFonts w:ascii="Times New Roman"/>
                              <w:color w:val="0D478A"/>
                              <w:spacing w:val="-37"/>
                              <w:w w:val="129"/>
                              <w:position w:val="2"/>
                              <w:sz w:val="3"/>
                            </w:rPr>
                            <w:t>n</w:t>
                          </w:r>
                          <w:r>
                            <w:rPr>
                              <w:color w:val="1D1D1B"/>
                              <w:w w:val="113"/>
                              <w:position w:val="3"/>
                              <w:sz w:val="2"/>
                            </w:rPr>
                            <w:t>public</w:t>
                          </w:r>
                          <w:r>
                            <w:rPr>
                              <w:color w:val="1D1D1B"/>
                              <w:position w:val="3"/>
                              <w:sz w:val="2"/>
                            </w:rPr>
                            <w:t xml:space="preserve">             </w:t>
                          </w:r>
                          <w:r>
                            <w:rPr>
                              <w:color w:val="1D1D1B"/>
                              <w:spacing w:val="2"/>
                              <w:position w:val="3"/>
                              <w:sz w:val="2"/>
                            </w:rPr>
                            <w:t xml:space="preserve"> </w:t>
                          </w:r>
                          <w:r>
                            <w:rPr>
                              <w:color w:val="1D1D1B"/>
                              <w:w w:val="113"/>
                              <w:position w:val="6"/>
                              <w:sz w:val="2"/>
                            </w:rPr>
                            <w:t>ensu</w:t>
                          </w:r>
                          <w:r>
                            <w:rPr>
                              <w:color w:val="1D1D1B"/>
                              <w:spacing w:val="-10"/>
                              <w:w w:val="113"/>
                              <w:position w:val="6"/>
                              <w:sz w:val="2"/>
                            </w:rPr>
                            <w:t>r</w:t>
                          </w:r>
                          <w:r>
                            <w:rPr>
                              <w:color w:val="1D1D1B"/>
                              <w:w w:val="113"/>
                              <w:position w:val="3"/>
                              <w:sz w:val="2"/>
                            </w:rPr>
                            <w:t>e</w:t>
                          </w:r>
                        </w:p>
                        <w:p w14:paraId="1FAE2413" w14:textId="77777777" w:rsidR="00AA181E" w:rsidRDefault="00AA181E" w:rsidP="00617E12">
                          <w:pPr>
                            <w:tabs>
                              <w:tab w:val="left" w:pos="715"/>
                              <w:tab w:val="left" w:pos="1119"/>
                            </w:tabs>
                            <w:spacing w:line="9" w:lineRule="auto"/>
                            <w:ind w:left="218"/>
                            <w:rPr>
                              <w:sz w:val="2"/>
                            </w:rPr>
                          </w:pPr>
                          <w:r>
                            <w:rPr>
                              <w:color w:val="1D1D1B"/>
                              <w:w w:val="113"/>
                              <w:sz w:val="2"/>
                            </w:rPr>
                            <w:t>ough</w:t>
                          </w:r>
                          <w:r>
                            <w:rPr>
                              <w:color w:val="1D1D1B"/>
                              <w:sz w:val="2"/>
                            </w:rPr>
                            <w:tab/>
                          </w:r>
                          <w:r>
                            <w:rPr>
                              <w:rFonts w:ascii="Arial"/>
                              <w:color w:val="1D1D1B"/>
                              <w:w w:val="123"/>
                              <w:sz w:val="2"/>
                            </w:rPr>
                            <w:t>i</w:t>
                          </w:r>
                          <w:r>
                            <w:rPr>
                              <w:rFonts w:ascii="Arial"/>
                              <w:color w:val="1D1D1B"/>
                              <w:spacing w:val="2"/>
                              <w:w w:val="123"/>
                              <w:sz w:val="2"/>
                            </w:rPr>
                            <w:t>n</w:t>
                          </w:r>
                          <w:r>
                            <w:rPr>
                              <w:rFonts w:ascii="Arial"/>
                              <w:color w:val="1D1D1B"/>
                              <w:w w:val="123"/>
                              <w:position w:val="1"/>
                              <w:sz w:val="2"/>
                            </w:rPr>
                            <w:t>the</w:t>
                          </w:r>
                          <w:r>
                            <w:rPr>
                              <w:rFonts w:ascii="Arial"/>
                              <w:color w:val="1D1D1B"/>
                              <w:position w:val="1"/>
                              <w:sz w:val="2"/>
                            </w:rPr>
                            <w:tab/>
                          </w:r>
                          <w:r>
                            <w:rPr>
                              <w:rFonts w:ascii="Arial"/>
                              <w:color w:val="1D1D1B"/>
                              <w:w w:val="122"/>
                              <w:sz w:val="2"/>
                            </w:rPr>
                            <w:t>incorpor</w:t>
                          </w:r>
                          <w:r>
                            <w:rPr>
                              <w:rFonts w:ascii="Arial"/>
                              <w:color w:val="1D1D1B"/>
                              <w:spacing w:val="-4"/>
                              <w:w w:val="122"/>
                              <w:sz w:val="2"/>
                            </w:rPr>
                            <w:t>a</w:t>
                          </w:r>
                          <w:r>
                            <w:rPr>
                              <w:rFonts w:ascii="Arial"/>
                              <w:color w:val="1D1D1B"/>
                              <w:w w:val="123"/>
                              <w:sz w:val="2"/>
                            </w:rPr>
                            <w:t>te</w:t>
                          </w:r>
                          <w:r>
                            <w:rPr>
                              <w:rFonts w:ascii="Arial"/>
                              <w:color w:val="1D1D1B"/>
                              <w:spacing w:val="2"/>
                              <w:w w:val="123"/>
                              <w:sz w:val="2"/>
                            </w:rPr>
                            <w:t>d</w:t>
                          </w:r>
                          <w:r>
                            <w:rPr>
                              <w:rFonts w:ascii="Arial"/>
                              <w:color w:val="1D1D1B"/>
                              <w:w w:val="123"/>
                              <w:position w:val="-1"/>
                              <w:sz w:val="2"/>
                            </w:rPr>
                            <w:t>in</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17"/>
                              <w:position w:val="1"/>
                              <w:sz w:val="2"/>
                            </w:rPr>
                            <w:t>sponsorshi</w:t>
                          </w:r>
                          <w:r>
                            <w:rPr>
                              <w:rFonts w:ascii="Arial"/>
                              <w:color w:val="1D1D1B"/>
                              <w:spacing w:val="2"/>
                              <w:w w:val="117"/>
                              <w:position w:val="1"/>
                              <w:sz w:val="2"/>
                            </w:rPr>
                            <w:t>p</w:t>
                          </w:r>
                          <w:r>
                            <w:rPr>
                              <w:rFonts w:ascii="Arial"/>
                              <w:color w:val="1D1D1B"/>
                              <w:spacing w:val="-4"/>
                              <w:w w:val="126"/>
                              <w:sz w:val="2"/>
                            </w:rPr>
                            <w:t>o</w:t>
                          </w:r>
                          <w:r>
                            <w:rPr>
                              <w:rFonts w:ascii="Arial"/>
                              <w:color w:val="1D1D1B"/>
                              <w:spacing w:val="2"/>
                              <w:w w:val="136"/>
                              <w:sz w:val="2"/>
                            </w:rPr>
                            <w:t>f</w:t>
                          </w:r>
                          <w:r>
                            <w:rPr>
                              <w:rFonts w:ascii="Arial"/>
                              <w:color w:val="1D1D1B"/>
                              <w:w w:val="119"/>
                              <w:sz w:val="2"/>
                            </w:rPr>
                            <w:t>securit</w:t>
                          </w:r>
                          <w:r>
                            <w:rPr>
                              <w:rFonts w:ascii="Arial"/>
                              <w:color w:val="1D1D1B"/>
                              <w:spacing w:val="-54"/>
                              <w:w w:val="119"/>
                              <w:sz w:val="2"/>
                            </w:rPr>
                            <w:t>y</w:t>
                          </w:r>
                          <w:r>
                            <w:rPr>
                              <w:rFonts w:ascii="Arial"/>
                              <w:color w:val="1D1D1B"/>
                              <w:w w:val="115"/>
                              <w:sz w:val="3"/>
                            </w:rPr>
                            <w:t>otoco</w:t>
                          </w:r>
                          <w:r>
                            <w:rPr>
                              <w:rFonts w:ascii="Arial"/>
                              <w:color w:val="1D1D1B"/>
                              <w:spacing w:val="-2"/>
                              <w:w w:val="115"/>
                              <w:sz w:val="3"/>
                            </w:rPr>
                            <w:t>l</w:t>
                          </w:r>
                          <w:r>
                            <w:rPr>
                              <w:rFonts w:ascii="Arial"/>
                              <w:color w:val="1D1D1B"/>
                              <w:w w:val="93"/>
                              <w:position w:val="-1"/>
                              <w:sz w:val="3"/>
                            </w:rPr>
                            <w:t>5.1</w:t>
                          </w:r>
                          <w:r>
                            <w:rPr>
                              <w:rFonts w:ascii="Arial"/>
                              <w:color w:val="1D1D1B"/>
                              <w:position w:val="-1"/>
                              <w:sz w:val="3"/>
                            </w:rPr>
                            <w:t xml:space="preserve">      </w:t>
                          </w:r>
                          <w:r>
                            <w:rPr>
                              <w:color w:val="1D1D1B"/>
                              <w:w w:val="113"/>
                              <w:position w:val="2"/>
                              <w:sz w:val="2"/>
                            </w:rPr>
                            <w:t>acces</w:t>
                          </w:r>
                          <w:r>
                            <w:rPr>
                              <w:color w:val="1D1D1B"/>
                              <w:spacing w:val="-1"/>
                              <w:w w:val="113"/>
                              <w:position w:val="2"/>
                              <w:sz w:val="2"/>
                            </w:rPr>
                            <w:t>s</w:t>
                          </w:r>
                          <w:r>
                            <w:rPr>
                              <w:color w:val="1D1D1B"/>
                              <w:w w:val="113"/>
                              <w:sz w:val="2"/>
                            </w:rPr>
                            <w:t>to</w:t>
                          </w:r>
                        </w:p>
                        <w:p w14:paraId="76AA9E47" w14:textId="77777777" w:rsidR="00AA181E" w:rsidRDefault="00AA181E" w:rsidP="00617E12">
                          <w:pPr>
                            <w:tabs>
                              <w:tab w:val="left" w:pos="1463"/>
                            </w:tabs>
                            <w:spacing w:line="28" w:lineRule="exact"/>
                            <w:ind w:left="219"/>
                            <w:rPr>
                              <w:sz w:val="2"/>
                            </w:rPr>
                          </w:pPr>
                          <w:r>
                            <w:rPr>
                              <w:rFonts w:ascii="Arial"/>
                              <w:color w:val="1D1D1B"/>
                              <w:w w:val="113"/>
                              <w:sz w:val="2"/>
                            </w:rPr>
                            <w:t>e</w:t>
                          </w:r>
                          <w:r>
                            <w:rPr>
                              <w:rFonts w:ascii="Arial"/>
                              <w:color w:val="1D1D1B"/>
                              <w:spacing w:val="-4"/>
                              <w:w w:val="113"/>
                              <w:sz w:val="2"/>
                            </w:rPr>
                            <w:t>x</w:t>
                          </w:r>
                          <w:r>
                            <w:rPr>
                              <w:rFonts w:ascii="Arial"/>
                              <w:color w:val="1D1D1B"/>
                              <w:w w:val="120"/>
                              <w:sz w:val="2"/>
                            </w:rPr>
                            <w:t>ecutive</w:t>
                          </w:r>
                          <w:r>
                            <w:rPr>
                              <w:rFonts w:ascii="Arial"/>
                              <w:color w:val="1D1D1B"/>
                              <w:sz w:val="2"/>
                            </w:rPr>
                            <w:t xml:space="preserve">                 </w:t>
                          </w:r>
                          <w:r>
                            <w:rPr>
                              <w:rFonts w:ascii="Arial"/>
                              <w:color w:val="1D1D1B"/>
                              <w:spacing w:val="-2"/>
                              <w:sz w:val="2"/>
                            </w:rPr>
                            <w:t xml:space="preserve"> </w:t>
                          </w:r>
                          <w:r>
                            <w:rPr>
                              <w:color w:val="1D1D1B"/>
                              <w:w w:val="113"/>
                              <w:position w:val="2"/>
                              <w:sz w:val="2"/>
                            </w:rPr>
                            <w:t>and</w:t>
                          </w:r>
                          <w:r>
                            <w:rPr>
                              <w:color w:val="1D1D1B"/>
                              <w:position w:val="2"/>
                              <w:sz w:val="2"/>
                            </w:rPr>
                            <w:t xml:space="preserve">               </w:t>
                          </w:r>
                          <w:r>
                            <w:rPr>
                              <w:color w:val="1D1D1B"/>
                              <w:spacing w:val="-2"/>
                              <w:position w:val="2"/>
                              <w:sz w:val="2"/>
                            </w:rPr>
                            <w:t xml:space="preserve"> </w:t>
                          </w:r>
                          <w:r>
                            <w:rPr>
                              <w:rFonts w:ascii="Arial"/>
                              <w:color w:val="1D1D1B"/>
                              <w:w w:val="109"/>
                              <w:sz w:val="2"/>
                            </w:rPr>
                            <w:t>is</w:t>
                          </w:r>
                          <w:r>
                            <w:rPr>
                              <w:rFonts w:ascii="Arial"/>
                              <w:color w:val="1D1D1B"/>
                              <w:sz w:val="2"/>
                            </w:rPr>
                            <w:tab/>
                          </w:r>
                          <w:r>
                            <w:rPr>
                              <w:rFonts w:ascii="Arial"/>
                              <w:color w:val="1D1D1B"/>
                              <w:w w:val="116"/>
                              <w:position w:val="3"/>
                              <w:sz w:val="2"/>
                            </w:rPr>
                            <w:t>The</w:t>
                          </w:r>
                          <w:r>
                            <w:rPr>
                              <w:rFonts w:ascii="Arial"/>
                              <w:color w:val="1D1D1B"/>
                              <w:spacing w:val="-7"/>
                              <w:w w:val="116"/>
                              <w:position w:val="3"/>
                              <w:sz w:val="2"/>
                            </w:rPr>
                            <w:t>r</w:t>
                          </w:r>
                          <w:r>
                            <w:rPr>
                              <w:rFonts w:ascii="Arial"/>
                              <w:color w:val="1D1D1B"/>
                              <w:spacing w:val="-1"/>
                              <w:w w:val="112"/>
                              <w:position w:val="2"/>
                              <w:sz w:val="2"/>
                            </w:rPr>
                            <w:t>e</w:t>
                          </w:r>
                          <w:r>
                            <w:rPr>
                              <w:rFonts w:ascii="Arial"/>
                              <w:color w:val="1D1D1B"/>
                              <w:w w:val="109"/>
                              <w:position w:val="1"/>
                              <w:sz w:val="2"/>
                            </w:rPr>
                            <w:t>i</w:t>
                          </w:r>
                          <w:r>
                            <w:rPr>
                              <w:rFonts w:ascii="Arial"/>
                              <w:color w:val="1D1D1B"/>
                              <w:spacing w:val="-1"/>
                              <w:w w:val="109"/>
                              <w:position w:val="1"/>
                              <w:sz w:val="2"/>
                            </w:rPr>
                            <w:t>s</w:t>
                          </w:r>
                          <w:r>
                            <w:rPr>
                              <w:rFonts w:ascii="Arial"/>
                              <w:color w:val="1D1D1B"/>
                              <w:w w:val="113"/>
                              <w:position w:val="1"/>
                              <w:sz w:val="2"/>
                            </w:rPr>
                            <w:t>e</w:t>
                          </w:r>
                          <w:r>
                            <w:rPr>
                              <w:rFonts w:ascii="Arial"/>
                              <w:color w:val="1D1D1B"/>
                              <w:spacing w:val="-29"/>
                              <w:w w:val="113"/>
                              <w:position w:val="1"/>
                              <w:sz w:val="2"/>
                            </w:rPr>
                            <w:t>x</w:t>
                          </w:r>
                          <w:r>
                            <w:rPr>
                              <w:rFonts w:ascii="Arial"/>
                              <w:color w:val="1D1D1B"/>
                              <w:w w:val="119"/>
                              <w:position w:val="1"/>
                              <w:sz w:val="2"/>
                            </w:rPr>
                            <w:t>managemen</w:t>
                          </w:r>
                          <w:r>
                            <w:rPr>
                              <w:rFonts w:ascii="Arial"/>
                              <w:color w:val="1D1D1B"/>
                              <w:spacing w:val="-120"/>
                              <w:w w:val="119"/>
                              <w:position w:val="1"/>
                              <w:sz w:val="2"/>
                            </w:rPr>
                            <w:t>t</w:t>
                          </w:r>
                          <w:r>
                            <w:rPr>
                              <w:rFonts w:ascii="Arial"/>
                              <w:color w:val="1D1D1B"/>
                              <w:w w:val="120"/>
                              <w:sz w:val="2"/>
                            </w:rPr>
                            <w:t>ecutive</w:t>
                          </w:r>
                          <w:r>
                            <w:rPr>
                              <w:rFonts w:ascii="Arial"/>
                              <w:color w:val="1D1D1B"/>
                              <w:sz w:val="2"/>
                            </w:rPr>
                            <w:t xml:space="preserve">                            </w:t>
                          </w:r>
                          <w:r>
                            <w:rPr>
                              <w:rFonts w:ascii="Arial"/>
                              <w:color w:val="1D1D1B"/>
                              <w:w w:val="114"/>
                              <w:sz w:val="2"/>
                            </w:rPr>
                            <w:t>a</w:t>
                          </w:r>
                          <w:r>
                            <w:rPr>
                              <w:rFonts w:ascii="Arial"/>
                              <w:color w:val="1D1D1B"/>
                              <w:spacing w:val="-4"/>
                              <w:w w:val="114"/>
                              <w:sz w:val="2"/>
                            </w:rPr>
                            <w:t>r</w:t>
                          </w:r>
                          <w:r>
                            <w:rPr>
                              <w:rFonts w:ascii="Arial"/>
                              <w:color w:val="1D1D1B"/>
                              <w:w w:val="112"/>
                              <w:sz w:val="2"/>
                            </w:rPr>
                            <w:t>e</w:t>
                          </w:r>
                          <w:r>
                            <w:rPr>
                              <w:rFonts w:ascii="Arial"/>
                              <w:color w:val="1D1D1B"/>
                              <w:sz w:val="2"/>
                            </w:rPr>
                            <w:t xml:space="preserve">    </w:t>
                          </w:r>
                          <w:r>
                            <w:rPr>
                              <w:color w:val="1D1D1B"/>
                              <w:spacing w:val="-3"/>
                              <w:w w:val="113"/>
                              <w:position w:val="4"/>
                              <w:sz w:val="2"/>
                            </w:rPr>
                            <w:t>secto</w:t>
                          </w:r>
                          <w:r>
                            <w:rPr>
                              <w:color w:val="1D1D1B"/>
                              <w:spacing w:val="-4"/>
                              <w:w w:val="113"/>
                              <w:position w:val="4"/>
                              <w:sz w:val="2"/>
                            </w:rPr>
                            <w:t>r</w:t>
                          </w:r>
                          <w:r>
                            <w:rPr>
                              <w:color w:val="1D1D1B"/>
                              <w:spacing w:val="-3"/>
                              <w:w w:val="113"/>
                              <w:position w:val="2"/>
                              <w:sz w:val="2"/>
                            </w:rPr>
                            <w:t>d</w:t>
                          </w:r>
                          <w:r>
                            <w:rPr>
                              <w:color w:val="1D1D1B"/>
                              <w:spacing w:val="-10"/>
                              <w:w w:val="113"/>
                              <w:position w:val="2"/>
                              <w:sz w:val="2"/>
                            </w:rPr>
                            <w:t>a</w:t>
                          </w:r>
                          <w:r>
                            <w:rPr>
                              <w:color w:val="1D1D1B"/>
                              <w:spacing w:val="-3"/>
                              <w:w w:val="113"/>
                              <w:position w:val="2"/>
                              <w:sz w:val="2"/>
                            </w:rPr>
                            <w:t>t</w:t>
                          </w:r>
                          <w:r>
                            <w:rPr>
                              <w:color w:val="1D1D1B"/>
                              <w:spacing w:val="-4"/>
                              <w:w w:val="113"/>
                              <w:position w:val="2"/>
                              <w:sz w:val="2"/>
                            </w:rPr>
                            <w:t>a</w:t>
                          </w:r>
                          <w:r>
                            <w:rPr>
                              <w:color w:val="1D1D1B"/>
                              <w:spacing w:val="-3"/>
                              <w:w w:val="113"/>
                              <w:position w:val="1"/>
                              <w:sz w:val="2"/>
                            </w:rPr>
                            <w:t>understand</w:t>
                          </w:r>
                        </w:p>
                        <w:p w14:paraId="0A86FE89" w14:textId="77777777" w:rsidR="00AA181E" w:rsidRDefault="00AA181E" w:rsidP="00617E12">
                          <w:pPr>
                            <w:tabs>
                              <w:tab w:val="left" w:pos="1325"/>
                            </w:tabs>
                            <w:spacing w:line="2" w:lineRule="exact"/>
                            <w:ind w:left="162"/>
                            <w:rPr>
                              <w:rFonts w:ascii="Arial" w:hAnsi="Arial"/>
                              <w:sz w:val="2"/>
                            </w:rPr>
                          </w:pPr>
                          <w:r>
                            <w:rPr>
                              <w:color w:val="1D1D1B"/>
                              <w:w w:val="115"/>
                              <w:sz w:val="2"/>
                            </w:rPr>
                            <w:t xml:space="preserve">domains.         </w:t>
                          </w:r>
                          <w:r>
                            <w:rPr>
                              <w:color w:val="1D1D1B"/>
                              <w:spacing w:val="4"/>
                              <w:w w:val="115"/>
                              <w:sz w:val="2"/>
                            </w:rPr>
                            <w:t xml:space="preserve"> </w:t>
                          </w:r>
                          <w:r>
                            <w:rPr>
                              <w:rFonts w:ascii="Arial" w:hAnsi="Arial"/>
                              <w:color w:val="1D1D1B"/>
                              <w:w w:val="115"/>
                              <w:sz w:val="2"/>
                            </w:rPr>
                            <w:t>sponsorship</w:t>
                          </w:r>
                          <w:r>
                            <w:rPr>
                              <w:rFonts w:ascii="Arial" w:hAnsi="Arial"/>
                              <w:color w:val="1D1D1B"/>
                              <w:w w:val="115"/>
                              <w:position w:val="2"/>
                              <w:sz w:val="2"/>
                            </w:rPr>
                            <w:t>of</w:t>
                          </w:r>
                          <w:r>
                            <w:rPr>
                              <w:rFonts w:ascii="Arial" w:hAnsi="Arial"/>
                              <w:color w:val="1D1D1B"/>
                              <w:w w:val="115"/>
                              <w:position w:val="2"/>
                              <w:sz w:val="2"/>
                            </w:rPr>
                            <w:tab/>
                          </w:r>
                          <w:r>
                            <w:rPr>
                              <w:rFonts w:ascii="Arial" w:hAnsi="Arial"/>
                              <w:color w:val="1D1D1B"/>
                              <w:w w:val="115"/>
                              <w:position w:val="3"/>
                              <w:sz w:val="2"/>
                            </w:rPr>
                            <w:t>organisa</w:t>
                          </w:r>
                          <w:r>
                            <w:rPr>
                              <w:rFonts w:ascii="Arial" w:hAnsi="Arial"/>
                              <w:color w:val="1D1D1B"/>
                              <w:w w:val="115"/>
                              <w:position w:val="1"/>
                              <w:sz w:val="2"/>
                            </w:rPr>
                            <w:t xml:space="preserve">tion’saccess </w:t>
                          </w:r>
                          <w:r>
                            <w:rPr>
                              <w:rFonts w:ascii="Arial" w:hAnsi="Arial"/>
                              <w:color w:val="1D1D1B"/>
                              <w:w w:val="115"/>
                              <w:position w:val="3"/>
                              <w:sz w:val="2"/>
                            </w:rPr>
                            <w:t>r</w:t>
                          </w:r>
                          <w:r>
                            <w:rPr>
                              <w:rFonts w:ascii="Arial" w:hAnsi="Arial"/>
                              <w:color w:val="1D1D1B"/>
                              <w:w w:val="115"/>
                              <w:position w:val="2"/>
                              <w:sz w:val="2"/>
                            </w:rPr>
                            <w:t>equirements,</w:t>
                          </w:r>
                          <w:r>
                            <w:rPr>
                              <w:rFonts w:ascii="Arial" w:hAnsi="Arial"/>
                              <w:color w:val="1D1D1B"/>
                              <w:spacing w:val="-4"/>
                              <w:w w:val="115"/>
                              <w:position w:val="2"/>
                              <w:sz w:val="2"/>
                            </w:rPr>
                            <w:t xml:space="preserve"> </w:t>
                          </w:r>
                          <w:r>
                            <w:rPr>
                              <w:rFonts w:ascii="Arial" w:hAnsi="Arial"/>
                              <w:color w:val="1D1D1B"/>
                              <w:w w:val="115"/>
                              <w:position w:val="1"/>
                              <w:sz w:val="2"/>
                            </w:rPr>
                            <w:t>and</w:t>
                          </w:r>
                          <w:r>
                            <w:rPr>
                              <w:rFonts w:ascii="Arial" w:hAnsi="Arial"/>
                              <w:color w:val="1D1D1B"/>
                              <w:w w:val="115"/>
                              <w:sz w:val="2"/>
                            </w:rPr>
                            <w:t>they</w:t>
                          </w:r>
                        </w:p>
                        <w:p w14:paraId="77DF813E" w14:textId="77777777" w:rsidR="00AA181E" w:rsidRDefault="00AA181E" w:rsidP="00617E12">
                          <w:pPr>
                            <w:tabs>
                              <w:tab w:val="left" w:pos="437"/>
                              <w:tab w:val="left" w:pos="1455"/>
                            </w:tabs>
                            <w:spacing w:line="103" w:lineRule="auto"/>
                            <w:ind w:left="78"/>
                            <w:rPr>
                              <w:rFonts w:ascii="Times New Roman"/>
                              <w:sz w:val="3"/>
                            </w:rPr>
                          </w:pPr>
                          <w:r>
                            <w:rPr>
                              <w:color w:val="1D1D1B"/>
                              <w:w w:val="113"/>
                              <w:sz w:val="2"/>
                            </w:rPr>
                            <w:t>security</w:t>
                          </w:r>
                          <w:r>
                            <w:rPr>
                              <w:color w:val="1D1D1B"/>
                              <w:sz w:val="2"/>
                            </w:rPr>
                            <w:t xml:space="preserve">  </w:t>
                          </w:r>
                          <w:r>
                            <w:rPr>
                              <w:color w:val="1D1D1B"/>
                              <w:spacing w:val="1"/>
                              <w:sz w:val="2"/>
                            </w:rPr>
                            <w:t xml:space="preserve"> </w:t>
                          </w:r>
                          <w:r>
                            <w:rPr>
                              <w:rFonts w:ascii="Arial"/>
                              <w:color w:val="1D1D1B"/>
                              <w:w w:val="112"/>
                              <w:sz w:val="2"/>
                            </w:rPr>
                            <w:t>e</w:t>
                          </w:r>
                          <w:r>
                            <w:rPr>
                              <w:rFonts w:ascii="Arial"/>
                              <w:color w:val="1D1D1B"/>
                              <w:sz w:val="2"/>
                            </w:rPr>
                            <w:tab/>
                          </w:r>
                          <w:r>
                            <w:rPr>
                              <w:color w:val="1D1D1B"/>
                              <w:w w:val="113"/>
                              <w:sz w:val="2"/>
                            </w:rPr>
                            <w:t>sector</w:t>
                          </w:r>
                          <w:r>
                            <w:rPr>
                              <w:color w:val="1D1D1B"/>
                              <w:sz w:val="2"/>
                            </w:rPr>
                            <w:t xml:space="preserve">    </w:t>
                          </w:r>
                          <w:r>
                            <w:rPr>
                              <w:color w:val="1D1D1B"/>
                              <w:spacing w:val="-3"/>
                              <w:sz w:val="2"/>
                            </w:rPr>
                            <w:t xml:space="preserve"> </w:t>
                          </w:r>
                          <w:r>
                            <w:rPr>
                              <w:rFonts w:ascii="Arial"/>
                              <w:color w:val="1D1D1B"/>
                              <w:w w:val="137"/>
                              <w:sz w:val="2"/>
                            </w:rPr>
                            <w:t>it</w:t>
                          </w:r>
                          <w:r>
                            <w:rPr>
                              <w:rFonts w:ascii="Arial"/>
                              <w:color w:val="1D1D1B"/>
                              <w:sz w:val="2"/>
                            </w:rPr>
                            <w:tab/>
                          </w:r>
                          <w:r>
                            <w:rPr>
                              <w:rFonts w:ascii="Arial"/>
                              <w:color w:val="1D1D1B"/>
                              <w:w w:val="121"/>
                              <w:position w:val="1"/>
                              <w:sz w:val="2"/>
                            </w:rPr>
                            <w:t>they</w:t>
                          </w:r>
                          <w:r>
                            <w:rPr>
                              <w:rFonts w:ascii="Arial"/>
                              <w:color w:val="1D1D1B"/>
                              <w:position w:val="1"/>
                              <w:sz w:val="2"/>
                            </w:rPr>
                            <w:t xml:space="preserve">                             </w:t>
                          </w:r>
                          <w:r>
                            <w:rPr>
                              <w:rFonts w:ascii="Arial"/>
                              <w:color w:val="1D1D1B"/>
                              <w:spacing w:val="-2"/>
                              <w:position w:val="1"/>
                              <w:sz w:val="2"/>
                            </w:rPr>
                            <w:t xml:space="preserve"> </w:t>
                          </w:r>
                          <w:r>
                            <w:rPr>
                              <w:color w:val="1D1D1B"/>
                              <w:spacing w:val="-12"/>
                              <w:w w:val="113"/>
                              <w:position w:val="2"/>
                              <w:sz w:val="2"/>
                            </w:rPr>
                            <w:t>T</w:t>
                          </w:r>
                          <w:r>
                            <w:rPr>
                              <w:color w:val="1D1D1B"/>
                              <w:spacing w:val="-5"/>
                              <w:w w:val="113"/>
                              <w:position w:val="2"/>
                              <w:sz w:val="2"/>
                            </w:rPr>
                            <w:t>o</w:t>
                          </w:r>
                          <w:r>
                            <w:rPr>
                              <w:color w:val="1D1D1B"/>
                              <w:spacing w:val="-10"/>
                              <w:w w:val="113"/>
                              <w:position w:val="1"/>
                              <w:sz w:val="2"/>
                            </w:rPr>
                            <w:t>cr</w:t>
                          </w:r>
                          <w:r>
                            <w:rPr>
                              <w:color w:val="1D1D1B"/>
                              <w:spacing w:val="-10"/>
                              <w:w w:val="113"/>
                              <w:sz w:val="2"/>
                            </w:rPr>
                            <w:t>e</w:t>
                          </w:r>
                          <w:r>
                            <w:rPr>
                              <w:color w:val="1D1D1B"/>
                              <w:w w:val="113"/>
                              <w:sz w:val="2"/>
                            </w:rPr>
                            <w:t>a</w:t>
                          </w:r>
                          <w:r>
                            <w:rPr>
                              <w:color w:val="1D1D1B"/>
                              <w:sz w:val="2"/>
                            </w:rPr>
                            <w:t xml:space="preserve">             </w:t>
                          </w:r>
                          <w:r>
                            <w:rPr>
                              <w:color w:val="1D1D1B"/>
                              <w:spacing w:val="-3"/>
                              <w:sz w:val="2"/>
                            </w:rPr>
                            <w:t xml:space="preserve"> </w:t>
                          </w:r>
                          <w:r>
                            <w:rPr>
                              <w:rFonts w:ascii="Times New Roman"/>
                              <w:color w:val="0D478A"/>
                              <w:spacing w:val="-7"/>
                              <w:w w:val="129"/>
                              <w:position w:val="3"/>
                              <w:sz w:val="3"/>
                            </w:rPr>
                            <w:t>t</w:t>
                          </w:r>
                          <w:r>
                            <w:rPr>
                              <w:rFonts w:ascii="Times New Roman"/>
                              <w:color w:val="0D478A"/>
                              <w:spacing w:val="-14"/>
                              <w:w w:val="125"/>
                              <w:position w:val="2"/>
                              <w:sz w:val="3"/>
                            </w:rPr>
                            <w:t>o</w:t>
                          </w:r>
                          <w:r>
                            <w:rPr>
                              <w:rFonts w:ascii="Times New Roman"/>
                              <w:color w:val="0D478A"/>
                              <w:spacing w:val="-7"/>
                              <w:w w:val="112"/>
                              <w:position w:val="1"/>
                              <w:sz w:val="3"/>
                            </w:rPr>
                            <w:t>f</w:t>
                          </w:r>
                          <w:r>
                            <w:rPr>
                              <w:rFonts w:ascii="Times New Roman"/>
                              <w:color w:val="0D478A"/>
                              <w:w w:val="119"/>
                              <w:sz w:val="3"/>
                            </w:rPr>
                            <w:t>Objecti</w:t>
                          </w:r>
                        </w:p>
                        <w:p w14:paraId="546E1F8F" w14:textId="77777777" w:rsidR="00AA181E" w:rsidRDefault="00AA181E" w:rsidP="00617E12">
                          <w:pPr>
                            <w:spacing w:line="13" w:lineRule="exact"/>
                            <w:ind w:left="266"/>
                            <w:rPr>
                              <w:sz w:val="2"/>
                            </w:rPr>
                          </w:pPr>
                          <w:r>
                            <w:rPr>
                              <w:rFonts w:ascii="Arial"/>
                              <w:color w:val="1D1D1B"/>
                              <w:w w:val="124"/>
                              <w:sz w:val="2"/>
                            </w:rPr>
                            <w:t>p</w:t>
                          </w:r>
                          <w:r>
                            <w:rPr>
                              <w:rFonts w:ascii="Arial"/>
                              <w:color w:val="1D1D1B"/>
                              <w:spacing w:val="-4"/>
                              <w:w w:val="124"/>
                              <w:sz w:val="2"/>
                            </w:rPr>
                            <w:t>r</w:t>
                          </w:r>
                          <w:r>
                            <w:rPr>
                              <w:rFonts w:ascii="Arial"/>
                              <w:color w:val="1D1D1B"/>
                              <w:w w:val="122"/>
                              <w:sz w:val="2"/>
                            </w:rPr>
                            <w:t>ocedu</w:t>
                          </w:r>
                          <w:r>
                            <w:rPr>
                              <w:rFonts w:ascii="Arial"/>
                              <w:color w:val="1D1D1B"/>
                              <w:spacing w:val="-48"/>
                              <w:w w:val="122"/>
                              <w:sz w:val="2"/>
                            </w:rPr>
                            <w:t>r</w:t>
                          </w:r>
                          <w:r>
                            <w:rPr>
                              <w:color w:val="1D1D1B"/>
                              <w:w w:val="113"/>
                              <w:sz w:val="2"/>
                            </w:rPr>
                            <w:t>supported</w:t>
                          </w:r>
                        </w:p>
                        <w:p w14:paraId="1FBD8A7E" w14:textId="77777777" w:rsidR="00AA181E" w:rsidRDefault="00AA181E" w:rsidP="00617E12">
                          <w:pPr>
                            <w:spacing w:line="9" w:lineRule="exact"/>
                            <w:ind w:left="198"/>
                            <w:rPr>
                              <w:rFonts w:ascii="Arial"/>
                              <w:sz w:val="2"/>
                            </w:rPr>
                          </w:pPr>
                          <w:r>
                            <w:rPr>
                              <w:rFonts w:ascii="Arial"/>
                              <w:color w:val="1D1D1B"/>
                              <w:w w:val="110"/>
                              <w:sz w:val="2"/>
                            </w:rPr>
                            <w:t>is</w:t>
                          </w:r>
                        </w:p>
                        <w:p w14:paraId="4576B992" w14:textId="77777777" w:rsidR="00AA181E" w:rsidRDefault="00AA181E" w:rsidP="00617E12">
                          <w:pPr>
                            <w:spacing w:line="3" w:lineRule="exact"/>
                            <w:ind w:left="132"/>
                            <w:rPr>
                              <w:rFonts w:ascii="Arial"/>
                              <w:sz w:val="2"/>
                            </w:rPr>
                          </w:pPr>
                          <w:r>
                            <w:rPr>
                              <w:rFonts w:ascii="Arial"/>
                              <w:color w:val="1D1D1B"/>
                              <w:w w:val="115"/>
                              <w:sz w:val="2"/>
                            </w:rPr>
                            <w:t>Ther</w:t>
                          </w:r>
                        </w:p>
                        <w:p w14:paraId="76B9FFE9" w14:textId="77777777" w:rsidR="00AA181E" w:rsidRDefault="00AA181E" w:rsidP="00617E12">
                          <w:pPr>
                            <w:spacing w:line="5" w:lineRule="exact"/>
                            <w:ind w:left="133" w:right="1247"/>
                            <w:jc w:val="center"/>
                            <w:rPr>
                              <w:rFonts w:ascii="Arial"/>
                              <w:sz w:val="2"/>
                            </w:rPr>
                          </w:pPr>
                          <w:r>
                            <w:rPr>
                              <w:rFonts w:ascii="Arial"/>
                              <w:color w:val="1D1D1B"/>
                              <w:w w:val="115"/>
                              <w:sz w:val="2"/>
                            </w:rPr>
                            <w:t>and</w:t>
                          </w:r>
                        </w:p>
                        <w:p w14:paraId="589B80BC" w14:textId="77777777" w:rsidR="00AA181E" w:rsidRDefault="00AA181E" w:rsidP="00617E12">
                          <w:pPr>
                            <w:spacing w:line="5" w:lineRule="exact"/>
                            <w:ind w:left="361"/>
                            <w:rPr>
                              <w:rFonts w:ascii="Arial"/>
                              <w:sz w:val="2"/>
                            </w:rPr>
                          </w:pPr>
                          <w:r>
                            <w:rPr>
                              <w:rFonts w:ascii="Arial"/>
                              <w:color w:val="1D1D1B"/>
                              <w:w w:val="105"/>
                              <w:sz w:val="2"/>
                            </w:rPr>
                            <w:t>es.</w:t>
                          </w:r>
                        </w:p>
                        <w:p w14:paraId="60A68622" w14:textId="77777777" w:rsidR="00AA181E" w:rsidRDefault="00AA181E" w:rsidP="00617E12">
                          <w:pPr>
                            <w:spacing w:line="2" w:lineRule="exact"/>
                            <w:ind w:left="65" w:right="1384"/>
                            <w:jc w:val="center"/>
                            <w:rPr>
                              <w:sz w:val="2"/>
                            </w:rPr>
                          </w:pPr>
                          <w:r>
                            <w:rPr>
                              <w:color w:val="1D1D1B"/>
                              <w:w w:val="115"/>
                              <w:sz w:val="2"/>
                            </w:rPr>
                            <w:t>public</w:t>
                          </w:r>
                        </w:p>
                        <w:p w14:paraId="6F74BE62" w14:textId="77777777" w:rsidR="00AA181E" w:rsidRDefault="00AA181E" w:rsidP="00617E12">
                          <w:pPr>
                            <w:tabs>
                              <w:tab w:val="left" w:pos="1694"/>
                            </w:tabs>
                            <w:spacing w:line="4" w:lineRule="exact"/>
                            <w:ind w:left="1108"/>
                            <w:rPr>
                              <w:rFonts w:ascii="Arial"/>
                              <w:sz w:val="2"/>
                            </w:rPr>
                          </w:pPr>
                          <w:r>
                            <w:rPr>
                              <w:rFonts w:ascii="Times New Roman"/>
                              <w:color w:val="1D1D1B"/>
                              <w:w w:val="120"/>
                              <w:sz w:val="3"/>
                            </w:rPr>
                            <w:t>Protocol</w:t>
                          </w:r>
                          <w:r>
                            <w:rPr>
                              <w:rFonts w:ascii="Times New Roman"/>
                              <w:color w:val="1D1D1B"/>
                              <w:w w:val="120"/>
                              <w:sz w:val="3"/>
                            </w:rPr>
                            <w:tab/>
                          </w:r>
                          <w:r>
                            <w:rPr>
                              <w:rFonts w:ascii="Arial"/>
                              <w:color w:val="1D1D1B"/>
                              <w:w w:val="120"/>
                              <w:position w:val="1"/>
                              <w:sz w:val="2"/>
                            </w:rPr>
                            <w:t>regime.</w:t>
                          </w:r>
                        </w:p>
                        <w:p w14:paraId="6CB8B55A" w14:textId="77777777" w:rsidR="00AA181E" w:rsidRDefault="00AA181E" w:rsidP="00617E12">
                          <w:pPr>
                            <w:tabs>
                              <w:tab w:val="left" w:pos="1239"/>
                              <w:tab w:val="left" w:pos="1505"/>
                            </w:tabs>
                            <w:spacing w:line="50" w:lineRule="auto"/>
                            <w:ind w:left="136"/>
                            <w:rPr>
                              <w:sz w:val="2"/>
                            </w:rPr>
                          </w:pPr>
                          <w:r>
                            <w:rPr>
                              <w:rFonts w:ascii="Arial"/>
                              <w:color w:val="1D1D1B"/>
                              <w:w w:val="119"/>
                              <w:position w:val="-1"/>
                              <w:sz w:val="2"/>
                            </w:rPr>
                            <w:t>policies</w:t>
                          </w:r>
                          <w:r>
                            <w:rPr>
                              <w:rFonts w:ascii="Arial"/>
                              <w:color w:val="1D1D1B"/>
                              <w:position w:val="-1"/>
                              <w:sz w:val="2"/>
                            </w:rPr>
                            <w:t xml:space="preserve">         </w:t>
                          </w:r>
                          <w:r>
                            <w:rPr>
                              <w:rFonts w:ascii="Arial"/>
                              <w:color w:val="1D1D1B"/>
                              <w:spacing w:val="1"/>
                              <w:position w:val="-1"/>
                              <w:sz w:val="2"/>
                            </w:rPr>
                            <w:t xml:space="preserve"> </w:t>
                          </w:r>
                          <w:r>
                            <w:rPr>
                              <w:color w:val="1D1D1B"/>
                              <w:w w:val="113"/>
                              <w:position w:val="-1"/>
                              <w:sz w:val="2"/>
                            </w:rPr>
                            <w:t>ted,</w:t>
                          </w:r>
                          <w:r>
                            <w:rPr>
                              <w:color w:val="1D1D1B"/>
                              <w:position w:val="-1"/>
                              <w:sz w:val="2"/>
                            </w:rPr>
                            <w:t xml:space="preserve">    </w:t>
                          </w:r>
                          <w:r>
                            <w:rPr>
                              <w:color w:val="1D1D1B"/>
                              <w:spacing w:val="-1"/>
                              <w:position w:val="-1"/>
                              <w:sz w:val="2"/>
                            </w:rPr>
                            <w:t xml:space="preserve"> </w:t>
                          </w:r>
                          <w:r>
                            <w:rPr>
                              <w:color w:val="1D1D1B"/>
                              <w:w w:val="113"/>
                              <w:position w:val="-1"/>
                              <w:sz w:val="2"/>
                            </w:rPr>
                            <w:t>to</w:t>
                          </w:r>
                          <w:r>
                            <w:rPr>
                              <w:color w:val="1D1D1B"/>
                              <w:position w:val="-1"/>
                              <w:sz w:val="2"/>
                            </w:rPr>
                            <w:tab/>
                          </w:r>
                          <w:r>
                            <w:rPr>
                              <w:rFonts w:ascii="Times New Roman"/>
                              <w:color w:val="1D1D1B"/>
                              <w:w w:val="115"/>
                              <w:sz w:val="3"/>
                            </w:rPr>
                            <w:t>4.2</w:t>
                          </w:r>
                          <w:r>
                            <w:rPr>
                              <w:rFonts w:ascii="Times New Roman"/>
                              <w:color w:val="1D1D1B"/>
                              <w:sz w:val="3"/>
                            </w:rPr>
                            <w:tab/>
                          </w:r>
                          <w:r>
                            <w:rPr>
                              <w:rFonts w:ascii="Arial"/>
                              <w:color w:val="1D1D1B"/>
                              <w:w w:val="114"/>
                              <w:position w:val="1"/>
                              <w:sz w:val="2"/>
                            </w:rPr>
                            <w:t>a</w:t>
                          </w:r>
                          <w:r>
                            <w:rPr>
                              <w:rFonts w:ascii="Arial"/>
                              <w:color w:val="1D1D1B"/>
                              <w:spacing w:val="-7"/>
                              <w:w w:val="114"/>
                              <w:position w:val="1"/>
                              <w:sz w:val="2"/>
                            </w:rPr>
                            <w:t>r</w:t>
                          </w:r>
                          <w:r>
                            <w:rPr>
                              <w:rFonts w:ascii="Arial"/>
                              <w:color w:val="1D1D1B"/>
                              <w:spacing w:val="-1"/>
                              <w:w w:val="112"/>
                              <w:sz w:val="2"/>
                            </w:rPr>
                            <w:t>e</w:t>
                          </w:r>
                          <w:r>
                            <w:rPr>
                              <w:rFonts w:ascii="Arial"/>
                              <w:color w:val="1D1D1B"/>
                              <w:w w:val="122"/>
                              <w:sz w:val="2"/>
                            </w:rPr>
                            <w:t>incorpor</w:t>
                          </w:r>
                          <w:r>
                            <w:rPr>
                              <w:rFonts w:ascii="Arial"/>
                              <w:color w:val="1D1D1B"/>
                              <w:spacing w:val="2"/>
                              <w:w w:val="122"/>
                              <w:sz w:val="2"/>
                            </w:rPr>
                            <w:t>a</w:t>
                          </w:r>
                          <w:r>
                            <w:rPr>
                              <w:rFonts w:ascii="Arial"/>
                              <w:color w:val="1D1D1B"/>
                              <w:w w:val="117"/>
                              <w:sz w:val="2"/>
                            </w:rPr>
                            <w:t>sponsorshi</w:t>
                          </w:r>
                          <w:r>
                            <w:rPr>
                              <w:rFonts w:ascii="Arial"/>
                              <w:color w:val="1D1D1B"/>
                              <w:spacing w:val="-121"/>
                              <w:w w:val="117"/>
                              <w:sz w:val="2"/>
                            </w:rPr>
                            <w:t>p</w:t>
                          </w:r>
                          <w:r>
                            <w:rPr>
                              <w:color w:val="1D1D1B"/>
                              <w:spacing w:val="-10"/>
                              <w:w w:val="113"/>
                              <w:position w:val="1"/>
                              <w:sz w:val="2"/>
                            </w:rPr>
                            <w:t>o</w:t>
                          </w:r>
                          <w:r>
                            <w:rPr>
                              <w:color w:val="1D1D1B"/>
                              <w:spacing w:val="-5"/>
                              <w:w w:val="113"/>
                              <w:position w:val="1"/>
                              <w:sz w:val="2"/>
                            </w:rPr>
                            <w:t>f</w:t>
                          </w:r>
                          <w:r>
                            <w:rPr>
                              <w:color w:val="1D1D1B"/>
                              <w:spacing w:val="-10"/>
                              <w:w w:val="113"/>
                              <w:sz w:val="2"/>
                            </w:rPr>
                            <w:t>sec</w:t>
                          </w:r>
                          <w:r>
                            <w:rPr>
                              <w:color w:val="1D1D1B"/>
                              <w:spacing w:val="2"/>
                              <w:w w:val="113"/>
                              <w:sz w:val="2"/>
                            </w:rPr>
                            <w:t>u</w:t>
                          </w:r>
                          <w:r>
                            <w:rPr>
                              <w:color w:val="1D1D1B"/>
                              <w:spacing w:val="-10"/>
                              <w:w w:val="113"/>
                              <w:position w:val="1"/>
                              <w:sz w:val="2"/>
                            </w:rPr>
                            <w:t>t</w:t>
                          </w:r>
                          <w:r>
                            <w:rPr>
                              <w:color w:val="1D1D1B"/>
                              <w:spacing w:val="-5"/>
                              <w:w w:val="113"/>
                              <w:position w:val="1"/>
                              <w:sz w:val="2"/>
                            </w:rPr>
                            <w:t>e</w:t>
                          </w:r>
                          <w:r>
                            <w:rPr>
                              <w:color w:val="1D1D1B"/>
                              <w:spacing w:val="-10"/>
                              <w:w w:val="113"/>
                              <w:sz w:val="2"/>
                            </w:rPr>
                            <w:t>an</w:t>
                          </w:r>
                          <w:r>
                            <w:rPr>
                              <w:color w:val="1D1D1B"/>
                              <w:w w:val="113"/>
                              <w:sz w:val="2"/>
                            </w:rPr>
                            <w:t>d</w:t>
                          </w:r>
                        </w:p>
                        <w:p w14:paraId="0512325D" w14:textId="77777777" w:rsidR="00AA181E" w:rsidRDefault="00AA181E" w:rsidP="00617E12">
                          <w:pPr>
                            <w:spacing w:line="13" w:lineRule="exact"/>
                            <w:ind w:left="342"/>
                            <w:rPr>
                              <w:rFonts w:ascii="Arial"/>
                              <w:sz w:val="2"/>
                            </w:rPr>
                          </w:pPr>
                          <w:r>
                            <w:rPr>
                              <w:rFonts w:ascii="Arial"/>
                              <w:color w:val="1D1D1B"/>
                              <w:w w:val="120"/>
                              <w:sz w:val="2"/>
                            </w:rPr>
                            <w:t>management,</w:t>
                          </w:r>
                        </w:p>
                        <w:p w14:paraId="2622C638" w14:textId="77777777" w:rsidR="00AA181E" w:rsidRDefault="00AA181E" w:rsidP="00617E12">
                          <w:pPr>
                            <w:spacing w:line="14" w:lineRule="exact"/>
                            <w:ind w:left="221"/>
                            <w:rPr>
                              <w:rFonts w:ascii="Arial"/>
                              <w:sz w:val="2"/>
                            </w:rPr>
                          </w:pPr>
                          <w:r>
                            <w:rPr>
                              <w:rFonts w:ascii="Arial"/>
                              <w:color w:val="1D1D1B"/>
                              <w:w w:val="115"/>
                              <w:sz w:val="2"/>
                            </w:rPr>
                            <w:t>and</w:t>
                          </w:r>
                        </w:p>
                        <w:p w14:paraId="1F1B212C" w14:textId="77777777" w:rsidR="00AA181E" w:rsidRDefault="00AA181E" w:rsidP="00617E12">
                          <w:pPr>
                            <w:tabs>
                              <w:tab w:val="left" w:pos="1102"/>
                              <w:tab w:val="left" w:pos="1641"/>
                            </w:tabs>
                            <w:spacing w:line="12" w:lineRule="exact"/>
                            <w:ind w:left="206"/>
                            <w:rPr>
                              <w:rFonts w:ascii="Times New Roman"/>
                              <w:sz w:val="3"/>
                            </w:rPr>
                          </w:pPr>
                          <w:r>
                            <w:rPr>
                              <w:color w:val="1D1D1B"/>
                              <w:w w:val="113"/>
                              <w:sz w:val="2"/>
                            </w:rPr>
                            <w:t>articula</w:t>
                          </w:r>
                          <w:r>
                            <w:rPr>
                              <w:color w:val="1D1D1B"/>
                              <w:sz w:val="2"/>
                            </w:rPr>
                            <w:t xml:space="preserve">   </w:t>
                          </w: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21"/>
                              <w:sz w:val="2"/>
                            </w:rPr>
                            <w:t>framework.</w:t>
                          </w:r>
                          <w:r>
                            <w:rPr>
                              <w:rFonts w:ascii="Arial"/>
                              <w:color w:val="1D1D1B"/>
                              <w:sz w:val="2"/>
                            </w:rPr>
                            <w:tab/>
                          </w:r>
                          <w:r>
                            <w:rPr>
                              <w:rFonts w:ascii="Arial"/>
                              <w:color w:val="1D1D1B"/>
                              <w:w w:val="117"/>
                              <w:sz w:val="2"/>
                            </w:rPr>
                            <w:t>Security</w:t>
                          </w:r>
                          <w:r>
                            <w:rPr>
                              <w:rFonts w:ascii="Arial"/>
                              <w:color w:val="1D1D1B"/>
                              <w:sz w:val="2"/>
                            </w:rPr>
                            <w:tab/>
                          </w:r>
                          <w:r>
                            <w:rPr>
                              <w:rFonts w:ascii="Arial"/>
                              <w:color w:val="1D1D1B"/>
                              <w:w w:val="123"/>
                              <w:position w:val="2"/>
                              <w:sz w:val="2"/>
                            </w:rPr>
                            <w:t>ted</w:t>
                          </w:r>
                          <w:r>
                            <w:rPr>
                              <w:rFonts w:ascii="Arial"/>
                              <w:color w:val="1D1D1B"/>
                              <w:position w:val="2"/>
                              <w:sz w:val="2"/>
                            </w:rPr>
                            <w:t xml:space="preserve">   </w:t>
                          </w:r>
                          <w:r>
                            <w:rPr>
                              <w:rFonts w:ascii="Arial"/>
                              <w:color w:val="1D1D1B"/>
                              <w:spacing w:val="1"/>
                              <w:position w:val="2"/>
                              <w:sz w:val="2"/>
                            </w:rPr>
                            <w:t xml:space="preserve"> </w:t>
                          </w:r>
                          <w:r>
                            <w:rPr>
                              <w:rFonts w:ascii="Arial"/>
                              <w:color w:val="1D1D1B"/>
                              <w:w w:val="123"/>
                              <w:sz w:val="2"/>
                            </w:rPr>
                            <w:t>the</w:t>
                          </w:r>
                          <w:r>
                            <w:rPr>
                              <w:rFonts w:ascii="Arial"/>
                              <w:color w:val="1D1D1B"/>
                              <w:sz w:val="2"/>
                            </w:rPr>
                            <w:t xml:space="preserve">     </w:t>
                          </w:r>
                          <w:r>
                            <w:rPr>
                              <w:rFonts w:ascii="Arial"/>
                              <w:color w:val="1D1D1B"/>
                              <w:spacing w:val="1"/>
                              <w:sz w:val="2"/>
                            </w:rPr>
                            <w:t xml:space="preserve"> </w:t>
                          </w:r>
                          <w:r>
                            <w:rPr>
                              <w:rFonts w:ascii="Arial"/>
                              <w:color w:val="1D1D1B"/>
                              <w:w w:val="126"/>
                              <w:position w:val="1"/>
                              <w:sz w:val="2"/>
                            </w:rPr>
                            <w:t>o</w:t>
                          </w:r>
                          <w:r>
                            <w:rPr>
                              <w:rFonts w:ascii="Arial"/>
                              <w:color w:val="1D1D1B"/>
                              <w:spacing w:val="-2"/>
                              <w:position w:val="1"/>
                              <w:sz w:val="2"/>
                            </w:rPr>
                            <w:t xml:space="preserve"> </w:t>
                          </w:r>
                          <w:r>
                            <w:rPr>
                              <w:color w:val="1D1D1B"/>
                              <w:spacing w:val="-10"/>
                              <w:w w:val="113"/>
                              <w:position w:val="3"/>
                              <w:sz w:val="2"/>
                            </w:rPr>
                            <w:t>m</w:t>
                          </w:r>
                          <w:r>
                            <w:rPr>
                              <w:color w:val="1D1D1B"/>
                              <w:spacing w:val="-10"/>
                              <w:w w:val="113"/>
                              <w:position w:val="2"/>
                              <w:sz w:val="2"/>
                            </w:rPr>
                            <w:t>ain</w:t>
                          </w:r>
                          <w:r>
                            <w:rPr>
                              <w:color w:val="1D1D1B"/>
                              <w:spacing w:val="-10"/>
                              <w:w w:val="113"/>
                              <w:position w:val="1"/>
                              <w:sz w:val="2"/>
                            </w:rPr>
                            <w:t>ta</w:t>
                          </w:r>
                          <w:r>
                            <w:rPr>
                              <w:color w:val="1D1D1B"/>
                              <w:spacing w:val="-10"/>
                              <w:w w:val="113"/>
                              <w:sz w:val="2"/>
                            </w:rPr>
                            <w:t>i</w:t>
                          </w:r>
                          <w:r>
                            <w:rPr>
                              <w:color w:val="1D1D1B"/>
                              <w:w w:val="113"/>
                              <w:sz w:val="2"/>
                            </w:rPr>
                            <w:t>n</w:t>
                          </w:r>
                          <w:r>
                            <w:rPr>
                              <w:color w:val="1D1D1B"/>
                              <w:sz w:val="2"/>
                            </w:rPr>
                            <w:t xml:space="preserve">              </w:t>
                          </w:r>
                          <w:r>
                            <w:rPr>
                              <w:color w:val="1D1D1B"/>
                              <w:spacing w:val="-3"/>
                              <w:sz w:val="2"/>
                            </w:rPr>
                            <w:t xml:space="preserve"> </w:t>
                          </w:r>
                          <w:r>
                            <w:rPr>
                              <w:rFonts w:ascii="Times New Roman"/>
                              <w:color w:val="0D478A"/>
                              <w:spacing w:val="-14"/>
                              <w:w w:val="116"/>
                              <w:position w:val="3"/>
                              <w:sz w:val="3"/>
                            </w:rPr>
                            <w:t>v</w:t>
                          </w:r>
                          <w:r>
                            <w:rPr>
                              <w:rFonts w:ascii="Times New Roman"/>
                              <w:color w:val="0D478A"/>
                              <w:w w:val="125"/>
                              <w:position w:val="2"/>
                              <w:sz w:val="3"/>
                            </w:rPr>
                            <w:t>e</w:t>
                          </w:r>
                        </w:p>
                        <w:p w14:paraId="6ED44BC1" w14:textId="77777777" w:rsidR="00AA181E" w:rsidRDefault="00AA181E" w:rsidP="00617E12">
                          <w:pPr>
                            <w:tabs>
                              <w:tab w:val="left" w:pos="1680"/>
                            </w:tabs>
                            <w:spacing w:line="-216" w:lineRule="auto"/>
                            <w:ind w:left="301"/>
                            <w:rPr>
                              <w:rFonts w:ascii="Arial"/>
                              <w:sz w:val="2"/>
                            </w:rPr>
                          </w:pPr>
                          <w:r>
                            <w:rPr>
                              <w:color w:val="1D1D1B"/>
                              <w:w w:val="113"/>
                              <w:sz w:val="2"/>
                            </w:rPr>
                            <w:t>ris</w:t>
                          </w:r>
                          <w:r>
                            <w:rPr>
                              <w:color w:val="1D1D1B"/>
                              <w:spacing w:val="-10"/>
                              <w:w w:val="113"/>
                              <w:sz w:val="2"/>
                            </w:rPr>
                            <w:t>k</w:t>
                          </w:r>
                          <w:r>
                            <w:rPr>
                              <w:color w:val="1D1D1B"/>
                              <w:w w:val="113"/>
                              <w:position w:val="1"/>
                              <w:sz w:val="2"/>
                            </w:rPr>
                            <w:t>s</w:t>
                          </w:r>
                          <w:r>
                            <w:rPr>
                              <w:color w:val="1D1D1B"/>
                              <w:position w:val="1"/>
                              <w:sz w:val="2"/>
                            </w:rPr>
                            <w:tab/>
                          </w:r>
                          <w:r>
                            <w:rPr>
                              <w:rFonts w:ascii="Arial"/>
                              <w:color w:val="1D1D1B"/>
                              <w:w w:val="123"/>
                              <w:sz w:val="2"/>
                            </w:rPr>
                            <w:t>in</w:t>
                          </w:r>
                          <w:r>
                            <w:rPr>
                              <w:rFonts w:ascii="Arial"/>
                              <w:color w:val="1D1D1B"/>
                              <w:sz w:val="2"/>
                            </w:rPr>
                            <w:t xml:space="preserve">    </w:t>
                          </w:r>
                          <w:r>
                            <w:rPr>
                              <w:color w:val="1D1D1B"/>
                              <w:spacing w:val="-10"/>
                              <w:w w:val="113"/>
                              <w:position w:val="2"/>
                              <w:sz w:val="2"/>
                            </w:rPr>
                            <w:t>rit</w:t>
                          </w:r>
                          <w:r>
                            <w:rPr>
                              <w:color w:val="1D1D1B"/>
                              <w:spacing w:val="-5"/>
                              <w:w w:val="113"/>
                              <w:position w:val="2"/>
                              <w:sz w:val="2"/>
                            </w:rPr>
                            <w:t>y</w:t>
                          </w:r>
                          <w:r>
                            <w:rPr>
                              <w:color w:val="1D1D1B"/>
                              <w:spacing w:val="-10"/>
                              <w:w w:val="113"/>
                              <w:position w:val="1"/>
                              <w:sz w:val="2"/>
                            </w:rPr>
                            <w:t>a</w:t>
                          </w:r>
                          <w:r>
                            <w:rPr>
                              <w:color w:val="1D1D1B"/>
                              <w:spacing w:val="-10"/>
                              <w:w w:val="113"/>
                              <w:sz w:val="2"/>
                            </w:rPr>
                            <w:t>c</w:t>
                          </w:r>
                          <w:r>
                            <w:rPr>
                              <w:color w:val="1D1D1B"/>
                              <w:spacing w:val="-9"/>
                              <w:w w:val="113"/>
                              <w:sz w:val="2"/>
                            </w:rPr>
                            <w:t>r</w:t>
                          </w:r>
                          <w:r>
                            <w:rPr>
                              <w:rFonts w:ascii="Arial"/>
                              <w:color w:val="1D1D1B"/>
                              <w:spacing w:val="-1"/>
                              <w:w w:val="136"/>
                              <w:sz w:val="2"/>
                            </w:rPr>
                            <w:t>f</w:t>
                          </w:r>
                          <w:r>
                            <w:rPr>
                              <w:rFonts w:ascii="Arial"/>
                              <w:color w:val="1D1D1B"/>
                              <w:w w:val="123"/>
                              <w:sz w:val="2"/>
                            </w:rPr>
                            <w:t>the</w:t>
                          </w:r>
                        </w:p>
                        <w:p w14:paraId="616B22D9" w14:textId="77777777" w:rsidR="00AA181E" w:rsidRDefault="00AA181E" w:rsidP="00617E12">
                          <w:pPr>
                            <w:tabs>
                              <w:tab w:val="left" w:pos="723"/>
                              <w:tab w:val="left" w:pos="1791"/>
                            </w:tabs>
                            <w:spacing w:line="18" w:lineRule="exact"/>
                            <w:ind w:left="190"/>
                            <w:rPr>
                              <w:sz w:val="2"/>
                            </w:rPr>
                          </w:pPr>
                          <w:r>
                            <w:rPr>
                              <w:rFonts w:ascii="Arial" w:hAnsi="Arial"/>
                              <w:color w:val="1D1D1B"/>
                              <w:spacing w:val="-7"/>
                              <w:w w:val="126"/>
                              <w:sz w:val="2"/>
                            </w:rPr>
                            <w:t>o</w:t>
                          </w:r>
                          <w:r>
                            <w:rPr>
                              <w:rFonts w:ascii="Arial" w:hAnsi="Arial"/>
                              <w:color w:val="1D1D1B"/>
                              <w:spacing w:val="-1"/>
                              <w:w w:val="136"/>
                              <w:sz w:val="2"/>
                            </w:rPr>
                            <w:t>f</w:t>
                          </w:r>
                          <w:r>
                            <w:rPr>
                              <w:rFonts w:ascii="Arial" w:hAnsi="Arial"/>
                              <w:color w:val="1D1D1B"/>
                              <w:w w:val="119"/>
                              <w:position w:val="1"/>
                              <w:sz w:val="2"/>
                            </w:rPr>
                            <w:t>securit</w:t>
                          </w:r>
                          <w:r>
                            <w:rPr>
                              <w:rFonts w:ascii="Arial" w:hAnsi="Arial"/>
                              <w:color w:val="1D1D1B"/>
                              <w:spacing w:val="-82"/>
                              <w:w w:val="119"/>
                              <w:position w:val="1"/>
                              <w:sz w:val="2"/>
                            </w:rPr>
                            <w:t>y</w:t>
                          </w:r>
                          <w:r>
                            <w:rPr>
                              <w:color w:val="1D1D1B"/>
                              <w:w w:val="113"/>
                              <w:sz w:val="2"/>
                            </w:rPr>
                            <w:t>security</w:t>
                          </w:r>
                          <w:r>
                            <w:rPr>
                              <w:color w:val="1D1D1B"/>
                              <w:sz w:val="2"/>
                            </w:rPr>
                            <w:tab/>
                          </w:r>
                          <w:r>
                            <w:rPr>
                              <w:rFonts w:ascii="Arial" w:hAnsi="Arial"/>
                              <w:color w:val="1D1D1B"/>
                              <w:w w:val="121"/>
                              <w:sz w:val="2"/>
                            </w:rPr>
                            <w:t>tion’</w:t>
                          </w:r>
                          <w:r>
                            <w:rPr>
                              <w:rFonts w:ascii="Arial" w:hAnsi="Arial"/>
                              <w:color w:val="1D1D1B"/>
                              <w:spacing w:val="2"/>
                              <w:w w:val="121"/>
                              <w:sz w:val="2"/>
                            </w:rPr>
                            <w:t>s</w:t>
                          </w:r>
                          <w:r>
                            <w:rPr>
                              <w:rFonts w:ascii="Arial" w:hAnsi="Arial"/>
                              <w:color w:val="1D1D1B"/>
                              <w:w w:val="119"/>
                              <w:position w:val="1"/>
                              <w:sz w:val="2"/>
                            </w:rPr>
                            <w:t>policie</w:t>
                          </w:r>
                          <w:r>
                            <w:rPr>
                              <w:rFonts w:ascii="Arial" w:hAnsi="Arial"/>
                              <w:color w:val="1D1D1B"/>
                              <w:spacing w:val="2"/>
                              <w:w w:val="119"/>
                              <w:position w:val="1"/>
                              <w:sz w:val="2"/>
                            </w:rPr>
                            <w:t>s</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3"/>
                              <w:position w:val="2"/>
                              <w:sz w:val="2"/>
                            </w:rPr>
                            <w:t xml:space="preserve"> </w:t>
                          </w:r>
                          <w:r>
                            <w:rPr>
                              <w:rFonts w:ascii="Arial" w:hAnsi="Arial"/>
                              <w:color w:val="1D1D1B"/>
                              <w:w w:val="119"/>
                              <w:sz w:val="2"/>
                            </w:rPr>
                            <w:t>management</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07"/>
                              <w:position w:val="1"/>
                              <w:sz w:val="3"/>
                            </w:rPr>
                            <w:t>P</w:t>
                          </w:r>
                          <w:r>
                            <w:rPr>
                              <w:rFonts w:ascii="Arial" w:hAnsi="Arial"/>
                              <w:color w:val="1D1D1B"/>
                              <w:spacing w:val="-9"/>
                              <w:w w:val="107"/>
                              <w:position w:val="1"/>
                              <w:sz w:val="3"/>
                            </w:rPr>
                            <w:t>r</w:t>
                          </w:r>
                          <w:r>
                            <w:rPr>
                              <w:rFonts w:ascii="Arial" w:hAnsi="Arial"/>
                              <w:color w:val="1D1D1B"/>
                              <w:w w:val="115"/>
                              <w:position w:val="1"/>
                              <w:sz w:val="3"/>
                            </w:rPr>
                            <w:t>otocol</w:t>
                          </w:r>
                          <w:r>
                            <w:rPr>
                              <w:rFonts w:ascii="Arial" w:hAnsi="Arial"/>
                              <w:color w:val="1D1D1B"/>
                              <w:position w:val="1"/>
                              <w:sz w:val="3"/>
                            </w:rPr>
                            <w:tab/>
                          </w:r>
                          <w:r>
                            <w:rPr>
                              <w:color w:val="1D1D1B"/>
                              <w:spacing w:val="-10"/>
                              <w:w w:val="113"/>
                              <w:position w:val="3"/>
                              <w:sz w:val="2"/>
                            </w:rPr>
                            <w:t>os</w:t>
                          </w:r>
                          <w:r>
                            <w:rPr>
                              <w:color w:val="1D1D1B"/>
                              <w:spacing w:val="-5"/>
                              <w:w w:val="113"/>
                              <w:position w:val="2"/>
                              <w:sz w:val="2"/>
                            </w:rPr>
                            <w:t>s</w:t>
                          </w:r>
                          <w:r>
                            <w:rPr>
                              <w:color w:val="1D1D1B"/>
                              <w:spacing w:val="-10"/>
                              <w:w w:val="113"/>
                              <w:position w:val="2"/>
                              <w:sz w:val="2"/>
                            </w:rPr>
                            <w:t>t</w:t>
                          </w:r>
                          <w:r>
                            <w:rPr>
                              <w:color w:val="1D1D1B"/>
                              <w:spacing w:val="-12"/>
                              <w:w w:val="113"/>
                              <w:position w:val="1"/>
                              <w:sz w:val="2"/>
                            </w:rPr>
                            <w:t>h</w:t>
                          </w:r>
                          <w:r>
                            <w:rPr>
                              <w:rFonts w:ascii="Arial" w:hAnsi="Arial"/>
                              <w:color w:val="1D1D1B"/>
                              <w:w w:val="119"/>
                              <w:position w:val="2"/>
                              <w:sz w:val="2"/>
                            </w:rPr>
                            <w:t>securit</w:t>
                          </w:r>
                          <w:r>
                            <w:rPr>
                              <w:rFonts w:ascii="Arial" w:hAnsi="Arial"/>
                              <w:color w:val="1D1D1B"/>
                              <w:spacing w:val="-84"/>
                              <w:w w:val="119"/>
                              <w:position w:val="2"/>
                              <w:sz w:val="2"/>
                            </w:rPr>
                            <w:t>y</w:t>
                          </w:r>
                          <w:r>
                            <w:rPr>
                              <w:color w:val="1D1D1B"/>
                              <w:w w:val="113"/>
                              <w:position w:val="1"/>
                              <w:sz w:val="2"/>
                            </w:rPr>
                            <w:t>e</w:t>
                          </w:r>
                        </w:p>
                        <w:p w14:paraId="6624C2DC" w14:textId="77777777" w:rsidR="00AA181E" w:rsidRDefault="00AA181E" w:rsidP="00617E12">
                          <w:pPr>
                            <w:tabs>
                              <w:tab w:val="left" w:pos="634"/>
                              <w:tab w:val="left" w:pos="1192"/>
                            </w:tabs>
                            <w:spacing w:line="23" w:lineRule="exact"/>
                            <w:ind w:left="209"/>
                            <w:rPr>
                              <w:sz w:val="2"/>
                            </w:rPr>
                          </w:pPr>
                          <w:r>
                            <w:rPr>
                              <w:color w:val="1D1D1B"/>
                              <w:w w:val="113"/>
                              <w:position w:val="1"/>
                              <w:sz w:val="2"/>
                            </w:rPr>
                            <w:t>f</w:t>
                          </w:r>
                          <w:r>
                            <w:rPr>
                              <w:color w:val="1D1D1B"/>
                              <w:position w:val="1"/>
                              <w:sz w:val="2"/>
                            </w:rPr>
                            <w:t xml:space="preserve">       </w:t>
                          </w:r>
                          <w:r>
                            <w:rPr>
                              <w:color w:val="1D1D1B"/>
                              <w:spacing w:val="1"/>
                              <w:position w:val="1"/>
                              <w:sz w:val="2"/>
                            </w:rPr>
                            <w:t xml:space="preserve"> </w:t>
                          </w:r>
                          <w:r>
                            <w:rPr>
                              <w:rFonts w:ascii="Arial"/>
                              <w:color w:val="1D1D1B"/>
                              <w:w w:val="119"/>
                              <w:sz w:val="2"/>
                            </w:rPr>
                            <w:t>managemen</w:t>
                          </w:r>
                          <w:r>
                            <w:rPr>
                              <w:rFonts w:ascii="Arial"/>
                              <w:color w:val="1D1D1B"/>
                              <w:spacing w:val="-133"/>
                              <w:w w:val="119"/>
                              <w:sz w:val="2"/>
                            </w:rPr>
                            <w:t>t</w:t>
                          </w:r>
                          <w:r>
                            <w:rPr>
                              <w:rFonts w:ascii="Times New Roman"/>
                              <w:color w:val="1D1D1B"/>
                              <w:w w:val="112"/>
                              <w:sz w:val="3"/>
                            </w:rPr>
                            <w:t>3.2</w:t>
                          </w:r>
                          <w:r>
                            <w:rPr>
                              <w:rFonts w:ascii="Times New Roman"/>
                              <w:color w:val="1D1D1B"/>
                              <w:sz w:val="3"/>
                            </w:rPr>
                            <w:tab/>
                          </w:r>
                          <w:r>
                            <w:rPr>
                              <w:rFonts w:ascii="Arial"/>
                              <w:color w:val="1D1D1B"/>
                              <w:w w:val="116"/>
                              <w:sz w:val="2"/>
                            </w:rPr>
                            <w:t>organisa</w:t>
                          </w:r>
                          <w:r>
                            <w:rPr>
                              <w:rFonts w:ascii="Arial"/>
                              <w:color w:val="1D1D1B"/>
                              <w:sz w:val="2"/>
                            </w:rPr>
                            <w:tab/>
                          </w:r>
                          <w:r>
                            <w:rPr>
                              <w:rFonts w:ascii="Arial"/>
                              <w:color w:val="1D1D1B"/>
                              <w:spacing w:val="-4"/>
                              <w:w w:val="127"/>
                              <w:position w:val="3"/>
                              <w:sz w:val="2"/>
                            </w:rPr>
                            <w:t>r</w:t>
                          </w:r>
                          <w:r>
                            <w:rPr>
                              <w:rFonts w:ascii="Arial"/>
                              <w:color w:val="1D1D1B"/>
                              <w:w w:val="120"/>
                              <w:position w:val="3"/>
                              <w:sz w:val="2"/>
                            </w:rPr>
                            <w:t>equi</w:t>
                          </w:r>
                          <w:r>
                            <w:rPr>
                              <w:rFonts w:ascii="Arial"/>
                              <w:color w:val="1D1D1B"/>
                              <w:spacing w:val="-4"/>
                              <w:w w:val="120"/>
                              <w:position w:val="3"/>
                              <w:sz w:val="2"/>
                            </w:rPr>
                            <w:t>r</w:t>
                          </w:r>
                          <w:r>
                            <w:rPr>
                              <w:rFonts w:ascii="Arial"/>
                              <w:color w:val="1D1D1B"/>
                              <w:w w:val="118"/>
                              <w:position w:val="2"/>
                              <w:sz w:val="2"/>
                            </w:rPr>
                            <w:t>ement</w:t>
                          </w:r>
                          <w:r>
                            <w:rPr>
                              <w:rFonts w:ascii="Arial"/>
                              <w:color w:val="1D1D1B"/>
                              <w:spacing w:val="2"/>
                              <w:w w:val="118"/>
                              <w:position w:val="2"/>
                              <w:sz w:val="2"/>
                            </w:rPr>
                            <w:t>s</w:t>
                          </w:r>
                          <w:r>
                            <w:rPr>
                              <w:rFonts w:ascii="Arial"/>
                              <w:color w:val="1D1D1B"/>
                              <w:w w:val="114"/>
                              <w:position w:val="1"/>
                              <w:sz w:val="2"/>
                            </w:rPr>
                            <w:t>a</w:t>
                          </w:r>
                          <w:r>
                            <w:rPr>
                              <w:rFonts w:ascii="Arial"/>
                              <w:color w:val="1D1D1B"/>
                              <w:spacing w:val="-4"/>
                              <w:w w:val="114"/>
                              <w:position w:val="1"/>
                              <w:sz w:val="2"/>
                            </w:rPr>
                            <w:t>r</w:t>
                          </w:r>
                          <w:r>
                            <w:rPr>
                              <w:rFonts w:ascii="Arial"/>
                              <w:color w:val="1D1D1B"/>
                              <w:spacing w:val="2"/>
                              <w:w w:val="112"/>
                              <w:position w:val="1"/>
                              <w:sz w:val="2"/>
                            </w:rPr>
                            <w:t>e</w:t>
                          </w:r>
                          <w:r>
                            <w:rPr>
                              <w:rFonts w:ascii="Arial"/>
                              <w:color w:val="1D1D1B"/>
                              <w:w w:val="121"/>
                              <w:position w:val="1"/>
                              <w:sz w:val="2"/>
                            </w:rPr>
                            <w:t>implemented</w:t>
                          </w:r>
                          <w:r>
                            <w:rPr>
                              <w:rFonts w:ascii="Arial"/>
                              <w:color w:val="1D1D1B"/>
                              <w:position w:val="1"/>
                              <w:sz w:val="2"/>
                            </w:rPr>
                            <w:t xml:space="preserve">                              </w:t>
                          </w:r>
                          <w:r>
                            <w:rPr>
                              <w:rFonts w:ascii="Arial"/>
                              <w:color w:val="1D1D1B"/>
                              <w:spacing w:val="-1"/>
                              <w:position w:val="1"/>
                              <w:sz w:val="2"/>
                            </w:rPr>
                            <w:t xml:space="preserve"> </w:t>
                          </w:r>
                          <w:r>
                            <w:rPr>
                              <w:rFonts w:ascii="Times New Roman"/>
                              <w:color w:val="1D1D1B"/>
                              <w:w w:val="121"/>
                              <w:position w:val="1"/>
                              <w:sz w:val="3"/>
                            </w:rPr>
                            <w:t>Pr</w:t>
                          </w:r>
                          <w:r>
                            <w:rPr>
                              <w:rFonts w:ascii="Times New Roman"/>
                              <w:color w:val="1D1D1B"/>
                              <w:position w:val="1"/>
                              <w:sz w:val="3"/>
                            </w:rPr>
                            <w:t xml:space="preserve"> </w:t>
                          </w:r>
                          <w:r>
                            <w:rPr>
                              <w:rFonts w:ascii="Times New Roman"/>
                              <w:color w:val="1D1D1B"/>
                              <w:spacing w:val="-3"/>
                              <w:position w:val="1"/>
                              <w:sz w:val="3"/>
                            </w:rPr>
                            <w:t xml:space="preserve"> </w:t>
                          </w:r>
                          <w:r>
                            <w:rPr>
                              <w:rFonts w:ascii="Arial"/>
                              <w:color w:val="1D1D1B"/>
                              <w:w w:val="116"/>
                              <w:position w:val="3"/>
                              <w:sz w:val="2"/>
                            </w:rPr>
                            <w:t>organisa</w:t>
                          </w:r>
                          <w:r>
                            <w:rPr>
                              <w:rFonts w:ascii="Arial"/>
                              <w:color w:val="1D1D1B"/>
                              <w:position w:val="3"/>
                              <w:sz w:val="2"/>
                            </w:rPr>
                            <w:t xml:space="preserve">    </w:t>
                          </w:r>
                          <w:r>
                            <w:rPr>
                              <w:rFonts w:ascii="Arial"/>
                              <w:color w:val="1D1D1B"/>
                              <w:spacing w:val="-1"/>
                              <w:position w:val="3"/>
                              <w:sz w:val="2"/>
                            </w:rPr>
                            <w:t xml:space="preserve"> </w:t>
                          </w:r>
                          <w:r>
                            <w:rPr>
                              <w:color w:val="1D1D1B"/>
                              <w:w w:val="113"/>
                              <w:position w:val="1"/>
                              <w:sz w:val="2"/>
                            </w:rPr>
                            <w:t>c</w:t>
                          </w:r>
                          <w:r>
                            <w:rPr>
                              <w:color w:val="1D1D1B"/>
                              <w:position w:val="1"/>
                              <w:sz w:val="2"/>
                            </w:rPr>
                            <w:t xml:space="preserve"> </w:t>
                          </w:r>
                          <w:r>
                            <w:rPr>
                              <w:color w:val="1D1D1B"/>
                              <w:spacing w:val="-5"/>
                              <w:w w:val="113"/>
                              <w:position w:val="4"/>
                              <w:sz w:val="2"/>
                            </w:rPr>
                            <w:t>a</w:t>
                          </w:r>
                          <w:r>
                            <w:rPr>
                              <w:color w:val="1D1D1B"/>
                              <w:spacing w:val="-10"/>
                              <w:w w:val="113"/>
                              <w:position w:val="3"/>
                              <w:sz w:val="2"/>
                            </w:rPr>
                            <w:t>st</w:t>
                          </w:r>
                          <w:r>
                            <w:rPr>
                              <w:color w:val="1D1D1B"/>
                              <w:spacing w:val="-10"/>
                              <w:w w:val="113"/>
                              <w:position w:val="2"/>
                              <w:sz w:val="2"/>
                            </w:rPr>
                            <w:t>r</w:t>
                          </w:r>
                          <w:r>
                            <w:rPr>
                              <w:color w:val="1D1D1B"/>
                              <w:spacing w:val="-22"/>
                              <w:w w:val="113"/>
                              <w:position w:val="2"/>
                              <w:sz w:val="2"/>
                            </w:rPr>
                            <w:t>o</w:t>
                          </w:r>
                          <w:r>
                            <w:rPr>
                              <w:rFonts w:ascii="Arial"/>
                              <w:color w:val="1D1D1B"/>
                              <w:w w:val="121"/>
                              <w:position w:val="1"/>
                              <w:sz w:val="2"/>
                            </w:rPr>
                            <w:t>oblig</w:t>
                          </w:r>
                          <w:r>
                            <w:rPr>
                              <w:rFonts w:ascii="Arial"/>
                              <w:color w:val="1D1D1B"/>
                              <w:spacing w:val="-57"/>
                              <w:w w:val="121"/>
                              <w:position w:val="1"/>
                              <w:sz w:val="2"/>
                            </w:rPr>
                            <w:t>a</w:t>
                          </w:r>
                          <w:r>
                            <w:rPr>
                              <w:color w:val="1D1D1B"/>
                              <w:spacing w:val="-10"/>
                              <w:w w:val="113"/>
                              <w:position w:val="1"/>
                              <w:sz w:val="2"/>
                            </w:rPr>
                            <w:t>n</w:t>
                          </w:r>
                          <w:r>
                            <w:rPr>
                              <w:color w:val="1D1D1B"/>
                              <w:w w:val="113"/>
                              <w:position w:val="1"/>
                              <w:sz w:val="2"/>
                            </w:rPr>
                            <w:t>g</w:t>
                          </w:r>
                        </w:p>
                        <w:p w14:paraId="2B545E92" w14:textId="77777777" w:rsidR="00AA181E" w:rsidRDefault="00AA181E" w:rsidP="00617E12">
                          <w:pPr>
                            <w:tabs>
                              <w:tab w:val="left" w:pos="507"/>
                              <w:tab w:val="left" w:pos="1180"/>
                            </w:tabs>
                            <w:spacing w:line="16" w:lineRule="exact"/>
                            <w:ind w:right="24"/>
                            <w:jc w:val="center"/>
                            <w:rPr>
                              <w:rFonts w:ascii="Arial" w:hAnsi="Arial"/>
                              <w:sz w:val="2"/>
                            </w:rPr>
                          </w:pPr>
                          <w:r>
                            <w:rPr>
                              <w:rFonts w:ascii="Arial" w:hAnsi="Arial"/>
                              <w:color w:val="1D1D1B"/>
                              <w:w w:val="117"/>
                              <w:sz w:val="2"/>
                            </w:rPr>
                            <w:t>sponsorshi</w:t>
                          </w:r>
                          <w:r>
                            <w:rPr>
                              <w:rFonts w:ascii="Arial" w:hAnsi="Arial"/>
                              <w:color w:val="1D1D1B"/>
                              <w:spacing w:val="-103"/>
                              <w:w w:val="117"/>
                              <w:sz w:val="2"/>
                            </w:rPr>
                            <w:t>p</w:t>
                          </w:r>
                          <w:r>
                            <w:rPr>
                              <w:color w:val="1D1D1B"/>
                              <w:w w:val="113"/>
                              <w:position w:val="1"/>
                              <w:sz w:val="2"/>
                            </w:rPr>
                            <w:t>established</w:t>
                          </w:r>
                          <w:r>
                            <w:rPr>
                              <w:color w:val="1D1D1B"/>
                              <w:spacing w:val="-64"/>
                              <w:w w:val="113"/>
                              <w:position w:val="1"/>
                              <w:sz w:val="2"/>
                            </w:rPr>
                            <w:t>,</w:t>
                          </w:r>
                          <w:r>
                            <w:rPr>
                              <w:rFonts w:ascii="Times New Roman" w:hAnsi="Times New Roman"/>
                              <w:color w:val="1D1D1B"/>
                              <w:w w:val="121"/>
                              <w:sz w:val="3"/>
                            </w:rPr>
                            <w:t>P</w:t>
                          </w:r>
                          <w:r>
                            <w:rPr>
                              <w:rFonts w:ascii="Times New Roman" w:hAnsi="Times New Roman"/>
                              <w:color w:val="1D1D1B"/>
                              <w:spacing w:val="-5"/>
                              <w:w w:val="121"/>
                              <w:sz w:val="3"/>
                            </w:rPr>
                            <w:t>r</w:t>
                          </w:r>
                          <w:r>
                            <w:rPr>
                              <w:rFonts w:ascii="Times New Roman" w:hAnsi="Times New Roman"/>
                              <w:color w:val="1D1D1B"/>
                              <w:w w:val="123"/>
                              <w:position w:val="1"/>
                              <w:sz w:val="3"/>
                            </w:rPr>
                            <w:t>otoco</w:t>
                          </w:r>
                          <w:r>
                            <w:rPr>
                              <w:rFonts w:ascii="Times New Roman" w:hAnsi="Times New Roman"/>
                              <w:color w:val="1D1D1B"/>
                              <w:spacing w:val="-80"/>
                              <w:w w:val="123"/>
                              <w:position w:val="1"/>
                              <w:sz w:val="3"/>
                            </w:rPr>
                            <w:t>l</w:t>
                          </w:r>
                          <w:r>
                            <w:rPr>
                              <w:color w:val="1D1D1B"/>
                              <w:w w:val="113"/>
                              <w:position w:val="2"/>
                              <w:sz w:val="2"/>
                            </w:rPr>
                            <w:t>o</w:t>
                          </w:r>
                          <w:r>
                            <w:rPr>
                              <w:color w:val="1D1D1B"/>
                              <w:position w:val="2"/>
                              <w:sz w:val="2"/>
                            </w:rPr>
                            <w:t xml:space="preserve">  </w:t>
                          </w:r>
                          <w:r>
                            <w:rPr>
                              <w:rFonts w:ascii="Arial" w:hAnsi="Arial"/>
                              <w:color w:val="1D1D1B"/>
                              <w:w w:val="116"/>
                              <w:position w:val="1"/>
                              <w:sz w:val="2"/>
                            </w:rPr>
                            <w:t>risk</w:t>
                          </w:r>
                          <w:r>
                            <w:rPr>
                              <w:rFonts w:ascii="Arial" w:hAnsi="Arial"/>
                              <w:color w:val="1D1D1B"/>
                              <w:position w:val="1"/>
                              <w:sz w:val="2"/>
                            </w:rPr>
                            <w:tab/>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2"/>
                              <w:sz w:val="2"/>
                            </w:rPr>
                            <w:t>the</w:t>
                          </w:r>
                          <w:r>
                            <w:rPr>
                              <w:rFonts w:ascii="Arial" w:hAnsi="Arial"/>
                              <w:color w:val="1D1D1B"/>
                              <w:position w:val="2"/>
                              <w:sz w:val="2"/>
                            </w:rPr>
                            <w:tab/>
                          </w:r>
                          <w:r>
                            <w:rPr>
                              <w:rFonts w:ascii="Arial" w:hAnsi="Arial"/>
                              <w:color w:val="1D1D1B"/>
                              <w:spacing w:val="-4"/>
                              <w:w w:val="127"/>
                              <w:position w:val="2"/>
                              <w:sz w:val="2"/>
                            </w:rPr>
                            <w:t>r</w:t>
                          </w:r>
                          <w:r>
                            <w:rPr>
                              <w:rFonts w:ascii="Arial" w:hAnsi="Arial"/>
                              <w:color w:val="1D1D1B"/>
                              <w:w w:val="117"/>
                              <w:position w:val="2"/>
                              <w:sz w:val="2"/>
                            </w:rPr>
                            <w:t>egime.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1"/>
                              <w:sz w:val="2"/>
                            </w:rPr>
                            <w:t>th</w:t>
                          </w:r>
                          <w:r>
                            <w:rPr>
                              <w:rFonts w:ascii="Arial" w:hAnsi="Arial"/>
                              <w:color w:val="1D1D1B"/>
                              <w:spacing w:val="2"/>
                              <w:w w:val="123"/>
                              <w:position w:val="1"/>
                              <w:sz w:val="2"/>
                            </w:rPr>
                            <w:t>e</w:t>
                          </w:r>
                          <w:r>
                            <w:rPr>
                              <w:rFonts w:ascii="Arial" w:hAnsi="Arial"/>
                              <w:color w:val="1D1D1B"/>
                              <w:w w:val="116"/>
                              <w:sz w:val="2"/>
                            </w:rPr>
                            <w:t>organisa</w:t>
                          </w:r>
                          <w:r>
                            <w:rPr>
                              <w:rFonts w:ascii="Arial" w:hAnsi="Arial"/>
                              <w:color w:val="1D1D1B"/>
                              <w:sz w:val="2"/>
                            </w:rPr>
                            <w:t xml:space="preserve">       </w:t>
                          </w:r>
                          <w:r>
                            <w:rPr>
                              <w:rFonts w:ascii="Arial" w:hAnsi="Arial"/>
                              <w:color w:val="1D1D1B"/>
                              <w:spacing w:val="-3"/>
                              <w:sz w:val="2"/>
                            </w:rPr>
                            <w:t xml:space="preserve"> </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2"/>
                              <w:position w:val="2"/>
                              <w:sz w:val="3"/>
                            </w:rPr>
                            <w:t xml:space="preserve"> </w:t>
                          </w:r>
                          <w:r>
                            <w:rPr>
                              <w:rFonts w:ascii="Arial" w:hAnsi="Arial"/>
                              <w:color w:val="1D1D1B"/>
                              <w:w w:val="121"/>
                              <w:position w:val="3"/>
                              <w:sz w:val="2"/>
                            </w:rPr>
                            <w:t>tion’</w:t>
                          </w:r>
                          <w:r>
                            <w:rPr>
                              <w:rFonts w:ascii="Arial" w:hAnsi="Arial"/>
                              <w:color w:val="1D1D1B"/>
                              <w:spacing w:val="-17"/>
                              <w:w w:val="121"/>
                              <w:position w:val="3"/>
                              <w:sz w:val="2"/>
                            </w:rPr>
                            <w:t>s</w:t>
                          </w:r>
                          <w:r>
                            <w:rPr>
                              <w:color w:val="1D1D1B"/>
                              <w:spacing w:val="-10"/>
                              <w:w w:val="113"/>
                              <w:position w:val="3"/>
                              <w:sz w:val="2"/>
                            </w:rPr>
                            <w:t>or</w:t>
                          </w:r>
                          <w:r>
                            <w:rPr>
                              <w:color w:val="1D1D1B"/>
                              <w:spacing w:val="-5"/>
                              <w:w w:val="113"/>
                              <w:position w:val="2"/>
                              <w:sz w:val="2"/>
                            </w:rPr>
                            <w:t>e</w:t>
                          </w:r>
                          <w:r>
                            <w:rPr>
                              <w:color w:val="1D1D1B"/>
                              <w:spacing w:val="-10"/>
                              <w:w w:val="113"/>
                              <w:position w:val="2"/>
                              <w:sz w:val="2"/>
                            </w:rPr>
                            <w:t>s</w:t>
                          </w:r>
                          <w:r>
                            <w:rPr>
                              <w:color w:val="1D1D1B"/>
                              <w:spacing w:val="-10"/>
                              <w:w w:val="113"/>
                              <w:position w:val="1"/>
                              <w:sz w:val="2"/>
                            </w:rPr>
                            <w:t>e</w:t>
                          </w:r>
                          <w:r>
                            <w:rPr>
                              <w:color w:val="1D1D1B"/>
                              <w:w w:val="113"/>
                              <w:position w:val="1"/>
                              <w:sz w:val="2"/>
                            </w:rPr>
                            <w:t>c</w:t>
                          </w:r>
                          <w:r>
                            <w:rPr>
                              <w:color w:val="1D1D1B"/>
                              <w:position w:val="1"/>
                              <w:sz w:val="2"/>
                            </w:rPr>
                            <w:t xml:space="preserve">  </w:t>
                          </w:r>
                          <w:r>
                            <w:rPr>
                              <w:color w:val="1D1D1B"/>
                              <w:spacing w:val="2"/>
                              <w:position w:val="1"/>
                              <w:sz w:val="2"/>
                            </w:rPr>
                            <w:t xml:space="preserve"> </w:t>
                          </w:r>
                          <w:r>
                            <w:rPr>
                              <w:color w:val="1D1D1B"/>
                              <w:spacing w:val="-10"/>
                              <w:w w:val="113"/>
                              <w:position w:val="2"/>
                              <w:sz w:val="2"/>
                            </w:rPr>
                            <w:t>se</w:t>
                          </w:r>
                          <w:r>
                            <w:rPr>
                              <w:color w:val="1D1D1B"/>
                              <w:spacing w:val="-21"/>
                              <w:w w:val="113"/>
                              <w:position w:val="1"/>
                              <w:sz w:val="2"/>
                            </w:rPr>
                            <w:t>c</w:t>
                          </w:r>
                          <w:r>
                            <w:rPr>
                              <w:rFonts w:ascii="Arial" w:hAnsi="Arial"/>
                              <w:color w:val="1D1D1B"/>
                              <w:w w:val="122"/>
                              <w:position w:val="2"/>
                              <w:sz w:val="2"/>
                            </w:rPr>
                            <w:t>tions</w:t>
                          </w:r>
                        </w:p>
                        <w:p w14:paraId="5EBCC90D" w14:textId="77777777" w:rsidR="00AA181E" w:rsidRDefault="00AA181E" w:rsidP="00617E12">
                          <w:pPr>
                            <w:tabs>
                              <w:tab w:val="left" w:pos="1497"/>
                            </w:tabs>
                            <w:spacing w:line="28" w:lineRule="exact"/>
                            <w:ind w:right="60"/>
                            <w:jc w:val="center"/>
                            <w:rPr>
                              <w:sz w:val="2"/>
                            </w:rPr>
                          </w:pPr>
                          <w:r>
                            <w:rPr>
                              <w:color w:val="1D1D1B"/>
                              <w:w w:val="113"/>
                              <w:sz w:val="2"/>
                            </w:rPr>
                            <w:t>managemen</w:t>
                          </w:r>
                          <w:r>
                            <w:rPr>
                              <w:color w:val="1D1D1B"/>
                              <w:spacing w:val="-117"/>
                              <w:w w:val="113"/>
                              <w:sz w:val="2"/>
                            </w:rPr>
                            <w:t>t</w:t>
                          </w:r>
                          <w:r>
                            <w:rPr>
                              <w:rFonts w:ascii="Arial" w:hAnsi="Arial"/>
                              <w:color w:val="1D1D1B"/>
                              <w:w w:val="116"/>
                              <w:sz w:val="2"/>
                            </w:rPr>
                            <w:t>organis</w:t>
                          </w:r>
                          <w:r>
                            <w:rPr>
                              <w:rFonts w:ascii="Arial" w:hAnsi="Arial"/>
                              <w:color w:val="1D1D1B"/>
                              <w:spacing w:val="-7"/>
                              <w:w w:val="116"/>
                              <w:sz w:val="2"/>
                            </w:rPr>
                            <w:t>a</w:t>
                          </w:r>
                          <w:r>
                            <w:rPr>
                              <w:rFonts w:ascii="Arial" w:hAnsi="Arial"/>
                              <w:color w:val="1D1D1B"/>
                              <w:w w:val="121"/>
                              <w:position w:val="3"/>
                              <w:sz w:val="2"/>
                            </w:rPr>
                            <w:t>tion’s</w:t>
                          </w:r>
                          <w:r>
                            <w:rPr>
                              <w:rFonts w:ascii="Arial" w:hAnsi="Arial"/>
                              <w:color w:val="1D1D1B"/>
                              <w:position w:val="3"/>
                              <w:sz w:val="2"/>
                            </w:rPr>
                            <w:t xml:space="preserve">   </w:t>
                          </w:r>
                          <w:r>
                            <w:rPr>
                              <w:rFonts w:ascii="Arial" w:hAnsi="Arial"/>
                              <w:color w:val="1D1D1B"/>
                              <w:spacing w:val="-2"/>
                              <w:position w:val="3"/>
                              <w:sz w:val="2"/>
                            </w:rPr>
                            <w:t xml:space="preserve"> </w:t>
                          </w:r>
                          <w:r>
                            <w:rPr>
                              <w:rFonts w:ascii="Arial" w:hAnsi="Arial"/>
                              <w:color w:val="1D1D1B"/>
                              <w:w w:val="120"/>
                              <w:sz w:val="2"/>
                            </w:rPr>
                            <w:t>equi</w:t>
                          </w:r>
                          <w:r>
                            <w:rPr>
                              <w:rFonts w:ascii="Arial" w:hAnsi="Arial"/>
                              <w:color w:val="1D1D1B"/>
                              <w:spacing w:val="-4"/>
                              <w:w w:val="120"/>
                              <w:sz w:val="2"/>
                            </w:rPr>
                            <w:t>r</w:t>
                          </w:r>
                          <w:r>
                            <w:rPr>
                              <w:rFonts w:ascii="Arial" w:hAnsi="Arial"/>
                              <w:color w:val="1D1D1B"/>
                              <w:w w:val="118"/>
                              <w:position w:val="1"/>
                              <w:sz w:val="2"/>
                            </w:rPr>
                            <w:t>ement</w:t>
                          </w:r>
                          <w:r>
                            <w:rPr>
                              <w:rFonts w:ascii="Arial" w:hAnsi="Arial"/>
                              <w:color w:val="1D1D1B"/>
                              <w:spacing w:val="2"/>
                              <w:w w:val="118"/>
                              <w:position w:val="1"/>
                              <w:sz w:val="2"/>
                            </w:rPr>
                            <w:t>s</w:t>
                          </w:r>
                          <w:r>
                            <w:rPr>
                              <w:rFonts w:ascii="Arial" w:hAnsi="Arial"/>
                              <w:color w:val="1D1D1B"/>
                              <w:w w:val="114"/>
                              <w:position w:val="2"/>
                              <w:sz w:val="2"/>
                            </w:rPr>
                            <w:t>a</w:t>
                          </w:r>
                          <w:r>
                            <w:rPr>
                              <w:rFonts w:ascii="Arial" w:hAnsi="Arial"/>
                              <w:color w:val="1D1D1B"/>
                              <w:spacing w:val="-4"/>
                              <w:w w:val="114"/>
                              <w:position w:val="2"/>
                              <w:sz w:val="2"/>
                            </w:rPr>
                            <w:t>r</w:t>
                          </w:r>
                          <w:r>
                            <w:rPr>
                              <w:rFonts w:ascii="Arial" w:hAnsi="Arial"/>
                              <w:color w:val="1D1D1B"/>
                              <w:spacing w:val="2"/>
                              <w:w w:val="112"/>
                              <w:position w:val="2"/>
                              <w:sz w:val="2"/>
                            </w:rPr>
                            <w:t>e</w:t>
                          </w:r>
                          <w:r>
                            <w:rPr>
                              <w:rFonts w:ascii="Arial" w:hAnsi="Arial"/>
                              <w:color w:val="1D1D1B"/>
                              <w:w w:val="121"/>
                              <w:position w:val="3"/>
                              <w:sz w:val="2"/>
                            </w:rPr>
                            <w:t>implemented</w:t>
                          </w:r>
                          <w:r>
                            <w:rPr>
                              <w:rFonts w:ascii="Arial" w:hAnsi="Arial"/>
                              <w:color w:val="1D1D1B"/>
                              <w:position w:val="3"/>
                              <w:sz w:val="2"/>
                            </w:rPr>
                            <w:tab/>
                          </w:r>
                          <w:r>
                            <w:rPr>
                              <w:rFonts w:ascii="Arial" w:hAnsi="Arial"/>
                              <w:color w:val="1D1D1B"/>
                              <w:w w:val="101"/>
                              <w:position w:val="4"/>
                              <w:sz w:val="3"/>
                            </w:rPr>
                            <w:t>5.2</w:t>
                          </w:r>
                          <w:r>
                            <w:rPr>
                              <w:rFonts w:ascii="Arial" w:hAnsi="Arial"/>
                              <w:color w:val="1D1D1B"/>
                              <w:position w:val="4"/>
                              <w:sz w:val="3"/>
                            </w:rPr>
                            <w:t xml:space="preserve">      </w:t>
                          </w:r>
                          <w:r>
                            <w:rPr>
                              <w:rFonts w:ascii="Arial" w:hAnsi="Arial"/>
                              <w:color w:val="1D1D1B"/>
                              <w:spacing w:val="1"/>
                              <w:position w:val="4"/>
                              <w:sz w:val="3"/>
                            </w:rPr>
                            <w:t xml:space="preserve"> </w:t>
                          </w:r>
                          <w:r>
                            <w:rPr>
                              <w:rFonts w:ascii="Arial" w:hAnsi="Arial"/>
                              <w:color w:val="1D1D1B"/>
                              <w:w w:val="116"/>
                              <w:position w:val="2"/>
                              <w:sz w:val="2"/>
                            </w:rPr>
                            <w:t>The</w:t>
                          </w:r>
                          <w:r>
                            <w:rPr>
                              <w:rFonts w:ascii="Arial" w:hAnsi="Arial"/>
                              <w:color w:val="1D1D1B"/>
                              <w:spacing w:val="-54"/>
                              <w:w w:val="116"/>
                              <w:position w:val="2"/>
                              <w:sz w:val="2"/>
                            </w:rPr>
                            <w:t>r</w:t>
                          </w:r>
                          <w:r>
                            <w:rPr>
                              <w:rFonts w:ascii="Arial" w:hAnsi="Arial"/>
                              <w:color w:val="1D1D1B"/>
                              <w:w w:val="121"/>
                              <w:position w:val="2"/>
                              <w:sz w:val="2"/>
                            </w:rPr>
                            <w:t>tion’</w:t>
                          </w:r>
                          <w:r>
                            <w:rPr>
                              <w:rFonts w:ascii="Arial" w:hAnsi="Arial"/>
                              <w:color w:val="1D1D1B"/>
                              <w:spacing w:val="2"/>
                              <w:w w:val="121"/>
                              <w:position w:val="2"/>
                              <w:sz w:val="2"/>
                            </w:rPr>
                            <w:t>s</w:t>
                          </w:r>
                          <w:r>
                            <w:rPr>
                              <w:rFonts w:ascii="Arial" w:hAnsi="Arial"/>
                              <w:color w:val="1D1D1B"/>
                              <w:w w:val="111"/>
                              <w:position w:val="1"/>
                              <w:sz w:val="2"/>
                            </w:rPr>
                            <w:t>access</w:t>
                          </w:r>
                          <w:r>
                            <w:rPr>
                              <w:rFonts w:ascii="Arial" w:hAnsi="Arial"/>
                              <w:color w:val="1D1D1B"/>
                              <w:spacing w:val="-2"/>
                              <w:position w:val="1"/>
                              <w:sz w:val="2"/>
                            </w:rPr>
                            <w:t xml:space="preserve"> </w:t>
                          </w:r>
                          <w:r>
                            <w:rPr>
                              <w:rFonts w:ascii="Times New Roman" w:hAnsi="Times New Roman"/>
                              <w:color w:val="1D1D1B"/>
                              <w:w w:val="106"/>
                              <w:position w:val="1"/>
                              <w:sz w:val="3"/>
                            </w:rPr>
                            <w:t>6.1</w:t>
                          </w:r>
                          <w:r>
                            <w:rPr>
                              <w:rFonts w:ascii="Times New Roman" w:hAnsi="Times New Roman"/>
                              <w:color w:val="1D1D1B"/>
                              <w:position w:val="1"/>
                              <w:sz w:val="3"/>
                            </w:rPr>
                            <w:t xml:space="preserve">   </w:t>
                          </w:r>
                          <w:r>
                            <w:rPr>
                              <w:rFonts w:ascii="Times New Roman" w:hAnsi="Times New Roman"/>
                              <w:color w:val="1D1D1B"/>
                              <w:spacing w:val="-1"/>
                              <w:position w:val="1"/>
                              <w:sz w:val="3"/>
                            </w:rPr>
                            <w:t xml:space="preserve"> </w:t>
                          </w:r>
                          <w:r>
                            <w:rPr>
                              <w:rFonts w:ascii="Arial" w:hAnsi="Arial"/>
                              <w:color w:val="1D1D1B"/>
                              <w:w w:val="119"/>
                              <w:position w:val="5"/>
                              <w:sz w:val="2"/>
                            </w:rPr>
                            <w:t>personne</w:t>
                          </w:r>
                          <w:r>
                            <w:rPr>
                              <w:rFonts w:ascii="Arial" w:hAnsi="Arial"/>
                              <w:color w:val="1D1D1B"/>
                              <w:spacing w:val="-55"/>
                              <w:w w:val="119"/>
                              <w:position w:val="5"/>
                              <w:sz w:val="2"/>
                            </w:rPr>
                            <w:t>l</w:t>
                          </w:r>
                          <w:r>
                            <w:rPr>
                              <w:color w:val="1D1D1B"/>
                              <w:spacing w:val="-10"/>
                              <w:w w:val="113"/>
                              <w:position w:val="3"/>
                              <w:sz w:val="2"/>
                            </w:rPr>
                            <w:t>ur</w:t>
                          </w:r>
                          <w:r>
                            <w:rPr>
                              <w:color w:val="1D1D1B"/>
                              <w:spacing w:val="-10"/>
                              <w:w w:val="113"/>
                              <w:position w:val="2"/>
                              <w:sz w:val="2"/>
                            </w:rPr>
                            <w:t>it</w:t>
                          </w:r>
                          <w:r>
                            <w:rPr>
                              <w:color w:val="1D1D1B"/>
                              <w:spacing w:val="-5"/>
                              <w:w w:val="113"/>
                              <w:position w:val="2"/>
                              <w:sz w:val="2"/>
                            </w:rPr>
                            <w:t>y</w:t>
                          </w:r>
                          <w:r>
                            <w:rPr>
                              <w:color w:val="1D1D1B"/>
                              <w:w w:val="113"/>
                              <w:position w:val="1"/>
                              <w:sz w:val="2"/>
                            </w:rPr>
                            <w:t>d</w:t>
                          </w:r>
                        </w:p>
                        <w:p w14:paraId="0B79D28A" w14:textId="77777777" w:rsidR="00AA181E" w:rsidRDefault="00AA181E" w:rsidP="00617E12">
                          <w:pPr>
                            <w:tabs>
                              <w:tab w:val="left" w:pos="583"/>
                            </w:tabs>
                            <w:spacing w:line="3" w:lineRule="exact"/>
                            <w:ind w:left="243"/>
                            <w:rPr>
                              <w:rFonts w:ascii="Arial"/>
                              <w:sz w:val="2"/>
                            </w:rPr>
                          </w:pPr>
                          <w:r>
                            <w:rPr>
                              <w:rFonts w:ascii="Arial"/>
                              <w:color w:val="1D1D1B"/>
                              <w:w w:val="120"/>
                              <w:sz w:val="2"/>
                            </w:rPr>
                            <w:t>r</w:t>
                          </w:r>
                          <w:r>
                            <w:rPr>
                              <w:rFonts w:ascii="Arial"/>
                              <w:color w:val="1D1D1B"/>
                              <w:w w:val="120"/>
                              <w:sz w:val="2"/>
                            </w:rPr>
                            <w:tab/>
                            <w:t>register</w:t>
                          </w:r>
                          <w:r>
                            <w:rPr>
                              <w:rFonts w:ascii="Arial"/>
                              <w:color w:val="1D1D1B"/>
                              <w:w w:val="120"/>
                              <w:position w:val="2"/>
                              <w:sz w:val="2"/>
                            </w:rPr>
                            <w:t>.</w:t>
                          </w:r>
                        </w:p>
                        <w:p w14:paraId="5B8EB14D" w14:textId="77777777" w:rsidR="00AA181E" w:rsidRDefault="00AA181E" w:rsidP="00617E12">
                          <w:pPr>
                            <w:tabs>
                              <w:tab w:val="left" w:pos="1087"/>
                              <w:tab w:val="left" w:pos="1664"/>
                            </w:tabs>
                            <w:spacing w:line="84" w:lineRule="auto"/>
                            <w:ind w:left="157" w:hanging="4"/>
                            <w:rPr>
                              <w:rFonts w:ascii="Arial" w:hAnsi="Arial"/>
                              <w:sz w:val="2"/>
                            </w:rPr>
                          </w:pP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37"/>
                              <w:position w:val="1"/>
                              <w:sz w:val="2"/>
                            </w:rPr>
                            <w:t>it</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1"/>
                              <w:sz w:val="2"/>
                            </w:rPr>
                            <w:t>tion’</w:t>
                          </w:r>
                          <w:r>
                            <w:rPr>
                              <w:rFonts w:ascii="Arial" w:hAnsi="Arial"/>
                              <w:color w:val="1D1D1B"/>
                              <w:spacing w:val="-1"/>
                              <w:w w:val="121"/>
                              <w:sz w:val="2"/>
                            </w:rPr>
                            <w:t>s</w:t>
                          </w:r>
                          <w:r>
                            <w:rPr>
                              <w:rFonts w:ascii="Arial" w:hAnsi="Arial"/>
                              <w:color w:val="1D1D1B"/>
                              <w:w w:val="116"/>
                              <w:position w:val="2"/>
                              <w:sz w:val="2"/>
                            </w:rPr>
                            <w:t>risk</w:t>
                          </w:r>
                          <w:r>
                            <w:rPr>
                              <w:rFonts w:ascii="Arial" w:hAnsi="Arial"/>
                              <w:color w:val="1D1D1B"/>
                              <w:position w:val="2"/>
                              <w:sz w:val="2"/>
                            </w:rPr>
                            <w:tab/>
                          </w: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sz w:val="3"/>
                            </w:rPr>
                            <w:t>otocol</w:t>
                          </w:r>
                          <w:r>
                            <w:rPr>
                              <w:rFonts w:ascii="Times New Roman" w:hAnsi="Times New Roman"/>
                              <w:color w:val="1D1D1B"/>
                              <w:sz w:val="3"/>
                            </w:rPr>
                            <w:t xml:space="preserve">                         </w:t>
                          </w:r>
                          <w:r>
                            <w:rPr>
                              <w:rFonts w:ascii="Times New Roman" w:hAnsi="Times New Roman"/>
                              <w:color w:val="1D1D1B"/>
                              <w:spacing w:val="3"/>
                              <w:sz w:val="3"/>
                            </w:rPr>
                            <w:t xml:space="preserve"> </w:t>
                          </w:r>
                          <w:r>
                            <w:rPr>
                              <w:rFonts w:ascii="Arial" w:hAnsi="Arial"/>
                              <w:color w:val="1D1D1B"/>
                              <w:w w:val="116"/>
                              <w:position w:val="3"/>
                              <w:sz w:val="2"/>
                            </w:rPr>
                            <w:t>persons</w:t>
                          </w:r>
                          <w:r>
                            <w:rPr>
                              <w:rFonts w:ascii="Arial" w:hAnsi="Arial"/>
                              <w:color w:val="1D1D1B"/>
                              <w:position w:val="3"/>
                              <w:sz w:val="2"/>
                            </w:rPr>
                            <w:t xml:space="preserve"> </w:t>
                          </w:r>
                          <w:r>
                            <w:rPr>
                              <w:rFonts w:ascii="Arial" w:hAnsi="Arial"/>
                              <w:color w:val="1D1D1B"/>
                              <w:spacing w:val="-3"/>
                              <w:position w:val="3"/>
                              <w:sz w:val="2"/>
                            </w:rPr>
                            <w:t xml:space="preserve"> </w:t>
                          </w:r>
                          <w:r>
                            <w:rPr>
                              <w:rFonts w:ascii="Arial" w:hAnsi="Arial"/>
                              <w:color w:val="1D1D1B"/>
                              <w:w w:val="121"/>
                              <w:position w:val="4"/>
                              <w:sz w:val="2"/>
                            </w:rPr>
                            <w:t>oblig</w:t>
                          </w:r>
                          <w:r>
                            <w:rPr>
                              <w:rFonts w:ascii="Arial" w:hAnsi="Arial"/>
                              <w:color w:val="1D1D1B"/>
                              <w:spacing w:val="-7"/>
                              <w:w w:val="121"/>
                              <w:position w:val="4"/>
                              <w:sz w:val="2"/>
                            </w:rPr>
                            <w:t>a</w:t>
                          </w:r>
                          <w:r>
                            <w:rPr>
                              <w:rFonts w:ascii="Arial" w:hAnsi="Arial"/>
                              <w:color w:val="1D1D1B"/>
                              <w:w w:val="122"/>
                              <w:position w:val="2"/>
                              <w:sz w:val="2"/>
                            </w:rPr>
                            <w:t>tion</w:t>
                          </w:r>
                          <w:r>
                            <w:rPr>
                              <w:rFonts w:ascii="Arial" w:hAnsi="Arial"/>
                              <w:color w:val="1D1D1B"/>
                              <w:spacing w:val="-1"/>
                              <w:w w:val="122"/>
                              <w:position w:val="2"/>
                              <w:sz w:val="2"/>
                            </w:rPr>
                            <w:t>s</w:t>
                          </w:r>
                          <w:r>
                            <w:rPr>
                              <w:rFonts w:ascii="Arial" w:hAnsi="Arial"/>
                              <w:color w:val="1D1D1B"/>
                              <w:w w:val="114"/>
                              <w:position w:val="1"/>
                              <w:sz w:val="2"/>
                            </w:rPr>
                            <w:t>a</w:t>
                          </w:r>
                          <w:r>
                            <w:rPr>
                              <w:rFonts w:ascii="Arial" w:hAnsi="Arial"/>
                              <w:color w:val="1D1D1B"/>
                              <w:spacing w:val="-7"/>
                              <w:w w:val="114"/>
                              <w:position w:val="1"/>
                              <w:sz w:val="2"/>
                            </w:rPr>
                            <w:t>r</w:t>
                          </w:r>
                          <w:r>
                            <w:rPr>
                              <w:rFonts w:ascii="Arial" w:hAnsi="Arial"/>
                              <w:color w:val="1D1D1B"/>
                              <w:spacing w:val="-6"/>
                              <w:w w:val="112"/>
                              <w:sz w:val="2"/>
                            </w:rPr>
                            <w:t>e</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spacing w:val="-5"/>
                              <w:w w:val="112"/>
                              <w:position w:val="3"/>
                              <w:sz w:val="2"/>
                            </w:rPr>
                            <w:t>e</w:t>
                          </w:r>
                          <w:r>
                            <w:rPr>
                              <w:rFonts w:ascii="Arial" w:hAnsi="Arial"/>
                              <w:color w:val="1D1D1B"/>
                              <w:w w:val="109"/>
                              <w:position w:val="2"/>
                              <w:sz w:val="2"/>
                            </w:rPr>
                            <w:t>i</w:t>
                          </w:r>
                          <w:r>
                            <w:rPr>
                              <w:rFonts w:ascii="Arial" w:hAnsi="Arial"/>
                              <w:color w:val="1D1D1B"/>
                              <w:spacing w:val="-5"/>
                              <w:w w:val="109"/>
                              <w:position w:val="2"/>
                              <w:sz w:val="2"/>
                            </w:rPr>
                            <w:t>s</w:t>
                          </w:r>
                          <w:r>
                            <w:rPr>
                              <w:rFonts w:ascii="Arial" w:hAnsi="Arial"/>
                              <w:color w:val="1D1D1B"/>
                              <w:w w:val="113"/>
                              <w:position w:val="1"/>
                              <w:sz w:val="2"/>
                            </w:rPr>
                            <w:t>e</w:t>
                          </w:r>
                          <w:r>
                            <w:rPr>
                              <w:rFonts w:ascii="Arial" w:hAnsi="Arial"/>
                              <w:color w:val="1D1D1B"/>
                              <w:spacing w:val="-10"/>
                              <w:w w:val="113"/>
                              <w:position w:val="1"/>
                              <w:sz w:val="2"/>
                            </w:rPr>
                            <w:t>x</w:t>
                          </w:r>
                          <w:r>
                            <w:rPr>
                              <w:rFonts w:ascii="Arial" w:hAnsi="Arial"/>
                              <w:color w:val="1D1D1B"/>
                              <w:w w:val="120"/>
                              <w:sz w:val="2"/>
                            </w:rPr>
                            <w:t>ecutive</w:t>
                          </w:r>
                          <w:r>
                            <w:rPr>
                              <w:rFonts w:ascii="Arial" w:hAnsi="Arial"/>
                              <w:color w:val="1D1D1B"/>
                              <w:sz w:val="2"/>
                            </w:rPr>
                            <w:t xml:space="preserve">                         </w:t>
                          </w:r>
                          <w:r>
                            <w:rPr>
                              <w:rFonts w:ascii="Arial" w:hAnsi="Arial"/>
                              <w:color w:val="1D1D1B"/>
                              <w:spacing w:val="-3"/>
                              <w:sz w:val="2"/>
                            </w:rPr>
                            <w:t xml:space="preserve"> </w:t>
                          </w:r>
                          <w:r>
                            <w:rPr>
                              <w:rFonts w:ascii="Arial" w:hAnsi="Arial"/>
                              <w:color w:val="1D1D1B"/>
                              <w:w w:val="119"/>
                              <w:position w:val="4"/>
                              <w:sz w:val="2"/>
                            </w:rPr>
                            <w:t xml:space="preserve">management </w:t>
                          </w:r>
                          <w:r>
                            <w:rPr>
                              <w:rFonts w:ascii="Arial" w:hAnsi="Arial"/>
                              <w:color w:val="1D1D1B"/>
                              <w:w w:val="124"/>
                              <w:sz w:val="2"/>
                            </w:rPr>
                            <w:t>p</w:t>
                          </w:r>
                          <w:r>
                            <w:rPr>
                              <w:rFonts w:ascii="Arial" w:hAnsi="Arial"/>
                              <w:color w:val="1D1D1B"/>
                              <w:spacing w:val="-4"/>
                              <w:w w:val="124"/>
                              <w:sz w:val="2"/>
                            </w:rPr>
                            <w:t>r</w:t>
                          </w:r>
                          <w:r>
                            <w:rPr>
                              <w:rFonts w:ascii="Arial" w:hAnsi="Arial"/>
                              <w:color w:val="1D1D1B"/>
                              <w:w w:val="122"/>
                              <w:sz w:val="2"/>
                            </w:rPr>
                            <w:t>ocedu</w:t>
                          </w:r>
                          <w:r>
                            <w:rPr>
                              <w:rFonts w:ascii="Arial" w:hAnsi="Arial"/>
                              <w:color w:val="1D1D1B"/>
                              <w:spacing w:val="-4"/>
                              <w:w w:val="122"/>
                              <w:sz w:val="2"/>
                            </w:rPr>
                            <w:t>r</w:t>
                          </w:r>
                          <w:r>
                            <w:rPr>
                              <w:rFonts w:ascii="Arial" w:hAnsi="Arial"/>
                              <w:color w:val="1D1D1B"/>
                              <w:w w:val="106"/>
                              <w:position w:val="1"/>
                              <w:sz w:val="2"/>
                            </w:rPr>
                            <w:t>es.</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7"/>
                              <w:position w:val="1"/>
                              <w:sz w:val="2"/>
                            </w:rPr>
                            <w:t>and</w:t>
                          </w:r>
                          <w:r>
                            <w:rPr>
                              <w:rFonts w:ascii="Arial" w:hAnsi="Arial"/>
                              <w:color w:val="1D1D1B"/>
                              <w:position w:val="1"/>
                              <w:sz w:val="2"/>
                            </w:rPr>
                            <w:tab/>
                          </w:r>
                          <w:r>
                            <w:rPr>
                              <w:rFonts w:ascii="Arial" w:hAnsi="Arial"/>
                              <w:color w:val="1D1D1B"/>
                              <w:position w:val="1"/>
                              <w:sz w:val="2"/>
                            </w:rPr>
                            <w:tab/>
                          </w:r>
                          <w:r>
                            <w:rPr>
                              <w:rFonts w:ascii="Arial" w:hAnsi="Arial"/>
                              <w:color w:val="1D1D1B"/>
                              <w:w w:val="119"/>
                              <w:position w:val="1"/>
                              <w:sz w:val="2"/>
                            </w:rPr>
                            <w:t>embedde</w:t>
                          </w:r>
                          <w:r>
                            <w:rPr>
                              <w:rFonts w:ascii="Arial" w:hAnsi="Arial"/>
                              <w:color w:val="1D1D1B"/>
                              <w:spacing w:val="-79"/>
                              <w:w w:val="119"/>
                              <w:position w:val="1"/>
                              <w:sz w:val="2"/>
                            </w:rPr>
                            <w:t>d</w:t>
                          </w:r>
                          <w:r>
                            <w:rPr>
                              <w:rFonts w:ascii="Arial" w:hAnsi="Arial"/>
                              <w:color w:val="1D1D1B"/>
                              <w:w w:val="137"/>
                              <w:position w:val="2"/>
                              <w:sz w:val="2"/>
                            </w:rPr>
                            <w:t>i</w:t>
                          </w:r>
                          <w:r>
                            <w:rPr>
                              <w:rFonts w:ascii="Arial" w:hAnsi="Arial"/>
                              <w:color w:val="1D1D1B"/>
                              <w:spacing w:val="-5"/>
                              <w:w w:val="137"/>
                              <w:position w:val="2"/>
                              <w:sz w:val="2"/>
                            </w:rPr>
                            <w:t>t</w:t>
                          </w: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2"/>
                              <w:sz w:val="2"/>
                            </w:rPr>
                            <w:t>incorpora</w:t>
                          </w:r>
                        </w:p>
                        <w:p w14:paraId="0C34C785" w14:textId="77777777" w:rsidR="00AA181E" w:rsidRDefault="00AA181E" w:rsidP="00617E12">
                          <w:pPr>
                            <w:tabs>
                              <w:tab w:val="left" w:pos="1218"/>
                              <w:tab w:val="left" w:pos="1499"/>
                            </w:tabs>
                            <w:spacing w:line="-112" w:lineRule="auto"/>
                            <w:ind w:left="358"/>
                            <w:rPr>
                              <w:rFonts w:ascii="Arial"/>
                              <w:sz w:val="2"/>
                            </w:rPr>
                          </w:pP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Times New Roman"/>
                              <w:color w:val="1D1D1B"/>
                              <w:w w:val="120"/>
                              <w:sz w:val="3"/>
                            </w:rPr>
                            <w:t>4.3</w:t>
                          </w:r>
                          <w:r>
                            <w:rPr>
                              <w:rFonts w:ascii="Times New Roman"/>
                              <w:color w:val="1D1D1B"/>
                              <w:w w:val="120"/>
                              <w:sz w:val="3"/>
                            </w:rPr>
                            <w:tab/>
                          </w:r>
                          <w:r>
                            <w:rPr>
                              <w:rFonts w:ascii="Arial"/>
                              <w:color w:val="1D1D1B"/>
                              <w:w w:val="120"/>
                              <w:position w:val="2"/>
                              <w:sz w:val="2"/>
                            </w:rPr>
                            <w:t>and</w:t>
                          </w:r>
                          <w:r>
                            <w:rPr>
                              <w:rFonts w:ascii="Arial"/>
                              <w:color w:val="1D1D1B"/>
                              <w:w w:val="120"/>
                              <w:position w:val="1"/>
                              <w:sz w:val="2"/>
                            </w:rPr>
                            <w:t>reflected</w:t>
                          </w:r>
                        </w:p>
                        <w:p w14:paraId="5FD6E60C" w14:textId="77777777" w:rsidR="00AA181E" w:rsidRDefault="00AA181E" w:rsidP="00617E12">
                          <w:pPr>
                            <w:tabs>
                              <w:tab w:val="left" w:pos="1081"/>
                            </w:tabs>
                            <w:spacing w:line="23" w:lineRule="exact"/>
                            <w:ind w:left="244"/>
                            <w:rPr>
                              <w:rFonts w:ascii="Arial"/>
                              <w:sz w:val="2"/>
                            </w:rPr>
                          </w:pPr>
                          <w:r>
                            <w:rPr>
                              <w:rFonts w:ascii="Arial"/>
                              <w:color w:val="1D1D1B"/>
                              <w:w w:val="120"/>
                              <w:sz w:val="2"/>
                            </w:rPr>
                            <w:t>ecorde</w:t>
                          </w:r>
                          <w:r>
                            <w:rPr>
                              <w:rFonts w:ascii="Arial"/>
                              <w:color w:val="1D1D1B"/>
                              <w:spacing w:val="-82"/>
                              <w:w w:val="120"/>
                              <w:sz w:val="2"/>
                            </w:rPr>
                            <w:t>d</w:t>
                          </w:r>
                          <w:r>
                            <w:rPr>
                              <w:rFonts w:ascii="Arial"/>
                              <w:color w:val="1D1D1B"/>
                              <w:w w:val="121"/>
                              <w:position w:val="1"/>
                              <w:sz w:val="2"/>
                            </w:rPr>
                            <w:t>framework</w:t>
                          </w:r>
                          <w:r>
                            <w:rPr>
                              <w:rFonts w:ascii="Arial"/>
                              <w:color w:val="1D1D1B"/>
                              <w:spacing w:val="-41"/>
                              <w:w w:val="121"/>
                              <w:position w:val="1"/>
                              <w:sz w:val="2"/>
                            </w:rPr>
                            <w:t>,</w:t>
                          </w:r>
                          <w:r>
                            <w:rPr>
                              <w:rFonts w:ascii="Arial"/>
                              <w:color w:val="1D1D1B"/>
                              <w:w w:val="123"/>
                              <w:position w:val="2"/>
                              <w:sz w:val="2"/>
                            </w:rPr>
                            <w:t>in</w:t>
                          </w:r>
                          <w:r>
                            <w:rPr>
                              <w:rFonts w:ascii="Arial"/>
                              <w:color w:val="1D1D1B"/>
                              <w:position w:val="2"/>
                              <w:sz w:val="2"/>
                            </w:rPr>
                            <w:tab/>
                          </w:r>
                          <w:r>
                            <w:rPr>
                              <w:rFonts w:ascii="Arial"/>
                              <w:color w:val="1D1D1B"/>
                              <w:w w:val="117"/>
                              <w:position w:val="2"/>
                              <w:sz w:val="2"/>
                            </w:rPr>
                            <w:t>Securit</w:t>
                          </w:r>
                          <w:r>
                            <w:rPr>
                              <w:rFonts w:ascii="Arial"/>
                              <w:color w:val="1D1D1B"/>
                              <w:spacing w:val="2"/>
                              <w:w w:val="117"/>
                              <w:position w:val="2"/>
                              <w:sz w:val="2"/>
                            </w:rPr>
                            <w:t>y</w:t>
                          </w:r>
                          <w:r>
                            <w:rPr>
                              <w:rFonts w:ascii="Arial"/>
                              <w:color w:val="1D1D1B"/>
                              <w:spacing w:val="-4"/>
                              <w:w w:val="127"/>
                              <w:position w:val="1"/>
                              <w:sz w:val="2"/>
                            </w:rPr>
                            <w:t>r</w:t>
                          </w:r>
                          <w:r>
                            <w:rPr>
                              <w:rFonts w:ascii="Arial"/>
                              <w:color w:val="1D1D1B"/>
                              <w:w w:val="120"/>
                              <w:position w:val="1"/>
                              <w:sz w:val="2"/>
                            </w:rPr>
                            <w:t>equir</w:t>
                          </w:r>
                          <w:r>
                            <w:rPr>
                              <w:rFonts w:ascii="Arial"/>
                              <w:color w:val="1D1D1B"/>
                              <w:position w:val="1"/>
                              <w:sz w:val="2"/>
                            </w:rPr>
                            <w:t xml:space="preserve">                            </w:t>
                          </w:r>
                          <w:r>
                            <w:rPr>
                              <w:rFonts w:ascii="Arial"/>
                              <w:color w:val="1D1D1B"/>
                              <w:w w:val="107"/>
                              <w:position w:val="1"/>
                              <w:sz w:val="3"/>
                            </w:rPr>
                            <w:t>P</w:t>
                          </w:r>
                          <w:r>
                            <w:rPr>
                              <w:rFonts w:ascii="Arial"/>
                              <w:color w:val="1D1D1B"/>
                              <w:spacing w:val="-9"/>
                              <w:w w:val="107"/>
                              <w:position w:val="1"/>
                              <w:sz w:val="3"/>
                            </w:rPr>
                            <w:t>r</w:t>
                          </w:r>
                          <w:r>
                            <w:rPr>
                              <w:rFonts w:ascii="Arial"/>
                              <w:color w:val="1D1D1B"/>
                              <w:w w:val="115"/>
                              <w:sz w:val="3"/>
                            </w:rPr>
                            <w:t>otocol</w:t>
                          </w:r>
                          <w:r>
                            <w:rPr>
                              <w:rFonts w:ascii="Arial"/>
                              <w:color w:val="1D1D1B"/>
                              <w:sz w:val="3"/>
                            </w:rPr>
                            <w:t xml:space="preserve">             </w:t>
                          </w:r>
                          <w:r>
                            <w:rPr>
                              <w:rFonts w:ascii="Arial"/>
                              <w:color w:val="1D1D1B"/>
                              <w:spacing w:val="1"/>
                              <w:sz w:val="3"/>
                            </w:rPr>
                            <w:t xml:space="preserve"> </w:t>
                          </w:r>
                          <w:r>
                            <w:rPr>
                              <w:rFonts w:ascii="Arial"/>
                              <w:color w:val="1D1D1B"/>
                              <w:w w:val="123"/>
                              <w:position w:val="3"/>
                              <w:sz w:val="2"/>
                            </w:rPr>
                            <w:t>i</w:t>
                          </w:r>
                          <w:r>
                            <w:rPr>
                              <w:rFonts w:ascii="Arial"/>
                              <w:color w:val="1D1D1B"/>
                              <w:spacing w:val="-1"/>
                              <w:w w:val="123"/>
                              <w:position w:val="3"/>
                              <w:sz w:val="2"/>
                            </w:rPr>
                            <w:t>n</w:t>
                          </w:r>
                          <w:r>
                            <w:rPr>
                              <w:rFonts w:ascii="Arial"/>
                              <w:color w:val="1D1D1B"/>
                              <w:w w:val="123"/>
                              <w:position w:val="3"/>
                              <w:sz w:val="2"/>
                            </w:rPr>
                            <w:t>th</w:t>
                          </w:r>
                          <w:r>
                            <w:rPr>
                              <w:rFonts w:ascii="Arial"/>
                              <w:color w:val="1D1D1B"/>
                              <w:spacing w:val="-1"/>
                              <w:w w:val="123"/>
                              <w:position w:val="3"/>
                              <w:sz w:val="2"/>
                            </w:rPr>
                            <w:t>e</w:t>
                          </w:r>
                          <w:r>
                            <w:rPr>
                              <w:rFonts w:ascii="Arial"/>
                              <w:color w:val="1D1D1B"/>
                              <w:w w:val="116"/>
                              <w:position w:val="2"/>
                              <w:sz w:val="2"/>
                            </w:rPr>
                            <w:t>organis</w:t>
                          </w:r>
                          <w:r>
                            <w:rPr>
                              <w:rFonts w:ascii="Arial"/>
                              <w:color w:val="1D1D1B"/>
                              <w:spacing w:val="-16"/>
                              <w:w w:val="116"/>
                              <w:position w:val="2"/>
                              <w:sz w:val="2"/>
                            </w:rPr>
                            <w:t>a</w:t>
                          </w:r>
                          <w:r>
                            <w:rPr>
                              <w:rFonts w:ascii="Arial"/>
                              <w:color w:val="1D1D1B"/>
                              <w:w w:val="128"/>
                              <w:position w:val="3"/>
                              <w:sz w:val="2"/>
                            </w:rPr>
                            <w:t>int</w:t>
                          </w:r>
                          <w:r>
                            <w:rPr>
                              <w:rFonts w:ascii="Arial"/>
                              <w:color w:val="1D1D1B"/>
                              <w:spacing w:val="-1"/>
                              <w:w w:val="128"/>
                              <w:position w:val="3"/>
                              <w:sz w:val="2"/>
                            </w:rPr>
                            <w:t>o</w:t>
                          </w:r>
                          <w:r>
                            <w:rPr>
                              <w:rFonts w:ascii="Arial"/>
                              <w:color w:val="1D1D1B"/>
                              <w:w w:val="123"/>
                              <w:position w:val="1"/>
                              <w:sz w:val="2"/>
                            </w:rPr>
                            <w:t>th</w:t>
                          </w:r>
                          <w:r>
                            <w:rPr>
                              <w:rFonts w:ascii="Arial"/>
                              <w:color w:val="1D1D1B"/>
                              <w:spacing w:val="-1"/>
                              <w:w w:val="123"/>
                              <w:position w:val="1"/>
                              <w:sz w:val="2"/>
                            </w:rPr>
                            <w:t>e</w:t>
                          </w:r>
                          <w:r>
                            <w:rPr>
                              <w:rFonts w:ascii="Arial"/>
                              <w:color w:val="1D1D1B"/>
                              <w:w w:val="118"/>
                              <w:sz w:val="2"/>
                            </w:rPr>
                            <w:t>daily</w:t>
                          </w:r>
                        </w:p>
                        <w:p w14:paraId="5244450E" w14:textId="77777777" w:rsidR="00AA181E" w:rsidRDefault="00AA181E" w:rsidP="00617E12">
                          <w:pPr>
                            <w:tabs>
                              <w:tab w:val="left" w:pos="668"/>
                              <w:tab w:val="left" w:pos="1077"/>
                              <w:tab w:val="left" w:pos="1626"/>
                            </w:tabs>
                            <w:spacing w:line="9" w:lineRule="exact"/>
                            <w:ind w:left="299"/>
                            <w:rPr>
                              <w:rFonts w:ascii="Arial" w:hAnsi="Arial"/>
                              <w:sz w:val="2"/>
                            </w:rPr>
                          </w:pPr>
                          <w:r>
                            <w:rPr>
                              <w:rFonts w:ascii="Times New Roman" w:hAnsi="Times New Roman"/>
                              <w:color w:val="1D1D1B"/>
                              <w:w w:val="111"/>
                              <w:sz w:val="3"/>
                            </w:rPr>
                            <w:t>3.3</w:t>
                          </w:r>
                          <w:r>
                            <w:rPr>
                              <w:rFonts w:ascii="Times New Roman" w:hAnsi="Times New Roman"/>
                              <w:color w:val="1D1D1B"/>
                              <w:sz w:val="3"/>
                            </w:rPr>
                            <w:tab/>
                          </w:r>
                          <w:r>
                            <w:rPr>
                              <w:rFonts w:ascii="Arial" w:hAnsi="Arial"/>
                              <w:color w:val="1D1D1B"/>
                              <w:w w:val="121"/>
                              <w:sz w:val="2"/>
                            </w:rPr>
                            <w:t>tion’s</w:t>
                          </w:r>
                          <w:r>
                            <w:rPr>
                              <w:rFonts w:ascii="Arial" w:hAnsi="Arial"/>
                              <w:color w:val="1D1D1B"/>
                              <w:sz w:val="2"/>
                            </w:rPr>
                            <w:tab/>
                          </w:r>
                          <w:r>
                            <w:rPr>
                              <w:rFonts w:ascii="Arial" w:hAnsi="Arial"/>
                              <w:color w:val="1D1D1B"/>
                              <w:w w:val="116"/>
                              <w:position w:val="2"/>
                              <w:sz w:val="2"/>
                            </w:rPr>
                            <w:t>organis</w:t>
                          </w:r>
                          <w:r>
                            <w:rPr>
                              <w:rFonts w:ascii="Arial" w:hAnsi="Arial"/>
                              <w:color w:val="1D1D1B"/>
                              <w:spacing w:val="-4"/>
                              <w:w w:val="116"/>
                              <w:position w:val="2"/>
                              <w:sz w:val="2"/>
                            </w:rPr>
                            <w:t>a</w:t>
                          </w:r>
                          <w:r>
                            <w:rPr>
                              <w:rFonts w:ascii="Arial" w:hAnsi="Arial"/>
                              <w:color w:val="1D1D1B"/>
                              <w:w w:val="121"/>
                              <w:sz w:val="2"/>
                            </w:rPr>
                            <w:t>tion’s</w:t>
                          </w:r>
                          <w:r>
                            <w:rPr>
                              <w:rFonts w:ascii="Arial" w:hAnsi="Arial"/>
                              <w:color w:val="1D1D1B"/>
                              <w:spacing w:val="1"/>
                              <w:sz w:val="2"/>
                            </w:rPr>
                            <w:t xml:space="preserve"> </w:t>
                          </w:r>
                          <w:r>
                            <w:rPr>
                              <w:rFonts w:ascii="Arial" w:hAnsi="Arial"/>
                              <w:color w:val="1D1D1B"/>
                              <w:w w:val="118"/>
                              <w:position w:val="3"/>
                              <w:sz w:val="2"/>
                            </w:rPr>
                            <w:t>ement</w:t>
                          </w:r>
                          <w:r>
                            <w:rPr>
                              <w:rFonts w:ascii="Arial" w:hAnsi="Arial"/>
                              <w:color w:val="1D1D1B"/>
                              <w:spacing w:val="2"/>
                              <w:w w:val="118"/>
                              <w:position w:val="3"/>
                              <w:sz w:val="2"/>
                            </w:rPr>
                            <w:t>s</w:t>
                          </w:r>
                          <w:r>
                            <w:rPr>
                              <w:rFonts w:ascii="Arial" w:hAnsi="Arial"/>
                              <w:color w:val="1D1D1B"/>
                              <w:w w:val="114"/>
                              <w:position w:val="1"/>
                              <w:sz w:val="2"/>
                            </w:rPr>
                            <w:t>a</w:t>
                          </w:r>
                          <w:r>
                            <w:rPr>
                              <w:rFonts w:ascii="Arial" w:hAnsi="Arial"/>
                              <w:color w:val="1D1D1B"/>
                              <w:spacing w:val="-4"/>
                              <w:w w:val="114"/>
                              <w:position w:val="1"/>
                              <w:sz w:val="2"/>
                            </w:rPr>
                            <w:t>r</w:t>
                          </w:r>
                          <w:r>
                            <w:rPr>
                              <w:rFonts w:ascii="Arial" w:hAnsi="Arial"/>
                              <w:color w:val="1D1D1B"/>
                              <w:spacing w:val="2"/>
                              <w:w w:val="112"/>
                              <w:position w:val="1"/>
                              <w:sz w:val="2"/>
                            </w:rPr>
                            <w:t>e</w:t>
                          </w:r>
                          <w:r>
                            <w:rPr>
                              <w:rFonts w:ascii="Arial" w:hAnsi="Arial"/>
                              <w:color w:val="1D1D1B"/>
                              <w:w w:val="118"/>
                              <w:position w:val="1"/>
                              <w:sz w:val="2"/>
                            </w:rPr>
                            <w:t>appr</w:t>
                          </w:r>
                          <w:r>
                            <w:rPr>
                              <w:rFonts w:ascii="Arial" w:hAnsi="Arial"/>
                              <w:color w:val="1D1D1B"/>
                              <w:position w:val="1"/>
                              <w:sz w:val="2"/>
                            </w:rPr>
                            <w:tab/>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otocol</w:t>
                          </w:r>
                          <w:r>
                            <w:rPr>
                              <w:rFonts w:ascii="Times New Roman" w:hAnsi="Times New Roman"/>
                              <w:color w:val="1D1D1B"/>
                              <w:position w:val="1"/>
                              <w:sz w:val="3"/>
                            </w:rPr>
                            <w:t xml:space="preserve">   </w:t>
                          </w:r>
                          <w:r>
                            <w:rPr>
                              <w:rFonts w:ascii="Times New Roman" w:hAnsi="Times New Roman"/>
                              <w:color w:val="1D1D1B"/>
                              <w:spacing w:val="3"/>
                              <w:position w:val="1"/>
                              <w:sz w:val="3"/>
                            </w:rPr>
                            <w:t xml:space="preserve"> </w:t>
                          </w:r>
                          <w:r>
                            <w:rPr>
                              <w:rFonts w:ascii="Arial" w:hAnsi="Arial"/>
                              <w:color w:val="1D1D1B"/>
                              <w:w w:val="121"/>
                              <w:position w:val="2"/>
                              <w:sz w:val="2"/>
                            </w:rPr>
                            <w:t>tion’</w:t>
                          </w:r>
                          <w:r>
                            <w:rPr>
                              <w:rFonts w:ascii="Arial" w:hAnsi="Arial"/>
                              <w:color w:val="1D1D1B"/>
                              <w:spacing w:val="-16"/>
                              <w:w w:val="121"/>
                              <w:position w:val="2"/>
                              <w:sz w:val="2"/>
                            </w:rPr>
                            <w:t>s</w:t>
                          </w:r>
                          <w:r>
                            <w:rPr>
                              <w:rFonts w:ascii="Arial" w:hAnsi="Arial"/>
                              <w:color w:val="1D1D1B"/>
                              <w:w w:val="123"/>
                              <w:position w:val="3"/>
                              <w:sz w:val="2"/>
                            </w:rPr>
                            <w:t>te</w:t>
                          </w:r>
                          <w:r>
                            <w:rPr>
                              <w:rFonts w:ascii="Arial" w:hAnsi="Arial"/>
                              <w:color w:val="1D1D1B"/>
                              <w:spacing w:val="-25"/>
                              <w:w w:val="123"/>
                              <w:position w:val="3"/>
                              <w:sz w:val="2"/>
                            </w:rPr>
                            <w:t>d</w:t>
                          </w:r>
                          <w:r>
                            <w:rPr>
                              <w:rFonts w:ascii="Arial" w:hAnsi="Arial"/>
                              <w:color w:val="1D1D1B"/>
                              <w:w w:val="117"/>
                              <w:position w:val="6"/>
                              <w:sz w:val="2"/>
                            </w:rPr>
                            <w:t>sponsorshi</w:t>
                          </w:r>
                          <w:r>
                            <w:rPr>
                              <w:rFonts w:ascii="Arial" w:hAnsi="Arial"/>
                              <w:color w:val="1D1D1B"/>
                              <w:spacing w:val="-107"/>
                              <w:w w:val="117"/>
                              <w:position w:val="6"/>
                              <w:sz w:val="2"/>
                            </w:rPr>
                            <w:t>p</w:t>
                          </w:r>
                          <w:r>
                            <w:rPr>
                              <w:rFonts w:ascii="Arial" w:hAnsi="Arial"/>
                              <w:color w:val="1D1D1B"/>
                              <w:w w:val="123"/>
                              <w:position w:val="1"/>
                              <w:sz w:val="2"/>
                            </w:rPr>
                            <w:t>in</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3"/>
                              <w:position w:val="1"/>
                              <w:sz w:val="2"/>
                            </w:rPr>
                            <w:t>functions</w:t>
                          </w:r>
                        </w:p>
                        <w:p w14:paraId="201A1D1A" w14:textId="77777777" w:rsidR="00AA181E" w:rsidRDefault="00AA181E" w:rsidP="00617E12">
                          <w:pPr>
                            <w:spacing w:line="1" w:lineRule="exact"/>
                            <w:ind w:left="133" w:right="479"/>
                            <w:jc w:val="center"/>
                            <w:rPr>
                              <w:rFonts w:ascii="Arial"/>
                              <w:sz w:val="2"/>
                            </w:rPr>
                          </w:pPr>
                          <w:r>
                            <w:rPr>
                              <w:rFonts w:ascii="Arial"/>
                              <w:color w:val="1D1D1B"/>
                              <w:w w:val="125"/>
                              <w:sz w:val="2"/>
                            </w:rPr>
                            <w:t>the</w:t>
                          </w:r>
                        </w:p>
                        <w:p w14:paraId="24DB4151" w14:textId="77777777" w:rsidR="00AA181E" w:rsidRDefault="00AA181E" w:rsidP="00617E12">
                          <w:pPr>
                            <w:spacing w:line="8" w:lineRule="exact"/>
                            <w:ind w:left="133" w:right="544"/>
                            <w:jc w:val="center"/>
                            <w:rPr>
                              <w:rFonts w:ascii="Arial"/>
                              <w:sz w:val="2"/>
                            </w:rPr>
                          </w:pPr>
                          <w:r>
                            <w:rPr>
                              <w:rFonts w:ascii="Arial"/>
                              <w:color w:val="1D1D1B"/>
                              <w:w w:val="125"/>
                              <w:sz w:val="2"/>
                            </w:rPr>
                            <w:t>in</w:t>
                          </w:r>
                        </w:p>
                        <w:p w14:paraId="0A659639" w14:textId="77777777" w:rsidR="00AA181E" w:rsidRDefault="00AA181E" w:rsidP="00617E12">
                          <w:pPr>
                            <w:spacing w:line="18" w:lineRule="exact"/>
                            <w:ind w:left="133" w:right="660"/>
                            <w:jc w:val="center"/>
                            <w:rPr>
                              <w:rFonts w:ascii="Arial"/>
                              <w:sz w:val="2"/>
                            </w:rPr>
                          </w:pPr>
                          <w:r>
                            <w:rPr>
                              <w:rFonts w:ascii="Arial"/>
                              <w:color w:val="1D1D1B"/>
                              <w:w w:val="120"/>
                              <w:sz w:val="2"/>
                            </w:rPr>
                            <w:t>eviewed</w:t>
                          </w:r>
                        </w:p>
                        <w:p w14:paraId="7640BB5B" w14:textId="77777777" w:rsidR="00AA181E" w:rsidRDefault="00AA181E" w:rsidP="00617E12">
                          <w:pPr>
                            <w:tabs>
                              <w:tab w:val="left" w:pos="582"/>
                            </w:tabs>
                            <w:spacing w:line="26" w:lineRule="exact"/>
                            <w:ind w:left="119"/>
                            <w:rPr>
                              <w:rFonts w:ascii="Arial"/>
                              <w:sz w:val="2"/>
                            </w:rPr>
                          </w:pPr>
                          <w:r>
                            <w:rPr>
                              <w:rFonts w:ascii="Arial"/>
                              <w:color w:val="1D1D1B"/>
                              <w:w w:val="120"/>
                              <w:sz w:val="2"/>
                            </w:rPr>
                            <w:t>management</w:t>
                          </w:r>
                          <w:r>
                            <w:rPr>
                              <w:rFonts w:ascii="Arial"/>
                              <w:color w:val="1D1D1B"/>
                              <w:w w:val="120"/>
                              <w:sz w:val="2"/>
                            </w:rPr>
                            <w:tab/>
                            <w:t>organisa</w:t>
                          </w:r>
                        </w:p>
                        <w:p w14:paraId="2C608A2C" w14:textId="77777777" w:rsidR="00AA181E" w:rsidRDefault="00AA181E" w:rsidP="00617E12">
                          <w:pPr>
                            <w:tabs>
                              <w:tab w:val="left" w:pos="706"/>
                            </w:tabs>
                            <w:spacing w:line="177" w:lineRule="auto"/>
                            <w:ind w:left="192"/>
                            <w:rPr>
                              <w:rFonts w:ascii="Arial"/>
                              <w:sz w:val="2"/>
                            </w:rPr>
                          </w:pPr>
                          <w:r>
                            <w:rPr>
                              <w:rFonts w:ascii="Arial"/>
                              <w:color w:val="1D1D1B"/>
                              <w:w w:val="120"/>
                              <w:sz w:val="2"/>
                            </w:rPr>
                            <w:t>and</w:t>
                          </w:r>
                          <w:r>
                            <w:rPr>
                              <w:rFonts w:ascii="Arial"/>
                              <w:color w:val="1D1D1B"/>
                              <w:w w:val="120"/>
                              <w:position w:val="1"/>
                              <w:sz w:val="2"/>
                            </w:rPr>
                            <w:t>r</w:t>
                          </w:r>
                          <w:r>
                            <w:rPr>
                              <w:rFonts w:ascii="Arial"/>
                              <w:color w:val="1D1D1B"/>
                              <w:w w:val="120"/>
                              <w:position w:val="1"/>
                              <w:sz w:val="2"/>
                            </w:rPr>
                            <w:tab/>
                          </w:r>
                          <w:r>
                            <w:rPr>
                              <w:rFonts w:ascii="Arial"/>
                              <w:color w:val="1D1D1B"/>
                              <w:w w:val="120"/>
                              <w:sz w:val="2"/>
                            </w:rPr>
                            <w:t>and</w:t>
                          </w:r>
                        </w:p>
                        <w:p w14:paraId="0EA1740F" w14:textId="77777777" w:rsidR="00AA181E" w:rsidRDefault="00AA181E" w:rsidP="00617E12">
                          <w:pPr>
                            <w:spacing w:line="12" w:lineRule="exact"/>
                            <w:ind w:right="621"/>
                            <w:jc w:val="center"/>
                            <w:rPr>
                              <w:rFonts w:ascii="Arial"/>
                              <w:sz w:val="2"/>
                            </w:rPr>
                          </w:pPr>
                          <w:r>
                            <w:rPr>
                              <w:rFonts w:ascii="Arial"/>
                              <w:color w:val="1D1D1B"/>
                              <w:w w:val="127"/>
                              <w:sz w:val="2"/>
                            </w:rPr>
                            <w:t>r</w:t>
                          </w:r>
                        </w:p>
                        <w:p w14:paraId="62EE0E28" w14:textId="77777777" w:rsidR="00AA181E" w:rsidRDefault="00AA181E" w:rsidP="00617E12">
                          <w:pPr>
                            <w:spacing w:line="4" w:lineRule="exact"/>
                            <w:ind w:left="133" w:right="889"/>
                            <w:jc w:val="center"/>
                            <w:rPr>
                              <w:rFonts w:ascii="Arial"/>
                              <w:sz w:val="2"/>
                            </w:rPr>
                          </w:pPr>
                          <w:r>
                            <w:rPr>
                              <w:rFonts w:ascii="Arial"/>
                              <w:color w:val="1D1D1B"/>
                              <w:w w:val="120"/>
                              <w:sz w:val="2"/>
                            </w:rPr>
                            <w:t>ed</w:t>
                          </w:r>
                        </w:p>
                        <w:p w14:paraId="61A202E6" w14:textId="77777777" w:rsidR="00AA181E" w:rsidRDefault="00AA181E" w:rsidP="00617E12">
                          <w:pPr>
                            <w:tabs>
                              <w:tab w:val="left" w:pos="547"/>
                            </w:tabs>
                            <w:spacing w:line="9" w:lineRule="exact"/>
                            <w:ind w:left="199"/>
                            <w:rPr>
                              <w:rFonts w:ascii="Arial"/>
                              <w:sz w:val="2"/>
                            </w:rPr>
                          </w:pPr>
                          <w:r>
                            <w:rPr>
                              <w:rFonts w:ascii="Times New Roman"/>
                              <w:color w:val="1D1D1B"/>
                              <w:w w:val="125"/>
                              <w:sz w:val="3"/>
                            </w:rPr>
                            <w:t>otocol</w:t>
                          </w:r>
                          <w:r>
                            <w:rPr>
                              <w:rFonts w:ascii="Times New Roman"/>
                              <w:color w:val="1D1D1B"/>
                              <w:w w:val="125"/>
                              <w:sz w:val="3"/>
                            </w:rPr>
                            <w:tab/>
                          </w:r>
                          <w:r>
                            <w:rPr>
                              <w:rFonts w:ascii="Arial"/>
                              <w:color w:val="1D1D1B"/>
                              <w:w w:val="125"/>
                              <w:sz w:val="2"/>
                            </w:rPr>
                            <w:t>tely</w:t>
                          </w:r>
                        </w:p>
                        <w:p w14:paraId="1F5620C0" w14:textId="77777777" w:rsidR="00AA181E" w:rsidRDefault="00AA181E" w:rsidP="00617E12">
                          <w:pPr>
                            <w:tabs>
                              <w:tab w:val="left" w:pos="493"/>
                            </w:tabs>
                            <w:spacing w:line="21" w:lineRule="exact"/>
                            <w:ind w:left="91"/>
                            <w:rPr>
                              <w:rFonts w:ascii="Arial"/>
                              <w:sz w:val="2"/>
                            </w:rPr>
                          </w:pPr>
                          <w:r>
                            <w:rPr>
                              <w:rFonts w:ascii="Arial"/>
                              <w:color w:val="1D1D1B"/>
                              <w:w w:val="123"/>
                              <w:sz w:val="2"/>
                            </w:rPr>
                            <w:t>identifie</w:t>
                          </w:r>
                          <w:r>
                            <w:rPr>
                              <w:rFonts w:ascii="Arial"/>
                              <w:color w:val="1D1D1B"/>
                              <w:spacing w:val="-26"/>
                              <w:w w:val="123"/>
                              <w:sz w:val="2"/>
                            </w:rPr>
                            <w:t>d</w:t>
                          </w:r>
                          <w:r>
                            <w:rPr>
                              <w:rFonts w:ascii="Times New Roman"/>
                              <w:color w:val="1D1D1B"/>
                              <w:w w:val="121"/>
                              <w:sz w:val="3"/>
                            </w:rPr>
                            <w:t>Pr</w:t>
                          </w:r>
                          <w:r>
                            <w:rPr>
                              <w:rFonts w:ascii="Times New Roman"/>
                              <w:color w:val="1D1D1B"/>
                              <w:sz w:val="3"/>
                            </w:rPr>
                            <w:tab/>
                          </w:r>
                          <w:r>
                            <w:rPr>
                              <w:rFonts w:ascii="Arial"/>
                              <w:color w:val="1D1D1B"/>
                              <w:w w:val="120"/>
                              <w:sz w:val="2"/>
                            </w:rPr>
                            <w:t>opria</w:t>
                          </w:r>
                        </w:p>
                        <w:p w14:paraId="46332E81" w14:textId="77777777" w:rsidR="00AA181E" w:rsidRDefault="00AA181E" w:rsidP="00617E12">
                          <w:pPr>
                            <w:spacing w:line="33" w:lineRule="exact"/>
                            <w:ind w:left="135"/>
                            <w:rPr>
                              <w:rFonts w:ascii="Arial"/>
                              <w:sz w:val="2"/>
                            </w:rPr>
                          </w:pPr>
                          <w:r>
                            <w:rPr>
                              <w:rFonts w:ascii="Arial"/>
                              <w:color w:val="1D1D1B"/>
                              <w:w w:val="120"/>
                              <w:sz w:val="2"/>
                            </w:rPr>
                            <w:t>arrangements.requir ocedur</w:t>
                          </w:r>
                        </w:p>
                        <w:p w14:paraId="348BF304" w14:textId="77777777" w:rsidR="00AA181E" w:rsidRDefault="00AA181E" w:rsidP="00617E12">
                          <w:pPr>
                            <w:spacing w:line="39" w:lineRule="exact"/>
                            <w:ind w:left="133" w:right="999"/>
                            <w:jc w:val="center"/>
                            <w:rPr>
                              <w:rFonts w:ascii="Arial"/>
                              <w:sz w:val="2"/>
                            </w:rPr>
                          </w:pPr>
                          <w:r>
                            <w:rPr>
                              <w:rFonts w:ascii="Arial"/>
                              <w:color w:val="1D1D1B"/>
                              <w:w w:val="125"/>
                              <w:sz w:val="2"/>
                            </w:rPr>
                            <w:t>monitor</w:t>
                          </w:r>
                        </w:p>
                        <w:p w14:paraId="77F6A65C" w14:textId="77777777" w:rsidR="00AA181E" w:rsidRDefault="00AA181E" w:rsidP="00617E12">
                          <w:pPr>
                            <w:tabs>
                              <w:tab w:val="left" w:pos="1302"/>
                            </w:tabs>
                            <w:spacing w:line="139" w:lineRule="auto"/>
                            <w:ind w:left="543"/>
                            <w:rPr>
                              <w:rFonts w:ascii="Arial"/>
                              <w:sz w:val="2"/>
                            </w:rPr>
                          </w:pPr>
                          <w:r>
                            <w:rPr>
                              <w:rFonts w:ascii="Arial"/>
                              <w:color w:val="1D1D1B"/>
                              <w:w w:val="123"/>
                              <w:position w:val="-1"/>
                              <w:sz w:val="2"/>
                            </w:rPr>
                            <w:t>the</w:t>
                          </w:r>
                          <w:r>
                            <w:rPr>
                              <w:rFonts w:ascii="Arial"/>
                              <w:color w:val="1D1D1B"/>
                              <w:position w:val="-1"/>
                              <w:sz w:val="2"/>
                            </w:rPr>
                            <w:tab/>
                          </w:r>
                          <w:r>
                            <w:rPr>
                              <w:rFonts w:ascii="Arial"/>
                              <w:color w:val="1D1D1B"/>
                              <w:w w:val="119"/>
                              <w:sz w:val="2"/>
                            </w:rPr>
                            <w:t>managemen</w:t>
                          </w:r>
                          <w:r>
                            <w:rPr>
                              <w:rFonts w:ascii="Arial"/>
                              <w:color w:val="1D1D1B"/>
                              <w:spacing w:val="-64"/>
                              <w:w w:val="119"/>
                              <w:sz w:val="2"/>
                            </w:rPr>
                            <w:t>t</w:t>
                          </w:r>
                          <w:r>
                            <w:rPr>
                              <w:rFonts w:ascii="Arial"/>
                              <w:color w:val="1D1D1B"/>
                              <w:w w:val="117"/>
                              <w:sz w:val="2"/>
                            </w:rPr>
                            <w:t>Securit</w:t>
                          </w:r>
                          <w:r>
                            <w:rPr>
                              <w:rFonts w:ascii="Arial"/>
                              <w:color w:val="1D1D1B"/>
                              <w:spacing w:val="-23"/>
                              <w:w w:val="117"/>
                              <w:sz w:val="2"/>
                            </w:rPr>
                            <w:t>y</w:t>
                          </w:r>
                          <w:r>
                            <w:rPr>
                              <w:rFonts w:ascii="Arial"/>
                              <w:color w:val="1D1D1B"/>
                              <w:w w:val="127"/>
                              <w:position w:val="-1"/>
                              <w:sz w:val="2"/>
                            </w:rPr>
                            <w:t>r</w:t>
                          </w:r>
                          <w:r>
                            <w:rPr>
                              <w:rFonts w:ascii="Arial"/>
                              <w:color w:val="1D1D1B"/>
                              <w:position w:val="-1"/>
                              <w:sz w:val="2"/>
                            </w:rPr>
                            <w:t xml:space="preserve">       </w:t>
                          </w:r>
                          <w:r>
                            <w:rPr>
                              <w:rFonts w:ascii="Arial"/>
                              <w:color w:val="1D1D1B"/>
                              <w:w w:val="127"/>
                              <w:sz w:val="2"/>
                            </w:rPr>
                            <w:t>monito</w:t>
                          </w:r>
                          <w:r>
                            <w:rPr>
                              <w:rFonts w:ascii="Arial"/>
                              <w:color w:val="1D1D1B"/>
                              <w:spacing w:val="-66"/>
                              <w:w w:val="127"/>
                              <w:sz w:val="2"/>
                            </w:rPr>
                            <w:t>r</w:t>
                          </w:r>
                          <w:r>
                            <w:rPr>
                              <w:rFonts w:ascii="Arial"/>
                              <w:color w:val="1D1D1B"/>
                              <w:w w:val="99"/>
                              <w:position w:val="1"/>
                              <w:sz w:val="3"/>
                            </w:rPr>
                            <w:t>5.3</w:t>
                          </w:r>
                          <w:r>
                            <w:rPr>
                              <w:rFonts w:ascii="Arial"/>
                              <w:color w:val="1D1D1B"/>
                              <w:position w:val="1"/>
                              <w:sz w:val="3"/>
                            </w:rPr>
                            <w:t xml:space="preserve"> </w:t>
                          </w:r>
                          <w:r>
                            <w:rPr>
                              <w:rFonts w:ascii="Arial"/>
                              <w:color w:val="1D1D1B"/>
                              <w:spacing w:val="-5"/>
                              <w:position w:val="1"/>
                              <w:sz w:val="3"/>
                            </w:rPr>
                            <w:t xml:space="preserve"> </w:t>
                          </w:r>
                          <w:r>
                            <w:rPr>
                              <w:rFonts w:ascii="Arial"/>
                              <w:color w:val="1D1D1B"/>
                              <w:w w:val="117"/>
                              <w:sz w:val="2"/>
                            </w:rPr>
                            <w:t>e</w:t>
                          </w:r>
                          <w:r>
                            <w:rPr>
                              <w:rFonts w:ascii="Arial"/>
                              <w:color w:val="1D1D1B"/>
                              <w:spacing w:val="-2"/>
                              <w:w w:val="117"/>
                              <w:sz w:val="2"/>
                            </w:rPr>
                            <w:t>d</w:t>
                          </w:r>
                          <w:r>
                            <w:rPr>
                              <w:rFonts w:ascii="Arial"/>
                              <w:color w:val="1D1D1B"/>
                              <w:w w:val="114"/>
                              <w:sz w:val="2"/>
                            </w:rPr>
                            <w:t>Th</w:t>
                          </w:r>
                          <w:r>
                            <w:rPr>
                              <w:rFonts w:ascii="Arial"/>
                              <w:color w:val="1D1D1B"/>
                              <w:spacing w:val="-43"/>
                              <w:w w:val="114"/>
                              <w:sz w:val="2"/>
                            </w:rPr>
                            <w:t>e</w:t>
                          </w:r>
                          <w:r>
                            <w:rPr>
                              <w:rFonts w:ascii="Arial"/>
                              <w:color w:val="1D1D1B"/>
                              <w:w w:val="117"/>
                              <w:sz w:val="2"/>
                            </w:rPr>
                            <w:t>an</w:t>
                          </w:r>
                          <w:r>
                            <w:rPr>
                              <w:rFonts w:ascii="Arial"/>
                              <w:color w:val="1D1D1B"/>
                              <w:spacing w:val="-4"/>
                              <w:w w:val="117"/>
                              <w:sz w:val="2"/>
                            </w:rPr>
                            <w:t>d</w:t>
                          </w:r>
                          <w:r>
                            <w:rPr>
                              <w:rFonts w:ascii="Arial"/>
                              <w:color w:val="1D1D1B"/>
                              <w:w w:val="119"/>
                              <w:position w:val="-1"/>
                              <w:sz w:val="2"/>
                            </w:rPr>
                            <w:t>securit</w:t>
                          </w:r>
                          <w:r>
                            <w:rPr>
                              <w:rFonts w:ascii="Arial"/>
                              <w:color w:val="1D1D1B"/>
                              <w:spacing w:val="-80"/>
                              <w:w w:val="119"/>
                              <w:position w:val="-1"/>
                              <w:sz w:val="2"/>
                            </w:rPr>
                            <w:t>y</w:t>
                          </w:r>
                          <w:r>
                            <w:rPr>
                              <w:rFonts w:ascii="Arial"/>
                              <w:color w:val="1D1D1B"/>
                              <w:spacing w:val="-4"/>
                              <w:w w:val="127"/>
                              <w:position w:val="-1"/>
                              <w:sz w:val="2"/>
                            </w:rPr>
                            <w:t>r</w:t>
                          </w:r>
                          <w:r>
                            <w:rPr>
                              <w:rFonts w:ascii="Arial"/>
                              <w:color w:val="1D1D1B"/>
                              <w:w w:val="118"/>
                              <w:position w:val="-1"/>
                              <w:sz w:val="2"/>
                            </w:rPr>
                            <w:t>eviewe</w:t>
                          </w:r>
                          <w:r>
                            <w:rPr>
                              <w:rFonts w:ascii="Arial"/>
                              <w:color w:val="1D1D1B"/>
                              <w:spacing w:val="-7"/>
                              <w:w w:val="118"/>
                              <w:position w:val="-1"/>
                              <w:sz w:val="2"/>
                            </w:rPr>
                            <w:t>d</w:t>
                          </w:r>
                          <w:r>
                            <w:rPr>
                              <w:rFonts w:ascii="Times New Roman"/>
                              <w:color w:val="1D1D1B"/>
                              <w:w w:val="115"/>
                              <w:sz w:val="3"/>
                            </w:rPr>
                            <w:t>6.2</w:t>
                          </w:r>
                          <w:r>
                            <w:rPr>
                              <w:rFonts w:ascii="Times New Roman"/>
                              <w:color w:val="1D1D1B"/>
                              <w:sz w:val="3"/>
                            </w:rPr>
                            <w:t xml:space="preserve">     </w:t>
                          </w:r>
                          <w:r>
                            <w:rPr>
                              <w:rFonts w:ascii="Times New Roman"/>
                              <w:color w:val="1D1D1B"/>
                              <w:spacing w:val="1"/>
                              <w:sz w:val="3"/>
                            </w:rPr>
                            <w:t xml:space="preserve"> </w:t>
                          </w:r>
                          <w:r>
                            <w:rPr>
                              <w:rFonts w:ascii="Arial"/>
                              <w:color w:val="1D1D1B"/>
                              <w:spacing w:val="-6"/>
                              <w:w w:val="119"/>
                              <w:position w:val="1"/>
                              <w:sz w:val="2"/>
                            </w:rPr>
                            <w:t>personne</w:t>
                          </w:r>
                          <w:r>
                            <w:rPr>
                              <w:rFonts w:ascii="Arial"/>
                              <w:color w:val="1D1D1B"/>
                              <w:spacing w:val="-32"/>
                              <w:w w:val="119"/>
                              <w:position w:val="1"/>
                              <w:sz w:val="2"/>
                            </w:rPr>
                            <w:t>l</w:t>
                          </w:r>
                          <w:r>
                            <w:rPr>
                              <w:rFonts w:ascii="Arial"/>
                              <w:color w:val="1D1D1B"/>
                              <w:spacing w:val="-6"/>
                              <w:w w:val="116"/>
                              <w:sz w:val="2"/>
                            </w:rPr>
                            <w:t>organisa</w:t>
                          </w:r>
                        </w:p>
                        <w:p w14:paraId="4C590351" w14:textId="77777777" w:rsidR="00AA181E" w:rsidRDefault="00AA181E" w:rsidP="00617E12">
                          <w:pPr>
                            <w:tabs>
                              <w:tab w:val="left" w:pos="1775"/>
                            </w:tabs>
                            <w:spacing w:line="-26" w:lineRule="auto"/>
                            <w:ind w:left="1109"/>
                            <w:jc w:val="center"/>
                            <w:rPr>
                              <w:rFonts w:ascii="Arial"/>
                              <w:sz w:val="2"/>
                            </w:rPr>
                          </w:pPr>
                          <w:r>
                            <w:rPr>
                              <w:rFonts w:ascii="Arial"/>
                              <w:color w:val="1D1D1B"/>
                              <w:w w:val="111"/>
                              <w:sz w:val="2"/>
                            </w:rPr>
                            <w:t>access</w:t>
                          </w:r>
                          <w:r>
                            <w:rPr>
                              <w:rFonts w:ascii="Arial"/>
                              <w:color w:val="1D1D1B"/>
                              <w:sz w:val="2"/>
                            </w:rPr>
                            <w:t xml:space="preserve">                  </w:t>
                          </w:r>
                          <w:r>
                            <w:rPr>
                              <w:rFonts w:ascii="Arial"/>
                              <w:color w:val="1D1D1B"/>
                              <w:w w:val="120"/>
                              <w:position w:val="1"/>
                              <w:sz w:val="2"/>
                            </w:rPr>
                            <w:t>opri</w:t>
                          </w:r>
                          <w:r>
                            <w:rPr>
                              <w:rFonts w:ascii="Arial"/>
                              <w:color w:val="1D1D1B"/>
                              <w:spacing w:val="-4"/>
                              <w:w w:val="120"/>
                              <w:position w:val="1"/>
                              <w:sz w:val="2"/>
                            </w:rPr>
                            <w:t>a</w:t>
                          </w:r>
                          <w:r>
                            <w:rPr>
                              <w:rFonts w:ascii="Arial"/>
                              <w:color w:val="1D1D1B"/>
                              <w:w w:val="122"/>
                              <w:sz w:val="2"/>
                            </w:rPr>
                            <w:t>tely</w:t>
                          </w:r>
                          <w:r>
                            <w:rPr>
                              <w:rFonts w:ascii="Arial"/>
                              <w:color w:val="1D1D1B"/>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1"/>
                              <w:position w:val="1"/>
                              <w:sz w:val="2"/>
                            </w:rPr>
                            <w:t xml:space="preserve"> </w:t>
                          </w:r>
                          <w:r>
                            <w:rPr>
                              <w:rFonts w:ascii="Arial"/>
                              <w:color w:val="1D1D1B"/>
                              <w:spacing w:val="-10"/>
                              <w:w w:val="126"/>
                              <w:position w:val="1"/>
                              <w:sz w:val="2"/>
                            </w:rPr>
                            <w:t>o</w:t>
                          </w:r>
                          <w:r>
                            <w:rPr>
                              <w:rFonts w:ascii="Arial"/>
                              <w:color w:val="1D1D1B"/>
                              <w:spacing w:val="-5"/>
                              <w:w w:val="136"/>
                              <w:position w:val="1"/>
                              <w:sz w:val="2"/>
                            </w:rPr>
                            <w:t>f</w:t>
                          </w:r>
                          <w:r>
                            <w:rPr>
                              <w:rFonts w:ascii="Arial"/>
                              <w:color w:val="1D1D1B"/>
                              <w:w w:val="107"/>
                              <w:sz w:val="2"/>
                            </w:rPr>
                            <w:t>a</w:t>
                          </w:r>
                        </w:p>
                        <w:p w14:paraId="0DE129D9" w14:textId="77777777" w:rsidR="00AA181E" w:rsidRDefault="00AA181E" w:rsidP="00617E12">
                          <w:pPr>
                            <w:spacing w:line="13" w:lineRule="exact"/>
                            <w:ind w:left="133" w:right="1324"/>
                            <w:jc w:val="center"/>
                            <w:rPr>
                              <w:rFonts w:ascii="Arial"/>
                              <w:sz w:val="2"/>
                            </w:rPr>
                          </w:pPr>
                          <w:r>
                            <w:rPr>
                              <w:rFonts w:ascii="Arial"/>
                              <w:color w:val="1D1D1B"/>
                              <w:w w:val="120"/>
                              <w:sz w:val="2"/>
                            </w:rPr>
                            <w:t>appr</w:t>
                          </w:r>
                        </w:p>
                        <w:p w14:paraId="120F2122" w14:textId="77777777" w:rsidR="00AA181E" w:rsidRDefault="00AA181E" w:rsidP="00617E12">
                          <w:pPr>
                            <w:spacing w:line="28" w:lineRule="auto"/>
                            <w:ind w:left="408" w:right="1677" w:firstLine="20"/>
                            <w:rPr>
                              <w:rFonts w:ascii="Arial"/>
                              <w:sz w:val="2"/>
                            </w:rPr>
                          </w:pPr>
                          <w:r>
                            <w:rPr>
                              <w:rFonts w:ascii="Arial"/>
                              <w:color w:val="1D1D1B"/>
                              <w:w w:val="115"/>
                              <w:sz w:val="2"/>
                            </w:rPr>
                            <w:t>e ar</w:t>
                          </w:r>
                        </w:p>
                        <w:p w14:paraId="6976CAC6" w14:textId="77777777" w:rsidR="00AA181E" w:rsidRDefault="00AA181E" w:rsidP="00617E12">
                          <w:pPr>
                            <w:spacing w:line="2" w:lineRule="exact"/>
                            <w:ind w:left="38"/>
                            <w:rPr>
                              <w:rFonts w:ascii="Arial"/>
                              <w:sz w:val="2"/>
                            </w:rPr>
                          </w:pPr>
                          <w:r>
                            <w:rPr>
                              <w:rFonts w:ascii="Arial"/>
                              <w:color w:val="1D1D1B"/>
                              <w:w w:val="120"/>
                              <w:sz w:val="2"/>
                            </w:rPr>
                            <w:t xml:space="preserve">security        Security                    </w:t>
                          </w:r>
                          <w:r>
                            <w:rPr>
                              <w:rFonts w:ascii="Arial"/>
                              <w:color w:val="1D1D1B"/>
                              <w:spacing w:val="5"/>
                              <w:w w:val="120"/>
                              <w:sz w:val="2"/>
                            </w:rPr>
                            <w:t xml:space="preserve"> </w:t>
                          </w:r>
                          <w:r>
                            <w:rPr>
                              <w:rFonts w:ascii="Arial"/>
                              <w:color w:val="1D1D1B"/>
                              <w:w w:val="120"/>
                              <w:sz w:val="2"/>
                            </w:rPr>
                            <w:t>and</w:t>
                          </w:r>
                        </w:p>
                        <w:p w14:paraId="0D4DFB54" w14:textId="77777777" w:rsidR="00AA181E" w:rsidRDefault="00AA181E" w:rsidP="00617E12">
                          <w:pPr>
                            <w:tabs>
                              <w:tab w:val="left" w:pos="1066"/>
                              <w:tab w:val="left" w:pos="1467"/>
                              <w:tab w:val="left" w:pos="1954"/>
                            </w:tabs>
                            <w:spacing w:line="8" w:lineRule="exact"/>
                            <w:ind w:left="328"/>
                            <w:rPr>
                              <w:rFonts w:ascii="Arial"/>
                              <w:sz w:val="2"/>
                            </w:rPr>
                          </w:pPr>
                          <w:r>
                            <w:rPr>
                              <w:rFonts w:ascii="Arial"/>
                              <w:color w:val="1D1D1B"/>
                              <w:w w:val="120"/>
                              <w:sz w:val="2"/>
                            </w:rPr>
                            <w:t>policies</w:t>
                          </w:r>
                          <w:r>
                            <w:rPr>
                              <w:rFonts w:ascii="Arial"/>
                              <w:color w:val="1D1D1B"/>
                              <w:w w:val="120"/>
                              <w:sz w:val="2"/>
                            </w:rPr>
                            <w:tab/>
                          </w:r>
                          <w:r>
                            <w:rPr>
                              <w:rFonts w:ascii="Times New Roman"/>
                              <w:color w:val="1D1D1B"/>
                              <w:w w:val="120"/>
                              <w:sz w:val="3"/>
                            </w:rPr>
                            <w:t>Protocol</w:t>
                          </w:r>
                          <w:r>
                            <w:rPr>
                              <w:rFonts w:ascii="Times New Roman"/>
                              <w:color w:val="1D1D1B"/>
                              <w:w w:val="120"/>
                              <w:sz w:val="3"/>
                            </w:rPr>
                            <w:tab/>
                          </w:r>
                          <w:r>
                            <w:rPr>
                              <w:rFonts w:ascii="Arial"/>
                              <w:color w:val="1D1D1B"/>
                              <w:w w:val="120"/>
                              <w:position w:val="4"/>
                              <w:sz w:val="2"/>
                            </w:rPr>
                            <w:t>obliga</w:t>
                          </w:r>
                          <w:r>
                            <w:rPr>
                              <w:rFonts w:ascii="Arial"/>
                              <w:color w:val="1D1D1B"/>
                              <w:w w:val="120"/>
                              <w:position w:val="2"/>
                              <w:sz w:val="2"/>
                            </w:rPr>
                            <w:t>tions</w:t>
                          </w:r>
                          <w:r>
                            <w:rPr>
                              <w:rFonts w:ascii="Arial"/>
                              <w:color w:val="1D1D1B"/>
                              <w:w w:val="120"/>
                              <w:position w:val="1"/>
                              <w:sz w:val="2"/>
                            </w:rPr>
                            <w:t>o</w:t>
                          </w:r>
                          <w:r>
                            <w:rPr>
                              <w:rFonts w:ascii="Arial"/>
                              <w:color w:val="1D1D1B"/>
                              <w:w w:val="120"/>
                              <w:sz w:val="2"/>
                            </w:rPr>
                            <w:t>fall</w:t>
                          </w:r>
                          <w:r>
                            <w:rPr>
                              <w:rFonts w:ascii="Arial"/>
                              <w:color w:val="1D1D1B"/>
                              <w:w w:val="120"/>
                              <w:sz w:val="2"/>
                            </w:rPr>
                            <w:tab/>
                          </w:r>
                          <w:r>
                            <w:rPr>
                              <w:rFonts w:ascii="Arial"/>
                              <w:color w:val="1D1D1B"/>
                              <w:w w:val="120"/>
                              <w:position w:val="4"/>
                              <w:sz w:val="2"/>
                            </w:rPr>
                            <w:t>manageme</w:t>
                          </w:r>
                        </w:p>
                        <w:p w14:paraId="03AF807D" w14:textId="77777777" w:rsidR="00AA181E" w:rsidRDefault="00AA181E" w:rsidP="00617E12">
                          <w:pPr>
                            <w:spacing w:line="12" w:lineRule="exact"/>
                            <w:ind w:left="325"/>
                            <w:rPr>
                              <w:rFonts w:ascii="Arial"/>
                              <w:sz w:val="2"/>
                            </w:rPr>
                          </w:pPr>
                          <w:r>
                            <w:rPr>
                              <w:rFonts w:ascii="Arial"/>
                              <w:color w:val="1D1D1B"/>
                              <w:w w:val="120"/>
                              <w:sz w:val="2"/>
                            </w:rPr>
                            <w:t>ements</w:t>
                          </w:r>
                        </w:p>
                        <w:p w14:paraId="7EE0ED02" w14:textId="77777777" w:rsidR="00AA181E" w:rsidRDefault="00AA181E" w:rsidP="00617E12">
                          <w:pPr>
                            <w:spacing w:line="13" w:lineRule="exact"/>
                            <w:ind w:right="607"/>
                            <w:jc w:val="right"/>
                            <w:rPr>
                              <w:rFonts w:ascii="Arial"/>
                              <w:sz w:val="2"/>
                            </w:rPr>
                          </w:pPr>
                          <w:r>
                            <w:rPr>
                              <w:rFonts w:ascii="Arial"/>
                              <w:color w:val="1D1D1B"/>
                              <w:w w:val="115"/>
                              <w:sz w:val="2"/>
                            </w:rPr>
                            <w:t>egime.</w:t>
                          </w:r>
                        </w:p>
                        <w:p w14:paraId="15F16F5F" w14:textId="77777777" w:rsidR="00AA181E" w:rsidRDefault="00AA181E" w:rsidP="00617E12">
                          <w:pPr>
                            <w:spacing w:line="9" w:lineRule="exact"/>
                            <w:ind w:left="133" w:right="1204"/>
                            <w:jc w:val="center"/>
                            <w:rPr>
                              <w:rFonts w:ascii="Arial"/>
                              <w:sz w:val="2"/>
                            </w:rPr>
                          </w:pPr>
                          <w:r>
                            <w:rPr>
                              <w:rFonts w:ascii="Arial"/>
                              <w:color w:val="1D1D1B"/>
                              <w:w w:val="125"/>
                              <w:sz w:val="2"/>
                            </w:rPr>
                            <w:t>in</w:t>
                          </w:r>
                        </w:p>
                        <w:p w14:paraId="6A4A5CE9" w14:textId="77777777" w:rsidR="00AA181E" w:rsidRDefault="00AA181E" w:rsidP="00617E12">
                          <w:pPr>
                            <w:spacing w:line="10" w:lineRule="exact"/>
                            <w:ind w:left="133" w:right="1128"/>
                            <w:jc w:val="center"/>
                            <w:rPr>
                              <w:rFonts w:ascii="Arial"/>
                              <w:sz w:val="2"/>
                            </w:rPr>
                          </w:pPr>
                          <w:r>
                            <w:rPr>
                              <w:rFonts w:ascii="Arial"/>
                              <w:color w:val="1D1D1B"/>
                              <w:w w:val="105"/>
                              <w:sz w:val="2"/>
                            </w:rPr>
                            <w:t>es.</w:t>
                          </w:r>
                        </w:p>
                        <w:p w14:paraId="41DB48D6" w14:textId="77777777" w:rsidR="00AA181E" w:rsidRDefault="00AA181E" w:rsidP="00617E12">
                          <w:pPr>
                            <w:tabs>
                              <w:tab w:val="left" w:pos="1440"/>
                            </w:tabs>
                            <w:spacing w:line="-213" w:lineRule="auto"/>
                            <w:ind w:left="1055"/>
                            <w:jc w:val="center"/>
                            <w:rPr>
                              <w:rFonts w:ascii="Arial"/>
                              <w:sz w:val="2"/>
                            </w:rPr>
                          </w:pPr>
                          <w:r>
                            <w:rPr>
                              <w:rFonts w:ascii="Arial"/>
                              <w:color w:val="1D1D1B"/>
                              <w:w w:val="120"/>
                              <w:position w:val="2"/>
                              <w:sz w:val="2"/>
                            </w:rPr>
                            <w:t>in</w:t>
                          </w: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Arial"/>
                              <w:color w:val="1D1D1B"/>
                              <w:w w:val="120"/>
                              <w:position w:val="1"/>
                              <w:sz w:val="2"/>
                            </w:rPr>
                            <w:t>inthe</w:t>
                          </w:r>
                        </w:p>
                        <w:p w14:paraId="14860CB1" w14:textId="77777777" w:rsidR="00AA181E" w:rsidRDefault="00AA181E" w:rsidP="00617E12">
                          <w:pPr>
                            <w:spacing w:line="5" w:lineRule="exact"/>
                            <w:ind w:left="133" w:right="1318"/>
                            <w:jc w:val="center"/>
                            <w:rPr>
                              <w:rFonts w:ascii="Arial"/>
                              <w:sz w:val="2"/>
                            </w:rPr>
                          </w:pPr>
                          <w:r>
                            <w:rPr>
                              <w:rFonts w:ascii="Arial"/>
                              <w:color w:val="1D1D1B"/>
                              <w:w w:val="120"/>
                              <w:sz w:val="2"/>
                            </w:rPr>
                            <w:t>eviewed</w:t>
                          </w:r>
                        </w:p>
                        <w:p w14:paraId="75A198B2" w14:textId="77777777" w:rsidR="00AA181E" w:rsidRDefault="00AA181E" w:rsidP="00617E12">
                          <w:pPr>
                            <w:tabs>
                              <w:tab w:val="left" w:pos="1197"/>
                              <w:tab w:val="left" w:pos="1521"/>
                            </w:tabs>
                            <w:spacing w:line="6" w:lineRule="exact"/>
                            <w:ind w:left="265"/>
                            <w:rPr>
                              <w:rFonts w:ascii="Arial" w:hAnsi="Arial"/>
                              <w:sz w:val="2"/>
                            </w:rPr>
                          </w:pPr>
                          <w:r>
                            <w:rPr>
                              <w:rFonts w:ascii="Arial" w:hAnsi="Arial"/>
                              <w:color w:val="1D1D1B"/>
                              <w:w w:val="127"/>
                              <w:position w:val="-1"/>
                              <w:sz w:val="2"/>
                            </w:rPr>
                            <w:t>monito</w:t>
                          </w:r>
                          <w:r>
                            <w:rPr>
                              <w:rFonts w:ascii="Arial" w:hAnsi="Arial"/>
                              <w:color w:val="1D1D1B"/>
                              <w:spacing w:val="-7"/>
                              <w:w w:val="127"/>
                              <w:position w:val="-1"/>
                              <w:sz w:val="2"/>
                            </w:rPr>
                            <w:t>r</w:t>
                          </w:r>
                          <w:r>
                            <w:rPr>
                              <w:rFonts w:ascii="Arial" w:hAnsi="Arial"/>
                              <w:color w:val="1D1D1B"/>
                              <w:w w:val="117"/>
                              <w:sz w:val="2"/>
                            </w:rPr>
                            <w:t>ed</w:t>
                          </w:r>
                          <w:r>
                            <w:rPr>
                              <w:rFonts w:ascii="Arial" w:hAnsi="Arial"/>
                              <w:color w:val="1D1D1B"/>
                              <w:sz w:val="2"/>
                            </w:rPr>
                            <w:tab/>
                          </w:r>
                          <w:r>
                            <w:rPr>
                              <w:rFonts w:ascii="Times New Roman" w:hAnsi="Times New Roman"/>
                              <w:color w:val="1D1D1B"/>
                              <w:w w:val="114"/>
                              <w:sz w:val="3"/>
                            </w:rPr>
                            <w:t>4</w:t>
                          </w:r>
                          <w:r>
                            <w:rPr>
                              <w:rFonts w:ascii="Times New Roman" w:hAnsi="Times New Roman"/>
                              <w:color w:val="1D1D1B"/>
                              <w:spacing w:val="-5"/>
                              <w:w w:val="114"/>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21"/>
                              <w:position w:val="1"/>
                              <w:sz w:val="2"/>
                            </w:rPr>
                            <w:t>tion’s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16"/>
                              <w:position w:val="4"/>
                              <w:sz w:val="2"/>
                            </w:rPr>
                            <w:t>organis</w:t>
                          </w:r>
                          <w:r>
                            <w:rPr>
                              <w:rFonts w:ascii="Arial" w:hAnsi="Arial"/>
                              <w:color w:val="1D1D1B"/>
                              <w:spacing w:val="-50"/>
                              <w:w w:val="116"/>
                              <w:position w:val="4"/>
                              <w:sz w:val="2"/>
                            </w:rPr>
                            <w:t>a</w:t>
                          </w:r>
                          <w:r>
                            <w:rPr>
                              <w:rFonts w:ascii="Arial" w:hAnsi="Arial"/>
                              <w:color w:val="1D1D1B"/>
                              <w:w w:val="116"/>
                              <w:position w:val="1"/>
                              <w:sz w:val="2"/>
                            </w:rPr>
                            <w:t>person</w:t>
                          </w:r>
                          <w:r>
                            <w:rPr>
                              <w:rFonts w:ascii="Arial" w:hAnsi="Arial"/>
                              <w:color w:val="1D1D1B"/>
                              <w:spacing w:val="-47"/>
                              <w:w w:val="116"/>
                              <w:position w:val="1"/>
                              <w:sz w:val="2"/>
                            </w:rPr>
                            <w:t>s</w:t>
                          </w:r>
                          <w:r>
                            <w:rPr>
                              <w:rFonts w:ascii="Arial" w:hAnsi="Arial"/>
                              <w:color w:val="1D1D1B"/>
                              <w:w w:val="121"/>
                              <w:position w:val="1"/>
                              <w:sz w:val="2"/>
                            </w:rPr>
                            <w:t>tion’</w:t>
                          </w:r>
                          <w:r>
                            <w:rPr>
                              <w:rFonts w:ascii="Arial" w:hAnsi="Arial"/>
                              <w:color w:val="1D1D1B"/>
                              <w:spacing w:val="-17"/>
                              <w:w w:val="121"/>
                              <w:position w:val="1"/>
                              <w:sz w:val="2"/>
                            </w:rPr>
                            <w:t>s</w:t>
                          </w:r>
                          <w:r>
                            <w:rPr>
                              <w:rFonts w:ascii="Arial" w:hAnsi="Arial"/>
                              <w:color w:val="1D1D1B"/>
                              <w:w w:val="114"/>
                              <w:position w:val="-1"/>
                              <w:sz w:val="2"/>
                            </w:rPr>
                            <w:t>a</w:t>
                          </w:r>
                          <w:r>
                            <w:rPr>
                              <w:rFonts w:ascii="Arial" w:hAnsi="Arial"/>
                              <w:color w:val="1D1D1B"/>
                              <w:spacing w:val="-20"/>
                              <w:w w:val="114"/>
                              <w:position w:val="-1"/>
                              <w:sz w:val="2"/>
                            </w:rPr>
                            <w:t>r</w:t>
                          </w:r>
                          <w:r>
                            <w:rPr>
                              <w:rFonts w:ascii="Arial" w:hAnsi="Arial"/>
                              <w:color w:val="1D1D1B"/>
                              <w:w w:val="122"/>
                              <w:position w:val="2"/>
                              <w:sz w:val="2"/>
                            </w:rPr>
                            <w:t>trainin</w:t>
                          </w:r>
                          <w:r>
                            <w:rPr>
                              <w:rFonts w:ascii="Arial" w:hAnsi="Arial"/>
                              <w:color w:val="1D1D1B"/>
                              <w:spacing w:val="-5"/>
                              <w:w w:val="122"/>
                              <w:position w:val="2"/>
                              <w:sz w:val="2"/>
                            </w:rPr>
                            <w:t>g</w:t>
                          </w:r>
                          <w:r>
                            <w:rPr>
                              <w:rFonts w:ascii="Arial" w:hAnsi="Arial"/>
                              <w:color w:val="1D1D1B"/>
                              <w:w w:val="117"/>
                              <w:position w:val="-1"/>
                              <w:sz w:val="2"/>
                            </w:rPr>
                            <w:t>and</w:t>
                          </w:r>
                        </w:p>
                        <w:p w14:paraId="536BDFEC" w14:textId="77777777" w:rsidR="00AA181E" w:rsidRDefault="00AA181E" w:rsidP="00617E12">
                          <w:pPr>
                            <w:spacing w:line="5" w:lineRule="exact"/>
                            <w:ind w:left="133" w:right="1326"/>
                            <w:jc w:val="center"/>
                            <w:rPr>
                              <w:rFonts w:ascii="Arial"/>
                              <w:sz w:val="2"/>
                            </w:rPr>
                          </w:pPr>
                          <w:r>
                            <w:rPr>
                              <w:rFonts w:ascii="Arial"/>
                              <w:color w:val="1D1D1B"/>
                              <w:w w:val="125"/>
                              <w:sz w:val="2"/>
                            </w:rPr>
                            <w:t>pr</w:t>
                          </w:r>
                        </w:p>
                        <w:p w14:paraId="6C7A32EE" w14:textId="77777777" w:rsidR="00AA181E" w:rsidRDefault="00AA181E" w:rsidP="00617E12">
                          <w:pPr>
                            <w:spacing w:line="7" w:lineRule="exact"/>
                            <w:ind w:left="15"/>
                            <w:rPr>
                              <w:rFonts w:ascii="Arial"/>
                              <w:sz w:val="2"/>
                            </w:rPr>
                          </w:pPr>
                          <w:r>
                            <w:rPr>
                              <w:rFonts w:ascii="Arial"/>
                              <w:color w:val="1D1D1B"/>
                              <w:w w:val="120"/>
                              <w:sz w:val="2"/>
                            </w:rPr>
                            <w:t>governance</w:t>
                          </w:r>
                        </w:p>
                        <w:p w14:paraId="2700B844" w14:textId="77777777" w:rsidR="00AA181E" w:rsidRDefault="00AA181E" w:rsidP="00617E12">
                          <w:pPr>
                            <w:spacing w:line="23" w:lineRule="exact"/>
                            <w:ind w:left="112" w:right="1384"/>
                            <w:jc w:val="center"/>
                            <w:rPr>
                              <w:rFonts w:ascii="Arial" w:hAnsi="Arial"/>
                              <w:sz w:val="2"/>
                            </w:rPr>
                          </w:pPr>
                          <w:r>
                            <w:rPr>
                              <w:rFonts w:ascii="Arial" w:hAnsi="Arial"/>
                              <w:color w:val="1D1D1B"/>
                              <w:w w:val="120"/>
                              <w:sz w:val="2"/>
                            </w:rPr>
                            <w:t>tion’s</w:t>
                          </w:r>
                        </w:p>
                        <w:p w14:paraId="61A9E071" w14:textId="77777777" w:rsidR="00AA181E" w:rsidRDefault="00AA181E" w:rsidP="00617E12">
                          <w:pPr>
                            <w:spacing w:line="18" w:lineRule="exact"/>
                            <w:ind w:right="1277"/>
                            <w:jc w:val="center"/>
                            <w:rPr>
                              <w:rFonts w:ascii="Arial"/>
                              <w:sz w:val="2"/>
                            </w:rPr>
                          </w:pPr>
                          <w:r>
                            <w:rPr>
                              <w:rFonts w:ascii="Arial"/>
                              <w:color w:val="1D1D1B"/>
                              <w:w w:val="127"/>
                              <w:sz w:val="2"/>
                            </w:rPr>
                            <w:t>r</w:t>
                          </w:r>
                        </w:p>
                        <w:p w14:paraId="4D1443CA" w14:textId="77777777" w:rsidR="00AA181E" w:rsidRDefault="00AA181E" w:rsidP="00617E12">
                          <w:pPr>
                            <w:spacing w:line="11" w:lineRule="exact"/>
                            <w:ind w:left="50" w:right="1384"/>
                            <w:jc w:val="center"/>
                            <w:rPr>
                              <w:rFonts w:ascii="Arial"/>
                              <w:sz w:val="2"/>
                            </w:rPr>
                          </w:pPr>
                          <w:r>
                            <w:rPr>
                              <w:rFonts w:ascii="Arial"/>
                              <w:color w:val="1D1D1B"/>
                              <w:w w:val="115"/>
                              <w:sz w:val="2"/>
                            </w:rPr>
                            <w:t>and</w:t>
                          </w:r>
                        </w:p>
                        <w:p w14:paraId="1D797613" w14:textId="77777777" w:rsidR="00AA181E" w:rsidRDefault="00AA181E" w:rsidP="00617E12">
                          <w:pPr>
                            <w:spacing w:line="5" w:lineRule="exact"/>
                            <w:ind w:left="267"/>
                            <w:rPr>
                              <w:rFonts w:ascii="Arial" w:hAnsi="Arial"/>
                              <w:sz w:val="2"/>
                            </w:rPr>
                          </w:pPr>
                          <w:r>
                            <w:rPr>
                              <w:rFonts w:ascii="Arial" w:hAnsi="Arial"/>
                              <w:color w:val="1D1D1B"/>
                              <w:w w:val="120"/>
                              <w:sz w:val="2"/>
                            </w:rPr>
                            <w:t>tion’s</w:t>
                          </w:r>
                        </w:p>
                        <w:p w14:paraId="57B37AA3" w14:textId="77777777" w:rsidR="00AA181E" w:rsidRDefault="00AA181E" w:rsidP="00617E12">
                          <w:pPr>
                            <w:spacing w:line="3" w:lineRule="exact"/>
                            <w:ind w:left="178"/>
                            <w:rPr>
                              <w:rFonts w:ascii="Arial"/>
                              <w:sz w:val="2"/>
                            </w:rPr>
                          </w:pPr>
                          <w:r>
                            <w:rPr>
                              <w:rFonts w:ascii="Arial"/>
                              <w:color w:val="1D1D1B"/>
                              <w:w w:val="115"/>
                              <w:sz w:val="2"/>
                            </w:rPr>
                            <w:t>organisa</w:t>
                          </w:r>
                        </w:p>
                        <w:p w14:paraId="1B74A0D9" w14:textId="77777777" w:rsidR="00AA181E" w:rsidRDefault="00AA181E" w:rsidP="00617E12">
                          <w:pPr>
                            <w:tabs>
                              <w:tab w:val="left" w:pos="892"/>
                            </w:tabs>
                            <w:spacing w:line="28" w:lineRule="exact"/>
                            <w:ind w:left="171"/>
                            <w:rPr>
                              <w:rFonts w:ascii="Arial"/>
                              <w:sz w:val="2"/>
                            </w:rPr>
                          </w:pPr>
                          <w:r>
                            <w:rPr>
                              <w:rFonts w:ascii="Arial"/>
                              <w:color w:val="1D1D1B"/>
                              <w:w w:val="120"/>
                              <w:sz w:val="2"/>
                            </w:rPr>
                            <w:t>opria</w:t>
                          </w:r>
                          <w:r>
                            <w:rPr>
                              <w:rFonts w:ascii="Arial"/>
                              <w:color w:val="1D1D1B"/>
                              <w:w w:val="120"/>
                              <w:position w:val="1"/>
                              <w:sz w:val="2"/>
                            </w:rPr>
                            <w:t>tely</w:t>
                          </w:r>
                          <w:r>
                            <w:rPr>
                              <w:rFonts w:ascii="Arial"/>
                              <w:color w:val="1D1D1B"/>
                              <w:spacing w:val="3"/>
                              <w:w w:val="120"/>
                              <w:position w:val="1"/>
                              <w:sz w:val="2"/>
                            </w:rPr>
                            <w:t xml:space="preserve"> </w:t>
                          </w:r>
                          <w:r>
                            <w:rPr>
                              <w:rFonts w:ascii="Arial"/>
                              <w:color w:val="1D1D1B"/>
                              <w:w w:val="120"/>
                              <w:sz w:val="2"/>
                            </w:rPr>
                            <w:t>the</w:t>
                          </w:r>
                          <w:r>
                            <w:rPr>
                              <w:rFonts w:ascii="Arial"/>
                              <w:color w:val="1D1D1B"/>
                              <w:w w:val="120"/>
                              <w:position w:val="2"/>
                              <w:sz w:val="2"/>
                            </w:rPr>
                            <w:t>organisa</w:t>
                          </w:r>
                          <w:r>
                            <w:rPr>
                              <w:rFonts w:ascii="Arial"/>
                              <w:color w:val="1D1D1B"/>
                              <w:w w:val="120"/>
                              <w:position w:val="2"/>
                              <w:sz w:val="2"/>
                            </w:rPr>
                            <w:tab/>
                          </w:r>
                          <w:r>
                            <w:rPr>
                              <w:rFonts w:ascii="Arial"/>
                              <w:color w:val="1D1D1B"/>
                              <w:w w:val="120"/>
                              <w:position w:val="1"/>
                              <w:sz w:val="2"/>
                            </w:rPr>
                            <w:t xml:space="preserve">and </w:t>
                          </w:r>
                          <w:r>
                            <w:rPr>
                              <w:rFonts w:ascii="Arial"/>
                              <w:color w:val="1D1D1B"/>
                              <w:w w:val="120"/>
                              <w:position w:val="2"/>
                              <w:sz w:val="2"/>
                            </w:rPr>
                            <w:t>Security</w:t>
                          </w:r>
                          <w:r>
                            <w:rPr>
                              <w:rFonts w:ascii="Arial"/>
                              <w:color w:val="1D1D1B"/>
                              <w:w w:val="120"/>
                              <w:position w:val="1"/>
                              <w:sz w:val="2"/>
                            </w:rPr>
                            <w:t>requir</w:t>
                          </w:r>
                          <w:r>
                            <w:rPr>
                              <w:rFonts w:ascii="Arial"/>
                              <w:color w:val="1D1D1B"/>
                              <w:w w:val="120"/>
                              <w:sz w:val="2"/>
                            </w:rPr>
                            <w:t xml:space="preserve">ements </w:t>
                          </w:r>
                          <w:r>
                            <w:rPr>
                              <w:rFonts w:ascii="Arial"/>
                              <w:color w:val="1D1D1B"/>
                              <w:w w:val="120"/>
                              <w:position w:val="1"/>
                              <w:sz w:val="3"/>
                            </w:rPr>
                            <w:t>Pr</w:t>
                          </w:r>
                          <w:r>
                            <w:rPr>
                              <w:rFonts w:ascii="Arial"/>
                              <w:color w:val="1D1D1B"/>
                              <w:w w:val="120"/>
                              <w:sz w:val="3"/>
                            </w:rPr>
                            <w:t xml:space="preserve">otocol </w:t>
                          </w:r>
                          <w:r>
                            <w:rPr>
                              <w:rFonts w:ascii="Arial"/>
                              <w:color w:val="1D1D1B"/>
                              <w:w w:val="120"/>
                              <w:position w:val="4"/>
                              <w:sz w:val="2"/>
                            </w:rPr>
                            <w:t>personnel</w:t>
                          </w:r>
                          <w:r>
                            <w:rPr>
                              <w:rFonts w:ascii="Arial"/>
                              <w:color w:val="1D1D1B"/>
                              <w:spacing w:val="3"/>
                              <w:w w:val="120"/>
                              <w:position w:val="4"/>
                              <w:sz w:val="2"/>
                            </w:rPr>
                            <w:t xml:space="preserve"> </w:t>
                          </w:r>
                          <w:r>
                            <w:rPr>
                              <w:rFonts w:ascii="Arial"/>
                              <w:color w:val="1D1D1B"/>
                              <w:w w:val="120"/>
                              <w:position w:val="3"/>
                              <w:sz w:val="2"/>
                            </w:rPr>
                            <w:t>e</w:t>
                          </w:r>
                          <w:r>
                            <w:rPr>
                              <w:rFonts w:ascii="Arial"/>
                              <w:color w:val="1D1D1B"/>
                              <w:w w:val="120"/>
                              <w:position w:val="2"/>
                              <w:sz w:val="2"/>
                            </w:rPr>
                            <w:t>appr</w:t>
                          </w:r>
                          <w:r>
                            <w:rPr>
                              <w:rFonts w:ascii="Arial"/>
                              <w:color w:val="1D1D1B"/>
                              <w:w w:val="120"/>
                              <w:position w:val="1"/>
                              <w:sz w:val="2"/>
                            </w:rPr>
                            <w:t>opria</w:t>
                          </w:r>
                        </w:p>
                        <w:p w14:paraId="644B724E" w14:textId="77777777" w:rsidR="00AA181E" w:rsidRDefault="00AA181E" w:rsidP="00617E12">
                          <w:pPr>
                            <w:tabs>
                              <w:tab w:val="left" w:pos="657"/>
                            </w:tabs>
                            <w:spacing w:line="69" w:lineRule="auto"/>
                            <w:ind w:left="107"/>
                            <w:rPr>
                              <w:rFonts w:ascii="Arial" w:hAnsi="Arial"/>
                              <w:sz w:val="2"/>
                            </w:rPr>
                          </w:pPr>
                          <w:r>
                            <w:rPr>
                              <w:rFonts w:ascii="Arial" w:hAnsi="Arial"/>
                              <w:color w:val="1D1D1B"/>
                              <w:spacing w:val="-1"/>
                              <w:w w:val="112"/>
                              <w:sz w:val="2"/>
                            </w:rPr>
                            <w:t>e</w:t>
                          </w:r>
                          <w:r>
                            <w:rPr>
                              <w:rFonts w:ascii="Arial" w:hAnsi="Arial"/>
                              <w:color w:val="1D1D1B"/>
                              <w:w w:val="118"/>
                              <w:sz w:val="2"/>
                            </w:rPr>
                            <w:t>appr</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sz w:val="2"/>
                            </w:rPr>
                            <w:t>in</w:t>
                          </w:r>
                          <w:r>
                            <w:rPr>
                              <w:rFonts w:ascii="Arial" w:hAnsi="Arial"/>
                              <w:color w:val="1D1D1B"/>
                              <w:sz w:val="2"/>
                            </w:rPr>
                            <w:t xml:space="preserve">     </w:t>
                          </w:r>
                          <w:r>
                            <w:rPr>
                              <w:rFonts w:ascii="Arial" w:hAnsi="Arial"/>
                              <w:color w:val="1D1D1B"/>
                              <w:spacing w:val="1"/>
                              <w:sz w:val="2"/>
                            </w:rPr>
                            <w:t xml:space="preserve"> </w:t>
                          </w:r>
                          <w:r>
                            <w:rPr>
                              <w:rFonts w:ascii="Times New Roman" w:hAnsi="Times New Roman"/>
                              <w:color w:val="1D1D1B"/>
                              <w:w w:val="110"/>
                              <w:sz w:val="3"/>
                            </w:rPr>
                            <w:t>3</w:t>
                          </w:r>
                          <w:r>
                            <w:rPr>
                              <w:rFonts w:ascii="Times New Roman" w:hAnsi="Times New Roman"/>
                              <w:color w:val="1D1D1B"/>
                              <w:spacing w:val="-5"/>
                              <w:w w:val="110"/>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16"/>
                              <w:position w:val="-1"/>
                              <w:sz w:val="2"/>
                            </w:rPr>
                            <w:t>organis</w:t>
                          </w:r>
                          <w:r>
                            <w:rPr>
                              <w:rFonts w:ascii="Arial" w:hAnsi="Arial"/>
                              <w:color w:val="1D1D1B"/>
                              <w:spacing w:val="-4"/>
                              <w:w w:val="116"/>
                              <w:position w:val="-1"/>
                              <w:sz w:val="2"/>
                            </w:rPr>
                            <w:t>a</w:t>
                          </w:r>
                          <w:r>
                            <w:rPr>
                              <w:rFonts w:ascii="Arial" w:hAnsi="Arial"/>
                              <w:color w:val="1D1D1B"/>
                              <w:w w:val="121"/>
                              <w:sz w:val="2"/>
                            </w:rPr>
                            <w:t>tion’</w:t>
                          </w:r>
                          <w:r>
                            <w:rPr>
                              <w:rFonts w:ascii="Arial" w:hAnsi="Arial"/>
                              <w:color w:val="1D1D1B"/>
                              <w:spacing w:val="2"/>
                              <w:w w:val="121"/>
                              <w:sz w:val="2"/>
                            </w:rPr>
                            <w:t>s</w:t>
                          </w:r>
                          <w:r>
                            <w:rPr>
                              <w:rFonts w:ascii="Arial" w:hAnsi="Arial"/>
                              <w:color w:val="1D1D1B"/>
                              <w:w w:val="119"/>
                              <w:sz w:val="2"/>
                            </w:rPr>
                            <w:t>policies</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19"/>
                              <w:sz w:val="2"/>
                            </w:rPr>
                            <w:t>managemen</w:t>
                          </w:r>
                          <w:r>
                            <w:rPr>
                              <w:rFonts w:ascii="Arial" w:hAnsi="Arial"/>
                              <w:color w:val="1D1D1B"/>
                              <w:spacing w:val="2"/>
                              <w:w w:val="119"/>
                              <w:sz w:val="2"/>
                            </w:rPr>
                            <w:t>t</w:t>
                          </w:r>
                          <w:r>
                            <w:rPr>
                              <w:rFonts w:ascii="Arial" w:hAnsi="Arial"/>
                              <w:color w:val="1D1D1B"/>
                              <w:spacing w:val="-4"/>
                              <w:w w:val="127"/>
                              <w:position w:val="-1"/>
                              <w:sz w:val="2"/>
                            </w:rPr>
                            <w:t>r</w:t>
                          </w:r>
                          <w:r>
                            <w:rPr>
                              <w:rFonts w:ascii="Arial" w:hAnsi="Arial"/>
                              <w:color w:val="1D1D1B"/>
                              <w:w w:val="119"/>
                              <w:position w:val="-1"/>
                              <w:sz w:val="2"/>
                            </w:rPr>
                            <w:t>egime</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sz w:val="2"/>
                            </w:rPr>
                            <w:t>imp</w:t>
                          </w:r>
                          <w:r>
                            <w:rPr>
                              <w:rFonts w:ascii="Arial" w:hAnsi="Arial"/>
                              <w:color w:val="1D1D1B"/>
                              <w:spacing w:val="-4"/>
                              <w:w w:val="124"/>
                              <w:sz w:val="2"/>
                            </w:rPr>
                            <w:t>r</w:t>
                          </w:r>
                          <w:r>
                            <w:rPr>
                              <w:rFonts w:ascii="Arial" w:hAnsi="Arial"/>
                              <w:color w:val="1D1D1B"/>
                              <w:w w:val="119"/>
                              <w:sz w:val="2"/>
                            </w:rPr>
                            <w:t>ove</w:t>
                          </w:r>
                          <w:r>
                            <w:rPr>
                              <w:rFonts w:ascii="Arial" w:hAnsi="Arial"/>
                              <w:color w:val="1D1D1B"/>
                              <w:spacing w:val="2"/>
                              <w:w w:val="119"/>
                              <w:sz w:val="2"/>
                            </w:rPr>
                            <w:t>d</w:t>
                          </w:r>
                          <w:r>
                            <w:rPr>
                              <w:rFonts w:ascii="Arial" w:hAnsi="Arial"/>
                              <w:color w:val="1D1D1B"/>
                              <w:w w:val="117"/>
                              <w:position w:val="-1"/>
                              <w:sz w:val="2"/>
                            </w:rPr>
                            <w:t>an</w:t>
                          </w:r>
                          <w:r>
                            <w:rPr>
                              <w:rFonts w:ascii="Arial" w:hAnsi="Arial"/>
                              <w:color w:val="1D1D1B"/>
                              <w:spacing w:val="-2"/>
                              <w:w w:val="117"/>
                              <w:position w:val="-1"/>
                              <w:sz w:val="2"/>
                            </w:rPr>
                            <w:t>d</w:t>
                          </w:r>
                          <w:r>
                            <w:rPr>
                              <w:rFonts w:ascii="Arial" w:hAnsi="Arial"/>
                              <w:color w:val="1D1D1B"/>
                              <w:w w:val="98"/>
                              <w:sz w:val="3"/>
                            </w:rPr>
                            <w:t>5.</w:t>
                          </w:r>
                          <w:r>
                            <w:rPr>
                              <w:rFonts w:ascii="Arial" w:hAnsi="Arial"/>
                              <w:color w:val="1D1D1B"/>
                              <w:sz w:val="3"/>
                            </w:rPr>
                            <w:t xml:space="preserve">     </w:t>
                          </w:r>
                          <w:r>
                            <w:rPr>
                              <w:rFonts w:ascii="Arial" w:hAnsi="Arial"/>
                              <w:color w:val="1D1D1B"/>
                              <w:spacing w:val="3"/>
                              <w:sz w:val="3"/>
                            </w:rPr>
                            <w:t xml:space="preserve"> </w:t>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w:t>
                          </w:r>
                          <w:r>
                            <w:rPr>
                              <w:rFonts w:ascii="Times New Roman" w:hAnsi="Times New Roman"/>
                              <w:color w:val="1D1D1B"/>
                              <w:spacing w:val="-5"/>
                              <w:w w:val="123"/>
                              <w:position w:val="1"/>
                              <w:sz w:val="3"/>
                            </w:rPr>
                            <w:t>l</w:t>
                          </w:r>
                          <w:r>
                            <w:rPr>
                              <w:rFonts w:ascii="Arial" w:hAnsi="Arial"/>
                              <w:color w:val="1D1D1B"/>
                              <w:w w:val="119"/>
                              <w:position w:val="2"/>
                              <w:sz w:val="2"/>
                            </w:rPr>
                            <w:t>managemen</w:t>
                          </w:r>
                          <w:r>
                            <w:rPr>
                              <w:rFonts w:ascii="Arial" w:hAnsi="Arial"/>
                              <w:color w:val="1D1D1B"/>
                              <w:spacing w:val="-92"/>
                              <w:w w:val="119"/>
                              <w:position w:val="2"/>
                              <w:sz w:val="2"/>
                            </w:rPr>
                            <w:t>t</w:t>
                          </w:r>
                          <w:r>
                            <w:rPr>
                              <w:rFonts w:ascii="Arial" w:hAnsi="Arial"/>
                              <w:color w:val="1D1D1B"/>
                              <w:w w:val="119"/>
                              <w:position w:val="4"/>
                              <w:sz w:val="2"/>
                            </w:rPr>
                            <w:t>personnel</w:t>
                          </w:r>
                          <w:r>
                            <w:rPr>
                              <w:rFonts w:ascii="Arial" w:hAnsi="Arial"/>
                              <w:color w:val="1D1D1B"/>
                              <w:position w:val="4"/>
                              <w:sz w:val="2"/>
                            </w:rPr>
                            <w:t xml:space="preserve"> </w:t>
                          </w:r>
                          <w:r>
                            <w:rPr>
                              <w:rFonts w:ascii="Arial" w:hAnsi="Arial"/>
                              <w:color w:val="1D1D1B"/>
                              <w:spacing w:val="-2"/>
                              <w:position w:val="4"/>
                              <w:sz w:val="2"/>
                            </w:rPr>
                            <w:t xml:space="preserve"> </w:t>
                          </w:r>
                          <w:r>
                            <w:rPr>
                              <w:rFonts w:ascii="Arial" w:hAnsi="Arial"/>
                              <w:color w:val="1D1D1B"/>
                              <w:w w:val="117"/>
                              <w:position w:val="2"/>
                              <w:sz w:val="2"/>
                            </w:rPr>
                            <w:t>awa</w:t>
                          </w:r>
                          <w:r>
                            <w:rPr>
                              <w:rFonts w:ascii="Arial" w:hAnsi="Arial"/>
                              <w:color w:val="1D1D1B"/>
                              <w:spacing w:val="-50"/>
                              <w:w w:val="117"/>
                              <w:position w:val="2"/>
                              <w:sz w:val="2"/>
                            </w:rPr>
                            <w:t>r</w:t>
                          </w:r>
                          <w:r>
                            <w:rPr>
                              <w:rFonts w:ascii="Arial" w:hAnsi="Arial"/>
                              <w:color w:val="1D1D1B"/>
                              <w:w w:val="122"/>
                              <w:sz w:val="2"/>
                            </w:rPr>
                            <w:t>tel</w:t>
                          </w:r>
                          <w:r>
                            <w:rPr>
                              <w:rFonts w:ascii="Arial" w:hAnsi="Arial"/>
                              <w:color w:val="1D1D1B"/>
                              <w:spacing w:val="-4"/>
                              <w:w w:val="122"/>
                              <w:sz w:val="2"/>
                            </w:rPr>
                            <w:t>y</w:t>
                          </w:r>
                          <w:r>
                            <w:rPr>
                              <w:rFonts w:ascii="Arial" w:hAnsi="Arial"/>
                              <w:color w:val="1D1D1B"/>
                              <w:w w:val="110"/>
                              <w:sz w:val="2"/>
                            </w:rPr>
                            <w:t>eness</w:t>
                          </w:r>
                        </w:p>
                        <w:p w14:paraId="3D6D137F" w14:textId="77777777" w:rsidR="00AA181E" w:rsidRDefault="00AA181E" w:rsidP="00617E12">
                          <w:pPr>
                            <w:spacing w:line="151" w:lineRule="auto"/>
                            <w:ind w:left="133" w:right="402"/>
                            <w:jc w:val="center"/>
                            <w:rPr>
                              <w:rFonts w:ascii="Arial"/>
                              <w:sz w:val="2"/>
                            </w:rPr>
                          </w:pPr>
                          <w:r>
                            <w:rPr>
                              <w:rFonts w:ascii="Arial"/>
                              <w:color w:val="1D1D1B"/>
                              <w:w w:val="120"/>
                              <w:sz w:val="2"/>
                            </w:rPr>
                            <w:t>envir</w:t>
                          </w:r>
                          <w:r>
                            <w:rPr>
                              <w:rFonts w:ascii="Arial"/>
                              <w:color w:val="1D1D1B"/>
                              <w:w w:val="120"/>
                              <w:position w:val="1"/>
                              <w:sz w:val="2"/>
                            </w:rPr>
                            <w:t>onment.</w:t>
                          </w:r>
                        </w:p>
                        <w:p w14:paraId="1C91BDF7" w14:textId="77777777" w:rsidR="00AA181E" w:rsidRDefault="00AA181E" w:rsidP="00617E12">
                          <w:pPr>
                            <w:tabs>
                              <w:tab w:val="left" w:pos="1331"/>
                            </w:tabs>
                            <w:ind w:left="103"/>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1"/>
                              <w:position w:val="2"/>
                              <w:sz w:val="2"/>
                            </w:rPr>
                            <w:t>implemented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w w:val="118"/>
                              <w:position w:val="1"/>
                              <w:sz w:val="2"/>
                            </w:rPr>
                            <w:t>ements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spacing w:val="-4"/>
                              <w:w w:val="127"/>
                              <w:sz w:val="2"/>
                            </w:rPr>
                            <w:t>r</w:t>
                          </w:r>
                          <w:r>
                            <w:rPr>
                              <w:rFonts w:ascii="Arial" w:hAnsi="Arial"/>
                              <w:color w:val="1D1D1B"/>
                              <w:w w:val="118"/>
                              <w:sz w:val="2"/>
                            </w:rPr>
                            <w:t>espon</w:t>
                          </w:r>
                          <w:r>
                            <w:rPr>
                              <w:rFonts w:ascii="Arial" w:hAnsi="Arial"/>
                              <w:color w:val="1D1D1B"/>
                              <w:spacing w:val="-19"/>
                              <w:w w:val="118"/>
                              <w:sz w:val="2"/>
                            </w:rPr>
                            <w:t>d</w:t>
                          </w:r>
                          <w:r>
                            <w:rPr>
                              <w:rFonts w:ascii="Arial" w:hAnsi="Arial"/>
                              <w:color w:val="1D1D1B"/>
                              <w:w w:val="121"/>
                              <w:position w:val="2"/>
                              <w:sz w:val="2"/>
                            </w:rPr>
                            <w:t>tion’</w:t>
                          </w:r>
                          <w:r>
                            <w:rPr>
                              <w:rFonts w:ascii="Arial" w:hAnsi="Arial"/>
                              <w:color w:val="1D1D1B"/>
                              <w:spacing w:val="-40"/>
                              <w:w w:val="121"/>
                              <w:position w:val="2"/>
                              <w:sz w:val="2"/>
                            </w:rPr>
                            <w:t>s</w:t>
                          </w:r>
                          <w:r>
                            <w:rPr>
                              <w:rFonts w:ascii="Arial" w:hAnsi="Arial"/>
                              <w:color w:val="1D1D1B"/>
                              <w:w w:val="133"/>
                              <w:position w:val="1"/>
                              <w:sz w:val="2"/>
                            </w:rPr>
                            <w:t>t</w:t>
                          </w:r>
                          <w:r>
                            <w:rPr>
                              <w:rFonts w:ascii="Arial" w:hAnsi="Arial"/>
                              <w:color w:val="1D1D1B"/>
                              <w:spacing w:val="2"/>
                              <w:w w:val="133"/>
                              <w:position w:val="1"/>
                              <w:sz w:val="2"/>
                            </w:rPr>
                            <w:t>o</w:t>
                          </w:r>
                          <w:r>
                            <w:rPr>
                              <w:rFonts w:ascii="Arial" w:hAnsi="Arial"/>
                              <w:color w:val="1D1D1B"/>
                              <w:w w:val="123"/>
                              <w:position w:val="2"/>
                              <w:sz w:val="2"/>
                            </w:rPr>
                            <w:t>the</w:t>
                          </w:r>
                          <w:r>
                            <w:rPr>
                              <w:rFonts w:ascii="Arial" w:hAnsi="Arial"/>
                              <w:color w:val="1D1D1B"/>
                              <w:w w:val="119"/>
                              <w:position w:val="1"/>
                              <w:sz w:val="2"/>
                            </w:rPr>
                            <w:t>securit</w:t>
                          </w:r>
                          <w:r>
                            <w:rPr>
                              <w:rFonts w:ascii="Arial" w:hAnsi="Arial"/>
                              <w:color w:val="1D1D1B"/>
                              <w:spacing w:val="-85"/>
                              <w:w w:val="119"/>
                              <w:position w:val="1"/>
                              <w:sz w:val="2"/>
                            </w:rPr>
                            <w:t>y</w:t>
                          </w:r>
                          <w:r>
                            <w:rPr>
                              <w:rFonts w:ascii="Arial" w:hAnsi="Arial"/>
                              <w:color w:val="1D1D1B"/>
                              <w:w w:val="120"/>
                              <w:position w:val="2"/>
                              <w:sz w:val="2"/>
                            </w:rPr>
                            <w:t>evolving</w:t>
                          </w:r>
                          <w:r>
                            <w:rPr>
                              <w:rFonts w:ascii="Arial" w:hAnsi="Arial"/>
                              <w:color w:val="1D1D1B"/>
                              <w:position w:val="2"/>
                              <w:sz w:val="2"/>
                            </w:rPr>
                            <w:tab/>
                          </w:r>
                          <w:r>
                            <w:rPr>
                              <w:rFonts w:ascii="Arial" w:hAnsi="Arial"/>
                              <w:color w:val="1D1D1B"/>
                              <w:w w:val="119"/>
                              <w:position w:val="2"/>
                              <w:sz w:val="2"/>
                            </w:rPr>
                            <w:t>personne</w:t>
                          </w:r>
                          <w:r>
                            <w:rPr>
                              <w:rFonts w:ascii="Arial" w:hAnsi="Arial"/>
                              <w:color w:val="1D1D1B"/>
                              <w:spacing w:val="-19"/>
                              <w:w w:val="119"/>
                              <w:position w:val="2"/>
                              <w:sz w:val="2"/>
                            </w:rPr>
                            <w:t>l</w:t>
                          </w:r>
                          <w:r>
                            <w:rPr>
                              <w:rFonts w:ascii="Arial" w:hAnsi="Arial"/>
                              <w:color w:val="1D1D1B"/>
                              <w:spacing w:val="-6"/>
                              <w:w w:val="127"/>
                              <w:position w:val="2"/>
                              <w:sz w:val="2"/>
                            </w:rPr>
                            <w:t>r</w:t>
                          </w:r>
                          <w:r>
                            <w:rPr>
                              <w:rFonts w:ascii="Arial" w:hAnsi="Arial"/>
                              <w:color w:val="1D1D1B"/>
                              <w:w w:val="121"/>
                              <w:position w:val="2"/>
                              <w:sz w:val="2"/>
                            </w:rPr>
                            <w:t>oblig</w:t>
                          </w:r>
                          <w:r>
                            <w:rPr>
                              <w:rFonts w:ascii="Arial" w:hAnsi="Arial"/>
                              <w:color w:val="1D1D1B"/>
                              <w:spacing w:val="-67"/>
                              <w:w w:val="121"/>
                              <w:position w:val="2"/>
                              <w:sz w:val="2"/>
                            </w:rPr>
                            <w:t>a</w:t>
                          </w:r>
                          <w:r>
                            <w:rPr>
                              <w:rFonts w:ascii="Arial" w:hAnsi="Arial"/>
                              <w:color w:val="1D1D1B"/>
                              <w:w w:val="118"/>
                              <w:position w:val="2"/>
                              <w:sz w:val="2"/>
                            </w:rPr>
                            <w:t>espon</w:t>
                          </w:r>
                          <w:r>
                            <w:rPr>
                              <w:rFonts w:ascii="Arial" w:hAnsi="Arial"/>
                              <w:color w:val="1D1D1B"/>
                              <w:spacing w:val="-20"/>
                              <w:w w:val="118"/>
                              <w:position w:val="2"/>
                              <w:sz w:val="2"/>
                            </w:rPr>
                            <w:t>d</w:t>
                          </w:r>
                          <w:r>
                            <w:rPr>
                              <w:rFonts w:ascii="Arial" w:hAnsi="Arial"/>
                              <w:color w:val="1D1D1B"/>
                              <w:w w:val="122"/>
                              <w:position w:val="1"/>
                              <w:sz w:val="2"/>
                            </w:rPr>
                            <w:t>tion</w:t>
                          </w:r>
                          <w:r>
                            <w:rPr>
                              <w:rFonts w:ascii="Arial" w:hAnsi="Arial"/>
                              <w:color w:val="1D1D1B"/>
                              <w:spacing w:val="-35"/>
                              <w:w w:val="122"/>
                              <w:position w:val="1"/>
                              <w:sz w:val="2"/>
                            </w:rPr>
                            <w:t>s</w:t>
                          </w:r>
                          <w:r>
                            <w:rPr>
                              <w:rFonts w:ascii="Arial" w:hAnsi="Arial"/>
                              <w:color w:val="1D1D1B"/>
                              <w:w w:val="133"/>
                              <w:position w:val="1"/>
                              <w:sz w:val="2"/>
                            </w:rPr>
                            <w:t>to</w:t>
                          </w:r>
                          <w:r>
                            <w:rPr>
                              <w:rFonts w:ascii="Arial" w:hAnsi="Arial"/>
                              <w:color w:val="1D1D1B"/>
                              <w:spacing w:val="-16"/>
                              <w:w w:val="127"/>
                              <w:position w:val="2"/>
                              <w:sz w:val="2"/>
                            </w:rPr>
                            <w:t>r</w:t>
                          </w:r>
                          <w:r>
                            <w:rPr>
                              <w:rFonts w:ascii="Arial" w:hAnsi="Arial"/>
                              <w:color w:val="1D1D1B"/>
                              <w:w w:val="123"/>
                              <w:position w:val="1"/>
                              <w:sz w:val="2"/>
                            </w:rPr>
                            <w:t>th</w:t>
                          </w:r>
                          <w:r>
                            <w:rPr>
                              <w:rFonts w:ascii="Arial" w:hAnsi="Arial"/>
                              <w:color w:val="1D1D1B"/>
                              <w:spacing w:val="-32"/>
                              <w:w w:val="123"/>
                              <w:position w:val="1"/>
                              <w:sz w:val="2"/>
                            </w:rPr>
                            <w:t>e</w:t>
                          </w:r>
                          <w:r>
                            <w:rPr>
                              <w:rFonts w:ascii="Arial" w:hAnsi="Arial"/>
                              <w:color w:val="1D1D1B"/>
                              <w:w w:val="118"/>
                              <w:position w:val="1"/>
                              <w:sz w:val="2"/>
                            </w:rPr>
                            <w:t>eviewe</w:t>
                          </w:r>
                          <w:r>
                            <w:rPr>
                              <w:rFonts w:ascii="Arial" w:hAnsi="Arial"/>
                              <w:color w:val="1D1D1B"/>
                              <w:spacing w:val="-56"/>
                              <w:w w:val="118"/>
                              <w:position w:val="1"/>
                              <w:sz w:val="2"/>
                            </w:rPr>
                            <w:t>d</w:t>
                          </w:r>
                          <w:r>
                            <w:rPr>
                              <w:rFonts w:ascii="Arial" w:hAnsi="Arial"/>
                              <w:color w:val="1D1D1B"/>
                              <w:w w:val="120"/>
                              <w:sz w:val="2"/>
                            </w:rPr>
                            <w:t>evolving</w:t>
                          </w:r>
                          <w:r>
                            <w:rPr>
                              <w:rFonts w:ascii="Arial" w:hAnsi="Arial"/>
                              <w:color w:val="1D1D1B"/>
                              <w:spacing w:val="-3"/>
                              <w:sz w:val="2"/>
                            </w:rPr>
                            <w:t xml:space="preserve"> </w:t>
                          </w:r>
                          <w:r>
                            <w:rPr>
                              <w:rFonts w:ascii="Arial" w:hAnsi="Arial"/>
                              <w:color w:val="1D1D1B"/>
                              <w:w w:val="111"/>
                              <w:position w:val="2"/>
                              <w:sz w:val="2"/>
                            </w:rPr>
                            <w:t>access</w:t>
                          </w:r>
                        </w:p>
                        <w:p w14:paraId="1E316381" w14:textId="77777777" w:rsidR="00AA181E" w:rsidRDefault="00AA181E" w:rsidP="00617E12">
                          <w:pPr>
                            <w:spacing w:line="12" w:lineRule="auto"/>
                            <w:ind w:left="188" w:right="85"/>
                            <w:rPr>
                              <w:rFonts w:ascii="Arial" w:hAnsi="Arial"/>
                              <w:sz w:val="2"/>
                            </w:rPr>
                          </w:pP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1"/>
                              <w:position w:val="2"/>
                              <w:sz w:val="3"/>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position w:val="1"/>
                              <w:sz w:val="2"/>
                            </w:rPr>
                            <w:t>imp</w:t>
                          </w:r>
                          <w:r>
                            <w:rPr>
                              <w:rFonts w:ascii="Arial" w:hAnsi="Arial"/>
                              <w:color w:val="1D1D1B"/>
                              <w:spacing w:val="-4"/>
                              <w:w w:val="124"/>
                              <w:position w:val="1"/>
                              <w:sz w:val="2"/>
                            </w:rPr>
                            <w:t>r</w:t>
                          </w:r>
                          <w:r>
                            <w:rPr>
                              <w:rFonts w:ascii="Arial" w:hAnsi="Arial"/>
                              <w:color w:val="1D1D1B"/>
                              <w:w w:val="119"/>
                              <w:position w:val="1"/>
                              <w:sz w:val="2"/>
                            </w:rPr>
                            <w:t>ove</w:t>
                          </w:r>
                          <w:r>
                            <w:rPr>
                              <w:rFonts w:ascii="Arial" w:hAnsi="Arial"/>
                              <w:color w:val="1D1D1B"/>
                              <w:spacing w:val="2"/>
                              <w:w w:val="119"/>
                              <w:position w:val="1"/>
                              <w:sz w:val="2"/>
                            </w:rPr>
                            <w:t>d</w:t>
                          </w:r>
                          <w:r>
                            <w:rPr>
                              <w:rFonts w:ascii="Arial" w:hAnsi="Arial"/>
                              <w:color w:val="1D1D1B"/>
                              <w:w w:val="117"/>
                              <w:position w:val="2"/>
                              <w:sz w:val="2"/>
                            </w:rPr>
                            <w:t>an</w:t>
                          </w:r>
                          <w:r>
                            <w:rPr>
                              <w:rFonts w:ascii="Arial" w:hAnsi="Arial"/>
                              <w:color w:val="1D1D1B"/>
                              <w:spacing w:val="-4"/>
                              <w:w w:val="117"/>
                              <w:position w:val="2"/>
                              <w:sz w:val="2"/>
                            </w:rPr>
                            <w:t>d</w:t>
                          </w:r>
                          <w:r>
                            <w:rPr>
                              <w:rFonts w:ascii="Arial" w:hAnsi="Arial"/>
                              <w:color w:val="1D1D1B"/>
                              <w:w w:val="116"/>
                              <w:position w:val="1"/>
                              <w:sz w:val="2"/>
                            </w:rPr>
                            <w:t>ris</w:t>
                          </w:r>
                          <w:r>
                            <w:rPr>
                              <w:rFonts w:ascii="Arial" w:hAnsi="Arial"/>
                              <w:color w:val="1D1D1B"/>
                              <w:spacing w:val="-36"/>
                              <w:w w:val="116"/>
                              <w:position w:val="1"/>
                              <w:sz w:val="2"/>
                            </w:rPr>
                            <w:t>k</w:t>
                          </w:r>
                          <w:r>
                            <w:rPr>
                              <w:rFonts w:ascii="Arial" w:hAnsi="Arial"/>
                              <w:color w:val="1D1D1B"/>
                              <w:w w:val="123"/>
                              <w:position w:val="2"/>
                              <w:sz w:val="2"/>
                            </w:rPr>
                            <w:t>the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6"/>
                              <w:position w:val="1"/>
                              <w:sz w:val="2"/>
                            </w:rPr>
                            <w:t>ris</w:t>
                          </w:r>
                          <w:r>
                            <w:rPr>
                              <w:rFonts w:ascii="Arial" w:hAnsi="Arial"/>
                              <w:color w:val="1D1D1B"/>
                              <w:spacing w:val="-32"/>
                              <w:w w:val="116"/>
                              <w:position w:val="1"/>
                              <w:sz w:val="2"/>
                            </w:rPr>
                            <w:t>k</w:t>
                          </w:r>
                          <w:r>
                            <w:rPr>
                              <w:rFonts w:ascii="Arial" w:hAnsi="Arial"/>
                              <w:color w:val="1D1D1B"/>
                              <w:w w:val="119"/>
                              <w:position w:val="1"/>
                              <w:sz w:val="2"/>
                            </w:rPr>
                            <w:t>securit</w:t>
                          </w:r>
                          <w:r>
                            <w:rPr>
                              <w:rFonts w:ascii="Arial" w:hAnsi="Arial"/>
                              <w:color w:val="1D1D1B"/>
                              <w:spacing w:val="2"/>
                              <w:w w:val="119"/>
                              <w:position w:val="1"/>
                              <w:sz w:val="2"/>
                            </w:rPr>
                            <w:t>y</w:t>
                          </w:r>
                          <w:r>
                            <w:rPr>
                              <w:rFonts w:ascii="Arial" w:hAnsi="Arial"/>
                              <w:color w:val="1D1D1B"/>
                              <w:w w:val="116"/>
                              <w:position w:val="2"/>
                              <w:sz w:val="2"/>
                            </w:rPr>
                            <w:t>risk</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9"/>
                              <w:position w:val="2"/>
                              <w:sz w:val="2"/>
                            </w:rPr>
                            <w:t>envi</w:t>
                          </w:r>
                          <w:r>
                            <w:rPr>
                              <w:rFonts w:ascii="Arial" w:hAnsi="Arial"/>
                              <w:color w:val="1D1D1B"/>
                              <w:spacing w:val="-4"/>
                              <w:w w:val="119"/>
                              <w:position w:val="2"/>
                              <w:sz w:val="2"/>
                            </w:rPr>
                            <w:t>r</w:t>
                          </w:r>
                          <w:r>
                            <w:rPr>
                              <w:rFonts w:ascii="Arial" w:hAnsi="Arial"/>
                              <w:color w:val="1D1D1B"/>
                              <w:w w:val="122"/>
                              <w:position w:val="1"/>
                              <w:sz w:val="2"/>
                            </w:rPr>
                            <w:t>onment.</w:t>
                          </w:r>
                          <w:r>
                            <w:rPr>
                              <w:rFonts w:ascii="Arial" w:hAnsi="Arial"/>
                              <w:color w:val="1D1D1B"/>
                              <w:position w:val="1"/>
                              <w:sz w:val="2"/>
                            </w:rPr>
                            <w:t xml:space="preserve">               </w:t>
                          </w:r>
                          <w:r>
                            <w:rPr>
                              <w:rFonts w:ascii="Arial" w:hAnsi="Arial"/>
                              <w:color w:val="1D1D1B"/>
                              <w:w w:val="109"/>
                              <w:position w:val="2"/>
                              <w:sz w:val="2"/>
                            </w:rPr>
                            <w:t>i</w:t>
                          </w:r>
                          <w:r>
                            <w:rPr>
                              <w:rFonts w:ascii="Arial" w:hAnsi="Arial"/>
                              <w:color w:val="1D1D1B"/>
                              <w:spacing w:val="2"/>
                              <w:w w:val="109"/>
                              <w:position w:val="2"/>
                              <w:sz w:val="2"/>
                            </w:rPr>
                            <w:t>s</w:t>
                          </w:r>
                          <w:r>
                            <w:rPr>
                              <w:rFonts w:ascii="Arial" w:hAnsi="Arial"/>
                              <w:color w:val="1D1D1B"/>
                              <w:w w:val="118"/>
                              <w:position w:val="1"/>
                              <w:sz w:val="2"/>
                            </w:rPr>
                            <w:t>upd</w:t>
                          </w:r>
                          <w:r>
                            <w:rPr>
                              <w:rFonts w:ascii="Arial" w:hAnsi="Arial"/>
                              <w:color w:val="1D1D1B"/>
                              <w:spacing w:val="-17"/>
                              <w:w w:val="118"/>
                              <w:position w:val="1"/>
                              <w:sz w:val="2"/>
                            </w:rPr>
                            <w:t>a</w:t>
                          </w:r>
                          <w:r>
                            <w:rPr>
                              <w:rFonts w:ascii="Arial" w:hAnsi="Arial"/>
                              <w:color w:val="1D1D1B"/>
                              <w:w w:val="117"/>
                              <w:position w:val="2"/>
                              <w:sz w:val="2"/>
                            </w:rPr>
                            <w:t>Securit</w:t>
                          </w:r>
                          <w:r>
                            <w:rPr>
                              <w:rFonts w:ascii="Arial" w:hAnsi="Arial"/>
                              <w:color w:val="1D1D1B"/>
                              <w:spacing w:val="-75"/>
                              <w:w w:val="117"/>
                              <w:position w:val="2"/>
                              <w:sz w:val="2"/>
                            </w:rPr>
                            <w:t>y</w:t>
                          </w:r>
                          <w:r>
                            <w:rPr>
                              <w:rFonts w:ascii="Arial" w:hAnsi="Arial"/>
                              <w:color w:val="1D1D1B"/>
                              <w:w w:val="123"/>
                              <w:position w:val="1"/>
                              <w:sz w:val="2"/>
                            </w:rPr>
                            <w:t>te</w:t>
                          </w:r>
                          <w:r>
                            <w:rPr>
                              <w:rFonts w:ascii="Arial" w:hAnsi="Arial"/>
                              <w:color w:val="1D1D1B"/>
                              <w:spacing w:val="2"/>
                              <w:w w:val="123"/>
                              <w:position w:val="1"/>
                              <w:sz w:val="2"/>
                            </w:rPr>
                            <w:t>d</w:t>
                          </w:r>
                          <w:r>
                            <w:rPr>
                              <w:rFonts w:ascii="Arial" w:hAnsi="Arial"/>
                              <w:color w:val="1D1D1B"/>
                              <w:w w:val="133"/>
                              <w:sz w:val="2"/>
                            </w:rPr>
                            <w:t>to</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position w:val="2"/>
                              <w:sz w:val="2"/>
                            </w:rPr>
                            <w:t>th</w:t>
                          </w:r>
                          <w:r>
                            <w:rPr>
                              <w:rFonts w:ascii="Arial" w:hAnsi="Arial"/>
                              <w:color w:val="1D1D1B"/>
                              <w:spacing w:val="-18"/>
                              <w:w w:val="123"/>
                              <w:position w:val="2"/>
                              <w:sz w:val="2"/>
                            </w:rPr>
                            <w:t>e</w:t>
                          </w:r>
                          <w:r>
                            <w:rPr>
                              <w:rFonts w:ascii="Arial" w:hAnsi="Arial"/>
                              <w:color w:val="1D1D1B"/>
                              <w:spacing w:val="-6"/>
                              <w:w w:val="107"/>
                              <w:position w:val="3"/>
                              <w:sz w:val="3"/>
                            </w:rPr>
                            <w:t>4</w:t>
                          </w:r>
                          <w:r>
                            <w:rPr>
                              <w:rFonts w:ascii="Arial" w:hAnsi="Arial"/>
                              <w:color w:val="1D1D1B"/>
                              <w:w w:val="116"/>
                              <w:position w:val="1"/>
                              <w:sz w:val="2"/>
                            </w:rPr>
                            <w:t>organis</w:t>
                          </w:r>
                          <w:r>
                            <w:rPr>
                              <w:rFonts w:ascii="Arial" w:hAnsi="Arial"/>
                              <w:color w:val="1D1D1B"/>
                              <w:spacing w:val="-66"/>
                              <w:w w:val="116"/>
                              <w:position w:val="1"/>
                              <w:sz w:val="2"/>
                            </w:rPr>
                            <w:t>a</w:t>
                          </w:r>
                          <w:r>
                            <w:rPr>
                              <w:rFonts w:ascii="Arial" w:hAnsi="Arial"/>
                              <w:color w:val="1D1D1B"/>
                              <w:w w:val="114"/>
                              <w:position w:val="2"/>
                              <w:sz w:val="2"/>
                            </w:rPr>
                            <w:t>Th</w:t>
                          </w:r>
                          <w:r>
                            <w:rPr>
                              <w:rFonts w:ascii="Arial" w:hAnsi="Arial"/>
                              <w:color w:val="1D1D1B"/>
                              <w:spacing w:val="-5"/>
                              <w:w w:val="114"/>
                              <w:position w:val="2"/>
                              <w:sz w:val="2"/>
                            </w:rPr>
                            <w:t>e</w:t>
                          </w:r>
                          <w:r>
                            <w:rPr>
                              <w:rFonts w:ascii="Arial" w:hAnsi="Arial"/>
                              <w:color w:val="1D1D1B"/>
                              <w:w w:val="119"/>
                              <w:sz w:val="2"/>
                            </w:rPr>
                            <w:t>securit</w:t>
                          </w:r>
                          <w:r>
                            <w:rPr>
                              <w:rFonts w:ascii="Arial" w:hAnsi="Arial"/>
                              <w:color w:val="1D1D1B"/>
                              <w:spacing w:val="-66"/>
                              <w:w w:val="119"/>
                              <w:sz w:val="2"/>
                            </w:rPr>
                            <w:t>y</w:t>
                          </w:r>
                          <w:r>
                            <w:rPr>
                              <w:rFonts w:ascii="Arial" w:hAnsi="Arial"/>
                              <w:color w:val="1D1D1B"/>
                              <w:w w:val="121"/>
                              <w:sz w:val="2"/>
                            </w:rPr>
                            <w:t>tion’s</w:t>
                          </w:r>
                          <w:r>
                            <w:rPr>
                              <w:rFonts w:ascii="Arial" w:hAnsi="Arial"/>
                              <w:color w:val="1D1D1B"/>
                              <w:sz w:val="2"/>
                            </w:rPr>
                            <w:t xml:space="preserve">   </w:t>
                          </w:r>
                          <w:r>
                            <w:rPr>
                              <w:rFonts w:ascii="Times New Roman" w:hAnsi="Times New Roman"/>
                              <w:color w:val="1D1D1B"/>
                              <w:w w:val="113"/>
                              <w:position w:val="1"/>
                              <w:sz w:val="3"/>
                            </w:rPr>
                            <w:t>6.3</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spacing w:val="-13"/>
                              <w:w w:val="127"/>
                              <w:position w:val="3"/>
                              <w:sz w:val="2"/>
                            </w:rPr>
                            <w:t>r</w:t>
                          </w:r>
                          <w:r>
                            <w:rPr>
                              <w:rFonts w:ascii="Arial" w:hAnsi="Arial"/>
                              <w:color w:val="1D1D1B"/>
                              <w:spacing w:val="-6"/>
                              <w:w w:val="117"/>
                              <w:position w:val="3"/>
                              <w:sz w:val="2"/>
                            </w:rPr>
                            <w:t>egime</w:t>
                          </w:r>
                          <w:r>
                            <w:rPr>
                              <w:rFonts w:ascii="Arial" w:hAnsi="Arial"/>
                              <w:color w:val="1D1D1B"/>
                              <w:spacing w:val="-78"/>
                              <w:w w:val="117"/>
                              <w:position w:val="3"/>
                              <w:sz w:val="2"/>
                            </w:rPr>
                            <w:t>.</w:t>
                          </w:r>
                          <w:r>
                            <w:rPr>
                              <w:rFonts w:ascii="Arial" w:hAnsi="Arial"/>
                              <w:color w:val="1D1D1B"/>
                              <w:spacing w:val="-6"/>
                              <w:w w:val="119"/>
                              <w:position w:val="4"/>
                              <w:sz w:val="2"/>
                            </w:rPr>
                            <w:t>managemen</w:t>
                          </w:r>
                          <w:r>
                            <w:rPr>
                              <w:rFonts w:ascii="Arial" w:hAnsi="Arial"/>
                              <w:color w:val="1D1D1B"/>
                              <w:spacing w:val="-81"/>
                              <w:w w:val="119"/>
                              <w:position w:val="4"/>
                              <w:sz w:val="2"/>
                            </w:rPr>
                            <w:t>t</w:t>
                          </w:r>
                          <w:r>
                            <w:rPr>
                              <w:rFonts w:ascii="Arial" w:hAnsi="Arial"/>
                              <w:color w:val="1D1D1B"/>
                              <w:spacing w:val="-6"/>
                              <w:w w:val="127"/>
                              <w:position w:val="4"/>
                              <w:sz w:val="2"/>
                            </w:rPr>
                            <w:t>monito</w:t>
                          </w:r>
                          <w:r>
                            <w:rPr>
                              <w:rFonts w:ascii="Arial" w:hAnsi="Arial"/>
                              <w:color w:val="1D1D1B"/>
                              <w:spacing w:val="-37"/>
                              <w:w w:val="127"/>
                              <w:position w:val="4"/>
                              <w:sz w:val="2"/>
                            </w:rPr>
                            <w:t>r</w:t>
                          </w:r>
                          <w:r>
                            <w:rPr>
                              <w:rFonts w:ascii="Arial" w:hAnsi="Arial"/>
                              <w:color w:val="1D1D1B"/>
                              <w:spacing w:val="-6"/>
                              <w:w w:val="124"/>
                              <w:position w:val="2"/>
                              <w:sz w:val="2"/>
                            </w:rPr>
                            <w:t>p</w:t>
                          </w:r>
                          <w:r>
                            <w:rPr>
                              <w:rFonts w:ascii="Arial" w:hAnsi="Arial"/>
                              <w:color w:val="1D1D1B"/>
                              <w:spacing w:val="-16"/>
                              <w:w w:val="124"/>
                              <w:position w:val="2"/>
                              <w:sz w:val="2"/>
                            </w:rPr>
                            <w:t>r</w:t>
                          </w:r>
                          <w:r>
                            <w:rPr>
                              <w:rFonts w:ascii="Arial" w:hAnsi="Arial"/>
                              <w:color w:val="1D1D1B"/>
                              <w:spacing w:val="-6"/>
                              <w:w w:val="121"/>
                              <w:position w:val="2"/>
                              <w:sz w:val="2"/>
                            </w:rPr>
                            <w:t>ogra</w:t>
                          </w:r>
                          <w:r>
                            <w:rPr>
                              <w:rFonts w:ascii="Arial" w:hAnsi="Arial"/>
                              <w:color w:val="1D1D1B"/>
                              <w:spacing w:val="-75"/>
                              <w:w w:val="121"/>
                              <w:position w:val="2"/>
                              <w:sz w:val="2"/>
                            </w:rPr>
                            <w:t>m</w:t>
                          </w:r>
                          <w:r>
                            <w:rPr>
                              <w:rFonts w:ascii="Arial" w:hAnsi="Arial"/>
                              <w:color w:val="1D1D1B"/>
                              <w:spacing w:val="-6"/>
                              <w:w w:val="117"/>
                              <w:position w:val="2"/>
                              <w:sz w:val="2"/>
                            </w:rPr>
                            <w:t>e</w:t>
                          </w:r>
                          <w:r>
                            <w:rPr>
                              <w:rFonts w:ascii="Arial" w:hAnsi="Arial"/>
                              <w:color w:val="1D1D1B"/>
                              <w:spacing w:val="-7"/>
                              <w:w w:val="117"/>
                              <w:position w:val="2"/>
                              <w:sz w:val="2"/>
                            </w:rPr>
                            <w:t>d</w:t>
                          </w:r>
                        </w:p>
                        <w:p w14:paraId="67C31D3C" w14:textId="77777777" w:rsidR="00AA181E" w:rsidRDefault="00AA181E" w:rsidP="00617E12">
                          <w:pPr>
                            <w:tabs>
                              <w:tab w:val="left" w:pos="1323"/>
                              <w:tab w:val="left" w:pos="1758"/>
                              <w:tab w:val="left" w:pos="1974"/>
                            </w:tabs>
                            <w:spacing w:line="48" w:lineRule="auto"/>
                            <w:ind w:left="295" w:right="85" w:hanging="100"/>
                            <w:rPr>
                              <w:rFonts w:ascii="Arial"/>
                              <w:sz w:val="2"/>
                            </w:rPr>
                          </w:pPr>
                          <w:r>
                            <w:rPr>
                              <w:rFonts w:ascii="Arial"/>
                              <w:color w:val="1D1D1B"/>
                              <w:w w:val="117"/>
                              <w:position w:val="1"/>
                              <w:sz w:val="2"/>
                            </w:rPr>
                            <w:t>Securit</w:t>
                          </w:r>
                          <w:r>
                            <w:rPr>
                              <w:rFonts w:ascii="Arial"/>
                              <w:color w:val="1D1D1B"/>
                              <w:spacing w:val="2"/>
                              <w:w w:val="117"/>
                              <w:position w:val="1"/>
                              <w:sz w:val="2"/>
                            </w:rPr>
                            <w:t>y</w:t>
                          </w:r>
                          <w:r>
                            <w:rPr>
                              <w:rFonts w:ascii="Arial"/>
                              <w:color w:val="1D1D1B"/>
                              <w:spacing w:val="-4"/>
                              <w:w w:val="127"/>
                              <w:position w:val="2"/>
                              <w:sz w:val="2"/>
                            </w:rPr>
                            <w:t>r</w:t>
                          </w:r>
                          <w:r>
                            <w:rPr>
                              <w:rFonts w:ascii="Arial"/>
                              <w:color w:val="1D1D1B"/>
                              <w:w w:val="120"/>
                              <w:position w:val="2"/>
                              <w:sz w:val="2"/>
                            </w:rPr>
                            <w:t>equir</w:t>
                          </w:r>
                          <w:r>
                            <w:rPr>
                              <w:rFonts w:ascii="Arial"/>
                              <w:color w:val="1D1D1B"/>
                              <w:position w:val="2"/>
                              <w:sz w:val="2"/>
                            </w:rPr>
                            <w:t xml:space="preserve">  </w:t>
                          </w:r>
                          <w:r>
                            <w:rPr>
                              <w:rFonts w:ascii="Arial"/>
                              <w:color w:val="1D1D1B"/>
                              <w:w w:val="118"/>
                              <w:sz w:val="2"/>
                            </w:rPr>
                            <w:t>upd</w:t>
                          </w:r>
                          <w:r>
                            <w:rPr>
                              <w:rFonts w:ascii="Arial"/>
                              <w:color w:val="1D1D1B"/>
                              <w:spacing w:val="-4"/>
                              <w:w w:val="118"/>
                              <w:sz w:val="2"/>
                            </w:rPr>
                            <w:t>a</w:t>
                          </w:r>
                          <w:r>
                            <w:rPr>
                              <w:rFonts w:ascii="Arial"/>
                              <w:color w:val="1D1D1B"/>
                              <w:w w:val="123"/>
                              <w:position w:val="1"/>
                              <w:sz w:val="2"/>
                            </w:rPr>
                            <w:t>te</w:t>
                          </w:r>
                          <w:r>
                            <w:rPr>
                              <w:rFonts w:ascii="Arial"/>
                              <w:color w:val="1D1D1B"/>
                              <w:spacing w:val="-25"/>
                              <w:w w:val="123"/>
                              <w:position w:val="1"/>
                              <w:sz w:val="2"/>
                            </w:rPr>
                            <w:t>d</w:t>
                          </w:r>
                          <w:r>
                            <w:rPr>
                              <w:rFonts w:ascii="Arial"/>
                              <w:color w:val="1D1D1B"/>
                              <w:w w:val="123"/>
                              <w:sz w:val="2"/>
                            </w:rPr>
                            <w:t>th</w:t>
                          </w:r>
                          <w:r>
                            <w:rPr>
                              <w:rFonts w:ascii="Arial"/>
                              <w:color w:val="1D1D1B"/>
                              <w:spacing w:val="-13"/>
                              <w:w w:val="123"/>
                              <w:sz w:val="2"/>
                            </w:rPr>
                            <w:t>e</w:t>
                          </w:r>
                          <w:r>
                            <w:rPr>
                              <w:rFonts w:ascii="Arial"/>
                              <w:color w:val="1D1D1B"/>
                              <w:w w:val="133"/>
                              <w:position w:val="1"/>
                              <w:sz w:val="2"/>
                            </w:rPr>
                            <w:t>t</w:t>
                          </w:r>
                          <w:r>
                            <w:rPr>
                              <w:rFonts w:ascii="Arial"/>
                              <w:color w:val="1D1D1B"/>
                              <w:spacing w:val="-14"/>
                              <w:w w:val="133"/>
                              <w:position w:val="1"/>
                              <w:sz w:val="2"/>
                            </w:rPr>
                            <w:t>o</w:t>
                          </w:r>
                          <w:r>
                            <w:rPr>
                              <w:rFonts w:ascii="Arial"/>
                              <w:color w:val="1D1D1B"/>
                              <w:w w:val="116"/>
                              <w:position w:val="1"/>
                              <w:sz w:val="2"/>
                            </w:rPr>
                            <w:t>organis</w:t>
                          </w:r>
                          <w:r>
                            <w:rPr>
                              <w:rFonts w:ascii="Arial"/>
                              <w:color w:val="1D1D1B"/>
                              <w:spacing w:val="-11"/>
                              <w:w w:val="116"/>
                              <w:position w:val="1"/>
                              <w:sz w:val="2"/>
                            </w:rPr>
                            <w:t>a</w:t>
                          </w:r>
                          <w:r>
                            <w:rPr>
                              <w:rFonts w:ascii="Arial"/>
                              <w:color w:val="1D1D1B"/>
                              <w:w w:val="120"/>
                              <w:sz w:val="2"/>
                            </w:rPr>
                            <w:t>evolving</w:t>
                          </w:r>
                          <w:r>
                            <w:rPr>
                              <w:rFonts w:ascii="Arial"/>
                              <w:color w:val="1D1D1B"/>
                              <w:sz w:val="2"/>
                            </w:rPr>
                            <w:tab/>
                          </w:r>
                          <w:r>
                            <w:rPr>
                              <w:rFonts w:ascii="Arial"/>
                              <w:color w:val="1D1D1B"/>
                              <w:w w:val="116"/>
                              <w:position w:val="1"/>
                              <w:sz w:val="2"/>
                            </w:rPr>
                            <w:t>risk</w:t>
                          </w:r>
                          <w:r>
                            <w:rPr>
                              <w:rFonts w:ascii="Arial"/>
                              <w:color w:val="1D1D1B"/>
                              <w:position w:val="1"/>
                              <w:sz w:val="2"/>
                            </w:rPr>
                            <w:t xml:space="preserve">             </w:t>
                          </w:r>
                          <w:r>
                            <w:rPr>
                              <w:rFonts w:ascii="Arial"/>
                              <w:color w:val="1D1D1B"/>
                              <w:w w:val="119"/>
                              <w:position w:val="1"/>
                              <w:sz w:val="2"/>
                            </w:rPr>
                            <w:t>managemen</w:t>
                          </w:r>
                          <w:r>
                            <w:rPr>
                              <w:rFonts w:ascii="Arial"/>
                              <w:color w:val="1D1D1B"/>
                              <w:spacing w:val="-35"/>
                              <w:w w:val="119"/>
                              <w:position w:val="1"/>
                              <w:sz w:val="2"/>
                            </w:rPr>
                            <w:t>t</w:t>
                          </w:r>
                          <w:r>
                            <w:rPr>
                              <w:rFonts w:ascii="Arial"/>
                              <w:color w:val="1D1D1B"/>
                              <w:spacing w:val="-7"/>
                              <w:w w:val="126"/>
                              <w:position w:val="1"/>
                              <w:sz w:val="2"/>
                            </w:rPr>
                            <w:t>o</w:t>
                          </w:r>
                          <w:r>
                            <w:rPr>
                              <w:rFonts w:ascii="Arial"/>
                              <w:color w:val="1D1D1B"/>
                              <w:spacing w:val="-1"/>
                              <w:w w:val="136"/>
                              <w:position w:val="1"/>
                              <w:sz w:val="2"/>
                            </w:rPr>
                            <w:t>f</w:t>
                          </w:r>
                          <w:r>
                            <w:rPr>
                              <w:rFonts w:ascii="Arial"/>
                              <w:color w:val="1D1D1B"/>
                              <w:w w:val="119"/>
                              <w:sz w:val="2"/>
                            </w:rPr>
                            <w:t>all</w:t>
                          </w:r>
                          <w:r>
                            <w:rPr>
                              <w:rFonts w:ascii="Arial"/>
                              <w:color w:val="1D1D1B"/>
                              <w:sz w:val="2"/>
                            </w:rPr>
                            <w:t xml:space="preserve">            </w:t>
                          </w:r>
                          <w:r>
                            <w:rPr>
                              <w:rFonts w:ascii="Arial"/>
                              <w:color w:val="1D1D1B"/>
                              <w:spacing w:val="-1"/>
                              <w:sz w:val="2"/>
                            </w:rPr>
                            <w:t xml:space="preserve"> </w:t>
                          </w:r>
                          <w:r>
                            <w:rPr>
                              <w:rFonts w:ascii="Arial"/>
                              <w:color w:val="1D1D1B"/>
                              <w:w w:val="119"/>
                              <w:position w:val="1"/>
                              <w:sz w:val="2"/>
                            </w:rPr>
                            <w:t>securit</w:t>
                          </w:r>
                          <w:r>
                            <w:rPr>
                              <w:rFonts w:ascii="Arial"/>
                              <w:color w:val="1D1D1B"/>
                              <w:spacing w:val="-85"/>
                              <w:w w:val="119"/>
                              <w:position w:val="1"/>
                              <w:sz w:val="2"/>
                            </w:rPr>
                            <w:t>y</w:t>
                          </w:r>
                          <w:r>
                            <w:rPr>
                              <w:rFonts w:ascii="Arial"/>
                              <w:color w:val="1D1D1B"/>
                              <w:w w:val="122"/>
                              <w:position w:val="1"/>
                              <w:sz w:val="2"/>
                            </w:rPr>
                            <w:t>training</w:t>
                          </w:r>
                          <w:r>
                            <w:rPr>
                              <w:rFonts w:ascii="Arial"/>
                              <w:color w:val="1D1D1B"/>
                              <w:position w:val="1"/>
                              <w:sz w:val="2"/>
                            </w:rPr>
                            <w:tab/>
                          </w:r>
                          <w:r>
                            <w:rPr>
                              <w:rFonts w:ascii="Arial"/>
                              <w:color w:val="1D1D1B"/>
                              <w:position w:val="1"/>
                              <w:sz w:val="2"/>
                            </w:rPr>
                            <w:tab/>
                          </w:r>
                          <w:r>
                            <w:rPr>
                              <w:rFonts w:ascii="Arial"/>
                              <w:color w:val="1D1D1B"/>
                              <w:spacing w:val="-10"/>
                              <w:w w:val="127"/>
                              <w:position w:val="3"/>
                              <w:sz w:val="2"/>
                            </w:rPr>
                            <w:t>r</w:t>
                          </w:r>
                          <w:r>
                            <w:rPr>
                              <w:rFonts w:ascii="Arial"/>
                              <w:color w:val="1D1D1B"/>
                              <w:w w:val="117"/>
                              <w:position w:val="3"/>
                              <w:sz w:val="2"/>
                            </w:rPr>
                            <w:t xml:space="preserve">egime. </w:t>
                          </w:r>
                          <w:r>
                            <w:rPr>
                              <w:rFonts w:ascii="Arial"/>
                              <w:color w:val="1D1D1B"/>
                              <w:w w:val="107"/>
                              <w:sz w:val="2"/>
                            </w:rPr>
                            <w:t xml:space="preserve">                                                                                                        </w:t>
                          </w:r>
                          <w:r>
                            <w:rPr>
                              <w:rFonts w:ascii="Arial"/>
                              <w:color w:val="1D1D1B"/>
                              <w:w w:val="120"/>
                              <w:sz w:val="2"/>
                            </w:rPr>
                            <w:t>esar</w:t>
                          </w:r>
                          <w:r>
                            <w:rPr>
                              <w:rFonts w:ascii="Arial"/>
                              <w:color w:val="1D1D1B"/>
                              <w:w w:val="120"/>
                              <w:position w:val="1"/>
                              <w:sz w:val="2"/>
                            </w:rPr>
                            <w:t>e</w:t>
                          </w:r>
                          <w:r>
                            <w:rPr>
                              <w:rFonts w:ascii="Arial"/>
                              <w:color w:val="1D1D1B"/>
                              <w:w w:val="120"/>
                              <w:position w:val="1"/>
                              <w:sz w:val="2"/>
                            </w:rPr>
                            <w:tab/>
                          </w:r>
                          <w:r>
                            <w:rPr>
                              <w:rFonts w:ascii="Arial"/>
                              <w:color w:val="1D1D1B"/>
                              <w:w w:val="120"/>
                              <w:position w:val="1"/>
                              <w:sz w:val="2"/>
                            </w:rPr>
                            <w:tab/>
                          </w:r>
                          <w:r>
                            <w:rPr>
                              <w:rFonts w:ascii="Arial"/>
                              <w:color w:val="1D1D1B"/>
                              <w:w w:val="120"/>
                              <w:sz w:val="2"/>
                            </w:rPr>
                            <w:t>risk</w:t>
                          </w:r>
                        </w:p>
                        <w:p w14:paraId="43456AAD" w14:textId="77777777" w:rsidR="00AA181E" w:rsidRDefault="00AA181E" w:rsidP="00617E12">
                          <w:pPr>
                            <w:tabs>
                              <w:tab w:val="left" w:pos="980"/>
                              <w:tab w:val="left" w:pos="1363"/>
                            </w:tabs>
                            <w:spacing w:line="28" w:lineRule="auto"/>
                            <w:ind w:left="106"/>
                            <w:rPr>
                              <w:rFonts w:ascii="Arial"/>
                              <w:sz w:val="2"/>
                            </w:rPr>
                          </w:pPr>
                          <w:r>
                            <w:rPr>
                              <w:rFonts w:ascii="Times New Roman"/>
                              <w:color w:val="1D1D1B"/>
                              <w:w w:val="112"/>
                              <w:position w:val="-1"/>
                              <w:sz w:val="3"/>
                            </w:rPr>
                            <w:t>2</w:t>
                          </w:r>
                          <w:r>
                            <w:rPr>
                              <w:rFonts w:ascii="Times New Roman"/>
                              <w:color w:val="1D1D1B"/>
                              <w:spacing w:val="-10"/>
                              <w:w w:val="112"/>
                              <w:position w:val="-1"/>
                              <w:sz w:val="3"/>
                            </w:rPr>
                            <w:t>.</w:t>
                          </w:r>
                          <w:r>
                            <w:rPr>
                              <w:rFonts w:ascii="Times New Roman"/>
                              <w:color w:val="1D1D1B"/>
                              <w:w w:val="119"/>
                              <w:sz w:val="3"/>
                            </w:rPr>
                            <w:t>4</w:t>
                          </w:r>
                          <w:r>
                            <w:rPr>
                              <w:rFonts w:ascii="Times New Roman"/>
                              <w:color w:val="1D1D1B"/>
                              <w:sz w:val="3"/>
                            </w:rPr>
                            <w:t xml:space="preserve">     </w:t>
                          </w:r>
                          <w:r>
                            <w:rPr>
                              <w:rFonts w:ascii="Times New Roman"/>
                              <w:color w:val="1D1D1B"/>
                              <w:spacing w:val="-3"/>
                              <w:sz w:val="3"/>
                            </w:rPr>
                            <w:t xml:space="preserve"> </w:t>
                          </w:r>
                          <w:r>
                            <w:rPr>
                              <w:rFonts w:ascii="Arial"/>
                              <w:color w:val="1D1D1B"/>
                              <w:w w:val="124"/>
                              <w:sz w:val="2"/>
                            </w:rPr>
                            <w:t>p</w:t>
                          </w:r>
                          <w:r>
                            <w:rPr>
                              <w:rFonts w:ascii="Arial"/>
                              <w:color w:val="1D1D1B"/>
                              <w:spacing w:val="-4"/>
                              <w:w w:val="124"/>
                              <w:sz w:val="2"/>
                            </w:rPr>
                            <w:t>r</w:t>
                          </w:r>
                          <w:r>
                            <w:rPr>
                              <w:rFonts w:ascii="Arial"/>
                              <w:color w:val="1D1D1B"/>
                              <w:w w:val="122"/>
                              <w:sz w:val="2"/>
                            </w:rPr>
                            <w:t>ocedur</w:t>
                          </w:r>
                          <w:r>
                            <w:rPr>
                              <w:rFonts w:ascii="Arial"/>
                              <w:color w:val="1D1D1B"/>
                              <w:sz w:val="2"/>
                            </w:rPr>
                            <w:t xml:space="preserve">    </w:t>
                          </w:r>
                          <w:r>
                            <w:rPr>
                              <w:rFonts w:ascii="Arial"/>
                              <w:color w:val="1D1D1B"/>
                              <w:spacing w:val="1"/>
                              <w:sz w:val="2"/>
                            </w:rPr>
                            <w:t xml:space="preserve"> </w:t>
                          </w:r>
                          <w:r>
                            <w:rPr>
                              <w:rFonts w:ascii="Arial"/>
                              <w:color w:val="1D1D1B"/>
                              <w:w w:val="119"/>
                              <w:sz w:val="2"/>
                            </w:rPr>
                            <w:t>ove</w:t>
                          </w:r>
                          <w:r>
                            <w:rPr>
                              <w:rFonts w:ascii="Arial"/>
                              <w:color w:val="1D1D1B"/>
                              <w:spacing w:val="-1"/>
                              <w:w w:val="119"/>
                              <w:sz w:val="2"/>
                            </w:rPr>
                            <w:t>d</w:t>
                          </w:r>
                          <w:r>
                            <w:rPr>
                              <w:rFonts w:ascii="Arial"/>
                              <w:color w:val="1D1D1B"/>
                              <w:w w:val="117"/>
                              <w:position w:val="1"/>
                              <w:sz w:val="2"/>
                            </w:rPr>
                            <w:t>an</w:t>
                          </w:r>
                          <w:r>
                            <w:rPr>
                              <w:rFonts w:ascii="Arial"/>
                              <w:color w:val="1D1D1B"/>
                              <w:spacing w:val="-30"/>
                              <w:w w:val="117"/>
                              <w:position w:val="1"/>
                              <w:sz w:val="2"/>
                            </w:rPr>
                            <w:t>d</w:t>
                          </w:r>
                          <w:r>
                            <w:rPr>
                              <w:rFonts w:ascii="Arial"/>
                              <w:color w:val="1D1D1B"/>
                              <w:w w:val="117"/>
                              <w:sz w:val="2"/>
                            </w:rPr>
                            <w:t>e</w:t>
                          </w:r>
                          <w:r>
                            <w:rPr>
                              <w:rFonts w:ascii="Arial"/>
                              <w:color w:val="1D1D1B"/>
                              <w:spacing w:val="-5"/>
                              <w:w w:val="117"/>
                              <w:sz w:val="2"/>
                            </w:rPr>
                            <w:t>d</w:t>
                          </w:r>
                          <w:r>
                            <w:rPr>
                              <w:rFonts w:ascii="Arial"/>
                              <w:color w:val="1D1D1B"/>
                              <w:w w:val="117"/>
                              <w:sz w:val="2"/>
                            </w:rPr>
                            <w:t>and</w:t>
                          </w:r>
                          <w:r>
                            <w:rPr>
                              <w:rFonts w:ascii="Arial"/>
                              <w:color w:val="1D1D1B"/>
                              <w:sz w:val="2"/>
                            </w:rPr>
                            <w:t xml:space="preserve"> </w:t>
                          </w:r>
                          <w:r>
                            <w:rPr>
                              <w:rFonts w:ascii="Arial"/>
                              <w:color w:val="1D1D1B"/>
                              <w:spacing w:val="-3"/>
                              <w:sz w:val="2"/>
                            </w:rPr>
                            <w:t xml:space="preserve"> </w:t>
                          </w:r>
                          <w:r>
                            <w:rPr>
                              <w:rFonts w:ascii="Arial"/>
                              <w:color w:val="1D1D1B"/>
                              <w:w w:val="133"/>
                              <w:sz w:val="2"/>
                            </w:rPr>
                            <w:t>t</w:t>
                          </w:r>
                          <w:r>
                            <w:rPr>
                              <w:rFonts w:ascii="Arial"/>
                              <w:color w:val="1D1D1B"/>
                              <w:spacing w:val="-1"/>
                              <w:w w:val="133"/>
                              <w:sz w:val="2"/>
                            </w:rPr>
                            <w:t>o</w:t>
                          </w:r>
                          <w:r>
                            <w:rPr>
                              <w:rFonts w:ascii="Arial"/>
                              <w:color w:val="1D1D1B"/>
                              <w:w w:val="123"/>
                              <w:position w:val="1"/>
                              <w:sz w:val="2"/>
                            </w:rPr>
                            <w:t>the</w:t>
                          </w:r>
                          <w:r>
                            <w:rPr>
                              <w:rFonts w:ascii="Arial"/>
                              <w:color w:val="1D1D1B"/>
                              <w:position w:val="1"/>
                              <w:sz w:val="2"/>
                            </w:rPr>
                            <w:tab/>
                          </w:r>
                          <w:r>
                            <w:rPr>
                              <w:rFonts w:ascii="Times New Roman"/>
                              <w:color w:val="0D478A"/>
                              <w:w w:val="117"/>
                              <w:sz w:val="3"/>
                            </w:rPr>
                            <w:t>C</w:t>
                          </w:r>
                          <w:r>
                            <w:rPr>
                              <w:rFonts w:ascii="Times New Roman"/>
                              <w:color w:val="0D478A"/>
                              <w:spacing w:val="-5"/>
                              <w:w w:val="117"/>
                              <w:sz w:val="3"/>
                            </w:rPr>
                            <w:t>o</w:t>
                          </w:r>
                          <w:r>
                            <w:rPr>
                              <w:rFonts w:ascii="Times New Roman"/>
                              <w:color w:val="0D478A"/>
                              <w:spacing w:val="-5"/>
                              <w:w w:val="137"/>
                              <w:position w:val="-1"/>
                              <w:sz w:val="3"/>
                            </w:rPr>
                            <w:t>n</w:t>
                          </w:r>
                          <w:r>
                            <w:rPr>
                              <w:rFonts w:ascii="Times New Roman"/>
                              <w:color w:val="0D478A"/>
                              <w:w w:val="128"/>
                              <w:position w:val="-1"/>
                              <w:sz w:val="3"/>
                            </w:rPr>
                            <w:t>t</w:t>
                          </w:r>
                          <w:r>
                            <w:rPr>
                              <w:rFonts w:ascii="Times New Roman"/>
                              <w:color w:val="0D478A"/>
                              <w:spacing w:val="-5"/>
                              <w:w w:val="128"/>
                              <w:position w:val="-1"/>
                              <w:sz w:val="3"/>
                            </w:rPr>
                            <w:t>r</w:t>
                          </w:r>
                          <w:r>
                            <w:rPr>
                              <w:rFonts w:ascii="Times New Roman"/>
                              <w:color w:val="0D478A"/>
                              <w:w w:val="119"/>
                              <w:position w:val="-1"/>
                              <w:sz w:val="3"/>
                            </w:rPr>
                            <w:t>ols</w:t>
                          </w:r>
                          <w:r>
                            <w:rPr>
                              <w:rFonts w:ascii="Times New Roman"/>
                              <w:color w:val="0D478A"/>
                              <w:position w:val="-1"/>
                              <w:sz w:val="3"/>
                            </w:rPr>
                            <w:tab/>
                          </w:r>
                          <w:r>
                            <w:rPr>
                              <w:rFonts w:ascii="Arial"/>
                              <w:color w:val="1D1D1B"/>
                              <w:w w:val="119"/>
                              <w:position w:val="2"/>
                              <w:sz w:val="2"/>
                            </w:rPr>
                            <w:t>envi</w:t>
                          </w:r>
                          <w:r>
                            <w:rPr>
                              <w:rFonts w:ascii="Arial"/>
                              <w:color w:val="1D1D1B"/>
                              <w:spacing w:val="-7"/>
                              <w:w w:val="119"/>
                              <w:position w:val="2"/>
                              <w:sz w:val="2"/>
                            </w:rPr>
                            <w:t>r</w:t>
                          </w:r>
                          <w:r>
                            <w:rPr>
                              <w:rFonts w:ascii="Arial"/>
                              <w:color w:val="1D1D1B"/>
                              <w:w w:val="122"/>
                              <w:sz w:val="2"/>
                            </w:rPr>
                            <w:t>onment.</w:t>
                          </w:r>
                          <w:r>
                            <w:rPr>
                              <w:rFonts w:ascii="Arial"/>
                              <w:color w:val="1D1D1B"/>
                              <w:sz w:val="2"/>
                            </w:rPr>
                            <w:t xml:space="preserve">             </w:t>
                          </w:r>
                          <w:r>
                            <w:rPr>
                              <w:rFonts w:ascii="Arial"/>
                              <w:color w:val="1D1D1B"/>
                              <w:w w:val="127"/>
                              <w:sz w:val="2"/>
                            </w:rPr>
                            <w:t>r</w:t>
                          </w:r>
                          <w:r>
                            <w:rPr>
                              <w:rFonts w:ascii="Arial"/>
                              <w:color w:val="1D1D1B"/>
                              <w:spacing w:val="1"/>
                              <w:sz w:val="2"/>
                            </w:rPr>
                            <w:t xml:space="preserve"> </w:t>
                          </w:r>
                          <w:r>
                            <w:rPr>
                              <w:rFonts w:ascii="Arial"/>
                              <w:color w:val="1D1D1B"/>
                              <w:w w:val="116"/>
                              <w:position w:val="1"/>
                              <w:sz w:val="2"/>
                            </w:rPr>
                            <w:t>person</w:t>
                          </w:r>
                          <w:r>
                            <w:rPr>
                              <w:rFonts w:ascii="Arial"/>
                              <w:color w:val="1D1D1B"/>
                              <w:spacing w:val="-56"/>
                              <w:w w:val="116"/>
                              <w:position w:val="1"/>
                              <w:sz w:val="2"/>
                            </w:rPr>
                            <w:t>s</w:t>
                          </w:r>
                          <w:r>
                            <w:rPr>
                              <w:rFonts w:ascii="Arial"/>
                              <w:color w:val="1D1D1B"/>
                              <w:w w:val="123"/>
                              <w:position w:val="2"/>
                              <w:sz w:val="2"/>
                            </w:rPr>
                            <w:t>i</w:t>
                          </w:r>
                          <w:r>
                            <w:rPr>
                              <w:rFonts w:ascii="Arial"/>
                              <w:color w:val="1D1D1B"/>
                              <w:spacing w:val="-5"/>
                              <w:w w:val="123"/>
                              <w:position w:val="2"/>
                              <w:sz w:val="2"/>
                            </w:rPr>
                            <w:t>n</w:t>
                          </w:r>
                          <w:r>
                            <w:rPr>
                              <w:rFonts w:ascii="Arial"/>
                              <w:color w:val="1D1D1B"/>
                              <w:w w:val="123"/>
                              <w:position w:val="1"/>
                              <w:sz w:val="2"/>
                            </w:rPr>
                            <w:t>th</w:t>
                          </w:r>
                          <w:r>
                            <w:rPr>
                              <w:rFonts w:ascii="Arial"/>
                              <w:color w:val="1D1D1B"/>
                              <w:spacing w:val="-10"/>
                              <w:w w:val="123"/>
                              <w:position w:val="1"/>
                              <w:sz w:val="2"/>
                            </w:rPr>
                            <w:t>e</w:t>
                          </w:r>
                          <w:r>
                            <w:rPr>
                              <w:rFonts w:ascii="Arial"/>
                              <w:color w:val="1D1D1B"/>
                              <w:w w:val="114"/>
                              <w:sz w:val="2"/>
                            </w:rPr>
                            <w:t>a</w:t>
                          </w:r>
                          <w:r>
                            <w:rPr>
                              <w:rFonts w:ascii="Arial"/>
                              <w:color w:val="1D1D1B"/>
                              <w:spacing w:val="-21"/>
                              <w:w w:val="114"/>
                              <w:sz w:val="2"/>
                            </w:rPr>
                            <w:t>r</w:t>
                          </w:r>
                          <w:r>
                            <w:rPr>
                              <w:rFonts w:ascii="Arial"/>
                              <w:color w:val="1D1D1B"/>
                              <w:w w:val="116"/>
                              <w:sz w:val="2"/>
                            </w:rPr>
                            <w:t>organis</w:t>
                          </w:r>
                          <w:r>
                            <w:rPr>
                              <w:rFonts w:ascii="Arial"/>
                              <w:color w:val="1D1D1B"/>
                              <w:spacing w:val="-78"/>
                              <w:w w:val="116"/>
                              <w:sz w:val="2"/>
                            </w:rPr>
                            <w:t>a</w:t>
                          </w:r>
                          <w:r>
                            <w:rPr>
                              <w:rFonts w:ascii="Arial"/>
                              <w:color w:val="1D1D1B"/>
                              <w:w w:val="112"/>
                              <w:sz w:val="2"/>
                            </w:rPr>
                            <w:t>e</w:t>
                          </w:r>
                        </w:p>
                        <w:p w14:paraId="591A4D8E" w14:textId="77777777" w:rsidR="00AA181E" w:rsidRDefault="00AA181E" w:rsidP="00617E12">
                          <w:pPr>
                            <w:ind w:left="133" w:right="1384"/>
                            <w:jc w:val="center"/>
                            <w:rPr>
                              <w:rFonts w:ascii="Arial"/>
                              <w:sz w:val="2"/>
                            </w:rPr>
                          </w:pPr>
                          <w:r>
                            <w:rPr>
                              <w:rFonts w:ascii="Arial"/>
                              <w:color w:val="1D1D1B"/>
                              <w:w w:val="120"/>
                              <w:sz w:val="2"/>
                            </w:rPr>
                            <w:t>espond</w:t>
                          </w:r>
                        </w:p>
                        <w:p w14:paraId="611E3134" w14:textId="77777777" w:rsidR="00AA181E" w:rsidRDefault="00AA181E" w:rsidP="00617E12">
                          <w:pPr>
                            <w:tabs>
                              <w:tab w:val="left" w:pos="1065"/>
                              <w:tab w:val="left" w:pos="1503"/>
                            </w:tabs>
                            <w:spacing w:line="3" w:lineRule="exact"/>
                            <w:ind w:left="319"/>
                            <w:rPr>
                              <w:rFonts w:ascii="Arial"/>
                              <w:sz w:val="2"/>
                            </w:rPr>
                          </w:pPr>
                          <w:r>
                            <w:rPr>
                              <w:rFonts w:ascii="Arial"/>
                              <w:color w:val="1D1D1B"/>
                              <w:w w:val="127"/>
                              <w:sz w:val="2"/>
                            </w:rPr>
                            <w:t>monito</w:t>
                          </w:r>
                          <w:r>
                            <w:rPr>
                              <w:rFonts w:ascii="Arial"/>
                              <w:color w:val="1D1D1B"/>
                              <w:spacing w:val="-80"/>
                              <w:w w:val="127"/>
                              <w:sz w:val="2"/>
                            </w:rPr>
                            <w:t>r</w:t>
                          </w:r>
                          <w:r>
                            <w:rPr>
                              <w:rFonts w:ascii="Arial"/>
                              <w:color w:val="1D1D1B"/>
                              <w:w w:val="123"/>
                              <w:sz w:val="2"/>
                            </w:rPr>
                            <w:t>te</w:t>
                          </w:r>
                          <w:r>
                            <w:rPr>
                              <w:rFonts w:ascii="Arial"/>
                              <w:color w:val="1D1D1B"/>
                              <w:spacing w:val="-1"/>
                              <w:w w:val="123"/>
                              <w:sz w:val="2"/>
                            </w:rPr>
                            <w:t>d</w:t>
                          </w:r>
                          <w:r>
                            <w:rPr>
                              <w:rFonts w:ascii="Arial"/>
                              <w:color w:val="1D1D1B"/>
                              <w:w w:val="133"/>
                              <w:position w:val="1"/>
                              <w:sz w:val="2"/>
                            </w:rPr>
                            <w:t>to</w:t>
                          </w:r>
                          <w:r>
                            <w:rPr>
                              <w:rFonts w:ascii="Arial"/>
                              <w:color w:val="1D1D1B"/>
                              <w:position w:val="1"/>
                              <w:sz w:val="2"/>
                            </w:rPr>
                            <w:tab/>
                          </w:r>
                          <w:r>
                            <w:rPr>
                              <w:color w:val="1D1D1B"/>
                              <w:w w:val="113"/>
                              <w:sz w:val="2"/>
                            </w:rPr>
                            <w:t>guide</w:t>
                          </w:r>
                          <w:r>
                            <w:rPr>
                              <w:color w:val="1D1D1B"/>
                              <w:sz w:val="2"/>
                            </w:rPr>
                            <w:tab/>
                          </w:r>
                          <w:r>
                            <w:rPr>
                              <w:rFonts w:ascii="Times New Roman"/>
                              <w:color w:val="1D1D1B"/>
                              <w:w w:val="121"/>
                              <w:position w:val="2"/>
                              <w:sz w:val="3"/>
                            </w:rPr>
                            <w:t>P</w:t>
                          </w:r>
                          <w:r>
                            <w:rPr>
                              <w:rFonts w:ascii="Times New Roman"/>
                              <w:color w:val="1D1D1B"/>
                              <w:spacing w:val="-14"/>
                              <w:w w:val="121"/>
                              <w:position w:val="2"/>
                              <w:sz w:val="3"/>
                            </w:rPr>
                            <w:t>r</w:t>
                          </w:r>
                          <w:r>
                            <w:rPr>
                              <w:rFonts w:ascii="Times New Roman"/>
                              <w:color w:val="1D1D1B"/>
                              <w:w w:val="123"/>
                              <w:position w:val="1"/>
                              <w:sz w:val="3"/>
                            </w:rPr>
                            <w:t>otoco</w:t>
                          </w:r>
                          <w:r>
                            <w:rPr>
                              <w:rFonts w:ascii="Times New Roman"/>
                              <w:color w:val="1D1D1B"/>
                              <w:spacing w:val="-47"/>
                              <w:w w:val="123"/>
                              <w:position w:val="1"/>
                              <w:sz w:val="3"/>
                            </w:rPr>
                            <w:t>l</w:t>
                          </w:r>
                          <w:r>
                            <w:rPr>
                              <w:rFonts w:ascii="Arial"/>
                              <w:color w:val="1D1D1B"/>
                              <w:w w:val="119"/>
                              <w:position w:val="3"/>
                              <w:sz w:val="2"/>
                            </w:rPr>
                            <w:t>egim</w:t>
                          </w:r>
                          <w:r>
                            <w:rPr>
                              <w:rFonts w:ascii="Arial"/>
                              <w:color w:val="1D1D1B"/>
                              <w:spacing w:val="-1"/>
                              <w:w w:val="119"/>
                              <w:position w:val="3"/>
                              <w:sz w:val="2"/>
                            </w:rPr>
                            <w:t>e</w:t>
                          </w:r>
                          <w:r>
                            <w:rPr>
                              <w:rFonts w:ascii="Arial"/>
                              <w:color w:val="1D1D1B"/>
                              <w:w w:val="109"/>
                              <w:position w:val="1"/>
                              <w:sz w:val="2"/>
                            </w:rPr>
                            <w:t>is</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24"/>
                              <w:position w:val="2"/>
                              <w:sz w:val="2"/>
                            </w:rPr>
                            <w:t>imp</w:t>
                          </w:r>
                          <w:r>
                            <w:rPr>
                              <w:rFonts w:ascii="Arial"/>
                              <w:color w:val="1D1D1B"/>
                              <w:spacing w:val="-24"/>
                              <w:w w:val="124"/>
                              <w:position w:val="2"/>
                              <w:sz w:val="2"/>
                            </w:rPr>
                            <w:t>r</w:t>
                          </w:r>
                          <w:r>
                            <w:rPr>
                              <w:rFonts w:ascii="Arial"/>
                              <w:color w:val="1D1D1B"/>
                              <w:w w:val="117"/>
                              <w:position w:val="4"/>
                              <w:sz w:val="2"/>
                            </w:rPr>
                            <w:t>an</w:t>
                          </w:r>
                          <w:r>
                            <w:rPr>
                              <w:rFonts w:ascii="Arial"/>
                              <w:color w:val="1D1D1B"/>
                              <w:spacing w:val="-5"/>
                              <w:w w:val="117"/>
                              <w:position w:val="4"/>
                              <w:sz w:val="2"/>
                            </w:rPr>
                            <w:t>d</w:t>
                          </w:r>
                          <w:r>
                            <w:rPr>
                              <w:rFonts w:ascii="Arial"/>
                              <w:color w:val="1D1D1B"/>
                              <w:w w:val="117"/>
                              <w:position w:val="2"/>
                              <w:sz w:val="2"/>
                            </w:rPr>
                            <w:t>awa</w:t>
                          </w:r>
                          <w:r>
                            <w:rPr>
                              <w:rFonts w:ascii="Arial"/>
                              <w:color w:val="1D1D1B"/>
                              <w:spacing w:val="-10"/>
                              <w:w w:val="117"/>
                              <w:position w:val="2"/>
                              <w:sz w:val="2"/>
                            </w:rPr>
                            <w:t>r</w:t>
                          </w:r>
                          <w:r>
                            <w:rPr>
                              <w:rFonts w:ascii="Arial"/>
                              <w:color w:val="1D1D1B"/>
                              <w:w w:val="110"/>
                              <w:sz w:val="2"/>
                            </w:rPr>
                            <w:t>eness</w:t>
                          </w:r>
                        </w:p>
                        <w:p w14:paraId="5E5271F4" w14:textId="77777777" w:rsidR="00AA181E" w:rsidRDefault="00AA181E" w:rsidP="00617E12">
                          <w:pPr>
                            <w:spacing w:line="15" w:lineRule="exact"/>
                            <w:ind w:left="120"/>
                            <w:rPr>
                              <w:rFonts w:ascii="Arial"/>
                              <w:sz w:val="2"/>
                            </w:rPr>
                          </w:pPr>
                          <w:r>
                            <w:rPr>
                              <w:rFonts w:ascii="Arial"/>
                              <w:color w:val="1D1D1B"/>
                              <w:w w:val="125"/>
                              <w:sz w:val="2"/>
                            </w:rPr>
                            <w:t>management</w:t>
                          </w:r>
                          <w:r>
                            <w:rPr>
                              <w:rFonts w:ascii="Arial"/>
                              <w:color w:val="1D1D1B"/>
                              <w:w w:val="125"/>
                              <w:position w:val="4"/>
                              <w:sz w:val="2"/>
                            </w:rPr>
                            <w:t>isimpr r</w:t>
                          </w:r>
                        </w:p>
                        <w:p w14:paraId="1BEA8438" w14:textId="77777777" w:rsidR="00AA181E" w:rsidRDefault="00AA181E" w:rsidP="00617E12">
                          <w:pPr>
                            <w:tabs>
                              <w:tab w:val="left" w:pos="909"/>
                              <w:tab w:val="left" w:pos="1674"/>
                            </w:tabs>
                            <w:spacing w:line="11" w:lineRule="exact"/>
                            <w:ind w:left="79"/>
                            <w:rPr>
                              <w:rFonts w:ascii="Arial"/>
                              <w:sz w:val="2"/>
                            </w:rPr>
                          </w:pP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09"/>
                              <w:position w:val="2"/>
                              <w:sz w:val="2"/>
                            </w:rPr>
                            <w:t>i</w:t>
                          </w:r>
                          <w:r>
                            <w:rPr>
                              <w:rFonts w:ascii="Arial"/>
                              <w:color w:val="1D1D1B"/>
                              <w:spacing w:val="-1"/>
                              <w:w w:val="109"/>
                              <w:position w:val="2"/>
                              <w:sz w:val="2"/>
                            </w:rPr>
                            <w:t>s</w:t>
                          </w:r>
                          <w:r>
                            <w:rPr>
                              <w:rFonts w:ascii="Arial"/>
                              <w:color w:val="1D1D1B"/>
                              <w:w w:val="118"/>
                              <w:position w:val="2"/>
                              <w:sz w:val="2"/>
                            </w:rPr>
                            <w:t>upd</w:t>
                          </w:r>
                          <w:r>
                            <w:rPr>
                              <w:rFonts w:ascii="Arial"/>
                              <w:color w:val="1D1D1B"/>
                              <w:spacing w:val="-56"/>
                              <w:w w:val="118"/>
                              <w:position w:val="2"/>
                              <w:sz w:val="2"/>
                            </w:rPr>
                            <w:t>a</w:t>
                          </w:r>
                          <w:r>
                            <w:rPr>
                              <w:rFonts w:ascii="Arial"/>
                              <w:color w:val="1D1D1B"/>
                              <w:w w:val="122"/>
                              <w:position w:val="2"/>
                              <w:sz w:val="2"/>
                            </w:rPr>
                            <w:t>tely</w:t>
                          </w:r>
                          <w:r>
                            <w:rPr>
                              <w:rFonts w:ascii="Arial"/>
                              <w:color w:val="1D1D1B"/>
                              <w:position w:val="2"/>
                              <w:sz w:val="2"/>
                            </w:rPr>
                            <w:tab/>
                          </w:r>
                          <w:r>
                            <w:rPr>
                              <w:color w:val="1D1D1B"/>
                              <w:w w:val="113"/>
                              <w:position w:val="1"/>
                              <w:sz w:val="2"/>
                            </w:rPr>
                            <w:t>bette</w:t>
                          </w:r>
                          <w:r>
                            <w:rPr>
                              <w:color w:val="1D1D1B"/>
                              <w:spacing w:val="-11"/>
                              <w:w w:val="113"/>
                              <w:position w:val="1"/>
                              <w:sz w:val="2"/>
                            </w:rPr>
                            <w:t>r</w:t>
                          </w:r>
                          <w:r>
                            <w:rPr>
                              <w:rFonts w:ascii="Arial"/>
                              <w:i/>
                              <w:color w:val="1D1D1B"/>
                              <w:spacing w:val="-1"/>
                              <w:w w:val="135"/>
                              <w:position w:val="1"/>
                              <w:sz w:val="2"/>
                            </w:rPr>
                            <w:t>t</w:t>
                          </w:r>
                          <w:r>
                            <w:rPr>
                              <w:color w:val="1D1D1B"/>
                              <w:w w:val="113"/>
                              <w:position w:val="2"/>
                              <w:sz w:val="2"/>
                            </w:rPr>
                            <w:t>practice</w:t>
                          </w:r>
                          <w:r>
                            <w:rPr>
                              <w:color w:val="1D1D1B"/>
                              <w:position w:val="2"/>
                              <w:sz w:val="2"/>
                            </w:rPr>
                            <w:t xml:space="preserve">                                </w:t>
                          </w:r>
                          <w:r>
                            <w:rPr>
                              <w:color w:val="1D1D1B"/>
                              <w:spacing w:val="-1"/>
                              <w:position w:val="2"/>
                              <w:sz w:val="2"/>
                            </w:rPr>
                            <w:t xml:space="preserve"> </w:t>
                          </w:r>
                          <w:r>
                            <w:rPr>
                              <w:rFonts w:ascii="Arial"/>
                              <w:color w:val="0D478A"/>
                              <w:w w:val="107"/>
                              <w:position w:val="2"/>
                              <w:sz w:val="3"/>
                            </w:rPr>
                            <w:t>C</w:t>
                          </w:r>
                          <w:r>
                            <w:rPr>
                              <w:rFonts w:ascii="Arial"/>
                              <w:color w:val="0D478A"/>
                              <w:spacing w:val="-9"/>
                              <w:w w:val="107"/>
                              <w:position w:val="2"/>
                              <w:sz w:val="3"/>
                            </w:rPr>
                            <w:t>o</w:t>
                          </w:r>
                          <w:r>
                            <w:rPr>
                              <w:rFonts w:ascii="Arial"/>
                              <w:color w:val="0D478A"/>
                              <w:spacing w:val="-9"/>
                              <w:w w:val="123"/>
                              <w:position w:val="1"/>
                              <w:sz w:val="3"/>
                            </w:rPr>
                            <w:t>n</w:t>
                          </w:r>
                          <w:r>
                            <w:rPr>
                              <w:rFonts w:ascii="Arial"/>
                              <w:color w:val="0D478A"/>
                              <w:w w:val="128"/>
                              <w:position w:val="1"/>
                              <w:sz w:val="3"/>
                            </w:rPr>
                            <w:t>tr</w:t>
                          </w:r>
                          <w:r>
                            <w:rPr>
                              <w:rFonts w:ascii="Arial"/>
                              <w:color w:val="0D478A"/>
                              <w:position w:val="1"/>
                              <w:sz w:val="3"/>
                            </w:rPr>
                            <w:tab/>
                          </w:r>
                          <w:r>
                            <w:rPr>
                              <w:rFonts w:ascii="Arial"/>
                              <w:color w:val="1D1D1B"/>
                              <w:w w:val="118"/>
                              <w:position w:val="4"/>
                              <w:sz w:val="2"/>
                            </w:rPr>
                            <w:t>upd</w:t>
                          </w:r>
                          <w:r>
                            <w:rPr>
                              <w:rFonts w:ascii="Arial"/>
                              <w:color w:val="1D1D1B"/>
                              <w:spacing w:val="-7"/>
                              <w:w w:val="118"/>
                              <w:position w:val="4"/>
                              <w:sz w:val="2"/>
                            </w:rPr>
                            <w:t>a</w:t>
                          </w:r>
                          <w:r>
                            <w:rPr>
                              <w:rFonts w:ascii="Arial"/>
                              <w:color w:val="1D1D1B"/>
                              <w:w w:val="123"/>
                              <w:position w:val="2"/>
                              <w:sz w:val="2"/>
                            </w:rPr>
                            <w:t>ted</w:t>
                          </w:r>
                          <w:r>
                            <w:rPr>
                              <w:rFonts w:ascii="Arial"/>
                              <w:color w:val="1D1D1B"/>
                              <w:spacing w:val="-3"/>
                              <w:position w:val="2"/>
                              <w:sz w:val="2"/>
                            </w:rPr>
                            <w:t xml:space="preserve"> </w:t>
                          </w:r>
                          <w:r>
                            <w:rPr>
                              <w:rFonts w:ascii="Arial"/>
                              <w:color w:val="1D1D1B"/>
                              <w:w w:val="119"/>
                              <w:position w:val="4"/>
                              <w:sz w:val="2"/>
                            </w:rPr>
                            <w:t>ove</w:t>
                          </w:r>
                          <w:r>
                            <w:rPr>
                              <w:rFonts w:ascii="Arial"/>
                              <w:color w:val="1D1D1B"/>
                              <w:spacing w:val="-1"/>
                              <w:w w:val="119"/>
                              <w:position w:val="4"/>
                              <w:sz w:val="2"/>
                            </w:rPr>
                            <w:t>d</w:t>
                          </w:r>
                          <w:r>
                            <w:rPr>
                              <w:rFonts w:ascii="Arial"/>
                              <w:color w:val="1D1D1B"/>
                              <w:w w:val="117"/>
                              <w:position w:val="3"/>
                              <w:sz w:val="2"/>
                            </w:rPr>
                            <w:t>an</w:t>
                          </w:r>
                          <w:r>
                            <w:rPr>
                              <w:rFonts w:ascii="Arial"/>
                              <w:color w:val="1D1D1B"/>
                              <w:spacing w:val="-1"/>
                              <w:w w:val="117"/>
                              <w:position w:val="3"/>
                              <w:sz w:val="2"/>
                            </w:rPr>
                            <w:t>d</w:t>
                          </w:r>
                          <w:r>
                            <w:rPr>
                              <w:rFonts w:ascii="Arial"/>
                              <w:color w:val="1D1D1B"/>
                              <w:w w:val="123"/>
                              <w:position w:val="2"/>
                              <w:sz w:val="2"/>
                            </w:rPr>
                            <w:t>th</w:t>
                          </w:r>
                          <w:r>
                            <w:rPr>
                              <w:rFonts w:ascii="Arial"/>
                              <w:color w:val="1D1D1B"/>
                              <w:spacing w:val="-1"/>
                              <w:w w:val="123"/>
                              <w:position w:val="2"/>
                              <w:sz w:val="2"/>
                            </w:rPr>
                            <w:t>e</w:t>
                          </w:r>
                          <w:r>
                            <w:rPr>
                              <w:rFonts w:ascii="Arial"/>
                              <w:color w:val="1D1D1B"/>
                              <w:w w:val="116"/>
                              <w:position w:val="1"/>
                              <w:sz w:val="2"/>
                            </w:rPr>
                            <w:t>organisa</w:t>
                          </w:r>
                        </w:p>
                        <w:p w14:paraId="0EDF2560" w14:textId="77777777" w:rsidR="00AA181E" w:rsidRDefault="00AA181E" w:rsidP="00617E12">
                          <w:pPr>
                            <w:tabs>
                              <w:tab w:val="left" w:pos="698"/>
                              <w:tab w:val="left" w:pos="1528"/>
                            </w:tabs>
                            <w:spacing w:line="11" w:lineRule="exact"/>
                            <w:ind w:left="140"/>
                            <w:rPr>
                              <w:rFonts w:ascii="Arial" w:hAnsi="Arial"/>
                              <w:sz w:val="2"/>
                            </w:rPr>
                          </w:pPr>
                          <w:r>
                            <w:rPr>
                              <w:rFonts w:ascii="Arial" w:hAnsi="Arial"/>
                              <w:color w:val="1D1D1B"/>
                              <w:w w:val="122"/>
                              <w:position w:val="1"/>
                              <w:sz w:val="2"/>
                            </w:rPr>
                            <w:t>framewor</w:t>
                          </w:r>
                          <w:r>
                            <w:rPr>
                              <w:rFonts w:ascii="Arial" w:hAnsi="Arial"/>
                              <w:color w:val="1D1D1B"/>
                              <w:spacing w:val="-45"/>
                              <w:w w:val="122"/>
                              <w:position w:val="1"/>
                              <w:sz w:val="2"/>
                            </w:rPr>
                            <w:t>k</w:t>
                          </w:r>
                          <w:r>
                            <w:rPr>
                              <w:rFonts w:ascii="Times New Roman" w:hAnsi="Times New Roman"/>
                              <w:color w:val="0D478A"/>
                              <w:w w:val="128"/>
                              <w:sz w:val="3"/>
                            </w:rPr>
                            <w:t>t</w:t>
                          </w:r>
                          <w:r>
                            <w:rPr>
                              <w:rFonts w:ascii="Times New Roman" w:hAnsi="Times New Roman"/>
                              <w:color w:val="0D478A"/>
                              <w:spacing w:val="-5"/>
                              <w:w w:val="128"/>
                              <w:sz w:val="3"/>
                            </w:rPr>
                            <w:t>r</w:t>
                          </w:r>
                          <w:r>
                            <w:rPr>
                              <w:rFonts w:ascii="Times New Roman" w:hAnsi="Times New Roman"/>
                              <w:color w:val="0D478A"/>
                              <w:w w:val="119"/>
                              <w:sz w:val="3"/>
                            </w:rPr>
                            <w:t>ols</w:t>
                          </w:r>
                          <w:r>
                            <w:rPr>
                              <w:rFonts w:ascii="Times New Roman" w:hAnsi="Times New Roman"/>
                              <w:color w:val="0D478A"/>
                              <w:sz w:val="3"/>
                            </w:rPr>
                            <w:tab/>
                          </w:r>
                          <w:r>
                            <w:rPr>
                              <w:color w:val="1D1D1B"/>
                              <w:w w:val="113"/>
                              <w:sz w:val="2"/>
                            </w:rPr>
                            <w:t>pr</w:t>
                          </w:r>
                          <w:r>
                            <w:rPr>
                              <w:color w:val="1D1D1B"/>
                              <w:sz w:val="2"/>
                            </w:rPr>
                            <w:t xml:space="preserve">                 </w:t>
                          </w:r>
                          <w:r>
                            <w:rPr>
                              <w:color w:val="1D1D1B"/>
                              <w:spacing w:val="1"/>
                              <w:sz w:val="2"/>
                            </w:rPr>
                            <w:t xml:space="preserve"> </w:t>
                          </w:r>
                          <w:r>
                            <w:rPr>
                              <w:color w:val="1D1D1B"/>
                              <w:w w:val="113"/>
                              <w:position w:val="2"/>
                              <w:sz w:val="2"/>
                            </w:rPr>
                            <w:t>wit</w:t>
                          </w:r>
                          <w:r>
                            <w:rPr>
                              <w:color w:val="1D1D1B"/>
                              <w:spacing w:val="-23"/>
                              <w:w w:val="113"/>
                              <w:position w:val="2"/>
                              <w:sz w:val="2"/>
                            </w:rPr>
                            <w:t>h</w:t>
                          </w:r>
                          <w:r>
                            <w:rPr>
                              <w:rFonts w:ascii="Arial" w:hAnsi="Arial"/>
                              <w:i/>
                              <w:color w:val="1D1D1B"/>
                              <w:w w:val="117"/>
                              <w:sz w:val="2"/>
                            </w:rPr>
                            <w:t>Governme</w:t>
                          </w:r>
                          <w:r>
                            <w:rPr>
                              <w:rFonts w:ascii="Arial" w:hAnsi="Arial"/>
                              <w:i/>
                              <w:color w:val="1D1D1B"/>
                              <w:spacing w:val="-100"/>
                              <w:w w:val="117"/>
                              <w:sz w:val="2"/>
                            </w:rPr>
                            <w:t>n</w:t>
                          </w:r>
                          <w:r>
                            <w:rPr>
                              <w:color w:val="1D1D1B"/>
                              <w:w w:val="113"/>
                              <w:position w:val="3"/>
                              <w:sz w:val="2"/>
                            </w:rPr>
                            <w:t>the</w:t>
                          </w:r>
                          <w:r>
                            <w:rPr>
                              <w:color w:val="1D1D1B"/>
                              <w:position w:val="3"/>
                              <w:sz w:val="2"/>
                            </w:rPr>
                            <w:t xml:space="preserve">           </w:t>
                          </w:r>
                          <w:r>
                            <w:rPr>
                              <w:color w:val="1D1D1B"/>
                              <w:spacing w:val="1"/>
                              <w:position w:val="3"/>
                              <w:sz w:val="2"/>
                            </w:rPr>
                            <w:t xml:space="preserve"> </w:t>
                          </w:r>
                          <w:r>
                            <w:rPr>
                              <w:color w:val="1D1D1B"/>
                              <w:w w:val="113"/>
                              <w:position w:val="2"/>
                              <w:sz w:val="2"/>
                            </w:rPr>
                            <w:t>An</w:t>
                          </w:r>
                          <w:r>
                            <w:rPr>
                              <w:color w:val="1D1D1B"/>
                              <w:position w:val="2"/>
                              <w:sz w:val="2"/>
                            </w:rPr>
                            <w:t xml:space="preserve">                </w:t>
                          </w:r>
                          <w:r>
                            <w:rPr>
                              <w:color w:val="1D1D1B"/>
                              <w:spacing w:val="-3"/>
                              <w:position w:val="2"/>
                              <w:sz w:val="2"/>
                            </w:rPr>
                            <w:t xml:space="preserve"> </w:t>
                          </w:r>
                          <w:r>
                            <w:rPr>
                              <w:color w:val="1D1D1B"/>
                              <w:w w:val="113"/>
                              <w:position w:val="1"/>
                              <w:sz w:val="2"/>
                            </w:rPr>
                            <w:t>tion</w:t>
                          </w:r>
                          <w:r>
                            <w:rPr>
                              <w:color w:val="1D1D1B"/>
                              <w:position w:val="1"/>
                              <w:sz w:val="2"/>
                            </w:rPr>
                            <w:tab/>
                          </w:r>
                          <w:r>
                            <w:rPr>
                              <w:rFonts w:ascii="Arial" w:hAnsi="Arial"/>
                              <w:color w:val="1D1D1B"/>
                              <w:w w:val="119"/>
                              <w:position w:val="1"/>
                              <w:sz w:val="2"/>
                            </w:rPr>
                            <w:t>security</w:t>
                          </w:r>
                          <w:r>
                            <w:rPr>
                              <w:rFonts w:ascii="Arial" w:hAnsi="Arial"/>
                              <w:color w:val="1D1D1B"/>
                              <w:position w:val="1"/>
                              <w:sz w:val="2"/>
                            </w:rPr>
                            <w:t xml:space="preserve">  </w:t>
                          </w:r>
                          <w:r>
                            <w:rPr>
                              <w:rFonts w:ascii="Times New Roman" w:hAnsi="Times New Roman"/>
                              <w:color w:val="1D1D1B"/>
                              <w:w w:val="113"/>
                              <w:position w:val="2"/>
                              <w:sz w:val="3"/>
                            </w:rPr>
                            <w:t>6</w:t>
                          </w:r>
                          <w:r>
                            <w:rPr>
                              <w:rFonts w:ascii="Times New Roman" w:hAnsi="Times New Roman"/>
                              <w:color w:val="1D1D1B"/>
                              <w:spacing w:val="-14"/>
                              <w:w w:val="113"/>
                              <w:position w:val="2"/>
                              <w:sz w:val="3"/>
                            </w:rPr>
                            <w:t>.</w:t>
                          </w:r>
                          <w:r>
                            <w:rPr>
                              <w:rFonts w:ascii="Times New Roman" w:hAnsi="Times New Roman"/>
                              <w:color w:val="1D1D1B"/>
                              <w:w w:val="119"/>
                              <w:position w:val="1"/>
                              <w:sz w:val="3"/>
                            </w:rPr>
                            <w:t>4</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w w:val="133"/>
                              <w:position w:val="3"/>
                              <w:sz w:val="2"/>
                            </w:rPr>
                            <w:t>t</w:t>
                          </w:r>
                          <w:r>
                            <w:rPr>
                              <w:rFonts w:ascii="Arial" w:hAnsi="Arial"/>
                              <w:color w:val="1D1D1B"/>
                              <w:spacing w:val="-20"/>
                              <w:w w:val="133"/>
                              <w:position w:val="3"/>
                              <w:sz w:val="2"/>
                            </w:rPr>
                            <w:t>o</w:t>
                          </w:r>
                          <w:r>
                            <w:rPr>
                              <w:rFonts w:ascii="Arial" w:hAnsi="Arial"/>
                              <w:color w:val="1D1D1B"/>
                              <w:w w:val="121"/>
                              <w:position w:val="5"/>
                              <w:sz w:val="2"/>
                            </w:rPr>
                            <w:t>tion’</w:t>
                          </w:r>
                          <w:r>
                            <w:rPr>
                              <w:rFonts w:ascii="Arial" w:hAnsi="Arial"/>
                              <w:color w:val="1D1D1B"/>
                              <w:spacing w:val="-43"/>
                              <w:w w:val="121"/>
                              <w:position w:val="5"/>
                              <w:sz w:val="2"/>
                            </w:rPr>
                            <w:t>s</w:t>
                          </w:r>
                          <w:r>
                            <w:rPr>
                              <w:rFonts w:ascii="Arial" w:hAnsi="Arial"/>
                              <w:color w:val="1D1D1B"/>
                              <w:w w:val="127"/>
                              <w:position w:val="3"/>
                              <w:sz w:val="2"/>
                            </w:rPr>
                            <w:t>r</w:t>
                          </w:r>
                          <w:r>
                            <w:rPr>
                              <w:rFonts w:ascii="Arial" w:hAnsi="Arial"/>
                              <w:color w:val="1D1D1B"/>
                              <w:position w:val="3"/>
                              <w:sz w:val="2"/>
                            </w:rPr>
                            <w:t xml:space="preserve">                </w:t>
                          </w:r>
                          <w:r>
                            <w:rPr>
                              <w:rFonts w:ascii="Arial" w:hAnsi="Arial"/>
                              <w:color w:val="1D1D1B"/>
                              <w:spacing w:val="-1"/>
                              <w:position w:val="3"/>
                              <w:sz w:val="2"/>
                            </w:rPr>
                            <w:t xml:space="preserve"> </w:t>
                          </w:r>
                          <w:r>
                            <w:rPr>
                              <w:rFonts w:ascii="Arial" w:hAnsi="Arial"/>
                              <w:color w:val="1D1D1B"/>
                              <w:w w:val="124"/>
                              <w:position w:val="3"/>
                              <w:sz w:val="2"/>
                            </w:rPr>
                            <w:t>p</w:t>
                          </w:r>
                          <w:r>
                            <w:rPr>
                              <w:rFonts w:ascii="Arial" w:hAnsi="Arial"/>
                              <w:color w:val="1D1D1B"/>
                              <w:spacing w:val="-10"/>
                              <w:w w:val="124"/>
                              <w:position w:val="3"/>
                              <w:sz w:val="2"/>
                            </w:rPr>
                            <w:t>r</w:t>
                          </w:r>
                          <w:r>
                            <w:rPr>
                              <w:rFonts w:ascii="Arial" w:hAnsi="Arial"/>
                              <w:color w:val="1D1D1B"/>
                              <w:w w:val="121"/>
                              <w:position w:val="2"/>
                              <w:sz w:val="2"/>
                            </w:rPr>
                            <w:t>ogram</w:t>
                          </w:r>
                        </w:p>
                        <w:p w14:paraId="21A97CDD" w14:textId="77777777" w:rsidR="00AA181E" w:rsidRDefault="00AA181E" w:rsidP="00617E12">
                          <w:pPr>
                            <w:spacing w:line="153" w:lineRule="auto"/>
                            <w:ind w:left="121"/>
                            <w:jc w:val="center"/>
                            <w:rPr>
                              <w:sz w:val="2"/>
                            </w:rPr>
                          </w:pPr>
                          <w:r>
                            <w:rPr>
                              <w:color w:val="1D1D1B"/>
                              <w:w w:val="115"/>
                              <w:sz w:val="2"/>
                            </w:rPr>
                            <w:t xml:space="preserve">Security </w:t>
                          </w:r>
                          <w:r>
                            <w:rPr>
                              <w:color w:val="1D1D1B"/>
                              <w:w w:val="115"/>
                              <w:position w:val="1"/>
                              <w:sz w:val="2"/>
                            </w:rPr>
                            <w:t>Policy</w:t>
                          </w:r>
                        </w:p>
                        <w:p w14:paraId="7E27EB78" w14:textId="77777777" w:rsidR="00AA181E" w:rsidRDefault="00AA181E" w:rsidP="00617E12">
                          <w:pPr>
                            <w:spacing w:line="14" w:lineRule="exact"/>
                            <w:ind w:left="222"/>
                            <w:rPr>
                              <w:rFonts w:ascii="Arial"/>
                              <w:i/>
                              <w:sz w:val="2"/>
                            </w:rPr>
                          </w:pPr>
                          <w:r>
                            <w:rPr>
                              <w:rFonts w:ascii="Arial"/>
                              <w:color w:val="1D1D1B"/>
                              <w:w w:val="115"/>
                              <w:position w:val="1"/>
                              <w:sz w:val="2"/>
                            </w:rPr>
                            <w:t xml:space="preserve">arrangements. </w:t>
                          </w:r>
                          <w:r>
                            <w:rPr>
                              <w:color w:val="1D1D1B"/>
                              <w:w w:val="115"/>
                              <w:sz w:val="2"/>
                            </w:rPr>
                            <w:t xml:space="preserve">security </w:t>
                          </w:r>
                          <w:r>
                            <w:rPr>
                              <w:rFonts w:ascii="Arial"/>
                              <w:i/>
                              <w:color w:val="1D1D1B"/>
                              <w:w w:val="115"/>
                              <w:sz w:val="2"/>
                            </w:rPr>
                            <w:t>Victorian</w:t>
                          </w:r>
                        </w:p>
                        <w:p w14:paraId="5C815BD8" w14:textId="77777777" w:rsidR="00AA181E" w:rsidRDefault="00AA181E" w:rsidP="00617E12">
                          <w:pPr>
                            <w:tabs>
                              <w:tab w:val="left" w:pos="792"/>
                              <w:tab w:val="left" w:pos="1799"/>
                            </w:tabs>
                            <w:spacing w:line="-4" w:lineRule="auto"/>
                            <w:ind w:left="165"/>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18"/>
                              <w:position w:val="-1"/>
                              <w:sz w:val="2"/>
                            </w:rPr>
                            <w:t>app</w:t>
                          </w:r>
                          <w:r>
                            <w:rPr>
                              <w:rFonts w:ascii="Arial" w:hAnsi="Arial"/>
                              <w:color w:val="1D1D1B"/>
                              <w:spacing w:val="-10"/>
                              <w:w w:val="118"/>
                              <w:position w:val="-1"/>
                              <w:sz w:val="2"/>
                            </w:rPr>
                            <w:t>r</w:t>
                          </w:r>
                          <w:r>
                            <w:rPr>
                              <w:rFonts w:ascii="Arial" w:hAnsi="Arial"/>
                              <w:color w:val="1D1D1B"/>
                              <w:w w:val="120"/>
                              <w:sz w:val="2"/>
                            </w:rPr>
                            <w:t>opria</w:t>
                          </w:r>
                          <w:r>
                            <w:rPr>
                              <w:rFonts w:ascii="Arial" w:hAnsi="Arial"/>
                              <w:color w:val="1D1D1B"/>
                              <w:sz w:val="2"/>
                            </w:rPr>
                            <w:tab/>
                          </w:r>
                          <w:r>
                            <w:rPr>
                              <w:color w:val="1D1D1B"/>
                              <w:w w:val="113"/>
                              <w:sz w:val="2"/>
                            </w:rPr>
                            <w:t>es</w:t>
                          </w:r>
                          <w:r>
                            <w:rPr>
                              <w:color w:val="1D1D1B"/>
                              <w:sz w:val="2"/>
                            </w:rPr>
                            <w:t xml:space="preserve">                                  </w:t>
                          </w:r>
                          <w:r>
                            <w:rPr>
                              <w:color w:val="1D1D1B"/>
                              <w:spacing w:val="-1"/>
                              <w:sz w:val="2"/>
                            </w:rPr>
                            <w:t xml:space="preserve"> </w:t>
                          </w:r>
                          <w:r>
                            <w:rPr>
                              <w:color w:val="1D1D1B"/>
                              <w:w w:val="113"/>
                              <w:sz w:val="2"/>
                            </w:rPr>
                            <w:t>o</w:t>
                          </w:r>
                          <w:r>
                            <w:rPr>
                              <w:color w:val="1D1D1B"/>
                              <w:spacing w:val="-4"/>
                              <w:w w:val="113"/>
                              <w:sz w:val="2"/>
                            </w:rPr>
                            <w:t>r</w:t>
                          </w:r>
                          <w:r>
                            <w:rPr>
                              <w:color w:val="1D1D1B"/>
                              <w:w w:val="113"/>
                              <w:sz w:val="2"/>
                            </w:rPr>
                            <w:t>ganisa</w:t>
                          </w:r>
                          <w:r>
                            <w:rPr>
                              <w:color w:val="1D1D1B"/>
                              <w:sz w:val="2"/>
                            </w:rPr>
                            <w:t xml:space="preserve">       </w:t>
                          </w:r>
                          <w:r>
                            <w:rPr>
                              <w:color w:val="1D1D1B"/>
                              <w:spacing w:val="-1"/>
                              <w:sz w:val="2"/>
                            </w:rPr>
                            <w:t xml:space="preserve"> </w:t>
                          </w:r>
                          <w:r>
                            <w:rPr>
                              <w:color w:val="1D1D1B"/>
                              <w:w w:val="113"/>
                              <w:sz w:val="2"/>
                            </w:rPr>
                            <w:t>shoul</w:t>
                          </w:r>
                          <w:r>
                            <w:rPr>
                              <w:color w:val="1D1D1B"/>
                              <w:spacing w:val="2"/>
                              <w:w w:val="113"/>
                              <w:sz w:val="2"/>
                            </w:rPr>
                            <w:t>d</w:t>
                          </w:r>
                          <w:r>
                            <w:rPr>
                              <w:color w:val="1D1D1B"/>
                              <w:w w:val="113"/>
                              <w:position w:val="-1"/>
                              <w:sz w:val="2"/>
                            </w:rPr>
                            <w:t>align</w:t>
                          </w:r>
                          <w:r>
                            <w:rPr>
                              <w:color w:val="1D1D1B"/>
                              <w:position w:val="-1"/>
                              <w:sz w:val="2"/>
                            </w:rPr>
                            <w:t xml:space="preserve">          </w:t>
                          </w:r>
                          <w:r>
                            <w:rPr>
                              <w:color w:val="1D1D1B"/>
                              <w:spacing w:val="-3"/>
                              <w:position w:val="-1"/>
                              <w:sz w:val="2"/>
                            </w:rPr>
                            <w:t xml:space="preserve"> </w:t>
                          </w:r>
                          <w:r>
                            <w:rPr>
                              <w:rFonts w:ascii="Arial" w:hAnsi="Arial"/>
                              <w:color w:val="0D478A"/>
                              <w:w w:val="109"/>
                              <w:position w:val="1"/>
                              <w:sz w:val="3"/>
                            </w:rPr>
                            <w:t>ols</w:t>
                          </w:r>
                          <w:r>
                            <w:rPr>
                              <w:rFonts w:ascii="Arial" w:hAnsi="Arial"/>
                              <w:color w:val="0D478A"/>
                              <w:position w:val="1"/>
                              <w:sz w:val="3"/>
                            </w:rPr>
                            <w:t xml:space="preserve">             </w:t>
                          </w:r>
                          <w:r>
                            <w:rPr>
                              <w:rFonts w:ascii="Arial" w:hAnsi="Arial"/>
                              <w:color w:val="0D478A"/>
                              <w:spacing w:val="-2"/>
                              <w:position w:val="1"/>
                              <w:sz w:val="3"/>
                            </w:rPr>
                            <w:t xml:space="preserve"> </w:t>
                          </w:r>
                          <w:r>
                            <w:rPr>
                              <w:rFonts w:ascii="Arial" w:hAnsi="Arial"/>
                              <w:color w:val="1D1D1B"/>
                              <w:w w:val="114"/>
                              <w:position w:val="1"/>
                              <w:sz w:val="2"/>
                            </w:rPr>
                            <w:t>The</w:t>
                          </w:r>
                          <w:r>
                            <w:rPr>
                              <w:rFonts w:ascii="Arial" w:hAnsi="Arial"/>
                              <w:color w:val="1D1D1B"/>
                              <w:position w:val="1"/>
                              <w:sz w:val="2"/>
                            </w:rPr>
                            <w:tab/>
                          </w:r>
                          <w:r>
                            <w:rPr>
                              <w:rFonts w:ascii="Arial" w:hAnsi="Arial"/>
                              <w:color w:val="1D1D1B"/>
                              <w:w w:val="118"/>
                              <w:position w:val="1"/>
                              <w:sz w:val="2"/>
                            </w:rPr>
                            <w:t>espon</w:t>
                          </w:r>
                          <w:r>
                            <w:rPr>
                              <w:rFonts w:ascii="Arial" w:hAnsi="Arial"/>
                              <w:color w:val="1D1D1B"/>
                              <w:spacing w:val="-51"/>
                              <w:w w:val="118"/>
                              <w:position w:val="1"/>
                              <w:sz w:val="2"/>
                            </w:rPr>
                            <w:t>d</w:t>
                          </w:r>
                          <w:r>
                            <w:rPr>
                              <w:rFonts w:ascii="Arial" w:hAnsi="Arial"/>
                              <w:color w:val="1D1D1B"/>
                              <w:w w:val="119"/>
                              <w:position w:val="1"/>
                              <w:sz w:val="2"/>
                            </w:rPr>
                            <w:t>personne</w:t>
                          </w:r>
                          <w:r>
                            <w:rPr>
                              <w:rFonts w:ascii="Arial" w:hAnsi="Arial"/>
                              <w:color w:val="1D1D1B"/>
                              <w:spacing w:val="-57"/>
                              <w:w w:val="119"/>
                              <w:position w:val="1"/>
                              <w:sz w:val="2"/>
                            </w:rPr>
                            <w:t>l</w:t>
                          </w:r>
                          <w:r>
                            <w:rPr>
                              <w:rFonts w:ascii="Arial" w:hAnsi="Arial"/>
                              <w:color w:val="1D1D1B"/>
                              <w:w w:val="133"/>
                              <w:sz w:val="2"/>
                            </w:rPr>
                            <w:t>t</w:t>
                          </w:r>
                          <w:r>
                            <w:rPr>
                              <w:rFonts w:ascii="Arial" w:hAnsi="Arial"/>
                              <w:color w:val="1D1D1B"/>
                              <w:spacing w:val="-1"/>
                              <w:w w:val="133"/>
                              <w:sz w:val="2"/>
                            </w:rPr>
                            <w:t>o</w:t>
                          </w:r>
                          <w:r>
                            <w:rPr>
                              <w:rFonts w:ascii="Arial" w:hAnsi="Arial"/>
                              <w:color w:val="1D1D1B"/>
                              <w:w w:val="123"/>
                              <w:position w:val="-1"/>
                              <w:sz w:val="2"/>
                            </w:rPr>
                            <w:t>the</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09"/>
                              <w:position w:val="-1"/>
                              <w:sz w:val="2"/>
                            </w:rPr>
                            <w:t>i</w:t>
                          </w:r>
                          <w:r>
                            <w:rPr>
                              <w:rFonts w:ascii="Arial" w:hAnsi="Arial"/>
                              <w:color w:val="1D1D1B"/>
                              <w:spacing w:val="-21"/>
                              <w:w w:val="109"/>
                              <w:position w:val="-1"/>
                              <w:sz w:val="2"/>
                            </w:rPr>
                            <w:t>s</w:t>
                          </w:r>
                          <w:r>
                            <w:rPr>
                              <w:rFonts w:ascii="Arial" w:hAnsi="Arial"/>
                              <w:color w:val="1D1D1B"/>
                              <w:w w:val="121"/>
                              <w:sz w:val="2"/>
                            </w:rPr>
                            <w:t>tion’s</w:t>
                          </w:r>
                        </w:p>
                        <w:p w14:paraId="69AD540B" w14:textId="77777777" w:rsidR="00AA181E" w:rsidRDefault="00AA181E" w:rsidP="00617E12">
                          <w:pPr>
                            <w:spacing w:line="2" w:lineRule="exact"/>
                            <w:ind w:left="133" w:right="252"/>
                            <w:jc w:val="center"/>
                            <w:rPr>
                              <w:sz w:val="2"/>
                            </w:rPr>
                          </w:pPr>
                          <w:r>
                            <w:rPr>
                              <w:color w:val="1D1D1B"/>
                              <w:w w:val="115"/>
                              <w:sz w:val="2"/>
                            </w:rPr>
                            <w:t>otective</w:t>
                          </w:r>
                        </w:p>
                        <w:p w14:paraId="397E1D63" w14:textId="77777777" w:rsidR="00AA181E" w:rsidRDefault="00AA181E" w:rsidP="00617E12">
                          <w:pPr>
                            <w:spacing w:line="1" w:lineRule="exact"/>
                            <w:ind w:left="133" w:right="753"/>
                            <w:jc w:val="center"/>
                            <w:rPr>
                              <w:sz w:val="2"/>
                            </w:rPr>
                          </w:pPr>
                          <w:r>
                            <w:rPr>
                              <w:color w:val="1D1D1B"/>
                              <w:w w:val="115"/>
                              <w:sz w:val="2"/>
                            </w:rPr>
                            <w:t>ocedur</w:t>
                          </w:r>
                        </w:p>
                        <w:p w14:paraId="363A2E51" w14:textId="77777777" w:rsidR="00AA181E" w:rsidRDefault="00AA181E" w:rsidP="00617E12">
                          <w:pPr>
                            <w:ind w:left="133" w:right="356"/>
                            <w:jc w:val="center"/>
                            <w:rPr>
                              <w:sz w:val="2"/>
                            </w:rPr>
                          </w:pPr>
                          <w:r>
                            <w:rPr>
                              <w:color w:val="1D1D1B"/>
                              <w:w w:val="115"/>
                              <w:sz w:val="2"/>
                            </w:rPr>
                            <w:t>Pr</w:t>
                          </w:r>
                        </w:p>
                        <w:p w14:paraId="710F9A9C" w14:textId="77777777" w:rsidR="00AA181E" w:rsidRDefault="00AA181E" w:rsidP="00617E12">
                          <w:pPr>
                            <w:tabs>
                              <w:tab w:val="left" w:pos="653"/>
                            </w:tabs>
                            <w:spacing w:line="6" w:lineRule="exact"/>
                            <w:ind w:left="192"/>
                            <w:rPr>
                              <w:sz w:val="2"/>
                            </w:rPr>
                          </w:pPr>
                          <w:r>
                            <w:rPr>
                              <w:rFonts w:ascii="Times New Roman"/>
                              <w:color w:val="0D478A"/>
                              <w:w w:val="125"/>
                              <w:sz w:val="3"/>
                            </w:rPr>
                            <w:t>n</w:t>
                          </w:r>
                          <w:r>
                            <w:rPr>
                              <w:rFonts w:ascii="Times New Roman"/>
                              <w:color w:val="0D478A"/>
                              <w:w w:val="125"/>
                              <w:sz w:val="3"/>
                            </w:rPr>
                            <w:tab/>
                          </w:r>
                          <w:r>
                            <w:rPr>
                              <w:color w:val="1D1D1B"/>
                              <w:w w:val="125"/>
                              <w:sz w:val="2"/>
                            </w:rPr>
                            <w:t>and</w:t>
                          </w:r>
                        </w:p>
                        <w:p w14:paraId="7EAB53EB" w14:textId="77777777" w:rsidR="00AA181E" w:rsidRDefault="00AA181E" w:rsidP="00617E12">
                          <w:pPr>
                            <w:spacing w:line="7" w:lineRule="exact"/>
                            <w:ind w:left="151"/>
                            <w:rPr>
                              <w:rFonts w:ascii="Times New Roman"/>
                              <w:sz w:val="3"/>
                            </w:rPr>
                          </w:pPr>
                          <w:r>
                            <w:rPr>
                              <w:rFonts w:ascii="Times New Roman"/>
                              <w:color w:val="0D478A"/>
                              <w:w w:val="115"/>
                              <w:sz w:val="3"/>
                            </w:rPr>
                            <w:t>Co</w:t>
                          </w:r>
                        </w:p>
                        <w:p w14:paraId="0DBF6B51" w14:textId="77777777" w:rsidR="00AA181E" w:rsidRDefault="00AA181E" w:rsidP="00617E12">
                          <w:pPr>
                            <w:spacing w:line="5" w:lineRule="exact"/>
                            <w:ind w:left="133" w:right="422"/>
                            <w:jc w:val="center"/>
                            <w:rPr>
                              <w:sz w:val="2"/>
                            </w:rPr>
                          </w:pPr>
                          <w:r>
                            <w:rPr>
                              <w:color w:val="1D1D1B"/>
                              <w:w w:val="115"/>
                              <w:sz w:val="2"/>
                            </w:rPr>
                            <w:t>the</w:t>
                          </w:r>
                        </w:p>
                        <w:p w14:paraId="0384A92B" w14:textId="77777777" w:rsidR="00AA181E" w:rsidRDefault="00AA181E" w:rsidP="00617E12">
                          <w:pPr>
                            <w:tabs>
                              <w:tab w:val="left" w:pos="400"/>
                            </w:tabs>
                            <w:spacing w:line="8" w:lineRule="exact"/>
                            <w:ind w:right="1384"/>
                            <w:jc w:val="center"/>
                            <w:rPr>
                              <w:sz w:val="2"/>
                            </w:rPr>
                          </w:pPr>
                          <w:r>
                            <w:rPr>
                              <w:rFonts w:ascii="Arial"/>
                              <w:color w:val="1D1D1B"/>
                              <w:w w:val="115"/>
                              <w:sz w:val="2"/>
                            </w:rPr>
                            <w:t>management</w:t>
                          </w:r>
                          <w:r>
                            <w:rPr>
                              <w:rFonts w:ascii="Arial"/>
                              <w:color w:val="1D1D1B"/>
                              <w:w w:val="115"/>
                              <w:sz w:val="2"/>
                            </w:rPr>
                            <w:tab/>
                          </w:r>
                          <w:r>
                            <w:rPr>
                              <w:color w:val="1D1D1B"/>
                              <w:w w:val="115"/>
                              <w:sz w:val="2"/>
                            </w:rPr>
                            <w:t xml:space="preserve">align </w:t>
                          </w:r>
                          <w:r>
                            <w:rPr>
                              <w:rFonts w:ascii="Arial"/>
                              <w:i/>
                              <w:color w:val="1D1D1B"/>
                              <w:w w:val="115"/>
                              <w:sz w:val="2"/>
                            </w:rPr>
                            <w:t xml:space="preserve">plans </w:t>
                          </w:r>
                          <w:r>
                            <w:rPr>
                              <w:color w:val="1D1D1B"/>
                              <w:w w:val="115"/>
                              <w:sz w:val="2"/>
                            </w:rPr>
                            <w:t>the</w:t>
                          </w:r>
                        </w:p>
                        <w:p w14:paraId="135A8694" w14:textId="77777777" w:rsidR="00AA181E" w:rsidRDefault="00AA181E" w:rsidP="00617E12">
                          <w:pPr>
                            <w:tabs>
                              <w:tab w:val="left" w:pos="421"/>
                              <w:tab w:val="left" w:pos="910"/>
                            </w:tabs>
                            <w:spacing w:line="22" w:lineRule="exact"/>
                            <w:ind w:right="10"/>
                            <w:jc w:val="center"/>
                            <w:rPr>
                              <w:rFonts w:ascii="Arial" w:hAnsi="Arial"/>
                              <w:sz w:val="2"/>
                            </w:rPr>
                          </w:pPr>
                          <w:r>
                            <w:rPr>
                              <w:rFonts w:ascii="Arial" w:hAnsi="Arial"/>
                              <w:color w:val="1D1D1B"/>
                              <w:w w:val="122"/>
                              <w:sz w:val="2"/>
                            </w:rPr>
                            <w:t>framework</w:t>
                          </w:r>
                          <w:r>
                            <w:rPr>
                              <w:rFonts w:ascii="Arial" w:hAnsi="Arial"/>
                              <w:color w:val="1D1D1B"/>
                              <w:sz w:val="2"/>
                            </w:rPr>
                            <w:tab/>
                          </w:r>
                          <w:r>
                            <w:rPr>
                              <w:rFonts w:ascii="Arial" w:hAnsi="Arial"/>
                              <w:color w:val="1D1D1B"/>
                              <w:w w:val="123"/>
                              <w:sz w:val="2"/>
                            </w:rPr>
                            <w:t>th</w:t>
                          </w:r>
                          <w:r>
                            <w:rPr>
                              <w:rFonts w:ascii="Arial" w:hAnsi="Arial"/>
                              <w:color w:val="1D1D1B"/>
                              <w:spacing w:val="-42"/>
                              <w:w w:val="123"/>
                              <w:sz w:val="2"/>
                            </w:rPr>
                            <w:t>e</w:t>
                          </w:r>
                          <w:r>
                            <w:rPr>
                              <w:rFonts w:ascii="Arial" w:hAnsi="Arial"/>
                              <w:i/>
                              <w:color w:val="1D1D1B"/>
                              <w:w w:val="116"/>
                              <w:sz w:val="2"/>
                            </w:rPr>
                            <w:t>security</w:t>
                          </w:r>
                          <w:r>
                            <w:rPr>
                              <w:rFonts w:ascii="Arial" w:hAnsi="Arial"/>
                              <w:i/>
                              <w:color w:val="1D1D1B"/>
                              <w:sz w:val="2"/>
                            </w:rPr>
                            <w:tab/>
                          </w:r>
                          <w:r>
                            <w:rPr>
                              <w:rFonts w:ascii="Arial" w:hAnsi="Arial"/>
                              <w:i/>
                              <w:color w:val="1D1D1B"/>
                              <w:w w:val="123"/>
                              <w:position w:val="2"/>
                              <w:sz w:val="2"/>
                            </w:rPr>
                            <w:t>co</w:t>
                          </w:r>
                          <w:r>
                            <w:rPr>
                              <w:rFonts w:ascii="Arial" w:hAnsi="Arial"/>
                              <w:i/>
                              <w:color w:val="1D1D1B"/>
                              <w:spacing w:val="-4"/>
                              <w:w w:val="123"/>
                              <w:position w:val="2"/>
                              <w:sz w:val="2"/>
                            </w:rPr>
                            <w:t>n</w:t>
                          </w:r>
                          <w:r>
                            <w:rPr>
                              <w:rFonts w:ascii="Arial" w:hAnsi="Arial"/>
                              <w:i/>
                              <w:color w:val="1D1D1B"/>
                              <w:w w:val="127"/>
                              <w:position w:val="2"/>
                              <w:sz w:val="2"/>
                            </w:rPr>
                            <w:t>t</w:t>
                          </w:r>
                          <w:r>
                            <w:rPr>
                              <w:rFonts w:ascii="Arial" w:hAnsi="Arial"/>
                              <w:i/>
                              <w:color w:val="1D1D1B"/>
                              <w:spacing w:val="-4"/>
                              <w:w w:val="127"/>
                              <w:position w:val="2"/>
                              <w:sz w:val="2"/>
                            </w:rPr>
                            <w:t>r</w:t>
                          </w:r>
                          <w:r>
                            <w:rPr>
                              <w:rFonts w:ascii="Arial" w:hAnsi="Arial"/>
                              <w:i/>
                              <w:color w:val="1D1D1B"/>
                              <w:w w:val="117"/>
                              <w:position w:val="1"/>
                              <w:sz w:val="2"/>
                            </w:rPr>
                            <w:t>ol].</w:t>
                          </w:r>
                          <w:r>
                            <w:rPr>
                              <w:rFonts w:ascii="Arial" w:hAnsi="Arial"/>
                              <w:i/>
                              <w:color w:val="1D1D1B"/>
                              <w:position w:val="1"/>
                              <w:sz w:val="2"/>
                            </w:rPr>
                            <w:t xml:space="preserve">                           </w:t>
                          </w:r>
                          <w:r>
                            <w:rPr>
                              <w:rFonts w:ascii="Arial" w:hAnsi="Arial"/>
                              <w:i/>
                              <w:color w:val="1D1D1B"/>
                              <w:spacing w:val="-3"/>
                              <w:position w:val="1"/>
                              <w:sz w:val="2"/>
                            </w:rPr>
                            <w:t xml:space="preserve"> </w:t>
                          </w:r>
                          <w:r>
                            <w:rPr>
                              <w:rFonts w:ascii="Arial" w:hAnsi="Arial"/>
                              <w:i/>
                              <w:color w:val="1D1D1B"/>
                              <w:w w:val="117"/>
                              <w:position w:val="2"/>
                              <w:sz w:val="2"/>
                            </w:rPr>
                            <w:t>technique</w:t>
                          </w:r>
                          <w:r>
                            <w:rPr>
                              <w:rFonts w:ascii="Arial" w:hAnsi="Arial"/>
                              <w:i/>
                              <w:color w:val="1D1D1B"/>
                              <w:spacing w:val="-107"/>
                              <w:w w:val="117"/>
                              <w:position w:val="2"/>
                              <w:sz w:val="2"/>
                            </w:rPr>
                            <w:t>s</w:t>
                          </w:r>
                          <w:r>
                            <w:rPr>
                              <w:rFonts w:ascii="Arial" w:hAnsi="Arial"/>
                              <w:i/>
                              <w:color w:val="1D1D1B"/>
                              <w:w w:val="108"/>
                              <w:position w:val="1"/>
                              <w:sz w:val="2"/>
                            </w:rPr>
                            <w:t>P</w:t>
                          </w:r>
                          <w:r>
                            <w:rPr>
                              <w:rFonts w:ascii="Arial" w:hAnsi="Arial"/>
                              <w:i/>
                              <w:color w:val="1D1D1B"/>
                              <w:spacing w:val="-7"/>
                              <w:w w:val="108"/>
                              <w:position w:val="1"/>
                              <w:sz w:val="2"/>
                            </w:rPr>
                            <w:t>r</w:t>
                          </w:r>
                          <w:r>
                            <w:rPr>
                              <w:rFonts w:ascii="Arial" w:hAnsi="Arial"/>
                              <w:i/>
                              <w:color w:val="1D1D1B"/>
                              <w:spacing w:val="-7"/>
                              <w:w w:val="126"/>
                              <w:position w:val="1"/>
                              <w:sz w:val="2"/>
                            </w:rPr>
                            <w:t>o</w:t>
                          </w:r>
                          <w:r>
                            <w:rPr>
                              <w:rFonts w:ascii="Arial" w:hAnsi="Arial"/>
                              <w:i/>
                              <w:color w:val="1D1D1B"/>
                              <w:w w:val="118"/>
                              <w:sz w:val="2"/>
                            </w:rPr>
                            <w:t>tectiv</w:t>
                          </w:r>
                          <w:r>
                            <w:rPr>
                              <w:rFonts w:ascii="Arial" w:hAnsi="Arial"/>
                              <w:i/>
                              <w:color w:val="1D1D1B"/>
                              <w:spacing w:val="2"/>
                              <w:w w:val="118"/>
                              <w:sz w:val="2"/>
                            </w:rPr>
                            <w:t>e</w:t>
                          </w:r>
                          <w:r>
                            <w:rPr>
                              <w:rFonts w:ascii="Arial" w:hAnsi="Arial"/>
                              <w:i/>
                              <w:color w:val="1D1D1B"/>
                              <w:w w:val="165"/>
                              <w:sz w:val="2"/>
                            </w:rPr>
                            <w:t>-</w:t>
                          </w:r>
                          <w:r>
                            <w:rPr>
                              <w:rFonts w:ascii="Arial" w:hAnsi="Arial"/>
                              <w:i/>
                              <w:color w:val="1D1D1B"/>
                              <w:spacing w:val="-10"/>
                              <w:w w:val="165"/>
                              <w:sz w:val="2"/>
                            </w:rPr>
                            <w:t>-</w:t>
                          </w:r>
                          <w:r>
                            <w:rPr>
                              <w:color w:val="1D1D1B"/>
                              <w:w w:val="113"/>
                              <w:position w:val="1"/>
                              <w:sz w:val="2"/>
                            </w:rPr>
                            <w:t>tio</w:t>
                          </w:r>
                          <w:r>
                            <w:rPr>
                              <w:color w:val="1D1D1B"/>
                              <w:spacing w:val="-33"/>
                              <w:w w:val="113"/>
                              <w:position w:val="1"/>
                              <w:sz w:val="2"/>
                            </w:rPr>
                            <w:t>n</w:t>
                          </w:r>
                          <w:r>
                            <w:rPr>
                              <w:rFonts w:ascii="Arial" w:hAnsi="Arial"/>
                              <w:i/>
                              <w:color w:val="1D1D1B"/>
                              <w:w w:val="113"/>
                              <w:sz w:val="2"/>
                            </w:rPr>
                            <w:t>C</w:t>
                          </w:r>
                          <w:r>
                            <w:rPr>
                              <w:rFonts w:ascii="Arial" w:hAnsi="Arial"/>
                              <w:i/>
                              <w:color w:val="1D1D1B"/>
                              <w:sz w:val="2"/>
                            </w:rPr>
                            <w:t xml:space="preserve">               </w:t>
                          </w:r>
                          <w:r>
                            <w:rPr>
                              <w:rFonts w:ascii="Arial" w:hAnsi="Arial"/>
                              <w:i/>
                              <w:color w:val="1D1D1B"/>
                              <w:spacing w:val="1"/>
                              <w:sz w:val="2"/>
                            </w:rPr>
                            <w:t xml:space="preserve"> </w:t>
                          </w:r>
                          <w:r>
                            <w:rPr>
                              <w:rFonts w:ascii="Arial" w:hAnsi="Arial"/>
                              <w:color w:val="1D1D1B"/>
                              <w:w w:val="120"/>
                              <w:position w:val="3"/>
                              <w:sz w:val="2"/>
                            </w:rPr>
                            <w:t>evolvin</w:t>
                          </w:r>
                          <w:r>
                            <w:rPr>
                              <w:rFonts w:ascii="Arial" w:hAnsi="Arial"/>
                              <w:color w:val="1D1D1B"/>
                              <w:spacing w:val="-80"/>
                              <w:w w:val="120"/>
                              <w:position w:val="3"/>
                              <w:sz w:val="2"/>
                            </w:rPr>
                            <w:t>g</w:t>
                          </w:r>
                          <w:r>
                            <w:rPr>
                              <w:rFonts w:ascii="Arial" w:hAnsi="Arial"/>
                              <w:color w:val="1D1D1B"/>
                              <w:w w:val="116"/>
                              <w:position w:val="6"/>
                              <w:sz w:val="2"/>
                            </w:rPr>
                            <w:t>organis</w:t>
                          </w:r>
                          <w:r>
                            <w:rPr>
                              <w:rFonts w:ascii="Arial" w:hAnsi="Arial"/>
                              <w:color w:val="1D1D1B"/>
                              <w:spacing w:val="-10"/>
                              <w:w w:val="116"/>
                              <w:position w:val="6"/>
                              <w:sz w:val="2"/>
                            </w:rPr>
                            <w:t>a</w:t>
                          </w:r>
                          <w:r>
                            <w:rPr>
                              <w:rFonts w:ascii="Arial" w:hAnsi="Arial"/>
                              <w:color w:val="1D1D1B"/>
                              <w:w w:val="121"/>
                              <w:position w:val="2"/>
                              <w:sz w:val="2"/>
                            </w:rPr>
                            <w:t>tion’</w:t>
                          </w:r>
                          <w:r>
                            <w:rPr>
                              <w:rFonts w:ascii="Arial" w:hAnsi="Arial"/>
                              <w:color w:val="1D1D1B"/>
                              <w:spacing w:val="-10"/>
                              <w:w w:val="121"/>
                              <w:position w:val="2"/>
                              <w:sz w:val="2"/>
                            </w:rPr>
                            <w:t>s</w:t>
                          </w:r>
                          <w:r>
                            <w:rPr>
                              <w:rFonts w:ascii="Arial" w:hAnsi="Arial"/>
                              <w:color w:val="1D1D1B"/>
                              <w:w w:val="122"/>
                              <w:position w:val="3"/>
                              <w:sz w:val="2"/>
                            </w:rPr>
                            <w:t>trainin</w:t>
                          </w:r>
                          <w:r>
                            <w:rPr>
                              <w:rFonts w:ascii="Arial" w:hAnsi="Arial"/>
                              <w:color w:val="1D1D1B"/>
                              <w:spacing w:val="-5"/>
                              <w:w w:val="122"/>
                              <w:position w:val="3"/>
                              <w:sz w:val="2"/>
                            </w:rPr>
                            <w:t>g</w:t>
                          </w:r>
                          <w:r>
                            <w:rPr>
                              <w:rFonts w:ascii="Arial" w:hAnsi="Arial"/>
                              <w:color w:val="1D1D1B"/>
                              <w:w w:val="117"/>
                              <w:sz w:val="2"/>
                            </w:rPr>
                            <w:t>and</w:t>
                          </w:r>
                          <w:r>
                            <w:rPr>
                              <w:rFonts w:ascii="Arial" w:hAnsi="Arial"/>
                              <w:color w:val="1D1D1B"/>
                              <w:sz w:val="2"/>
                            </w:rPr>
                            <w:t xml:space="preserve">                                  </w:t>
                          </w:r>
                          <w:r>
                            <w:rPr>
                              <w:rFonts w:ascii="Arial" w:hAnsi="Arial"/>
                              <w:color w:val="1D1D1B"/>
                              <w:spacing w:val="2"/>
                              <w:sz w:val="2"/>
                            </w:rPr>
                            <w:t xml:space="preserve"> </w:t>
                          </w:r>
                          <w:r>
                            <w:rPr>
                              <w:rFonts w:ascii="Arial" w:hAnsi="Arial"/>
                              <w:color w:val="1D1D1B"/>
                              <w:spacing w:val="-6"/>
                              <w:w w:val="119"/>
                              <w:position w:val="4"/>
                              <w:sz w:val="2"/>
                            </w:rPr>
                            <w:t>managemen</w:t>
                          </w:r>
                          <w:r>
                            <w:rPr>
                              <w:rFonts w:ascii="Arial" w:hAnsi="Arial"/>
                              <w:color w:val="1D1D1B"/>
                              <w:spacing w:val="-131"/>
                              <w:w w:val="119"/>
                              <w:position w:val="4"/>
                              <w:sz w:val="2"/>
                            </w:rPr>
                            <w:t>t</w:t>
                          </w:r>
                          <w:r>
                            <w:rPr>
                              <w:rFonts w:ascii="Arial" w:hAnsi="Arial"/>
                              <w:color w:val="1D1D1B"/>
                              <w:spacing w:val="-6"/>
                              <w:w w:val="120"/>
                              <w:position w:val="4"/>
                              <w:sz w:val="2"/>
                            </w:rPr>
                            <w:t>evolving</w:t>
                          </w:r>
                        </w:p>
                        <w:p w14:paraId="12E998D6" w14:textId="77777777" w:rsidR="00AA181E" w:rsidRDefault="00AA181E" w:rsidP="00617E12">
                          <w:pPr>
                            <w:spacing w:line="21" w:lineRule="exact"/>
                            <w:ind w:right="342"/>
                            <w:jc w:val="center"/>
                            <w:rPr>
                              <w:sz w:val="2"/>
                            </w:rPr>
                          </w:pPr>
                          <w:r>
                            <w:rPr>
                              <w:color w:val="1D1D1B"/>
                              <w:w w:val="113"/>
                              <w:sz w:val="2"/>
                            </w:rPr>
                            <w:t>f</w:t>
                          </w:r>
                        </w:p>
                        <w:p w14:paraId="2698FEA5" w14:textId="77777777" w:rsidR="00AA181E" w:rsidRDefault="00AA181E" w:rsidP="00617E12">
                          <w:pPr>
                            <w:spacing w:line="15" w:lineRule="exact"/>
                            <w:ind w:right="363"/>
                            <w:jc w:val="center"/>
                            <w:rPr>
                              <w:sz w:val="2"/>
                            </w:rPr>
                          </w:pPr>
                          <w:r>
                            <w:rPr>
                              <w:color w:val="1D1D1B"/>
                              <w:w w:val="113"/>
                              <w:sz w:val="2"/>
                            </w:rPr>
                            <w:t>o</w:t>
                          </w:r>
                        </w:p>
                        <w:p w14:paraId="566DBC8F" w14:textId="77777777" w:rsidR="00AA181E" w:rsidRDefault="00AA181E" w:rsidP="00617E12">
                          <w:pPr>
                            <w:spacing w:line="17" w:lineRule="exact"/>
                            <w:ind w:left="133" w:right="1047"/>
                            <w:jc w:val="center"/>
                            <w:rPr>
                              <w:sz w:val="2"/>
                            </w:rPr>
                          </w:pPr>
                          <w:r>
                            <w:rPr>
                              <w:color w:val="1D1D1B"/>
                              <w:w w:val="115"/>
                              <w:sz w:val="2"/>
                            </w:rPr>
                            <w:t>policies</w:t>
                          </w:r>
                        </w:p>
                        <w:p w14:paraId="4AE791C4" w14:textId="77777777" w:rsidR="00AA181E" w:rsidRDefault="00AA181E" w:rsidP="00617E12">
                          <w:pPr>
                            <w:spacing w:line="18" w:lineRule="exact"/>
                            <w:ind w:left="133" w:right="544"/>
                            <w:jc w:val="center"/>
                            <w:rPr>
                              <w:rFonts w:ascii="Arial"/>
                              <w:i/>
                              <w:sz w:val="2"/>
                            </w:rPr>
                          </w:pPr>
                          <w:r>
                            <w:rPr>
                              <w:rFonts w:ascii="Arial"/>
                              <w:i/>
                              <w:color w:val="1D1D1B"/>
                              <w:w w:val="105"/>
                              <w:sz w:val="2"/>
                            </w:rPr>
                            <w:t>es</w:t>
                          </w:r>
                        </w:p>
                        <w:p w14:paraId="30CFE18C" w14:textId="77777777" w:rsidR="00AA181E" w:rsidRDefault="00AA181E" w:rsidP="00617E12">
                          <w:pPr>
                            <w:spacing w:line="-448" w:lineRule="auto"/>
                            <w:ind w:left="199"/>
                            <w:jc w:val="center"/>
                            <w:rPr>
                              <w:sz w:val="2"/>
                            </w:rPr>
                          </w:pPr>
                          <w:r>
                            <w:rPr>
                              <w:rFonts w:ascii="Arial"/>
                              <w:i/>
                              <w:color w:val="1D1D1B"/>
                              <w:w w:val="120"/>
                              <w:position w:val="2"/>
                              <w:sz w:val="2"/>
                            </w:rPr>
                            <w:t>technology</w:t>
                          </w:r>
                          <w:r>
                            <w:rPr>
                              <w:rFonts w:ascii="Arial"/>
                              <w:i/>
                              <w:color w:val="1D1D1B"/>
                              <w:w w:val="120"/>
                              <w:sz w:val="2"/>
                            </w:rPr>
                            <w:t xml:space="preserve">-- Security        </w:t>
                          </w:r>
                          <w:r>
                            <w:rPr>
                              <w:color w:val="1D1D1B"/>
                              <w:w w:val="120"/>
                              <w:position w:val="1"/>
                              <w:sz w:val="2"/>
                            </w:rPr>
                            <w:t>itsaccess</w:t>
                          </w:r>
                        </w:p>
                        <w:p w14:paraId="320C8D6E" w14:textId="77777777" w:rsidR="00AA181E" w:rsidRDefault="00AA181E" w:rsidP="00617E12">
                          <w:pPr>
                            <w:spacing w:line="4" w:lineRule="exact"/>
                            <w:ind w:left="133" w:right="639"/>
                            <w:jc w:val="center"/>
                            <w:rPr>
                              <w:rFonts w:ascii="Arial"/>
                              <w:i/>
                              <w:sz w:val="2"/>
                            </w:rPr>
                          </w:pPr>
                          <w:r>
                            <w:rPr>
                              <w:rFonts w:ascii="Arial"/>
                              <w:i/>
                              <w:color w:val="1D1D1B"/>
                              <w:w w:val="120"/>
                              <w:sz w:val="2"/>
                            </w:rPr>
                            <w:t>ocedur</w:t>
                          </w:r>
                        </w:p>
                        <w:p w14:paraId="269A7913" w14:textId="77777777" w:rsidR="00AA181E" w:rsidRDefault="00AA181E" w:rsidP="00617E12">
                          <w:pPr>
                            <w:spacing w:line="1" w:lineRule="exact"/>
                            <w:ind w:left="512"/>
                            <w:rPr>
                              <w:rFonts w:ascii="Arial"/>
                              <w:sz w:val="2"/>
                            </w:rPr>
                          </w:pPr>
                          <w:r>
                            <w:rPr>
                              <w:rFonts w:ascii="Arial"/>
                              <w:color w:val="1D1D1B"/>
                              <w:w w:val="120"/>
                              <w:sz w:val="2"/>
                            </w:rPr>
                            <w:t>security</w:t>
                          </w:r>
                        </w:p>
                        <w:p w14:paraId="0F2385A7" w14:textId="77777777" w:rsidR="00AA181E" w:rsidRDefault="00AA181E" w:rsidP="00617E12">
                          <w:pPr>
                            <w:spacing w:line="9" w:lineRule="exact"/>
                            <w:ind w:left="598"/>
                            <w:jc w:val="center"/>
                            <w:rPr>
                              <w:sz w:val="2"/>
                            </w:rPr>
                          </w:pPr>
                          <w:r>
                            <w:rPr>
                              <w:color w:val="1D1D1B"/>
                              <w:w w:val="115"/>
                              <w:position w:val="1"/>
                              <w:sz w:val="2"/>
                            </w:rPr>
                            <w:t>Anor</w:t>
                          </w:r>
                          <w:r>
                            <w:rPr>
                              <w:color w:val="1D1D1B"/>
                              <w:w w:val="115"/>
                              <w:sz w:val="2"/>
                            </w:rPr>
                            <w:t>ganisa   management</w:t>
                          </w:r>
                        </w:p>
                        <w:p w14:paraId="60CB1089" w14:textId="77777777" w:rsidR="00AA181E" w:rsidRDefault="00AA181E" w:rsidP="00617E12">
                          <w:pPr>
                            <w:spacing w:line="6" w:lineRule="exact"/>
                            <w:ind w:left="133" w:right="734"/>
                            <w:jc w:val="center"/>
                            <w:rPr>
                              <w:rFonts w:ascii="Arial"/>
                              <w:i/>
                              <w:sz w:val="2"/>
                            </w:rPr>
                          </w:pPr>
                          <w:r>
                            <w:rPr>
                              <w:rFonts w:ascii="Arial"/>
                              <w:i/>
                              <w:color w:val="1D1D1B"/>
                              <w:w w:val="120"/>
                              <w:sz w:val="2"/>
                            </w:rPr>
                            <w:t>pr</w:t>
                          </w:r>
                        </w:p>
                        <w:p w14:paraId="694652CD" w14:textId="77777777" w:rsidR="00AA181E" w:rsidRDefault="00AA181E" w:rsidP="00617E12">
                          <w:pPr>
                            <w:spacing w:line="8" w:lineRule="exact"/>
                            <w:ind w:left="133" w:right="805"/>
                            <w:jc w:val="center"/>
                            <w:rPr>
                              <w:rFonts w:ascii="Arial"/>
                              <w:i/>
                              <w:sz w:val="2"/>
                            </w:rPr>
                          </w:pPr>
                          <w:r>
                            <w:rPr>
                              <w:rFonts w:ascii="Arial"/>
                              <w:i/>
                              <w:color w:val="1D1D1B"/>
                              <w:w w:val="115"/>
                              <w:sz w:val="2"/>
                            </w:rPr>
                            <w:t>and</w:t>
                          </w:r>
                        </w:p>
                        <w:p w14:paraId="49E3660D" w14:textId="77777777" w:rsidR="00AA181E" w:rsidRDefault="00AA181E" w:rsidP="00617E12">
                          <w:pPr>
                            <w:tabs>
                              <w:tab w:val="left" w:pos="567"/>
                            </w:tabs>
                            <w:spacing w:line="13" w:lineRule="exact"/>
                            <w:ind w:left="102"/>
                            <w:rPr>
                              <w:sz w:val="2"/>
                            </w:rPr>
                          </w:pPr>
                          <w:r>
                            <w:rPr>
                              <w:rFonts w:ascii="Arial"/>
                              <w:color w:val="1D1D1B"/>
                              <w:w w:val="118"/>
                              <w:sz w:val="2"/>
                            </w:rPr>
                            <w:t>governance</w:t>
                          </w:r>
                          <w:r>
                            <w:rPr>
                              <w:rFonts w:ascii="Arial"/>
                              <w:color w:val="1D1D1B"/>
                              <w:sz w:val="2"/>
                            </w:rPr>
                            <w:tab/>
                          </w:r>
                          <w:r>
                            <w:rPr>
                              <w:color w:val="1D1D1B"/>
                              <w:w w:val="113"/>
                              <w:sz w:val="2"/>
                            </w:rPr>
                            <w:t>practices</w:t>
                          </w:r>
                          <w:r>
                            <w:rPr>
                              <w:color w:val="1D1D1B"/>
                              <w:sz w:val="2"/>
                            </w:rPr>
                            <w:t xml:space="preserve">                                     </w:t>
                          </w:r>
                          <w:r>
                            <w:rPr>
                              <w:rFonts w:ascii="Arial"/>
                              <w:i/>
                              <w:color w:val="1D1D1B"/>
                              <w:w w:val="114"/>
                              <w:sz w:val="2"/>
                            </w:rPr>
                            <w:t>Principle</w:t>
                          </w:r>
                          <w:r>
                            <w:rPr>
                              <w:rFonts w:ascii="Arial"/>
                              <w:i/>
                              <w:color w:val="1D1D1B"/>
                              <w:spacing w:val="-34"/>
                              <w:w w:val="114"/>
                              <w:sz w:val="2"/>
                            </w:rPr>
                            <w:t>s</w:t>
                          </w:r>
                          <w:r>
                            <w:rPr>
                              <w:color w:val="1D1D1B"/>
                              <w:w w:val="113"/>
                              <w:sz w:val="2"/>
                            </w:rPr>
                            <w:t>these</w:t>
                          </w:r>
                        </w:p>
                        <w:p w14:paraId="33CEE9EC" w14:textId="77777777" w:rsidR="00AA181E" w:rsidRDefault="00AA181E" w:rsidP="00617E12">
                          <w:pPr>
                            <w:spacing w:line="32" w:lineRule="exact"/>
                            <w:ind w:left="57"/>
                            <w:rPr>
                              <w:rFonts w:ascii="Arial"/>
                              <w:sz w:val="2"/>
                            </w:rPr>
                          </w:pPr>
                          <w:r>
                            <w:rPr>
                              <w:rFonts w:ascii="Arial"/>
                              <w:color w:val="1D1D1B"/>
                              <w:w w:val="120"/>
                              <w:sz w:val="2"/>
                            </w:rPr>
                            <w:t>onment.</w:t>
                          </w:r>
                        </w:p>
                        <w:p w14:paraId="23F0DD79" w14:textId="77777777" w:rsidR="00AA181E" w:rsidRDefault="00AA181E" w:rsidP="00617E12">
                          <w:pPr>
                            <w:spacing w:line="24" w:lineRule="exact"/>
                            <w:ind w:left="133" w:right="1331"/>
                            <w:jc w:val="center"/>
                            <w:rPr>
                              <w:sz w:val="2"/>
                            </w:rPr>
                          </w:pPr>
                          <w:r>
                            <w:rPr>
                              <w:color w:val="1D1D1B"/>
                              <w:w w:val="115"/>
                              <w:sz w:val="2"/>
                            </w:rPr>
                            <w:t>its</w:t>
                          </w:r>
                        </w:p>
                        <w:p w14:paraId="6A6D4385" w14:textId="77777777" w:rsidR="00AA181E" w:rsidRDefault="00AA181E" w:rsidP="00617E12">
                          <w:pPr>
                            <w:spacing w:line="17" w:lineRule="exact"/>
                            <w:ind w:left="133" w:right="294"/>
                            <w:jc w:val="center"/>
                            <w:rPr>
                              <w:rFonts w:ascii="Arial"/>
                              <w:i/>
                              <w:sz w:val="2"/>
                            </w:rPr>
                          </w:pPr>
                          <w:r>
                            <w:rPr>
                              <w:rFonts w:ascii="Arial"/>
                              <w:i/>
                              <w:color w:val="1D1D1B"/>
                              <w:w w:val="115"/>
                              <w:sz w:val="2"/>
                            </w:rPr>
                            <w:t>and</w:t>
                          </w:r>
                        </w:p>
                        <w:p w14:paraId="7CC439FA" w14:textId="77777777" w:rsidR="00AA181E" w:rsidRDefault="00AA181E" w:rsidP="00617E12">
                          <w:pPr>
                            <w:spacing w:line="15" w:lineRule="exact"/>
                            <w:ind w:left="133" w:right="1059"/>
                            <w:jc w:val="center"/>
                            <w:rPr>
                              <w:rFonts w:ascii="Arial"/>
                              <w:i/>
                              <w:sz w:val="2"/>
                            </w:rPr>
                          </w:pPr>
                          <w:r>
                            <w:rPr>
                              <w:rFonts w:ascii="Arial"/>
                              <w:i/>
                              <w:color w:val="1D1D1B"/>
                              <w:w w:val="115"/>
                              <w:sz w:val="2"/>
                            </w:rPr>
                            <w:t>policies,</w:t>
                          </w:r>
                        </w:p>
                        <w:p w14:paraId="0EF124E8" w14:textId="77777777" w:rsidR="00AA181E" w:rsidRDefault="00AA181E" w:rsidP="00617E12">
                          <w:pPr>
                            <w:spacing w:line="15" w:lineRule="exact"/>
                            <w:ind w:left="133" w:right="892"/>
                            <w:jc w:val="center"/>
                            <w:rPr>
                              <w:sz w:val="2"/>
                            </w:rPr>
                          </w:pPr>
                          <w:r>
                            <w:rPr>
                              <w:color w:val="1D1D1B"/>
                              <w:w w:val="115"/>
                              <w:sz w:val="2"/>
                            </w:rPr>
                            <w:t>with</w:t>
                          </w:r>
                        </w:p>
                        <w:p w14:paraId="5421A023" w14:textId="77777777" w:rsidR="00AA181E" w:rsidRDefault="00AA181E" w:rsidP="00617E12">
                          <w:pPr>
                            <w:spacing w:line="12" w:lineRule="exact"/>
                            <w:ind w:left="325"/>
                            <w:rPr>
                              <w:sz w:val="2"/>
                            </w:rPr>
                          </w:pPr>
                          <w:r>
                            <w:rPr>
                              <w:color w:val="1D1D1B"/>
                              <w:w w:val="115"/>
                              <w:sz w:val="2"/>
                            </w:rPr>
                            <w:t>should</w:t>
                          </w:r>
                        </w:p>
                        <w:p w14:paraId="29093FF9" w14:textId="77777777" w:rsidR="00AA181E" w:rsidRDefault="00AA181E" w:rsidP="00617E12">
                          <w:pPr>
                            <w:spacing w:line="9" w:lineRule="exact"/>
                            <w:ind w:left="133" w:right="1100"/>
                            <w:jc w:val="center"/>
                            <w:rPr>
                              <w:rFonts w:ascii="Arial"/>
                              <w:sz w:val="2"/>
                            </w:rPr>
                          </w:pPr>
                          <w:r>
                            <w:rPr>
                              <w:rFonts w:ascii="Arial"/>
                              <w:color w:val="1D1D1B"/>
                              <w:w w:val="115"/>
                              <w:sz w:val="2"/>
                            </w:rPr>
                            <w:t>risk</w:t>
                          </w:r>
                        </w:p>
                        <w:p w14:paraId="62E80474" w14:textId="77777777" w:rsidR="00AA181E" w:rsidRDefault="00AA181E" w:rsidP="00617E12">
                          <w:pPr>
                            <w:spacing w:line="10" w:lineRule="exact"/>
                            <w:ind w:left="279"/>
                            <w:rPr>
                              <w:sz w:val="2"/>
                            </w:rPr>
                          </w:pPr>
                          <w:r>
                            <w:rPr>
                              <w:color w:val="1D1D1B"/>
                              <w:w w:val="115"/>
                              <w:sz w:val="2"/>
                            </w:rPr>
                            <w:t>tion</w:t>
                          </w:r>
                        </w:p>
                        <w:p w14:paraId="79FFBD8A" w14:textId="77777777" w:rsidR="00AA181E" w:rsidRDefault="00AA181E" w:rsidP="00617E12">
                          <w:pPr>
                            <w:tabs>
                              <w:tab w:val="left" w:pos="1370"/>
                            </w:tabs>
                            <w:spacing w:line="6" w:lineRule="exact"/>
                            <w:ind w:left="160"/>
                            <w:rPr>
                              <w:rFonts w:ascii="Arial"/>
                              <w:i/>
                              <w:sz w:val="2"/>
                            </w:rPr>
                          </w:pPr>
                          <w:r>
                            <w:rPr>
                              <w:color w:val="1D1D1B"/>
                              <w:w w:val="115"/>
                              <w:sz w:val="2"/>
                            </w:rPr>
                            <w:t xml:space="preserve">An                              </w:t>
                          </w:r>
                          <w:r>
                            <w:rPr>
                              <w:color w:val="1D1D1B"/>
                              <w:spacing w:val="6"/>
                              <w:w w:val="115"/>
                              <w:sz w:val="2"/>
                            </w:rPr>
                            <w:t xml:space="preserve"> </w:t>
                          </w:r>
                          <w:r>
                            <w:rPr>
                              <w:rFonts w:ascii="Arial"/>
                              <w:i/>
                              <w:color w:val="1D1D1B"/>
                              <w:w w:val="115"/>
                              <w:sz w:val="2"/>
                            </w:rPr>
                            <w:t>o</w:t>
                          </w:r>
                          <w:r>
                            <w:rPr>
                              <w:rFonts w:ascii="Arial"/>
                              <w:i/>
                              <w:color w:val="1D1D1B"/>
                              <w:w w:val="115"/>
                              <w:sz w:val="2"/>
                            </w:rPr>
                            <w:tab/>
                          </w:r>
                          <w:r>
                            <w:rPr>
                              <w:rFonts w:ascii="Arial"/>
                              <w:i/>
                              <w:color w:val="1D1D1B"/>
                              <w:w w:val="115"/>
                              <w:position w:val="1"/>
                              <w:sz w:val="2"/>
                            </w:rPr>
                            <w:t>ode</w:t>
                          </w:r>
                          <w:r>
                            <w:rPr>
                              <w:rFonts w:ascii="Arial"/>
                              <w:i/>
                              <w:color w:val="1D1D1B"/>
                              <w:w w:val="115"/>
                              <w:sz w:val="2"/>
                            </w:rPr>
                            <w:t xml:space="preserve">of </w:t>
                          </w:r>
                          <w:r>
                            <w:rPr>
                              <w:color w:val="1D1D1B"/>
                              <w:w w:val="115"/>
                              <w:position w:val="2"/>
                              <w:sz w:val="2"/>
                            </w:rPr>
                            <w:t>regime</w:t>
                          </w:r>
                          <w:r>
                            <w:rPr>
                              <w:color w:val="1D1D1B"/>
                              <w:w w:val="115"/>
                              <w:position w:val="1"/>
                              <w:sz w:val="2"/>
                            </w:rPr>
                            <w:t>with</w:t>
                          </w:r>
                          <w:r>
                            <w:rPr>
                              <w:color w:val="1D1D1B"/>
                              <w:spacing w:val="-2"/>
                              <w:w w:val="115"/>
                              <w:position w:val="1"/>
                              <w:sz w:val="2"/>
                            </w:rPr>
                            <w:t xml:space="preserve"> </w:t>
                          </w:r>
                          <w:r>
                            <w:rPr>
                              <w:rFonts w:ascii="Arial"/>
                              <w:i/>
                              <w:color w:val="1D1D1B"/>
                              <w:w w:val="115"/>
                              <w:sz w:val="2"/>
                            </w:rPr>
                            <w:t>ISO/IE</w:t>
                          </w:r>
                        </w:p>
                        <w:p w14:paraId="63174A72" w14:textId="77777777" w:rsidR="00AA181E" w:rsidRDefault="00AA181E" w:rsidP="00617E12">
                          <w:pPr>
                            <w:spacing w:line="3" w:lineRule="exact"/>
                            <w:ind w:left="32"/>
                            <w:jc w:val="center"/>
                            <w:rPr>
                              <w:sz w:val="2"/>
                            </w:rPr>
                          </w:pPr>
                          <w:r>
                            <w:rPr>
                              <w:color w:val="1D1D1B"/>
                              <w:w w:val="115"/>
                              <w:sz w:val="2"/>
                            </w:rPr>
                            <w:t>ds.</w:t>
                          </w:r>
                        </w:p>
                        <w:p w14:paraId="0F8FE63C" w14:textId="77777777" w:rsidR="00AA181E" w:rsidRDefault="00AA181E" w:rsidP="00617E12">
                          <w:pPr>
                            <w:spacing w:line="2" w:lineRule="exact"/>
                            <w:ind w:left="215"/>
                            <w:rPr>
                              <w:sz w:val="2"/>
                            </w:rPr>
                          </w:pPr>
                          <w:r>
                            <w:rPr>
                              <w:color w:val="1D1D1B"/>
                              <w:w w:val="115"/>
                              <w:sz w:val="2"/>
                            </w:rPr>
                            <w:t>ganisa</w:t>
                          </w:r>
                        </w:p>
                        <w:p w14:paraId="1E805814" w14:textId="77777777" w:rsidR="00AA181E" w:rsidRDefault="00AA181E" w:rsidP="00617E12">
                          <w:pPr>
                            <w:spacing w:line="13" w:lineRule="exact"/>
                            <w:ind w:left="31" w:right="100"/>
                            <w:jc w:val="center"/>
                            <w:rPr>
                              <w:sz w:val="2"/>
                            </w:rPr>
                          </w:pPr>
                          <w:r>
                            <w:rPr>
                              <w:color w:val="1D1D1B"/>
                              <w:w w:val="115"/>
                              <w:sz w:val="2"/>
                            </w:rPr>
                            <w:t>standar</w:t>
                          </w:r>
                        </w:p>
                        <w:p w14:paraId="3CBFA74C" w14:textId="77777777" w:rsidR="00AA181E" w:rsidRDefault="00AA181E" w:rsidP="00617E12">
                          <w:pPr>
                            <w:tabs>
                              <w:tab w:val="left" w:pos="853"/>
                            </w:tabs>
                            <w:spacing w:line="9" w:lineRule="exact"/>
                            <w:ind w:left="480"/>
                            <w:rPr>
                              <w:sz w:val="2"/>
                            </w:rPr>
                          </w:pPr>
                          <w:r>
                            <w:rPr>
                              <w:rFonts w:ascii="Arial"/>
                              <w:color w:val="1D1D1B"/>
                              <w:w w:val="115"/>
                              <w:sz w:val="2"/>
                            </w:rPr>
                            <w:t>security</w:t>
                          </w:r>
                          <w:r>
                            <w:rPr>
                              <w:rFonts w:ascii="Arial"/>
                              <w:color w:val="1D1D1B"/>
                              <w:w w:val="115"/>
                              <w:sz w:val="2"/>
                            </w:rPr>
                            <w:tab/>
                          </w:r>
                          <w:r>
                            <w:rPr>
                              <w:color w:val="1D1D1B"/>
                              <w:w w:val="115"/>
                              <w:sz w:val="2"/>
                            </w:rPr>
                            <w:t>against</w:t>
                          </w:r>
                        </w:p>
                        <w:p w14:paraId="1F81D2A6" w14:textId="77777777" w:rsidR="00AA181E" w:rsidRDefault="00AA181E" w:rsidP="00617E12">
                          <w:pPr>
                            <w:spacing w:line="14" w:lineRule="exact"/>
                            <w:ind w:left="123" w:right="1384"/>
                            <w:jc w:val="center"/>
                            <w:rPr>
                              <w:rFonts w:ascii="Arial"/>
                              <w:i/>
                              <w:sz w:val="2"/>
                            </w:rPr>
                          </w:pPr>
                          <w:r>
                            <w:rPr>
                              <w:rFonts w:ascii="Arial"/>
                              <w:i/>
                              <w:color w:val="1D1D1B"/>
                              <w:w w:val="120"/>
                              <w:sz w:val="2"/>
                            </w:rPr>
                            <w:t>tective</w:t>
                          </w:r>
                        </w:p>
                        <w:p w14:paraId="527ADB15" w14:textId="77777777" w:rsidR="00AA181E" w:rsidRDefault="00AA181E" w:rsidP="00617E12">
                          <w:pPr>
                            <w:tabs>
                              <w:tab w:val="left" w:pos="958"/>
                            </w:tabs>
                            <w:spacing w:line="-88" w:lineRule="auto"/>
                            <w:ind w:left="164"/>
                            <w:rPr>
                              <w:rFonts w:ascii="Arial"/>
                              <w:i/>
                              <w:sz w:val="2"/>
                            </w:rPr>
                          </w:pPr>
                          <w:r>
                            <w:rPr>
                              <w:rFonts w:ascii="Arial"/>
                              <w:i/>
                              <w:color w:val="1D1D1B"/>
                              <w:w w:val="117"/>
                              <w:position w:val="-1"/>
                              <w:sz w:val="2"/>
                            </w:rPr>
                            <w:t>Developing</w:t>
                          </w:r>
                          <w:r>
                            <w:rPr>
                              <w:rFonts w:ascii="Arial"/>
                              <w:i/>
                              <w:color w:val="1D1D1B"/>
                              <w:position w:val="-1"/>
                              <w:sz w:val="2"/>
                            </w:rPr>
                            <w:t xml:space="preserve">                 </w:t>
                          </w:r>
                          <w:r>
                            <w:rPr>
                              <w:rFonts w:ascii="Arial"/>
                              <w:i/>
                              <w:color w:val="1D1D1B"/>
                              <w:spacing w:val="-3"/>
                              <w:position w:val="-1"/>
                              <w:sz w:val="2"/>
                            </w:rPr>
                            <w:t xml:space="preserve"> </w:t>
                          </w:r>
                          <w:r>
                            <w:rPr>
                              <w:rFonts w:ascii="Arial"/>
                              <w:color w:val="1D1D1B"/>
                              <w:w w:val="119"/>
                              <w:position w:val="-1"/>
                              <w:sz w:val="2"/>
                            </w:rPr>
                            <w:t>oved</w:t>
                          </w:r>
                          <w:r>
                            <w:rPr>
                              <w:rFonts w:ascii="Arial"/>
                              <w:color w:val="1D1D1B"/>
                              <w:position w:val="-1"/>
                              <w:sz w:val="2"/>
                            </w:rPr>
                            <w:tab/>
                          </w:r>
                          <w:r>
                            <w:rPr>
                              <w:color w:val="1D1D1B"/>
                              <w:spacing w:val="-4"/>
                              <w:w w:val="113"/>
                              <w:sz w:val="2"/>
                            </w:rPr>
                            <w:t>F</w:t>
                          </w:r>
                          <w:r>
                            <w:rPr>
                              <w:color w:val="1D1D1B"/>
                              <w:w w:val="113"/>
                              <w:sz w:val="2"/>
                            </w:rPr>
                            <w:t>urthe</w:t>
                          </w:r>
                          <w:r>
                            <w:rPr>
                              <w:color w:val="1D1D1B"/>
                              <w:spacing w:val="2"/>
                              <w:w w:val="113"/>
                              <w:sz w:val="2"/>
                            </w:rPr>
                            <w:t>r</w:t>
                          </w:r>
                          <w:r>
                            <w:rPr>
                              <w:color w:val="1D1D1B"/>
                              <w:w w:val="113"/>
                              <w:sz w:val="2"/>
                            </w:rPr>
                            <w:t>considera</w:t>
                          </w:r>
                          <w:r>
                            <w:rPr>
                              <w:color w:val="1D1D1B"/>
                              <w:sz w:val="2"/>
                            </w:rPr>
                            <w:t xml:space="preserve">            </w:t>
                          </w:r>
                          <w:r>
                            <w:rPr>
                              <w:color w:val="1D1D1B"/>
                              <w:spacing w:val="-3"/>
                              <w:sz w:val="2"/>
                            </w:rPr>
                            <w:t xml:space="preserve"> </w:t>
                          </w:r>
                          <w:r>
                            <w:rPr>
                              <w:rFonts w:ascii="Arial"/>
                              <w:i/>
                              <w:color w:val="1D1D1B"/>
                              <w:w w:val="114"/>
                              <w:sz w:val="2"/>
                            </w:rPr>
                            <w:t>Personnel</w:t>
                          </w:r>
                          <w:r>
                            <w:rPr>
                              <w:rFonts w:ascii="Arial"/>
                              <w:i/>
                              <w:color w:val="1D1D1B"/>
                              <w:spacing w:val="2"/>
                              <w:sz w:val="2"/>
                            </w:rPr>
                            <w:t xml:space="preserve"> </w:t>
                          </w:r>
                          <w:r>
                            <w:rPr>
                              <w:rFonts w:ascii="Arial"/>
                              <w:i/>
                              <w:color w:val="1D1D1B"/>
                              <w:w w:val="114"/>
                              <w:position w:val="1"/>
                              <w:sz w:val="2"/>
                            </w:rPr>
                            <w:t>Securit</w:t>
                          </w:r>
                          <w:r>
                            <w:rPr>
                              <w:rFonts w:ascii="Arial"/>
                              <w:i/>
                              <w:color w:val="1D1D1B"/>
                              <w:spacing w:val="-24"/>
                              <w:w w:val="114"/>
                              <w:position w:val="1"/>
                              <w:sz w:val="2"/>
                            </w:rPr>
                            <w:t>y</w:t>
                          </w:r>
                          <w:r>
                            <w:rPr>
                              <w:color w:val="1D1D1B"/>
                              <w:w w:val="113"/>
                              <w:position w:val="2"/>
                              <w:sz w:val="2"/>
                            </w:rPr>
                            <w:t>shoul</w:t>
                          </w:r>
                          <w:r>
                            <w:rPr>
                              <w:color w:val="1D1D1B"/>
                              <w:spacing w:val="-1"/>
                              <w:w w:val="113"/>
                              <w:position w:val="2"/>
                              <w:sz w:val="2"/>
                            </w:rPr>
                            <w:t>d</w:t>
                          </w:r>
                          <w:r>
                            <w:rPr>
                              <w:color w:val="1D1D1B"/>
                              <w:w w:val="113"/>
                              <w:sz w:val="2"/>
                            </w:rPr>
                            <w:t>alig</w:t>
                          </w:r>
                          <w:r>
                            <w:rPr>
                              <w:color w:val="1D1D1B"/>
                              <w:spacing w:val="-1"/>
                              <w:w w:val="113"/>
                              <w:sz w:val="2"/>
                            </w:rPr>
                            <w:t>n</w:t>
                          </w:r>
                          <w:r>
                            <w:rPr>
                              <w:color w:val="1D1D1B"/>
                              <w:w w:val="113"/>
                              <w:sz w:val="2"/>
                            </w:rPr>
                            <w:t>its</w:t>
                          </w:r>
                          <w:r>
                            <w:rPr>
                              <w:color w:val="1D1D1B"/>
                              <w:sz w:val="2"/>
                            </w:rPr>
                            <w:t xml:space="preserve"> </w:t>
                          </w:r>
                          <w:r>
                            <w:rPr>
                              <w:color w:val="1D1D1B"/>
                              <w:spacing w:val="-2"/>
                              <w:sz w:val="2"/>
                            </w:rPr>
                            <w:t xml:space="preserve"> </w:t>
                          </w:r>
                          <w:r>
                            <w:rPr>
                              <w:rFonts w:ascii="Arial"/>
                              <w:color w:val="1D1D1B"/>
                              <w:w w:val="119"/>
                              <w:position w:val="1"/>
                              <w:sz w:val="2"/>
                            </w:rPr>
                            <w:t>securit</w:t>
                          </w:r>
                          <w:r>
                            <w:rPr>
                              <w:rFonts w:ascii="Arial"/>
                              <w:color w:val="1D1D1B"/>
                              <w:spacing w:val="-21"/>
                              <w:w w:val="119"/>
                              <w:position w:val="1"/>
                              <w:sz w:val="2"/>
                            </w:rPr>
                            <w:t>y</w:t>
                          </w:r>
                          <w:r>
                            <w:rPr>
                              <w:rFonts w:ascii="Arial"/>
                              <w:color w:val="1D1D1B"/>
                              <w:w w:val="119"/>
                              <w:position w:val="2"/>
                              <w:sz w:val="2"/>
                            </w:rPr>
                            <w:t>personne</w:t>
                          </w:r>
                          <w:r>
                            <w:rPr>
                              <w:rFonts w:ascii="Arial"/>
                              <w:color w:val="1D1D1B"/>
                              <w:spacing w:val="-75"/>
                              <w:w w:val="119"/>
                              <w:position w:val="2"/>
                              <w:sz w:val="2"/>
                            </w:rPr>
                            <w:t>l</w:t>
                          </w:r>
                          <w:r>
                            <w:rPr>
                              <w:rFonts w:ascii="Arial"/>
                              <w:i/>
                              <w:color w:val="1D1D1B"/>
                              <w:w w:val="125"/>
                              <w:position w:val="-1"/>
                              <w:sz w:val="2"/>
                            </w:rPr>
                            <w:t>tion</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3"/>
                              <w:position w:val="1"/>
                              <w:sz w:val="2"/>
                            </w:rPr>
                            <w:t>C</w:t>
                          </w:r>
                          <w:r>
                            <w:rPr>
                              <w:rFonts w:ascii="Arial"/>
                              <w:i/>
                              <w:color w:val="1D1D1B"/>
                              <w:spacing w:val="-3"/>
                              <w:position w:val="1"/>
                              <w:sz w:val="2"/>
                            </w:rPr>
                            <w:t xml:space="preserve"> </w:t>
                          </w:r>
                          <w:r>
                            <w:rPr>
                              <w:rFonts w:ascii="Arial"/>
                              <w:i/>
                              <w:color w:val="1D1D1B"/>
                              <w:w w:val="116"/>
                              <w:sz w:val="2"/>
                            </w:rPr>
                            <w:t>27002:201</w:t>
                          </w:r>
                          <w:r>
                            <w:rPr>
                              <w:rFonts w:ascii="Arial"/>
                              <w:i/>
                              <w:color w:val="1D1D1B"/>
                              <w:spacing w:val="-122"/>
                              <w:w w:val="116"/>
                              <w:sz w:val="2"/>
                            </w:rPr>
                            <w:t>3</w:t>
                          </w:r>
                          <w:r>
                            <w:rPr>
                              <w:rFonts w:ascii="Arial"/>
                              <w:color w:val="1D1D1B"/>
                              <w:w w:val="117"/>
                              <w:sz w:val="2"/>
                            </w:rPr>
                            <w:t>awa</w:t>
                          </w:r>
                          <w:r>
                            <w:rPr>
                              <w:rFonts w:ascii="Arial"/>
                              <w:color w:val="1D1D1B"/>
                              <w:spacing w:val="-10"/>
                              <w:w w:val="117"/>
                              <w:sz w:val="2"/>
                            </w:rPr>
                            <w:t>r</w:t>
                          </w:r>
                          <w:r>
                            <w:rPr>
                              <w:rFonts w:ascii="Arial"/>
                              <w:color w:val="1D1D1B"/>
                              <w:w w:val="110"/>
                              <w:sz w:val="2"/>
                            </w:rPr>
                            <w:t>eness</w:t>
                          </w:r>
                          <w:r>
                            <w:rPr>
                              <w:rFonts w:ascii="Arial"/>
                              <w:color w:val="1D1D1B"/>
                              <w:sz w:val="2"/>
                            </w:rPr>
                            <w:t xml:space="preserve"> </w:t>
                          </w:r>
                          <w:r>
                            <w:rPr>
                              <w:rFonts w:ascii="Arial"/>
                              <w:color w:val="1D1D1B"/>
                              <w:spacing w:val="2"/>
                              <w:sz w:val="2"/>
                            </w:rPr>
                            <w:t xml:space="preserve"> </w:t>
                          </w:r>
                          <w:r>
                            <w:rPr>
                              <w:rFonts w:ascii="Arial"/>
                              <w:i/>
                              <w:color w:val="1D1D1B"/>
                              <w:w w:val="117"/>
                              <w:sz w:val="2"/>
                            </w:rPr>
                            <w:t>I</w:t>
                          </w:r>
                          <w:r>
                            <w:rPr>
                              <w:rFonts w:ascii="Arial"/>
                              <w:i/>
                              <w:color w:val="1D1D1B"/>
                              <w:spacing w:val="-4"/>
                              <w:w w:val="117"/>
                              <w:sz w:val="2"/>
                            </w:rPr>
                            <w:t>n</w:t>
                          </w:r>
                          <w:r>
                            <w:rPr>
                              <w:rFonts w:ascii="Arial"/>
                              <w:i/>
                              <w:color w:val="1D1D1B"/>
                              <w:w w:val="121"/>
                              <w:position w:val="-1"/>
                              <w:sz w:val="2"/>
                            </w:rPr>
                            <w:t>forma</w:t>
                          </w:r>
                        </w:p>
                        <w:p w14:paraId="4E3397FC" w14:textId="77777777" w:rsidR="00AA181E" w:rsidRDefault="00AA181E" w:rsidP="00617E12">
                          <w:pPr>
                            <w:spacing w:line="12" w:lineRule="exact"/>
                            <w:ind w:left="133" w:right="1354"/>
                            <w:jc w:val="center"/>
                            <w:rPr>
                              <w:rFonts w:ascii="Arial"/>
                              <w:sz w:val="2"/>
                            </w:rPr>
                          </w:pPr>
                          <w:r>
                            <w:rPr>
                              <w:rFonts w:ascii="Arial"/>
                              <w:color w:val="1D1D1B"/>
                              <w:w w:val="115"/>
                              <w:sz w:val="2"/>
                            </w:rPr>
                            <w:t>and</w:t>
                          </w:r>
                        </w:p>
                        <w:p w14:paraId="2C5A72D8" w14:textId="77777777" w:rsidR="00AA181E" w:rsidRDefault="00AA181E" w:rsidP="00617E12">
                          <w:pPr>
                            <w:spacing w:line="10" w:lineRule="exact"/>
                            <w:ind w:left="193"/>
                            <w:rPr>
                              <w:sz w:val="2"/>
                            </w:rPr>
                          </w:pPr>
                          <w:r>
                            <w:rPr>
                              <w:color w:val="1D1D1B"/>
                              <w:w w:val="115"/>
                              <w:sz w:val="2"/>
                            </w:rPr>
                            <w:t>or</w:t>
                          </w:r>
                        </w:p>
                        <w:p w14:paraId="24F48935" w14:textId="77777777" w:rsidR="00AA181E" w:rsidRDefault="00AA181E" w:rsidP="00617E12">
                          <w:pPr>
                            <w:spacing w:line="5" w:lineRule="exact"/>
                            <w:ind w:right="485"/>
                            <w:jc w:val="right"/>
                            <w:rPr>
                              <w:rFonts w:ascii="Arial"/>
                              <w:i/>
                              <w:sz w:val="2"/>
                            </w:rPr>
                          </w:pPr>
                          <w:r>
                            <w:rPr>
                              <w:rFonts w:ascii="Arial"/>
                              <w:i/>
                              <w:color w:val="1D1D1B"/>
                              <w:w w:val="120"/>
                              <w:position w:val="2"/>
                              <w:sz w:val="2"/>
                            </w:rPr>
                            <w:t>practice</w:t>
                          </w:r>
                          <w:r>
                            <w:rPr>
                              <w:rFonts w:ascii="Arial"/>
                              <w:i/>
                              <w:color w:val="1D1D1B"/>
                              <w:w w:val="120"/>
                              <w:position w:val="1"/>
                              <w:sz w:val="2"/>
                            </w:rPr>
                            <w:t>for</w:t>
                          </w:r>
                          <w:r>
                            <w:rPr>
                              <w:rFonts w:ascii="Arial"/>
                              <w:i/>
                              <w:color w:val="1D1D1B"/>
                              <w:w w:val="120"/>
                              <w:sz w:val="2"/>
                            </w:rPr>
                            <w:t>informa</w:t>
                          </w:r>
                        </w:p>
                        <w:p w14:paraId="54408DB2" w14:textId="77777777" w:rsidR="00AA181E" w:rsidRDefault="00AA181E" w:rsidP="00617E12">
                          <w:pPr>
                            <w:ind w:left="6" w:right="1384"/>
                            <w:jc w:val="center"/>
                            <w:rPr>
                              <w:rFonts w:ascii="Arial"/>
                              <w:i/>
                              <w:sz w:val="2"/>
                            </w:rPr>
                          </w:pPr>
                          <w:r>
                            <w:rPr>
                              <w:rFonts w:ascii="Arial"/>
                              <w:i/>
                              <w:color w:val="1D1D1B"/>
                              <w:w w:val="120"/>
                              <w:sz w:val="2"/>
                            </w:rPr>
                            <w:t>pr</w:t>
                          </w:r>
                        </w:p>
                        <w:p w14:paraId="4B88BE87" w14:textId="77777777" w:rsidR="00AA181E" w:rsidRDefault="00AA181E" w:rsidP="00617E12">
                          <w:pPr>
                            <w:spacing w:line="6" w:lineRule="exact"/>
                            <w:ind w:left="286"/>
                            <w:rPr>
                              <w:rFonts w:ascii="Arial"/>
                              <w:i/>
                              <w:sz w:val="2"/>
                            </w:rPr>
                          </w:pPr>
                          <w:r>
                            <w:rPr>
                              <w:rFonts w:ascii="Arial"/>
                              <w:i/>
                              <w:color w:val="1D1D1B"/>
                              <w:w w:val="115"/>
                              <w:sz w:val="2"/>
                            </w:rPr>
                            <w:t>agency</w:t>
                          </w:r>
                        </w:p>
                        <w:p w14:paraId="58022B37" w14:textId="77777777" w:rsidR="00AA181E" w:rsidRDefault="00AA181E" w:rsidP="00617E12">
                          <w:pPr>
                            <w:spacing w:line="5" w:lineRule="exact"/>
                            <w:ind w:left="133" w:right="562"/>
                            <w:jc w:val="center"/>
                            <w:rPr>
                              <w:rFonts w:ascii="Arial"/>
                              <w:i/>
                              <w:sz w:val="2"/>
                            </w:rPr>
                          </w:pPr>
                          <w:r>
                            <w:rPr>
                              <w:rFonts w:ascii="Arial"/>
                              <w:i/>
                              <w:color w:val="1D1D1B"/>
                              <w:w w:val="125"/>
                              <w:sz w:val="2"/>
                            </w:rPr>
                            <w:t>t:</w:t>
                          </w:r>
                        </w:p>
                        <w:p w14:paraId="6640C594" w14:textId="77777777" w:rsidR="00AA181E" w:rsidRDefault="00AA181E" w:rsidP="00617E12">
                          <w:pPr>
                            <w:spacing w:line="10" w:lineRule="exact"/>
                            <w:ind w:left="289"/>
                            <w:rPr>
                              <w:sz w:val="2"/>
                            </w:rPr>
                          </w:pPr>
                          <w:r>
                            <w:rPr>
                              <w:color w:val="1D1D1B"/>
                              <w:w w:val="115"/>
                              <w:sz w:val="2"/>
                            </w:rPr>
                            <w:t>(PSPF). management</w:t>
                          </w:r>
                        </w:p>
                        <w:p w14:paraId="5DE8AE7B" w14:textId="77777777" w:rsidR="00AA181E" w:rsidRDefault="00AA181E" w:rsidP="00617E12">
                          <w:pPr>
                            <w:spacing w:line="9" w:lineRule="exact"/>
                            <w:ind w:left="133" w:right="698"/>
                            <w:jc w:val="center"/>
                            <w:rPr>
                              <w:rFonts w:ascii="Arial"/>
                              <w:i/>
                              <w:sz w:val="2"/>
                            </w:rPr>
                          </w:pPr>
                          <w:r>
                            <w:rPr>
                              <w:rFonts w:ascii="Arial"/>
                              <w:i/>
                              <w:color w:val="1D1D1B"/>
                              <w:w w:val="115"/>
                              <w:sz w:val="2"/>
                            </w:rPr>
                            <w:t>Managemen</w:t>
                          </w:r>
                        </w:p>
                        <w:p w14:paraId="427A9E38" w14:textId="77777777" w:rsidR="00AA181E" w:rsidRDefault="00AA181E" w:rsidP="00617E12">
                          <w:pPr>
                            <w:spacing w:line="18" w:lineRule="exact"/>
                            <w:ind w:left="133" w:right="697"/>
                            <w:jc w:val="center"/>
                            <w:rPr>
                              <w:sz w:val="2"/>
                            </w:rPr>
                          </w:pPr>
                          <w:r>
                            <w:rPr>
                              <w:color w:val="1D1D1B"/>
                              <w:w w:val="115"/>
                              <w:sz w:val="2"/>
                            </w:rPr>
                            <w:t>assessments</w:t>
                          </w:r>
                        </w:p>
                        <w:p w14:paraId="751495A5" w14:textId="77777777" w:rsidR="00AA181E" w:rsidRDefault="00AA181E" w:rsidP="00617E12">
                          <w:pPr>
                            <w:tabs>
                              <w:tab w:val="left" w:pos="954"/>
                            </w:tabs>
                            <w:spacing w:line="28" w:lineRule="auto"/>
                            <w:ind w:left="300"/>
                            <w:rPr>
                              <w:rFonts w:ascii="Arial"/>
                              <w:i/>
                              <w:sz w:val="2"/>
                            </w:rPr>
                          </w:pPr>
                          <w:r>
                            <w:rPr>
                              <w:rFonts w:ascii="Arial"/>
                              <w:color w:val="1D1D1B"/>
                              <w:w w:val="114"/>
                              <w:position w:val="-1"/>
                              <w:sz w:val="2"/>
                            </w:rPr>
                            <w:t>a</w:t>
                          </w:r>
                          <w:r>
                            <w:rPr>
                              <w:rFonts w:ascii="Arial"/>
                              <w:color w:val="1D1D1B"/>
                              <w:spacing w:val="-10"/>
                              <w:w w:val="114"/>
                              <w:position w:val="-1"/>
                              <w:sz w:val="2"/>
                            </w:rPr>
                            <w:t>r</w:t>
                          </w:r>
                          <w:r>
                            <w:rPr>
                              <w:rFonts w:ascii="Arial"/>
                              <w:color w:val="1D1D1B"/>
                              <w:spacing w:val="-5"/>
                              <w:w w:val="112"/>
                              <w:sz w:val="2"/>
                            </w:rPr>
                            <w:t>e</w:t>
                          </w:r>
                          <w:r>
                            <w:rPr>
                              <w:rFonts w:ascii="Arial"/>
                              <w:color w:val="1D1D1B"/>
                              <w:w w:val="124"/>
                              <w:sz w:val="2"/>
                            </w:rPr>
                            <w:t>impr</w:t>
                          </w:r>
                          <w:r>
                            <w:rPr>
                              <w:rFonts w:ascii="Arial"/>
                              <w:color w:val="1D1D1B"/>
                              <w:sz w:val="2"/>
                            </w:rPr>
                            <w:tab/>
                          </w:r>
                          <w:r>
                            <w:rPr>
                              <w:rFonts w:ascii="Arial"/>
                              <w:i/>
                              <w:color w:val="1D1D1B"/>
                              <w:spacing w:val="-4"/>
                              <w:w w:val="95"/>
                              <w:sz w:val="2"/>
                            </w:rPr>
                            <w:t>F</w:t>
                          </w:r>
                          <w:r>
                            <w:rPr>
                              <w:rFonts w:ascii="Arial"/>
                              <w:i/>
                              <w:color w:val="1D1D1B"/>
                              <w:w w:val="119"/>
                              <w:sz w:val="2"/>
                            </w:rPr>
                            <w:t>ramework</w:t>
                          </w:r>
                          <w:r>
                            <w:rPr>
                              <w:rFonts w:ascii="Arial"/>
                              <w:i/>
                              <w:color w:val="1D1D1B"/>
                              <w:spacing w:val="-3"/>
                              <w:sz w:val="2"/>
                            </w:rPr>
                            <w:t xml:space="preserve"> </w:t>
                          </w:r>
                          <w:r>
                            <w:rPr>
                              <w:color w:val="1D1D1B"/>
                              <w:w w:val="113"/>
                              <w:sz w:val="2"/>
                            </w:rPr>
                            <w:t>and</w:t>
                          </w:r>
                          <w:r>
                            <w:rPr>
                              <w:color w:val="1D1D1B"/>
                              <w:sz w:val="2"/>
                            </w:rPr>
                            <w:t xml:space="preserve">              </w:t>
                          </w:r>
                          <w:r>
                            <w:rPr>
                              <w:color w:val="1D1D1B"/>
                              <w:spacing w:val="-1"/>
                              <w:sz w:val="2"/>
                            </w:rPr>
                            <w:t xml:space="preserve"> </w:t>
                          </w:r>
                          <w:r>
                            <w:rPr>
                              <w:color w:val="1D1D1B"/>
                              <w:w w:val="113"/>
                              <w:sz w:val="2"/>
                            </w:rPr>
                            <w:t>Thi</w:t>
                          </w:r>
                          <w:r>
                            <w:rPr>
                              <w:color w:val="1D1D1B"/>
                              <w:spacing w:val="-1"/>
                              <w:w w:val="113"/>
                              <w:sz w:val="2"/>
                            </w:rPr>
                            <w:t>s</w:t>
                          </w:r>
                          <w:r>
                            <w:rPr>
                              <w:color w:val="1D1D1B"/>
                              <w:w w:val="113"/>
                              <w:position w:val="-1"/>
                              <w:sz w:val="2"/>
                            </w:rPr>
                            <w:t>ma</w:t>
                          </w:r>
                          <w:r>
                            <w:rPr>
                              <w:color w:val="1D1D1B"/>
                              <w:position w:val="-1"/>
                              <w:sz w:val="2"/>
                            </w:rPr>
                            <w:t xml:space="preserve">      </w:t>
                          </w:r>
                          <w:r>
                            <w:rPr>
                              <w:rFonts w:ascii="Arial"/>
                              <w:i/>
                              <w:color w:val="1D1D1B"/>
                              <w:w w:val="114"/>
                              <w:position w:val="1"/>
                              <w:sz w:val="2"/>
                            </w:rPr>
                            <w:t>Securit</w:t>
                          </w:r>
                          <w:r>
                            <w:rPr>
                              <w:rFonts w:ascii="Arial"/>
                              <w:i/>
                              <w:color w:val="1D1D1B"/>
                              <w:spacing w:val="-31"/>
                              <w:w w:val="114"/>
                              <w:position w:val="1"/>
                              <w:sz w:val="2"/>
                            </w:rPr>
                            <w:t>y</w:t>
                          </w:r>
                          <w:r>
                            <w:rPr>
                              <w:rFonts w:ascii="Times New Roman"/>
                              <w:color w:val="0D478A"/>
                              <w:w w:val="117"/>
                              <w:position w:val="2"/>
                              <w:sz w:val="3"/>
                            </w:rPr>
                            <w:t>C</w:t>
                          </w:r>
                          <w:r>
                            <w:rPr>
                              <w:rFonts w:ascii="Times New Roman"/>
                              <w:color w:val="0D478A"/>
                              <w:spacing w:val="-14"/>
                              <w:w w:val="117"/>
                              <w:position w:val="2"/>
                              <w:sz w:val="3"/>
                            </w:rPr>
                            <w:t>o</w:t>
                          </w:r>
                          <w:r>
                            <w:rPr>
                              <w:rFonts w:ascii="Times New Roman"/>
                              <w:color w:val="0D478A"/>
                              <w:spacing w:val="-32"/>
                              <w:w w:val="137"/>
                              <w:sz w:val="3"/>
                            </w:rPr>
                            <w:t>n</w:t>
                          </w:r>
                          <w:r>
                            <w:rPr>
                              <w:rFonts w:ascii="Arial"/>
                              <w:i/>
                              <w:color w:val="1D1D1B"/>
                              <w:w w:val="114"/>
                              <w:position w:val="2"/>
                              <w:sz w:val="2"/>
                            </w:rPr>
                            <w:t>Guideline</w:t>
                          </w:r>
                          <w:r>
                            <w:rPr>
                              <w:rFonts w:ascii="Arial"/>
                              <w:i/>
                              <w:color w:val="1D1D1B"/>
                              <w:spacing w:val="-93"/>
                              <w:w w:val="114"/>
                              <w:position w:val="2"/>
                              <w:sz w:val="2"/>
                            </w:rPr>
                            <w:t>s</w:t>
                          </w:r>
                          <w:r>
                            <w:rPr>
                              <w:rFonts w:ascii="Times New Roman"/>
                              <w:color w:val="0D478A"/>
                              <w:w w:val="128"/>
                              <w:sz w:val="3"/>
                            </w:rPr>
                            <w:t>t</w:t>
                          </w:r>
                          <w:r>
                            <w:rPr>
                              <w:rFonts w:ascii="Times New Roman"/>
                              <w:color w:val="0D478A"/>
                              <w:spacing w:val="-14"/>
                              <w:w w:val="128"/>
                              <w:sz w:val="3"/>
                            </w:rPr>
                            <w:t>r</w:t>
                          </w:r>
                          <w:r>
                            <w:rPr>
                              <w:rFonts w:ascii="Times New Roman"/>
                              <w:color w:val="0D478A"/>
                              <w:w w:val="119"/>
                              <w:sz w:val="3"/>
                            </w:rPr>
                            <w:t>ols</w:t>
                          </w:r>
                          <w:r>
                            <w:rPr>
                              <w:rFonts w:ascii="Times New Roman"/>
                              <w:color w:val="0D478A"/>
                              <w:sz w:val="3"/>
                            </w:rPr>
                            <w:t xml:space="preserve">    </w:t>
                          </w:r>
                          <w:r>
                            <w:rPr>
                              <w:rFonts w:ascii="Times New Roman"/>
                              <w:color w:val="0D478A"/>
                              <w:spacing w:val="1"/>
                              <w:sz w:val="3"/>
                            </w:rPr>
                            <w:t xml:space="preserve"> </w:t>
                          </w:r>
                          <w:r>
                            <w:rPr>
                              <w:color w:val="1D1D1B"/>
                              <w:w w:val="113"/>
                              <w:position w:val="1"/>
                              <w:sz w:val="2"/>
                            </w:rPr>
                            <w:t>security</w:t>
                          </w:r>
                          <w:r>
                            <w:rPr>
                              <w:color w:val="1D1D1B"/>
                              <w:spacing w:val="1"/>
                              <w:position w:val="1"/>
                              <w:sz w:val="2"/>
                            </w:rPr>
                            <w:t xml:space="preserve"> </w:t>
                          </w:r>
                          <w:r>
                            <w:rPr>
                              <w:rFonts w:ascii="Arial"/>
                              <w:color w:val="1D1D1B"/>
                              <w:w w:val="116"/>
                              <w:position w:val="1"/>
                              <w:sz w:val="2"/>
                            </w:rPr>
                            <w:t>ris</w:t>
                          </w:r>
                          <w:r>
                            <w:rPr>
                              <w:rFonts w:ascii="Arial"/>
                              <w:color w:val="1D1D1B"/>
                              <w:spacing w:val="-5"/>
                              <w:w w:val="116"/>
                              <w:position w:val="1"/>
                              <w:sz w:val="2"/>
                            </w:rPr>
                            <w:t>k</w:t>
                          </w:r>
                          <w:r>
                            <w:rPr>
                              <w:rFonts w:ascii="Arial"/>
                              <w:color w:val="1D1D1B"/>
                              <w:w w:val="119"/>
                              <w:sz w:val="2"/>
                            </w:rPr>
                            <w:t>envi</w:t>
                          </w:r>
                          <w:r>
                            <w:rPr>
                              <w:rFonts w:ascii="Arial"/>
                              <w:color w:val="1D1D1B"/>
                              <w:spacing w:val="-11"/>
                              <w:w w:val="119"/>
                              <w:sz w:val="2"/>
                            </w:rPr>
                            <w:t>r</w:t>
                          </w:r>
                          <w:r>
                            <w:rPr>
                              <w:rFonts w:ascii="Arial"/>
                              <w:color w:val="1D1D1B"/>
                              <w:w w:val="119"/>
                              <w:position w:val="1"/>
                              <w:sz w:val="2"/>
                            </w:rPr>
                            <w:t>managemen</w:t>
                          </w:r>
                          <w:r>
                            <w:rPr>
                              <w:rFonts w:ascii="Arial"/>
                              <w:color w:val="1D1D1B"/>
                              <w:spacing w:val="-138"/>
                              <w:w w:val="119"/>
                              <w:position w:val="1"/>
                              <w:sz w:val="2"/>
                            </w:rPr>
                            <w:t>t</w:t>
                          </w:r>
                          <w:r>
                            <w:rPr>
                              <w:rFonts w:ascii="Arial"/>
                              <w:color w:val="1D1D1B"/>
                              <w:w w:val="122"/>
                              <w:position w:val="-1"/>
                              <w:sz w:val="2"/>
                            </w:rPr>
                            <w:t>onment.</w:t>
                          </w:r>
                          <w:r>
                            <w:rPr>
                              <w:rFonts w:ascii="Arial"/>
                              <w:color w:val="1D1D1B"/>
                              <w:position w:val="-1"/>
                              <w:sz w:val="2"/>
                            </w:rPr>
                            <w:t xml:space="preserve">     </w:t>
                          </w:r>
                          <w:r>
                            <w:rPr>
                              <w:rFonts w:ascii="Arial"/>
                              <w:color w:val="1D1D1B"/>
                              <w:spacing w:val="-1"/>
                              <w:w w:val="124"/>
                              <w:sz w:val="2"/>
                            </w:rPr>
                            <w:t>p</w:t>
                          </w:r>
                          <w:r>
                            <w:rPr>
                              <w:rFonts w:ascii="Arial"/>
                              <w:color w:val="1D1D1B"/>
                              <w:spacing w:val="-11"/>
                              <w:w w:val="124"/>
                              <w:sz w:val="2"/>
                            </w:rPr>
                            <w:t>r</w:t>
                          </w:r>
                          <w:r>
                            <w:rPr>
                              <w:rFonts w:ascii="Arial"/>
                              <w:color w:val="1D1D1B"/>
                              <w:spacing w:val="-1"/>
                              <w:w w:val="121"/>
                              <w:sz w:val="2"/>
                            </w:rPr>
                            <w:t>ogra</w:t>
                          </w:r>
                          <w:r>
                            <w:rPr>
                              <w:rFonts w:ascii="Arial"/>
                              <w:color w:val="1D1D1B"/>
                              <w:spacing w:val="-64"/>
                              <w:w w:val="121"/>
                              <w:sz w:val="2"/>
                            </w:rPr>
                            <w:t>m</w:t>
                          </w:r>
                          <w:r>
                            <w:rPr>
                              <w:rFonts w:ascii="Arial"/>
                              <w:i/>
                              <w:color w:val="1D1D1B"/>
                              <w:spacing w:val="-1"/>
                              <w:w w:val="110"/>
                              <w:sz w:val="2"/>
                            </w:rPr>
                            <w:t>[Access</w:t>
                          </w:r>
                        </w:p>
                        <w:p w14:paraId="31BDC9D6" w14:textId="77777777" w:rsidR="00AA181E" w:rsidRDefault="00AA181E" w:rsidP="00617E12">
                          <w:pPr>
                            <w:spacing w:line="11" w:lineRule="exact"/>
                            <w:ind w:left="389"/>
                            <w:rPr>
                              <w:rFonts w:ascii="Arial"/>
                              <w:i/>
                              <w:sz w:val="2"/>
                            </w:rPr>
                          </w:pPr>
                          <w:r>
                            <w:rPr>
                              <w:color w:val="1D1D1B"/>
                              <w:w w:val="113"/>
                              <w:sz w:val="2"/>
                            </w:rPr>
                            <w:t>ris</w:t>
                          </w:r>
                          <w:r>
                            <w:rPr>
                              <w:color w:val="1D1D1B"/>
                              <w:spacing w:val="-36"/>
                              <w:w w:val="113"/>
                              <w:sz w:val="2"/>
                            </w:rPr>
                            <w:t>k</w:t>
                          </w:r>
                          <w:r>
                            <w:rPr>
                              <w:rFonts w:ascii="Arial"/>
                              <w:color w:val="1D1D1B"/>
                              <w:w w:val="120"/>
                              <w:sz w:val="2"/>
                            </w:rPr>
                            <w:t>evolving</w:t>
                          </w:r>
                          <w:r>
                            <w:rPr>
                              <w:rFonts w:ascii="Arial"/>
                              <w:color w:val="1D1D1B"/>
                              <w:sz w:val="2"/>
                            </w:rPr>
                            <w:t xml:space="preserve">                                  </w:t>
                          </w:r>
                          <w:r>
                            <w:rPr>
                              <w:rFonts w:ascii="Arial"/>
                              <w:i/>
                              <w:color w:val="1D1D1B"/>
                              <w:w w:val="104"/>
                              <w:sz w:val="2"/>
                            </w:rPr>
                            <w:t>Risk</w:t>
                          </w:r>
                        </w:p>
                        <w:p w14:paraId="58F4E9FC" w14:textId="77777777" w:rsidR="00AA181E" w:rsidRDefault="00AA181E" w:rsidP="00617E12">
                          <w:pPr>
                            <w:tabs>
                              <w:tab w:val="left" w:pos="1535"/>
                            </w:tabs>
                            <w:spacing w:line="0" w:lineRule="auto"/>
                            <w:ind w:left="980"/>
                            <w:jc w:val="center"/>
                            <w:rPr>
                              <w:rFonts w:ascii="Arial"/>
                              <w:i/>
                              <w:sz w:val="2"/>
                            </w:rPr>
                          </w:pPr>
                          <w:r>
                            <w:rPr>
                              <w:color w:val="1D1D1B"/>
                              <w:w w:val="120"/>
                              <w:position w:val="1"/>
                              <w:sz w:val="2"/>
                            </w:rPr>
                            <w:t>tion</w:t>
                          </w:r>
                          <w:r>
                            <w:rPr>
                              <w:color w:val="1D1D1B"/>
                              <w:w w:val="120"/>
                              <w:sz w:val="2"/>
                            </w:rPr>
                            <w:t>shouldalso</w:t>
                          </w:r>
                          <w:r>
                            <w:rPr>
                              <w:color w:val="1D1D1B"/>
                              <w:w w:val="120"/>
                              <w:position w:val="-1"/>
                              <w:sz w:val="2"/>
                            </w:rPr>
                            <w:t>begiven</w:t>
                          </w:r>
                          <w:r>
                            <w:rPr>
                              <w:color w:val="1D1D1B"/>
                              <w:w w:val="120"/>
                              <w:position w:val="-1"/>
                              <w:sz w:val="2"/>
                            </w:rPr>
                            <w:tab/>
                          </w:r>
                          <w:r>
                            <w:rPr>
                              <w:rFonts w:ascii="Arial"/>
                              <w:i/>
                              <w:color w:val="1D1D1B"/>
                              <w:w w:val="120"/>
                              <w:position w:val="1"/>
                              <w:sz w:val="2"/>
                            </w:rPr>
                            <w:t>security</w:t>
                          </w:r>
                          <w:r>
                            <w:rPr>
                              <w:rFonts w:ascii="Arial"/>
                              <w:i/>
                              <w:color w:val="1D1D1B"/>
                              <w:w w:val="120"/>
                              <w:sz w:val="2"/>
                            </w:rPr>
                            <w:t>controls</w:t>
                          </w:r>
                          <w:r>
                            <w:rPr>
                              <w:rFonts w:ascii="Arial"/>
                              <w:i/>
                              <w:color w:val="1D1D1B"/>
                              <w:spacing w:val="1"/>
                              <w:w w:val="120"/>
                              <w:sz w:val="2"/>
                            </w:rPr>
                            <w:t xml:space="preserve"> </w:t>
                          </w:r>
                          <w:r>
                            <w:rPr>
                              <w:rFonts w:ascii="Arial"/>
                              <w:i/>
                              <w:color w:val="1D1D1B"/>
                              <w:w w:val="120"/>
                              <w:position w:val="1"/>
                              <w:sz w:val="2"/>
                            </w:rPr>
                            <w:t>tion</w:t>
                          </w:r>
                        </w:p>
                        <w:p w14:paraId="46C1612E" w14:textId="77777777" w:rsidR="00AA181E" w:rsidRDefault="00AA181E" w:rsidP="00617E12">
                          <w:pPr>
                            <w:spacing w:line="4" w:lineRule="exact"/>
                            <w:ind w:left="597"/>
                            <w:rPr>
                              <w:sz w:val="2"/>
                            </w:rPr>
                          </w:pPr>
                          <w:r>
                            <w:rPr>
                              <w:color w:val="1D1D1B"/>
                              <w:w w:val="115"/>
                              <w:sz w:val="2"/>
                            </w:rPr>
                            <w:t>conducting</w:t>
                          </w:r>
                        </w:p>
                        <w:p w14:paraId="03BA0C7D" w14:textId="77777777" w:rsidR="00AA181E" w:rsidRDefault="00AA181E" w:rsidP="00617E12">
                          <w:pPr>
                            <w:spacing w:line="3" w:lineRule="exact"/>
                            <w:ind w:left="179"/>
                            <w:rPr>
                              <w:sz w:val="2"/>
                            </w:rPr>
                          </w:pPr>
                          <w:r>
                            <w:rPr>
                              <w:color w:val="1D1D1B"/>
                              <w:w w:val="115"/>
                              <w:sz w:val="2"/>
                            </w:rPr>
                            <w:t>ramework</w:t>
                          </w:r>
                        </w:p>
                        <w:p w14:paraId="137DC4AB" w14:textId="77777777" w:rsidR="00AA181E" w:rsidRDefault="00AA181E" w:rsidP="00617E12">
                          <w:pPr>
                            <w:spacing w:line="1" w:lineRule="exact"/>
                            <w:ind w:left="534"/>
                            <w:rPr>
                              <w:sz w:val="2"/>
                            </w:rPr>
                          </w:pPr>
                          <w:r>
                            <w:rPr>
                              <w:color w:val="1D1D1B"/>
                              <w:w w:val="115"/>
                              <w:sz w:val="2"/>
                            </w:rPr>
                            <w:t>when</w:t>
                          </w:r>
                        </w:p>
                        <w:p w14:paraId="5AEEA2DF" w14:textId="77777777" w:rsidR="00AA181E" w:rsidRDefault="00AA181E" w:rsidP="00617E12">
                          <w:pPr>
                            <w:tabs>
                              <w:tab w:val="left" w:pos="827"/>
                            </w:tabs>
                            <w:spacing w:line="20" w:lineRule="exact"/>
                            <w:ind w:left="253"/>
                            <w:rPr>
                              <w:sz w:val="2"/>
                            </w:rPr>
                          </w:pPr>
                          <w:r>
                            <w:rPr>
                              <w:color w:val="1D1D1B"/>
                              <w:w w:val="113"/>
                              <w:sz w:val="2"/>
                            </w:rPr>
                            <w:t>terial</w:t>
                          </w:r>
                          <w:r>
                            <w:rPr>
                              <w:color w:val="1D1D1B"/>
                              <w:sz w:val="2"/>
                            </w:rPr>
                            <w:tab/>
                          </w:r>
                          <w:r>
                            <w:rPr>
                              <w:color w:val="1D1D1B"/>
                              <w:w w:val="113"/>
                              <w:sz w:val="2"/>
                            </w:rPr>
                            <w:t>standar</w:t>
                          </w:r>
                          <w:r>
                            <w:rPr>
                              <w:color w:val="1D1D1B"/>
                              <w:sz w:val="2"/>
                            </w:rPr>
                            <w:t xml:space="preserve">        </w:t>
                          </w:r>
                          <w:r>
                            <w:rPr>
                              <w:rFonts w:ascii="Arial"/>
                              <w:i/>
                              <w:color w:val="1D1D1B"/>
                              <w:spacing w:val="-4"/>
                              <w:w w:val="91"/>
                              <w:position w:val="2"/>
                              <w:sz w:val="2"/>
                            </w:rPr>
                            <w:t>S</w:t>
                          </w:r>
                          <w:r>
                            <w:rPr>
                              <w:rFonts w:ascii="Arial"/>
                              <w:i/>
                              <w:color w:val="1D1D1B"/>
                              <w:w w:val="113"/>
                              <w:position w:val="2"/>
                              <w:sz w:val="2"/>
                            </w:rPr>
                            <w:t>ystem</w:t>
                          </w:r>
                          <w:r>
                            <w:rPr>
                              <w:rFonts w:ascii="Arial"/>
                              <w:i/>
                              <w:color w:val="1D1D1B"/>
                              <w:spacing w:val="2"/>
                              <w:w w:val="113"/>
                              <w:position w:val="2"/>
                              <w:sz w:val="2"/>
                            </w:rPr>
                            <w:t>s</w:t>
                          </w:r>
                          <w:r>
                            <w:rPr>
                              <w:rFonts w:ascii="Arial"/>
                              <w:i/>
                              <w:color w:val="1D1D1B"/>
                              <w:w w:val="115"/>
                              <w:position w:val="1"/>
                              <w:sz w:val="2"/>
                            </w:rPr>
                            <w:t>and</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1"/>
                              <w:position w:val="2"/>
                              <w:sz w:val="2"/>
                            </w:rPr>
                            <w:t>Specia</w:t>
                          </w:r>
                          <w:r>
                            <w:rPr>
                              <w:rFonts w:ascii="Arial"/>
                              <w:i/>
                              <w:color w:val="1D1D1B"/>
                              <w:spacing w:val="2"/>
                              <w:w w:val="111"/>
                              <w:position w:val="2"/>
                              <w:sz w:val="2"/>
                            </w:rPr>
                            <w:t>l</w:t>
                          </w:r>
                          <w:r>
                            <w:rPr>
                              <w:rFonts w:ascii="Arial"/>
                              <w:i/>
                              <w:color w:val="1D1D1B"/>
                              <w:w w:val="118"/>
                              <w:position w:val="1"/>
                              <w:sz w:val="2"/>
                            </w:rPr>
                            <w:t>public</w:t>
                          </w:r>
                          <w:r>
                            <w:rPr>
                              <w:rFonts w:ascii="Arial"/>
                              <w:i/>
                              <w:color w:val="1D1D1B"/>
                              <w:spacing w:val="-56"/>
                              <w:w w:val="118"/>
                              <w:position w:val="1"/>
                              <w:sz w:val="2"/>
                            </w:rPr>
                            <w:t>a</w:t>
                          </w:r>
                          <w:r>
                            <w:rPr>
                              <w:color w:val="1D1D1B"/>
                              <w:w w:val="113"/>
                              <w:position w:val="2"/>
                              <w:sz w:val="2"/>
                            </w:rPr>
                            <w:t>teria</w:t>
                          </w:r>
                          <w:r>
                            <w:rPr>
                              <w:color w:val="1D1D1B"/>
                              <w:spacing w:val="-4"/>
                              <w:w w:val="113"/>
                              <w:position w:val="2"/>
                              <w:sz w:val="2"/>
                            </w:rPr>
                            <w:t>l</w:t>
                          </w:r>
                          <w:r>
                            <w:rPr>
                              <w:rFonts w:ascii="Arial"/>
                              <w:i/>
                              <w:color w:val="1D1D1B"/>
                              <w:w w:val="125"/>
                              <w:sz w:val="2"/>
                            </w:rPr>
                            <w:t>tio</w:t>
                          </w:r>
                          <w:r>
                            <w:rPr>
                              <w:rFonts w:ascii="Arial"/>
                              <w:i/>
                              <w:color w:val="1D1D1B"/>
                              <w:spacing w:val="-41"/>
                              <w:w w:val="125"/>
                              <w:sz w:val="2"/>
                            </w:rPr>
                            <w:t>n</w:t>
                          </w:r>
                          <w:r>
                            <w:rPr>
                              <w:color w:val="1D1D1B"/>
                              <w:w w:val="113"/>
                              <w:position w:val="1"/>
                              <w:sz w:val="2"/>
                            </w:rPr>
                            <w:t>should</w:t>
                          </w:r>
                          <w:r>
                            <w:rPr>
                              <w:color w:val="1D1D1B"/>
                              <w:position w:val="1"/>
                              <w:sz w:val="2"/>
                            </w:rPr>
                            <w:t xml:space="preserve">   </w:t>
                          </w:r>
                          <w:r>
                            <w:rPr>
                              <w:color w:val="1D1D1B"/>
                              <w:spacing w:val="1"/>
                              <w:position w:val="1"/>
                              <w:sz w:val="2"/>
                            </w:rPr>
                            <w:t xml:space="preserve"> </w:t>
                          </w:r>
                          <w:r>
                            <w:rPr>
                              <w:color w:val="1D1D1B"/>
                              <w:spacing w:val="-4"/>
                              <w:w w:val="113"/>
                              <w:position w:val="2"/>
                              <w:sz w:val="2"/>
                            </w:rPr>
                            <w:t>r</w:t>
                          </w:r>
                          <w:r>
                            <w:rPr>
                              <w:color w:val="1D1D1B"/>
                              <w:w w:val="113"/>
                              <w:position w:val="2"/>
                              <w:sz w:val="2"/>
                            </w:rPr>
                            <w:t>elevant</w:t>
                          </w:r>
                          <w:r>
                            <w:rPr>
                              <w:color w:val="1D1D1B"/>
                              <w:spacing w:val="2"/>
                              <w:position w:val="2"/>
                              <w:sz w:val="2"/>
                            </w:rPr>
                            <w:t xml:space="preserve"> </w:t>
                          </w:r>
                          <w:r>
                            <w:rPr>
                              <w:rFonts w:ascii="Arial"/>
                              <w:i/>
                              <w:color w:val="1D1D1B"/>
                              <w:w w:val="114"/>
                              <w:position w:val="4"/>
                              <w:sz w:val="2"/>
                            </w:rPr>
                            <w:t>Agency</w:t>
                          </w:r>
                          <w:r>
                            <w:rPr>
                              <w:rFonts w:ascii="Arial"/>
                              <w:i/>
                              <w:color w:val="1D1D1B"/>
                              <w:position w:val="4"/>
                              <w:sz w:val="2"/>
                            </w:rPr>
                            <w:t xml:space="preserve">   </w:t>
                          </w:r>
                          <w:r>
                            <w:rPr>
                              <w:rFonts w:ascii="Arial"/>
                              <w:i/>
                              <w:color w:val="1D1D1B"/>
                              <w:spacing w:val="1"/>
                              <w:position w:val="4"/>
                              <w:sz w:val="2"/>
                            </w:rPr>
                            <w:t xml:space="preserve"> </w:t>
                          </w:r>
                          <w:r>
                            <w:rPr>
                              <w:color w:val="1D1D1B"/>
                              <w:w w:val="113"/>
                              <w:position w:val="4"/>
                              <w:sz w:val="2"/>
                            </w:rPr>
                            <w:t>oblig</w:t>
                          </w:r>
                          <w:r>
                            <w:rPr>
                              <w:color w:val="1D1D1B"/>
                              <w:spacing w:val="-7"/>
                              <w:w w:val="113"/>
                              <w:position w:val="4"/>
                              <w:sz w:val="2"/>
                            </w:rPr>
                            <w:t>a</w:t>
                          </w:r>
                          <w:r>
                            <w:rPr>
                              <w:color w:val="1D1D1B"/>
                              <w:w w:val="113"/>
                              <w:position w:val="2"/>
                              <w:sz w:val="2"/>
                            </w:rPr>
                            <w:t>tion</w:t>
                          </w:r>
                          <w:r>
                            <w:rPr>
                              <w:color w:val="1D1D1B"/>
                              <w:spacing w:val="-1"/>
                              <w:w w:val="113"/>
                              <w:position w:val="2"/>
                              <w:sz w:val="2"/>
                            </w:rPr>
                            <w:t>s</w:t>
                          </w:r>
                          <w:r>
                            <w:rPr>
                              <w:color w:val="1D1D1B"/>
                              <w:spacing w:val="-7"/>
                              <w:w w:val="113"/>
                              <w:position w:val="1"/>
                              <w:sz w:val="2"/>
                            </w:rPr>
                            <w:t>o</w:t>
                          </w:r>
                          <w:r>
                            <w:rPr>
                              <w:color w:val="1D1D1B"/>
                              <w:spacing w:val="-1"/>
                              <w:w w:val="113"/>
                              <w:position w:val="1"/>
                              <w:sz w:val="2"/>
                            </w:rPr>
                            <w:t>f</w:t>
                          </w:r>
                          <w:r>
                            <w:rPr>
                              <w:color w:val="1D1D1B"/>
                              <w:w w:val="113"/>
                              <w:sz w:val="2"/>
                            </w:rPr>
                            <w:t>all</w:t>
                          </w:r>
                        </w:p>
                        <w:p w14:paraId="0FEB1B2F" w14:textId="77777777" w:rsidR="00AA181E" w:rsidRDefault="00AA181E" w:rsidP="00617E12">
                          <w:pPr>
                            <w:spacing w:line="6" w:lineRule="exact"/>
                            <w:ind w:left="305"/>
                            <w:rPr>
                              <w:sz w:val="2"/>
                            </w:rPr>
                          </w:pPr>
                          <w:r>
                            <w:rPr>
                              <w:color w:val="1D1D1B"/>
                              <w:w w:val="115"/>
                              <w:sz w:val="2"/>
                            </w:rPr>
                            <w:t>securitybe</w:t>
                          </w:r>
                        </w:p>
                        <w:p w14:paraId="497E8934" w14:textId="77777777" w:rsidR="00AA181E" w:rsidRDefault="00AA181E" w:rsidP="00617E12">
                          <w:pPr>
                            <w:tabs>
                              <w:tab w:val="right" w:pos="674"/>
                            </w:tabs>
                            <w:spacing w:line="11" w:lineRule="exact"/>
                            <w:ind w:left="309"/>
                            <w:rPr>
                              <w:rFonts w:ascii="Arial"/>
                              <w:i/>
                              <w:sz w:val="2"/>
                            </w:rPr>
                          </w:pPr>
                          <w:r>
                            <w:rPr>
                              <w:color w:val="1D1D1B"/>
                              <w:w w:val="115"/>
                              <w:sz w:val="2"/>
                            </w:rPr>
                            <w:t>should</w:t>
                          </w:r>
                          <w:r>
                            <w:rPr>
                              <w:color w:val="1D1D1B"/>
                              <w:w w:val="115"/>
                              <w:position w:val="1"/>
                              <w:sz w:val="2"/>
                            </w:rPr>
                            <w:tab/>
                          </w:r>
                          <w:r>
                            <w:rPr>
                              <w:rFonts w:ascii="Arial"/>
                              <w:i/>
                              <w:color w:val="1D1D1B"/>
                              <w:w w:val="115"/>
                              <w:sz w:val="2"/>
                            </w:rPr>
                            <w:t>31000:2009</w:t>
                          </w:r>
                        </w:p>
                        <w:p w14:paraId="16627366" w14:textId="77777777" w:rsidR="00AA181E" w:rsidRDefault="00AA181E" w:rsidP="00617E12">
                          <w:pPr>
                            <w:tabs>
                              <w:tab w:val="left" w:pos="800"/>
                            </w:tabs>
                            <w:spacing w:line="43" w:lineRule="auto"/>
                            <w:ind w:left="521"/>
                            <w:jc w:val="center"/>
                            <w:rPr>
                              <w:sz w:val="2"/>
                            </w:rPr>
                          </w:pPr>
                          <w:r>
                            <w:rPr>
                              <w:rFonts w:ascii="Arial"/>
                              <w:i/>
                              <w:color w:val="1D1D1B"/>
                              <w:w w:val="106"/>
                              <w:sz w:val="2"/>
                            </w:rPr>
                            <w:t>NIST</w:t>
                          </w:r>
                          <w:r>
                            <w:rPr>
                              <w:rFonts w:ascii="Arial"/>
                              <w:i/>
                              <w:color w:val="1D1D1B"/>
                              <w:sz w:val="2"/>
                            </w:rPr>
                            <w:tab/>
                          </w:r>
                          <w:r>
                            <w:rPr>
                              <w:color w:val="1D1D1B"/>
                              <w:w w:val="113"/>
                              <w:sz w:val="2"/>
                            </w:rPr>
                            <w:t>t</w:t>
                          </w:r>
                          <w:r>
                            <w:rPr>
                              <w:color w:val="1D1D1B"/>
                              <w:spacing w:val="-24"/>
                              <w:w w:val="113"/>
                              <w:sz w:val="2"/>
                            </w:rPr>
                            <w:t>o</w:t>
                          </w:r>
                          <w:r>
                            <w:rPr>
                              <w:rFonts w:ascii="Arial"/>
                              <w:i/>
                              <w:color w:val="1D1D1B"/>
                              <w:w w:val="108"/>
                              <w:position w:val="1"/>
                              <w:sz w:val="2"/>
                            </w:rPr>
                            <w:t>P</w:t>
                          </w:r>
                          <w:r>
                            <w:rPr>
                              <w:rFonts w:ascii="Arial"/>
                              <w:i/>
                              <w:color w:val="1D1D1B"/>
                              <w:spacing w:val="-7"/>
                              <w:w w:val="108"/>
                              <w:position w:val="1"/>
                              <w:sz w:val="2"/>
                            </w:rPr>
                            <w:t>r</w:t>
                          </w:r>
                          <w:r>
                            <w:rPr>
                              <w:rFonts w:ascii="Arial"/>
                              <w:i/>
                              <w:color w:val="1D1D1B"/>
                              <w:spacing w:val="-7"/>
                              <w:w w:val="126"/>
                              <w:sz w:val="2"/>
                            </w:rPr>
                            <w:t>o</w:t>
                          </w:r>
                          <w:r>
                            <w:rPr>
                              <w:rFonts w:ascii="Arial"/>
                              <w:i/>
                              <w:color w:val="1D1D1B"/>
                              <w:w w:val="127"/>
                              <w:sz w:val="2"/>
                            </w:rPr>
                            <w:t>toco</w:t>
                          </w:r>
                          <w:r>
                            <w:rPr>
                              <w:rFonts w:ascii="Arial"/>
                              <w:i/>
                              <w:color w:val="1D1D1B"/>
                              <w:spacing w:val="-1"/>
                              <w:w w:val="127"/>
                              <w:sz w:val="2"/>
                            </w:rPr>
                            <w:t>l</w:t>
                          </w:r>
                          <w:r>
                            <w:rPr>
                              <w:color w:val="1D1D1B"/>
                              <w:spacing w:val="-7"/>
                              <w:w w:val="113"/>
                              <w:position w:val="-1"/>
                              <w:sz w:val="2"/>
                            </w:rPr>
                            <w:t>o</w:t>
                          </w:r>
                          <w:r>
                            <w:rPr>
                              <w:color w:val="1D1D1B"/>
                              <w:spacing w:val="-6"/>
                              <w:w w:val="113"/>
                              <w:position w:val="-1"/>
                              <w:sz w:val="2"/>
                            </w:rPr>
                            <w:t>f</w:t>
                          </w:r>
                          <w:r>
                            <w:rPr>
                              <w:color w:val="1D1D1B"/>
                              <w:w w:val="113"/>
                              <w:position w:val="-1"/>
                              <w:sz w:val="2"/>
                            </w:rPr>
                            <w:t>pr</w:t>
                          </w:r>
                        </w:p>
                        <w:p w14:paraId="59F1CBEC" w14:textId="77777777" w:rsidR="00AA181E" w:rsidRDefault="00AA181E" w:rsidP="00617E12">
                          <w:pPr>
                            <w:spacing w:line="10" w:lineRule="exact"/>
                            <w:ind w:left="357"/>
                            <w:rPr>
                              <w:rFonts w:ascii="Arial"/>
                              <w:sz w:val="2"/>
                            </w:rPr>
                          </w:pPr>
                          <w:r>
                            <w:rPr>
                              <w:rFonts w:ascii="Arial"/>
                              <w:color w:val="1D1D1B"/>
                              <w:w w:val="125"/>
                              <w:sz w:val="2"/>
                            </w:rPr>
                            <w:t>the</w:t>
                          </w:r>
                        </w:p>
                        <w:p w14:paraId="2C28FB98" w14:textId="77777777" w:rsidR="00AA181E" w:rsidRDefault="00AA181E" w:rsidP="00617E12">
                          <w:pPr>
                            <w:spacing w:line="17" w:lineRule="exact"/>
                            <w:ind w:left="464"/>
                            <w:rPr>
                              <w:sz w:val="2"/>
                            </w:rPr>
                          </w:pPr>
                          <w:r>
                            <w:rPr>
                              <w:color w:val="1D1D1B"/>
                              <w:w w:val="115"/>
                              <w:sz w:val="2"/>
                            </w:rPr>
                            <w:t>enced</w:t>
                          </w:r>
                        </w:p>
                        <w:p w14:paraId="3B48CE69" w14:textId="77777777" w:rsidR="00AA181E" w:rsidRDefault="00AA181E" w:rsidP="00617E12">
                          <w:pPr>
                            <w:spacing w:line="5" w:lineRule="exact"/>
                            <w:ind w:left="167"/>
                            <w:rPr>
                              <w:sz w:val="2"/>
                            </w:rPr>
                          </w:pPr>
                          <w:r>
                            <w:rPr>
                              <w:color w:val="1D1D1B"/>
                              <w:w w:val="113"/>
                              <w:sz w:val="2"/>
                            </w:rPr>
                            <w:t>F</w:t>
                          </w:r>
                        </w:p>
                        <w:p w14:paraId="732363F7" w14:textId="77777777" w:rsidR="00AA181E" w:rsidRDefault="00AA181E" w:rsidP="00617E12">
                          <w:pPr>
                            <w:spacing w:line="35" w:lineRule="exact"/>
                            <w:ind w:left="151"/>
                            <w:rPr>
                              <w:rFonts w:ascii="Arial"/>
                              <w:sz w:val="2"/>
                            </w:rPr>
                          </w:pPr>
                          <w:r>
                            <w:rPr>
                              <w:color w:val="1D1D1B"/>
                              <w:w w:val="113"/>
                              <w:sz w:val="2"/>
                            </w:rPr>
                            <w:t>shoul</w:t>
                          </w:r>
                          <w:r>
                            <w:rPr>
                              <w:color w:val="1D1D1B"/>
                              <w:spacing w:val="-65"/>
                              <w:w w:val="113"/>
                              <w:sz w:val="2"/>
                            </w:rPr>
                            <w:t>d</w:t>
                          </w:r>
                          <w:r>
                            <w:rPr>
                              <w:rFonts w:ascii="Arial"/>
                              <w:color w:val="1D1D1B"/>
                              <w:w w:val="117"/>
                              <w:sz w:val="2"/>
                            </w:rPr>
                            <w:t>arrangements</w:t>
                          </w:r>
                        </w:p>
                        <w:p w14:paraId="2FBEE20F" w14:textId="77777777" w:rsidR="00AA181E" w:rsidRDefault="00AA181E" w:rsidP="00617E12">
                          <w:pPr>
                            <w:spacing w:line="37" w:lineRule="exact"/>
                            <w:ind w:left="133" w:right="432"/>
                            <w:jc w:val="center"/>
                            <w:rPr>
                              <w:sz w:val="2"/>
                            </w:rPr>
                          </w:pPr>
                          <w:r>
                            <w:rPr>
                              <w:color w:val="1D1D1B"/>
                              <w:w w:val="115"/>
                              <w:sz w:val="2"/>
                            </w:rPr>
                            <w:t>ds.</w:t>
                          </w:r>
                        </w:p>
                        <w:p w14:paraId="48F31F82" w14:textId="77777777" w:rsidR="00AA181E" w:rsidRDefault="00AA181E" w:rsidP="00617E12">
                          <w:pPr>
                            <w:spacing w:line="35" w:lineRule="exact"/>
                            <w:ind w:left="133" w:right="1356"/>
                            <w:jc w:val="center"/>
                            <w:rPr>
                              <w:sz w:val="2"/>
                            </w:rPr>
                          </w:pPr>
                          <w:r>
                            <w:rPr>
                              <w:color w:val="1D1D1B"/>
                              <w:w w:val="115"/>
                              <w:sz w:val="2"/>
                            </w:rPr>
                            <w:t>er</w:t>
                          </w:r>
                        </w:p>
                        <w:p w14:paraId="320C91B3" w14:textId="77777777" w:rsidR="00AA181E" w:rsidRDefault="00AA181E" w:rsidP="00617E12">
                          <w:pPr>
                            <w:spacing w:line="34" w:lineRule="exact"/>
                            <w:ind w:left="121" w:right="1384"/>
                            <w:jc w:val="center"/>
                            <w:rPr>
                              <w:sz w:val="2"/>
                            </w:rPr>
                          </w:pPr>
                          <w:r>
                            <w:rPr>
                              <w:color w:val="1D1D1B"/>
                              <w:w w:val="115"/>
                              <w:sz w:val="2"/>
                            </w:rPr>
                            <w:t>ef</w:t>
                          </w:r>
                        </w:p>
                        <w:p w14:paraId="273E40D8" w14:textId="77777777" w:rsidR="00AA181E" w:rsidRDefault="00AA181E" w:rsidP="00617E12">
                          <w:pPr>
                            <w:spacing w:line="30" w:lineRule="exact"/>
                            <w:ind w:right="1290"/>
                            <w:jc w:val="center"/>
                            <w:rPr>
                              <w:sz w:val="2"/>
                            </w:rPr>
                          </w:pPr>
                          <w:r>
                            <w:rPr>
                              <w:color w:val="1D1D1B"/>
                              <w:w w:val="113"/>
                              <w:sz w:val="2"/>
                            </w:rPr>
                            <w:t>r</w:t>
                          </w:r>
                        </w:p>
                        <w:p w14:paraId="1A4A5685" w14:textId="77777777" w:rsidR="00AA181E" w:rsidRDefault="00AA181E" w:rsidP="00617E12">
                          <w:pPr>
                            <w:spacing w:line="25" w:lineRule="exact"/>
                            <w:ind w:left="331"/>
                            <w:rPr>
                              <w:rFonts w:ascii="Arial"/>
                              <w:sz w:val="2"/>
                            </w:rPr>
                          </w:pPr>
                          <w:r>
                            <w:rPr>
                              <w:rFonts w:ascii="Arial"/>
                              <w:color w:val="1D1D1B"/>
                              <w:w w:val="135"/>
                              <w:sz w:val="2"/>
                            </w:rPr>
                            <w:t>to</w:t>
                          </w:r>
                        </w:p>
                        <w:p w14:paraId="30E5DAB3" w14:textId="77777777" w:rsidR="00AA181E" w:rsidRDefault="00AA181E" w:rsidP="00617E12">
                          <w:pPr>
                            <w:spacing w:line="26" w:lineRule="exact"/>
                            <w:ind w:left="277"/>
                            <w:rPr>
                              <w:sz w:val="2"/>
                            </w:rPr>
                          </w:pPr>
                          <w:r>
                            <w:rPr>
                              <w:color w:val="1D1D1B"/>
                              <w:w w:val="115"/>
                              <w:sz w:val="2"/>
                            </w:rPr>
                            <w:t>its</w:t>
                          </w:r>
                        </w:p>
                        <w:p w14:paraId="7D03C935" w14:textId="77777777" w:rsidR="00AA181E" w:rsidRDefault="00AA181E" w:rsidP="00617E12">
                          <w:pPr>
                            <w:tabs>
                              <w:tab w:val="left" w:pos="1084"/>
                            </w:tabs>
                            <w:spacing w:line="-580" w:lineRule="auto"/>
                            <w:ind w:left="246"/>
                            <w:rPr>
                              <w:rFonts w:ascii="Arial"/>
                              <w:sz w:val="2"/>
                            </w:rPr>
                          </w:pPr>
                          <w:r>
                            <w:rPr>
                              <w:rFonts w:ascii="Arial"/>
                              <w:color w:val="1D1D1B"/>
                              <w:w w:val="127"/>
                              <w:sz w:val="2"/>
                            </w:rPr>
                            <w:t>r</w:t>
                          </w:r>
                          <w:r>
                            <w:rPr>
                              <w:rFonts w:ascii="Arial"/>
                              <w:color w:val="1D1D1B"/>
                              <w:sz w:val="2"/>
                            </w:rPr>
                            <w:t xml:space="preserve">                              </w:t>
                          </w:r>
                          <w:r>
                            <w:rPr>
                              <w:rFonts w:ascii="Arial"/>
                              <w:color w:val="1D1D1B"/>
                              <w:spacing w:val="2"/>
                              <w:sz w:val="2"/>
                            </w:rPr>
                            <w:t xml:space="preserve"> </w:t>
                          </w:r>
                          <w:r>
                            <w:rPr>
                              <w:color w:val="1D1D1B"/>
                              <w:w w:val="113"/>
                              <w:sz w:val="2"/>
                            </w:rPr>
                            <w:t>to</w:t>
                          </w:r>
                          <w:r>
                            <w:rPr>
                              <w:color w:val="1D1D1B"/>
                              <w:sz w:val="2"/>
                            </w:rPr>
                            <w:t xml:space="preserve">                 </w:t>
                          </w:r>
                          <w:r>
                            <w:rPr>
                              <w:color w:val="1D1D1B"/>
                              <w:spacing w:val="-2"/>
                              <w:sz w:val="2"/>
                            </w:rPr>
                            <w:t xml:space="preserve"> </w:t>
                          </w:r>
                          <w:r>
                            <w:rPr>
                              <w:color w:val="1D1D1B"/>
                              <w:w w:val="113"/>
                              <w:sz w:val="2"/>
                            </w:rPr>
                            <w:t>.</w:t>
                          </w:r>
                          <w:r>
                            <w:rPr>
                              <w:color w:val="1D1D1B"/>
                              <w:sz w:val="2"/>
                            </w:rPr>
                            <w:tab/>
                          </w:r>
                          <w:r>
                            <w:rPr>
                              <w:rFonts w:ascii="Arial"/>
                              <w:i/>
                              <w:color w:val="1D1D1B"/>
                              <w:w w:val="113"/>
                              <w:position w:val="3"/>
                              <w:sz w:val="2"/>
                            </w:rPr>
                            <w:t>Organis</w:t>
                          </w:r>
                          <w:r>
                            <w:rPr>
                              <w:rFonts w:ascii="Arial"/>
                              <w:i/>
                              <w:color w:val="1D1D1B"/>
                              <w:spacing w:val="-4"/>
                              <w:w w:val="113"/>
                              <w:position w:val="3"/>
                              <w:sz w:val="2"/>
                            </w:rPr>
                            <w:t>a</w:t>
                          </w:r>
                          <w:r>
                            <w:rPr>
                              <w:rFonts w:ascii="Arial"/>
                              <w:i/>
                              <w:color w:val="1D1D1B"/>
                              <w:w w:val="119"/>
                              <w:position w:val="2"/>
                              <w:sz w:val="2"/>
                            </w:rPr>
                            <w:t>tion</w:t>
                          </w:r>
                          <w:r>
                            <w:rPr>
                              <w:rFonts w:ascii="Arial"/>
                              <w:i/>
                              <w:color w:val="1D1D1B"/>
                              <w:spacing w:val="-4"/>
                              <w:w w:val="119"/>
                              <w:position w:val="2"/>
                              <w:sz w:val="2"/>
                            </w:rPr>
                            <w:t>s</w:t>
                          </w:r>
                          <w:r>
                            <w:rPr>
                              <w:color w:val="1D1D1B"/>
                              <w:w w:val="113"/>
                              <w:position w:val="1"/>
                              <w:sz w:val="2"/>
                            </w:rPr>
                            <w:t>.</w:t>
                          </w:r>
                          <w:r>
                            <w:rPr>
                              <w:color w:val="1D1D1B"/>
                              <w:position w:val="1"/>
                              <w:sz w:val="2"/>
                            </w:rPr>
                            <w:t xml:space="preserve">                     </w:t>
                          </w:r>
                          <w:r>
                            <w:rPr>
                              <w:color w:val="1D1D1B"/>
                              <w:w w:val="113"/>
                              <w:position w:val="4"/>
                              <w:sz w:val="2"/>
                            </w:rPr>
                            <w:t>A</w:t>
                          </w:r>
                          <w:r>
                            <w:rPr>
                              <w:color w:val="1D1D1B"/>
                              <w:spacing w:val="-10"/>
                              <w:w w:val="113"/>
                              <w:position w:val="4"/>
                              <w:sz w:val="2"/>
                            </w:rPr>
                            <w:t>n</w:t>
                          </w:r>
                          <w:r>
                            <w:rPr>
                              <w:rFonts w:ascii="Arial"/>
                              <w:i/>
                              <w:color w:val="1D1D1B"/>
                              <w:w w:val="126"/>
                              <w:position w:val="2"/>
                              <w:sz w:val="2"/>
                            </w:rPr>
                            <w:t>800-5</w:t>
                          </w:r>
                          <w:r>
                            <w:rPr>
                              <w:rFonts w:ascii="Arial"/>
                              <w:i/>
                              <w:color w:val="1D1D1B"/>
                              <w:spacing w:val="-76"/>
                              <w:w w:val="126"/>
                              <w:position w:val="2"/>
                              <w:sz w:val="2"/>
                            </w:rPr>
                            <w:t>3</w:t>
                          </w:r>
                          <w:r>
                            <w:rPr>
                              <w:color w:val="1D1D1B"/>
                              <w:w w:val="113"/>
                              <w:position w:val="2"/>
                              <w:sz w:val="2"/>
                            </w:rPr>
                            <w:t>o</w:t>
                          </w:r>
                          <w:r>
                            <w:rPr>
                              <w:color w:val="1D1D1B"/>
                              <w:spacing w:val="-10"/>
                              <w:w w:val="113"/>
                              <w:position w:val="2"/>
                              <w:sz w:val="2"/>
                            </w:rPr>
                            <w:t>r</w:t>
                          </w:r>
                          <w:r>
                            <w:rPr>
                              <w:color w:val="1D1D1B"/>
                              <w:w w:val="113"/>
                              <w:position w:val="2"/>
                              <w:sz w:val="2"/>
                            </w:rPr>
                            <w:t>ganis</w:t>
                          </w:r>
                          <w:r>
                            <w:rPr>
                              <w:color w:val="1D1D1B"/>
                              <w:spacing w:val="-67"/>
                              <w:w w:val="113"/>
                              <w:position w:val="2"/>
                              <w:sz w:val="2"/>
                            </w:rPr>
                            <w:t>a</w:t>
                          </w:r>
                          <w:r>
                            <w:rPr>
                              <w:color w:val="1D1D1B"/>
                              <w:w w:val="113"/>
                              <w:position w:val="1"/>
                              <w:sz w:val="2"/>
                            </w:rPr>
                            <w:t>b</w:t>
                          </w:r>
                          <w:r>
                            <w:rPr>
                              <w:color w:val="1D1D1B"/>
                              <w:spacing w:val="-1"/>
                              <w:w w:val="113"/>
                              <w:position w:val="1"/>
                              <w:sz w:val="2"/>
                            </w:rPr>
                            <w:t>e</w:t>
                          </w:r>
                          <w:r>
                            <w:rPr>
                              <w:color w:val="1D1D1B"/>
                              <w:spacing w:val="-7"/>
                              <w:w w:val="113"/>
                              <w:position w:val="1"/>
                              <w:sz w:val="2"/>
                            </w:rPr>
                            <w:t>r</w:t>
                          </w:r>
                          <w:r>
                            <w:rPr>
                              <w:color w:val="1D1D1B"/>
                              <w:w w:val="113"/>
                              <w:sz w:val="2"/>
                            </w:rPr>
                            <w:t>e</w:t>
                          </w:r>
                          <w:r>
                            <w:rPr>
                              <w:color w:val="1D1D1B"/>
                              <w:spacing w:val="-16"/>
                              <w:w w:val="113"/>
                              <w:sz w:val="2"/>
                            </w:rPr>
                            <w:t>f</w:t>
                          </w:r>
                          <w:r>
                            <w:rPr>
                              <w:rFonts w:ascii="Arial"/>
                              <w:i/>
                              <w:color w:val="1D1D1B"/>
                              <w:position w:val="1"/>
                              <w:sz w:val="2"/>
                            </w:rPr>
                            <w:t xml:space="preserve">,          </w:t>
                          </w:r>
                          <w:r>
                            <w:rPr>
                              <w:rFonts w:ascii="Arial"/>
                              <w:i/>
                              <w:color w:val="1D1D1B"/>
                              <w:spacing w:val="-3"/>
                              <w:position w:val="1"/>
                              <w:sz w:val="2"/>
                            </w:rPr>
                            <w:t xml:space="preserve"> </w:t>
                          </w:r>
                          <w:r>
                            <w:rPr>
                              <w:color w:val="1D1D1B"/>
                              <w:w w:val="113"/>
                              <w:position w:val="3"/>
                              <w:sz w:val="2"/>
                            </w:rPr>
                            <w:t>th</w:t>
                          </w:r>
                          <w:r>
                            <w:rPr>
                              <w:color w:val="1D1D1B"/>
                              <w:spacing w:val="-23"/>
                              <w:w w:val="113"/>
                              <w:position w:val="3"/>
                              <w:sz w:val="2"/>
                            </w:rPr>
                            <w:t>e</w:t>
                          </w:r>
                          <w:r>
                            <w:rPr>
                              <w:color w:val="1D1D1B"/>
                              <w:w w:val="113"/>
                              <w:position w:val="3"/>
                              <w:sz w:val="2"/>
                            </w:rPr>
                            <w:t>ovision</w:t>
                          </w:r>
                          <w:r>
                            <w:rPr>
                              <w:color w:val="1D1D1B"/>
                              <w:spacing w:val="-64"/>
                              <w:w w:val="113"/>
                              <w:position w:val="3"/>
                              <w:sz w:val="2"/>
                            </w:rPr>
                            <w:t>s</w:t>
                          </w:r>
                          <w:r>
                            <w:rPr>
                              <w:color w:val="1D1D1B"/>
                              <w:w w:val="113"/>
                              <w:position w:val="2"/>
                              <w:sz w:val="2"/>
                            </w:rPr>
                            <w:t>P</w:t>
                          </w:r>
                          <w:r>
                            <w:rPr>
                              <w:color w:val="1D1D1B"/>
                              <w:spacing w:val="-7"/>
                              <w:w w:val="113"/>
                              <w:position w:val="2"/>
                              <w:sz w:val="2"/>
                            </w:rPr>
                            <w:t>r</w:t>
                          </w:r>
                          <w:r>
                            <w:rPr>
                              <w:color w:val="1D1D1B"/>
                              <w:w w:val="113"/>
                              <w:position w:val="1"/>
                              <w:sz w:val="2"/>
                            </w:rPr>
                            <w:t>otectiv</w:t>
                          </w:r>
                          <w:r>
                            <w:rPr>
                              <w:color w:val="1D1D1B"/>
                              <w:spacing w:val="-65"/>
                              <w:w w:val="113"/>
                              <w:position w:val="1"/>
                              <w:sz w:val="2"/>
                            </w:rPr>
                            <w:t>e</w:t>
                          </w:r>
                          <w:r>
                            <w:rPr>
                              <w:rFonts w:ascii="Arial"/>
                              <w:i/>
                              <w:color w:val="1D1D1B"/>
                              <w:w w:val="114"/>
                              <w:position w:val="4"/>
                              <w:sz w:val="2"/>
                            </w:rPr>
                            <w:t>Personne</w:t>
                          </w:r>
                          <w:r>
                            <w:rPr>
                              <w:rFonts w:ascii="Arial"/>
                              <w:i/>
                              <w:color w:val="1D1D1B"/>
                              <w:spacing w:val="-82"/>
                              <w:w w:val="114"/>
                              <w:position w:val="4"/>
                              <w:sz w:val="2"/>
                            </w:rPr>
                            <w:t>l</w:t>
                          </w:r>
                          <w:r>
                            <w:rPr>
                              <w:color w:val="1D1D1B"/>
                              <w:w w:val="113"/>
                              <w:position w:val="2"/>
                              <w:sz w:val="2"/>
                            </w:rPr>
                            <w:t>within</w:t>
                          </w:r>
                          <w:r>
                            <w:rPr>
                              <w:color w:val="1D1D1B"/>
                              <w:spacing w:val="-3"/>
                              <w:position w:val="2"/>
                              <w:sz w:val="2"/>
                            </w:rPr>
                            <w:t xml:space="preserve"> </w:t>
                          </w:r>
                          <w:r>
                            <w:rPr>
                              <w:color w:val="1D1D1B"/>
                              <w:w w:val="113"/>
                              <w:position w:val="1"/>
                              <w:sz w:val="2"/>
                            </w:rPr>
                            <w:t>the</w:t>
                          </w:r>
                          <w:r>
                            <w:rPr>
                              <w:color w:val="1D1D1B"/>
                              <w:spacing w:val="-3"/>
                              <w:position w:val="1"/>
                              <w:sz w:val="2"/>
                            </w:rPr>
                            <w:t xml:space="preserve"> </w:t>
                          </w:r>
                          <w:r>
                            <w:rPr>
                              <w:rFonts w:ascii="Arial"/>
                              <w:i/>
                              <w:color w:val="1D1D1B"/>
                              <w:w w:val="112"/>
                              <w:sz w:val="2"/>
                            </w:rPr>
                            <w:t>Na</w:t>
                          </w:r>
                          <w:r>
                            <w:rPr>
                              <w:rFonts w:ascii="Arial"/>
                              <w:i/>
                              <w:color w:val="1D1D1B"/>
                              <w:sz w:val="2"/>
                            </w:rPr>
                            <w:t xml:space="preserve">     </w:t>
                          </w:r>
                          <w:r>
                            <w:rPr>
                              <w:rFonts w:ascii="Arial"/>
                              <w:i/>
                              <w:color w:val="1D1D1B"/>
                              <w:spacing w:val="-3"/>
                              <w:sz w:val="2"/>
                            </w:rPr>
                            <w:t xml:space="preserve"> </w:t>
                          </w:r>
                          <w:r>
                            <w:rPr>
                              <w:color w:val="1D1D1B"/>
                              <w:spacing w:val="-8"/>
                              <w:w w:val="115"/>
                              <w:position w:val="2"/>
                              <w:sz w:val="2"/>
                            </w:rPr>
                            <w:t>persons</w:t>
                          </w:r>
                          <w:r>
                            <w:rPr>
                              <w:rFonts w:ascii="Arial"/>
                              <w:color w:val="1D1D1B"/>
                              <w:spacing w:val="-8"/>
                              <w:w w:val="115"/>
                              <w:position w:val="3"/>
                              <w:sz w:val="2"/>
                            </w:rPr>
                            <w:t>regimeis</w:t>
                          </w:r>
                          <w:r>
                            <w:rPr>
                              <w:rFonts w:ascii="Arial"/>
                              <w:color w:val="1D1D1B"/>
                              <w:spacing w:val="-8"/>
                              <w:w w:val="115"/>
                              <w:position w:val="2"/>
                              <w:sz w:val="2"/>
                            </w:rPr>
                            <w:t>impr</w:t>
                          </w:r>
                          <w:r>
                            <w:rPr>
                              <w:rFonts w:ascii="Arial"/>
                              <w:color w:val="1D1D1B"/>
                              <w:spacing w:val="-8"/>
                              <w:w w:val="115"/>
                              <w:sz w:val="2"/>
                            </w:rPr>
                            <w:t>oved</w:t>
                          </w:r>
                        </w:p>
                        <w:p w14:paraId="154B01B3" w14:textId="77777777" w:rsidR="00AA181E" w:rsidRDefault="00AA181E" w:rsidP="00617E12">
                          <w:pPr>
                            <w:spacing w:line="6" w:lineRule="exact"/>
                            <w:ind w:left="254"/>
                            <w:rPr>
                              <w:sz w:val="2"/>
                            </w:rPr>
                          </w:pPr>
                          <w:r>
                            <w:rPr>
                              <w:rFonts w:ascii="Arial"/>
                              <w:color w:val="1D1D1B"/>
                              <w:w w:val="115"/>
                              <w:sz w:val="2"/>
                            </w:rPr>
                            <w:t xml:space="preserve">espond </w:t>
                          </w:r>
                          <w:r>
                            <w:rPr>
                              <w:color w:val="1D1D1B"/>
                              <w:w w:val="115"/>
                              <w:sz w:val="2"/>
                            </w:rPr>
                            <w:t>the</w:t>
                          </w:r>
                        </w:p>
                        <w:p w14:paraId="798CE4D9" w14:textId="77777777" w:rsidR="00AA181E" w:rsidRDefault="00AA181E" w:rsidP="00617E12">
                          <w:pPr>
                            <w:spacing w:line="15" w:lineRule="exact"/>
                            <w:ind w:left="305"/>
                            <w:rPr>
                              <w:rFonts w:ascii="Arial"/>
                              <w:i/>
                              <w:sz w:val="2"/>
                            </w:rPr>
                          </w:pPr>
                          <w:r>
                            <w:rPr>
                              <w:rFonts w:ascii="Arial"/>
                              <w:i/>
                              <w:color w:val="1D1D1B"/>
                              <w:w w:val="105"/>
                              <w:sz w:val="2"/>
                            </w:rPr>
                            <w:t>VGRMF).</w:t>
                          </w:r>
                        </w:p>
                        <w:p w14:paraId="2D345B35" w14:textId="77777777" w:rsidR="00AA181E" w:rsidRDefault="00AA181E" w:rsidP="00617E12">
                          <w:pPr>
                            <w:spacing w:line="13" w:lineRule="exact"/>
                            <w:ind w:left="224"/>
                            <w:rPr>
                              <w:sz w:val="2"/>
                            </w:rPr>
                          </w:pPr>
                          <w:r>
                            <w:rPr>
                              <w:color w:val="1D1D1B"/>
                              <w:w w:val="115"/>
                              <w:sz w:val="2"/>
                            </w:rPr>
                            <w:t>align</w:t>
                          </w:r>
                        </w:p>
                        <w:p w14:paraId="4C9BDC31" w14:textId="77777777" w:rsidR="00AA181E" w:rsidRDefault="00AA181E" w:rsidP="00617E12">
                          <w:pPr>
                            <w:spacing w:line="8" w:lineRule="exact"/>
                            <w:ind w:left="133" w:right="1219"/>
                            <w:jc w:val="center"/>
                            <w:rPr>
                              <w:rFonts w:ascii="Arial"/>
                              <w:i/>
                              <w:sz w:val="2"/>
                            </w:rPr>
                          </w:pPr>
                          <w:r>
                            <w:rPr>
                              <w:rFonts w:ascii="Arial"/>
                              <w:i/>
                              <w:color w:val="1D1D1B"/>
                              <w:w w:val="105"/>
                              <w:sz w:val="2"/>
                            </w:rPr>
                            <w:t>ISO</w:t>
                          </w:r>
                        </w:p>
                        <w:p w14:paraId="125B18C6" w14:textId="77777777" w:rsidR="00AA181E" w:rsidRDefault="00AA181E" w:rsidP="00617E12">
                          <w:pPr>
                            <w:spacing w:line="13" w:lineRule="exact"/>
                            <w:ind w:left="133" w:right="672"/>
                            <w:jc w:val="center"/>
                            <w:rPr>
                              <w:sz w:val="2"/>
                            </w:rPr>
                          </w:pPr>
                          <w:r>
                            <w:rPr>
                              <w:color w:val="1D1D1B"/>
                              <w:w w:val="115"/>
                              <w:sz w:val="2"/>
                            </w:rPr>
                            <w:t>these</w:t>
                          </w:r>
                        </w:p>
                        <w:p w14:paraId="4BD216A8" w14:textId="77777777" w:rsidR="00AA181E" w:rsidRDefault="00AA181E" w:rsidP="00617E12">
                          <w:pPr>
                            <w:spacing w:line="10" w:lineRule="exact"/>
                            <w:ind w:left="221"/>
                            <w:rPr>
                              <w:sz w:val="2"/>
                            </w:rPr>
                          </w:pPr>
                          <w:r>
                            <w:rPr>
                              <w:color w:val="1D1D1B"/>
                              <w:w w:val="115"/>
                              <w:sz w:val="2"/>
                            </w:rPr>
                            <w:t>ma</w:t>
                          </w:r>
                        </w:p>
                        <w:p w14:paraId="55BC03BF" w14:textId="77777777" w:rsidR="00AA181E" w:rsidRDefault="00AA181E" w:rsidP="00617E12">
                          <w:pPr>
                            <w:spacing w:line="5" w:lineRule="exact"/>
                            <w:ind w:left="173"/>
                            <w:rPr>
                              <w:sz w:val="2"/>
                            </w:rPr>
                          </w:pPr>
                          <w:r>
                            <w:rPr>
                              <w:color w:val="1D1D1B"/>
                              <w:w w:val="115"/>
                              <w:sz w:val="2"/>
                            </w:rPr>
                            <w:t>This</w:t>
                          </w:r>
                        </w:p>
                        <w:p w14:paraId="28E892A0" w14:textId="77777777" w:rsidR="00AA181E" w:rsidRDefault="00AA181E" w:rsidP="00617E12">
                          <w:pPr>
                            <w:spacing w:line="3" w:lineRule="exact"/>
                            <w:ind w:left="298"/>
                            <w:rPr>
                              <w:rFonts w:ascii="Arial"/>
                              <w:i/>
                              <w:sz w:val="2"/>
                            </w:rPr>
                          </w:pPr>
                          <w:r>
                            <w:rPr>
                              <w:rFonts w:ascii="Arial"/>
                              <w:i/>
                              <w:color w:val="1D1D1B"/>
                              <w:w w:val="97"/>
                              <w:sz w:val="2"/>
                            </w:rPr>
                            <w:t>(</w:t>
                          </w:r>
                        </w:p>
                        <w:p w14:paraId="7D4DCE9A" w14:textId="77777777" w:rsidR="00AA181E" w:rsidRDefault="00AA181E" w:rsidP="00617E12">
                          <w:pPr>
                            <w:tabs>
                              <w:tab w:val="left" w:pos="1156"/>
                            </w:tabs>
                            <w:spacing w:line="-76" w:lineRule="auto"/>
                            <w:ind w:left="428"/>
                            <w:rPr>
                              <w:rFonts w:ascii="Arial"/>
                              <w:sz w:val="2"/>
                            </w:rPr>
                          </w:pPr>
                          <w:r>
                            <w:rPr>
                              <w:rFonts w:ascii="Arial"/>
                              <w:i/>
                              <w:color w:val="1D1D1B"/>
                              <w:w w:val="116"/>
                              <w:position w:val="-1"/>
                              <w:sz w:val="2"/>
                            </w:rPr>
                            <w:t>managemen</w:t>
                          </w:r>
                          <w:r>
                            <w:rPr>
                              <w:rFonts w:ascii="Arial"/>
                              <w:i/>
                              <w:color w:val="1D1D1B"/>
                              <w:position w:val="-1"/>
                              <w:sz w:val="2"/>
                            </w:rPr>
                            <w:tab/>
                          </w:r>
                          <w:r>
                            <w:rPr>
                              <w:color w:val="1D1D1B"/>
                              <w:w w:val="113"/>
                              <w:position w:val="-1"/>
                              <w:sz w:val="2"/>
                            </w:rPr>
                            <w:t>be</w:t>
                          </w:r>
                          <w:r>
                            <w:rPr>
                              <w:color w:val="1D1D1B"/>
                              <w:position w:val="-1"/>
                              <w:sz w:val="2"/>
                            </w:rPr>
                            <w:t xml:space="preserve">                           </w:t>
                          </w:r>
                          <w:r>
                            <w:rPr>
                              <w:color w:val="1D1D1B"/>
                              <w:spacing w:val="1"/>
                              <w:position w:val="-1"/>
                              <w:sz w:val="2"/>
                            </w:rPr>
                            <w:t xml:space="preserve"> </w:t>
                          </w:r>
                          <w:r>
                            <w:rPr>
                              <w:color w:val="1D1D1B"/>
                              <w:w w:val="113"/>
                              <w:position w:val="2"/>
                              <w:sz w:val="2"/>
                            </w:rPr>
                            <w:t>guid</w:t>
                          </w:r>
                          <w:r>
                            <w:rPr>
                              <w:color w:val="1D1D1B"/>
                              <w:spacing w:val="-4"/>
                              <w:w w:val="113"/>
                              <w:position w:val="2"/>
                              <w:sz w:val="2"/>
                            </w:rPr>
                            <w:t>e</w:t>
                          </w:r>
                          <w:r>
                            <w:rPr>
                              <w:rFonts w:ascii="Arial"/>
                              <w:i/>
                              <w:color w:val="1D1D1B"/>
                              <w:w w:val="108"/>
                              <w:sz w:val="2"/>
                            </w:rPr>
                            <w:t>P</w:t>
                          </w:r>
                          <w:r>
                            <w:rPr>
                              <w:rFonts w:ascii="Arial"/>
                              <w:i/>
                              <w:color w:val="1D1D1B"/>
                              <w:spacing w:val="-10"/>
                              <w:w w:val="108"/>
                              <w:sz w:val="2"/>
                            </w:rPr>
                            <w:t>r</w:t>
                          </w:r>
                          <w:r>
                            <w:rPr>
                              <w:rFonts w:ascii="Arial"/>
                              <w:i/>
                              <w:color w:val="1D1D1B"/>
                              <w:w w:val="126"/>
                              <w:sz w:val="2"/>
                            </w:rPr>
                            <w:t>o</w:t>
                          </w:r>
                          <w:r>
                            <w:rPr>
                              <w:rFonts w:ascii="Arial"/>
                              <w:i/>
                              <w:color w:val="1D1D1B"/>
                              <w:sz w:val="2"/>
                            </w:rPr>
                            <w:t xml:space="preserve">   </w:t>
                          </w:r>
                          <w:r>
                            <w:rPr>
                              <w:rFonts w:ascii="Arial"/>
                              <w:i/>
                              <w:color w:val="1D1D1B"/>
                              <w:spacing w:val="-1"/>
                              <w:sz w:val="2"/>
                            </w:rPr>
                            <w:t xml:space="preserve"> </w:t>
                          </w:r>
                          <w:r>
                            <w:rPr>
                              <w:color w:val="1D1D1B"/>
                              <w:w w:val="113"/>
                              <w:sz w:val="2"/>
                            </w:rPr>
                            <w:t>tio</w:t>
                          </w:r>
                          <w:r>
                            <w:rPr>
                              <w:color w:val="1D1D1B"/>
                              <w:spacing w:val="-46"/>
                              <w:w w:val="113"/>
                              <w:sz w:val="2"/>
                            </w:rPr>
                            <w:t>n</w:t>
                          </w:r>
                          <w:r>
                            <w:rPr>
                              <w:color w:val="1D1D1B"/>
                              <w:w w:val="113"/>
                              <w:position w:val="1"/>
                              <w:sz w:val="2"/>
                            </w:rPr>
                            <w:t>er</w:t>
                          </w:r>
                          <w:r>
                            <w:rPr>
                              <w:color w:val="1D1D1B"/>
                              <w:position w:val="1"/>
                              <w:sz w:val="2"/>
                            </w:rPr>
                            <w:t xml:space="preserve">  </w:t>
                          </w:r>
                          <w:r>
                            <w:rPr>
                              <w:color w:val="1D1D1B"/>
                              <w:spacing w:val="-1"/>
                              <w:position w:val="1"/>
                              <w:sz w:val="2"/>
                            </w:rPr>
                            <w:t xml:space="preserve"> </w:t>
                          </w:r>
                          <w:r>
                            <w:rPr>
                              <w:color w:val="1D1D1B"/>
                              <w:w w:val="113"/>
                              <w:position w:val="-1"/>
                              <w:sz w:val="2"/>
                            </w:rPr>
                            <w:t>shoul</w:t>
                          </w:r>
                          <w:r>
                            <w:rPr>
                              <w:color w:val="1D1D1B"/>
                              <w:spacing w:val="-29"/>
                              <w:w w:val="113"/>
                              <w:position w:val="-1"/>
                              <w:sz w:val="2"/>
                            </w:rPr>
                            <w:t>d</w:t>
                          </w:r>
                          <w:r>
                            <w:rPr>
                              <w:color w:val="1D1D1B"/>
                              <w:w w:val="113"/>
                              <w:sz w:val="2"/>
                            </w:rPr>
                            <w:t>when</w:t>
                          </w:r>
                          <w:r>
                            <w:rPr>
                              <w:color w:val="1D1D1B"/>
                              <w:sz w:val="2"/>
                            </w:rPr>
                            <w:t xml:space="preserve">         </w:t>
                          </w:r>
                          <w:r>
                            <w:rPr>
                              <w:color w:val="1D1D1B"/>
                              <w:spacing w:val="-1"/>
                              <w:sz w:val="2"/>
                            </w:rPr>
                            <w:t xml:space="preserve"> </w:t>
                          </w:r>
                          <w:r>
                            <w:rPr>
                              <w:color w:val="1D1D1B"/>
                              <w:w w:val="113"/>
                              <w:sz w:val="2"/>
                            </w:rPr>
                            <w:t>Securit</w:t>
                          </w:r>
                          <w:r>
                            <w:rPr>
                              <w:color w:val="1D1D1B"/>
                              <w:spacing w:val="-45"/>
                              <w:w w:val="113"/>
                              <w:sz w:val="2"/>
                            </w:rPr>
                            <w:t>y</w:t>
                          </w:r>
                          <w:r>
                            <w:rPr>
                              <w:rFonts w:ascii="Arial"/>
                              <w:i/>
                              <w:color w:val="1D1D1B"/>
                              <w:w w:val="114"/>
                              <w:position w:val="2"/>
                              <w:sz w:val="2"/>
                            </w:rPr>
                            <w:t>Securit</w:t>
                          </w:r>
                          <w:r>
                            <w:rPr>
                              <w:rFonts w:ascii="Arial"/>
                              <w:i/>
                              <w:color w:val="1D1D1B"/>
                              <w:spacing w:val="-32"/>
                              <w:w w:val="114"/>
                              <w:position w:val="2"/>
                              <w:sz w:val="2"/>
                            </w:rPr>
                            <w:t>y</w:t>
                          </w:r>
                          <w:r>
                            <w:rPr>
                              <w:rFonts w:ascii="Arial"/>
                              <w:i/>
                              <w:color w:val="1D1D1B"/>
                              <w:w w:val="120"/>
                              <w:position w:val="1"/>
                              <w:sz w:val="2"/>
                            </w:rPr>
                            <w:t>tional</w:t>
                          </w:r>
                          <w:r>
                            <w:rPr>
                              <w:rFonts w:ascii="Arial"/>
                              <w:i/>
                              <w:color w:val="1D1D1B"/>
                              <w:spacing w:val="-3"/>
                              <w:position w:val="1"/>
                              <w:sz w:val="2"/>
                            </w:rPr>
                            <w:t xml:space="preserve"> </w:t>
                          </w:r>
                          <w:r>
                            <w:rPr>
                              <w:rFonts w:ascii="Arial"/>
                              <w:i/>
                              <w:color w:val="1D1D1B"/>
                              <w:spacing w:val="-2"/>
                              <w:w w:val="132"/>
                              <w:sz w:val="2"/>
                            </w:rPr>
                            <w:t>e</w:t>
                          </w:r>
                          <w:r>
                            <w:rPr>
                              <w:rFonts w:ascii="Arial"/>
                              <w:i/>
                              <w:color w:val="1D1D1B"/>
                              <w:spacing w:val="-6"/>
                              <w:w w:val="132"/>
                              <w:sz w:val="2"/>
                            </w:rPr>
                            <w:t>-</w:t>
                          </w:r>
                          <w:r>
                            <w:rPr>
                              <w:rFonts w:ascii="Arial"/>
                              <w:i/>
                              <w:color w:val="1D1D1B"/>
                              <w:spacing w:val="-2"/>
                              <w:w w:val="116"/>
                              <w:sz w:val="2"/>
                            </w:rPr>
                            <w:t>Authe</w:t>
                          </w:r>
                          <w:r>
                            <w:rPr>
                              <w:rFonts w:ascii="Arial"/>
                              <w:i/>
                              <w:color w:val="1D1D1B"/>
                              <w:spacing w:val="-47"/>
                              <w:w w:val="116"/>
                              <w:sz w:val="2"/>
                            </w:rPr>
                            <w:t>n</w:t>
                          </w:r>
                          <w:r>
                            <w:rPr>
                              <w:color w:val="1D1D1B"/>
                              <w:spacing w:val="-2"/>
                              <w:w w:val="113"/>
                              <w:position w:val="1"/>
                              <w:sz w:val="2"/>
                            </w:rPr>
                            <w:t>wit</w:t>
                          </w:r>
                          <w:r>
                            <w:rPr>
                              <w:color w:val="1D1D1B"/>
                              <w:spacing w:val="-6"/>
                              <w:w w:val="113"/>
                              <w:position w:val="1"/>
                              <w:sz w:val="2"/>
                            </w:rPr>
                            <w:t>h</w:t>
                          </w:r>
                          <w:r>
                            <w:rPr>
                              <w:rFonts w:ascii="Arial"/>
                              <w:color w:val="1D1D1B"/>
                              <w:spacing w:val="-2"/>
                              <w:w w:val="109"/>
                              <w:position w:val="1"/>
                              <w:sz w:val="2"/>
                            </w:rPr>
                            <w:t>i</w:t>
                          </w:r>
                          <w:r>
                            <w:rPr>
                              <w:rFonts w:ascii="Arial"/>
                              <w:color w:val="1D1D1B"/>
                              <w:spacing w:val="-7"/>
                              <w:w w:val="109"/>
                              <w:position w:val="1"/>
                              <w:sz w:val="2"/>
                            </w:rPr>
                            <w:t>s</w:t>
                          </w:r>
                          <w:r>
                            <w:rPr>
                              <w:rFonts w:ascii="Arial"/>
                              <w:color w:val="1D1D1B"/>
                              <w:spacing w:val="-2"/>
                              <w:w w:val="118"/>
                              <w:sz w:val="2"/>
                            </w:rPr>
                            <w:t>upd</w:t>
                          </w:r>
                          <w:r>
                            <w:rPr>
                              <w:rFonts w:ascii="Arial"/>
                              <w:color w:val="1D1D1B"/>
                              <w:spacing w:val="-49"/>
                              <w:w w:val="118"/>
                              <w:sz w:val="2"/>
                            </w:rPr>
                            <w:t>a</w:t>
                          </w:r>
                          <w:r>
                            <w:rPr>
                              <w:rFonts w:ascii="Arial"/>
                              <w:i/>
                              <w:color w:val="1D1D1B"/>
                              <w:spacing w:val="-2"/>
                              <w:w w:val="125"/>
                              <w:sz w:val="2"/>
                            </w:rPr>
                            <w:t>tio</w:t>
                          </w:r>
                          <w:r>
                            <w:rPr>
                              <w:rFonts w:ascii="Arial"/>
                              <w:i/>
                              <w:color w:val="1D1D1B"/>
                              <w:spacing w:val="-36"/>
                              <w:w w:val="125"/>
                              <w:sz w:val="2"/>
                            </w:rPr>
                            <w:t>n</w:t>
                          </w:r>
                          <w:r>
                            <w:rPr>
                              <w:color w:val="1D1D1B"/>
                              <w:spacing w:val="-2"/>
                              <w:w w:val="113"/>
                              <w:position w:val="-1"/>
                              <w:sz w:val="2"/>
                            </w:rPr>
                            <w:t>bette</w:t>
                          </w:r>
                          <w:r>
                            <w:rPr>
                              <w:color w:val="1D1D1B"/>
                              <w:spacing w:val="-41"/>
                              <w:w w:val="113"/>
                              <w:position w:val="-1"/>
                              <w:sz w:val="2"/>
                            </w:rPr>
                            <w:t>r</w:t>
                          </w:r>
                          <w:r>
                            <w:rPr>
                              <w:rFonts w:ascii="Arial"/>
                              <w:color w:val="1D1D1B"/>
                              <w:spacing w:val="-2"/>
                              <w:w w:val="123"/>
                              <w:position w:val="-1"/>
                              <w:sz w:val="2"/>
                            </w:rPr>
                            <w:t>ted</w:t>
                          </w:r>
                        </w:p>
                        <w:p w14:paraId="2CFBD8EA" w14:textId="77777777" w:rsidR="00AA181E" w:rsidRDefault="00AA181E" w:rsidP="00617E12">
                          <w:pPr>
                            <w:tabs>
                              <w:tab w:val="left" w:pos="707"/>
                            </w:tabs>
                            <w:spacing w:line="1" w:lineRule="exact"/>
                            <w:ind w:left="106"/>
                            <w:rPr>
                              <w:rFonts w:ascii="Arial"/>
                              <w:i/>
                              <w:sz w:val="2"/>
                            </w:rPr>
                          </w:pPr>
                          <w:r>
                            <w:rPr>
                              <w:color w:val="1D1D1B"/>
                              <w:w w:val="115"/>
                              <w:sz w:val="2"/>
                            </w:rPr>
                            <w:t>tion</w:t>
                          </w:r>
                          <w:r>
                            <w:rPr>
                              <w:color w:val="1D1D1B"/>
                              <w:w w:val="115"/>
                              <w:position w:val="1"/>
                              <w:sz w:val="2"/>
                            </w:rPr>
                            <w:tab/>
                          </w:r>
                          <w:r>
                            <w:rPr>
                              <w:rFonts w:ascii="Arial"/>
                              <w:i/>
                              <w:color w:val="1D1D1B"/>
                              <w:w w:val="115"/>
                              <w:sz w:val="2"/>
                            </w:rPr>
                            <w:t>2013</w:t>
                          </w:r>
                        </w:p>
                        <w:p w14:paraId="54BD634C" w14:textId="77777777" w:rsidR="00AA181E" w:rsidRDefault="00AA181E" w:rsidP="00617E12">
                          <w:pPr>
                            <w:spacing w:line="12" w:lineRule="exact"/>
                            <w:ind w:left="133" w:right="808"/>
                            <w:jc w:val="center"/>
                            <w:rPr>
                              <w:sz w:val="2"/>
                            </w:rPr>
                          </w:pPr>
                          <w:r>
                            <w:rPr>
                              <w:color w:val="1D1D1B"/>
                              <w:w w:val="115"/>
                              <w:sz w:val="2"/>
                            </w:rPr>
                            <w:t>against</w:t>
                          </w:r>
                        </w:p>
                        <w:p w14:paraId="00972FBB" w14:textId="77777777" w:rsidR="00AA181E" w:rsidRDefault="00AA181E" w:rsidP="00617E12">
                          <w:pPr>
                            <w:tabs>
                              <w:tab w:val="left" w:pos="1462"/>
                            </w:tabs>
                            <w:spacing w:line="-276" w:lineRule="auto"/>
                            <w:ind w:left="945"/>
                            <w:rPr>
                              <w:rFonts w:ascii="Arial"/>
                              <w:i/>
                              <w:sz w:val="2"/>
                            </w:rPr>
                          </w:pPr>
                          <w:r>
                            <w:rPr>
                              <w:color w:val="1D1D1B"/>
                              <w:w w:val="115"/>
                              <w:position w:val="2"/>
                              <w:sz w:val="2"/>
                            </w:rPr>
                            <w:t>This</w:t>
                          </w:r>
                          <w:r>
                            <w:rPr>
                              <w:color w:val="1D1D1B"/>
                              <w:w w:val="115"/>
                              <w:position w:val="1"/>
                              <w:sz w:val="2"/>
                            </w:rPr>
                            <w:t>material</w:t>
                          </w:r>
                          <w:r>
                            <w:rPr>
                              <w:color w:val="1D1D1B"/>
                              <w:w w:val="115"/>
                              <w:sz w:val="2"/>
                            </w:rPr>
                            <w:t>should</w:t>
                          </w:r>
                          <w:r>
                            <w:rPr>
                              <w:color w:val="1D1D1B"/>
                              <w:w w:val="115"/>
                              <w:sz w:val="2"/>
                            </w:rPr>
                            <w:tab/>
                          </w:r>
                          <w:r>
                            <w:rPr>
                              <w:rFonts w:ascii="Arial"/>
                              <w:i/>
                              <w:color w:val="1D1D1B"/>
                              <w:w w:val="115"/>
                              <w:position w:val="3"/>
                              <w:sz w:val="2"/>
                            </w:rPr>
                            <w:t>Security</w:t>
                          </w:r>
                          <w:r>
                            <w:rPr>
                              <w:rFonts w:ascii="Arial"/>
                              <w:i/>
                              <w:color w:val="1D1D1B"/>
                              <w:w w:val="115"/>
                              <w:position w:val="1"/>
                              <w:sz w:val="2"/>
                            </w:rPr>
                            <w:t>and</w:t>
                          </w:r>
                          <w:r>
                            <w:rPr>
                              <w:rFonts w:ascii="Arial"/>
                              <w:i/>
                              <w:color w:val="1D1D1B"/>
                              <w:spacing w:val="-4"/>
                              <w:w w:val="115"/>
                              <w:position w:val="1"/>
                              <w:sz w:val="2"/>
                            </w:rPr>
                            <w:t xml:space="preserve"> </w:t>
                          </w:r>
                          <w:r>
                            <w:rPr>
                              <w:rFonts w:ascii="Arial"/>
                              <w:i/>
                              <w:color w:val="1D1D1B"/>
                              <w:w w:val="115"/>
                              <w:position w:val="1"/>
                              <w:sz w:val="2"/>
                            </w:rPr>
                            <w:t>Privacy</w:t>
                          </w:r>
                        </w:p>
                        <w:p w14:paraId="430ED999" w14:textId="77777777" w:rsidR="00AA181E" w:rsidRDefault="00AA181E" w:rsidP="00617E12">
                          <w:pPr>
                            <w:spacing w:line="19" w:lineRule="exact"/>
                            <w:ind w:left="191"/>
                            <w:rPr>
                              <w:rFonts w:ascii="Arial"/>
                              <w:i/>
                              <w:sz w:val="2"/>
                            </w:rPr>
                          </w:pPr>
                          <w:r>
                            <w:rPr>
                              <w:rFonts w:ascii="Arial"/>
                              <w:i/>
                              <w:color w:val="1D1D1B"/>
                              <w:w w:val="120"/>
                              <w:sz w:val="2"/>
                            </w:rPr>
                            <w:t>ramework</w:t>
                          </w:r>
                        </w:p>
                        <w:p w14:paraId="2BBE930F" w14:textId="77777777" w:rsidR="00AA181E" w:rsidRDefault="00AA181E" w:rsidP="00617E12">
                          <w:pPr>
                            <w:spacing w:line="16" w:lineRule="exact"/>
                            <w:ind w:right="1014"/>
                            <w:jc w:val="center"/>
                            <w:rPr>
                              <w:rFonts w:ascii="Arial"/>
                              <w:i/>
                              <w:sz w:val="2"/>
                            </w:rPr>
                          </w:pPr>
                          <w:r>
                            <w:rPr>
                              <w:rFonts w:ascii="Arial"/>
                              <w:i/>
                              <w:color w:val="1D1D1B"/>
                              <w:w w:val="135"/>
                              <w:sz w:val="2"/>
                            </w:rPr>
                            <w:t>t</w:t>
                          </w:r>
                        </w:p>
                        <w:p w14:paraId="491C6889" w14:textId="77777777" w:rsidR="00AA181E" w:rsidRDefault="00AA181E" w:rsidP="00617E12">
                          <w:pPr>
                            <w:spacing w:line="3" w:lineRule="exact"/>
                            <w:ind w:left="167"/>
                            <w:rPr>
                              <w:rFonts w:ascii="Arial"/>
                              <w:sz w:val="2"/>
                            </w:rPr>
                          </w:pPr>
                          <w:r>
                            <w:rPr>
                              <w:rFonts w:ascii="Arial"/>
                              <w:i/>
                              <w:color w:val="1D1D1B"/>
                              <w:w w:val="130"/>
                              <w:sz w:val="2"/>
                            </w:rPr>
                            <w:t xml:space="preserve">t </w:t>
                          </w:r>
                          <w:r>
                            <w:rPr>
                              <w:rFonts w:ascii="Arial"/>
                              <w:color w:val="1D1D1B"/>
                              <w:w w:val="130"/>
                              <w:sz w:val="2"/>
                            </w:rPr>
                            <w:t>ted</w:t>
                          </w:r>
                          <w:r>
                            <w:rPr>
                              <w:rFonts w:ascii="Arial"/>
                              <w:color w:val="1D1D1B"/>
                              <w:w w:val="130"/>
                              <w:position w:val="2"/>
                              <w:sz w:val="2"/>
                            </w:rPr>
                            <w:t>to</w:t>
                          </w:r>
                        </w:p>
                        <w:p w14:paraId="61E3318D" w14:textId="77777777" w:rsidR="00AA181E" w:rsidRDefault="00AA181E" w:rsidP="00617E12">
                          <w:pPr>
                            <w:spacing w:line="5" w:lineRule="exact"/>
                            <w:ind w:left="67" w:right="1384"/>
                            <w:jc w:val="center"/>
                            <w:rPr>
                              <w:sz w:val="2"/>
                            </w:rPr>
                          </w:pPr>
                          <w:r>
                            <w:rPr>
                              <w:color w:val="1D1D1B"/>
                              <w:w w:val="115"/>
                              <w:sz w:val="2"/>
                            </w:rPr>
                            <w:t>given</w:t>
                          </w:r>
                        </w:p>
                        <w:p w14:paraId="63F0C9A2" w14:textId="77777777" w:rsidR="00AA181E" w:rsidRDefault="00AA181E" w:rsidP="00617E12">
                          <w:pPr>
                            <w:tabs>
                              <w:tab w:val="left" w:pos="1147"/>
                            </w:tabs>
                            <w:spacing w:line="-14" w:lineRule="auto"/>
                            <w:ind w:right="128"/>
                            <w:jc w:val="center"/>
                            <w:rPr>
                              <w:sz w:val="2"/>
                            </w:rPr>
                          </w:pPr>
                          <w:r>
                            <w:rPr>
                              <w:rFonts w:ascii="Arial"/>
                              <w:color w:val="1D1D1B"/>
                              <w:w w:val="118"/>
                              <w:position w:val="-1"/>
                              <w:sz w:val="2"/>
                            </w:rPr>
                            <w:t>governanc</w:t>
                          </w:r>
                          <w:r>
                            <w:rPr>
                              <w:rFonts w:ascii="Arial"/>
                              <w:color w:val="1D1D1B"/>
                              <w:spacing w:val="-50"/>
                              <w:w w:val="118"/>
                              <w:position w:val="-1"/>
                              <w:sz w:val="2"/>
                            </w:rPr>
                            <w:t>e</w:t>
                          </w:r>
                          <w:r>
                            <w:rPr>
                              <w:rFonts w:ascii="Arial"/>
                              <w:color w:val="1D1D1B"/>
                              <w:w w:val="109"/>
                              <w:position w:val="-1"/>
                              <w:sz w:val="2"/>
                            </w:rPr>
                            <w:t>is</w:t>
                          </w:r>
                          <w:r>
                            <w:rPr>
                              <w:rFonts w:ascii="Arial"/>
                              <w:color w:val="1D1D1B"/>
                              <w:position w:val="-1"/>
                              <w:sz w:val="2"/>
                            </w:rPr>
                            <w:tab/>
                          </w:r>
                          <w:r>
                            <w:rPr>
                              <w:color w:val="1D1D1B"/>
                              <w:spacing w:val="-4"/>
                              <w:w w:val="113"/>
                              <w:sz w:val="2"/>
                            </w:rPr>
                            <w:t>r</w:t>
                          </w:r>
                          <w:r>
                            <w:rPr>
                              <w:color w:val="1D1D1B"/>
                              <w:w w:val="113"/>
                              <w:sz w:val="2"/>
                            </w:rPr>
                            <w:t>e</w:t>
                          </w:r>
                          <w:r>
                            <w:rPr>
                              <w:color w:val="1D1D1B"/>
                              <w:spacing w:val="-4"/>
                              <w:w w:val="113"/>
                              <w:sz w:val="2"/>
                            </w:rPr>
                            <w:t>f</w:t>
                          </w:r>
                          <w:r>
                            <w:rPr>
                              <w:color w:val="1D1D1B"/>
                              <w:w w:val="113"/>
                              <w:sz w:val="2"/>
                            </w:rPr>
                            <w:t>e</w:t>
                          </w:r>
                          <w:r>
                            <w:rPr>
                              <w:color w:val="1D1D1B"/>
                              <w:spacing w:val="-4"/>
                              <w:w w:val="113"/>
                              <w:sz w:val="2"/>
                            </w:rPr>
                            <w:t>r</w:t>
                          </w:r>
                          <w:r>
                            <w:rPr>
                              <w:color w:val="1D1D1B"/>
                              <w:w w:val="113"/>
                              <w:sz w:val="2"/>
                            </w:rPr>
                            <w:t>ence</w:t>
                          </w:r>
                          <w:r>
                            <w:rPr>
                              <w:color w:val="1D1D1B"/>
                              <w:spacing w:val="2"/>
                              <w:w w:val="113"/>
                              <w:sz w:val="2"/>
                            </w:rPr>
                            <w:t>d</w:t>
                          </w:r>
                          <w:r>
                            <w:rPr>
                              <w:color w:val="1D1D1B"/>
                              <w:w w:val="113"/>
                              <w:position w:val="-1"/>
                              <w:sz w:val="2"/>
                            </w:rPr>
                            <w:t>when</w:t>
                          </w:r>
                          <w:r>
                            <w:rPr>
                              <w:color w:val="1D1D1B"/>
                              <w:position w:val="-1"/>
                              <w:sz w:val="2"/>
                            </w:rPr>
                            <w:t xml:space="preserve">                    </w:t>
                          </w:r>
                          <w:r>
                            <w:rPr>
                              <w:color w:val="1D1D1B"/>
                              <w:spacing w:val="2"/>
                              <w:position w:val="-1"/>
                              <w:sz w:val="2"/>
                            </w:rPr>
                            <w:t xml:space="preserve"> </w:t>
                          </w:r>
                          <w:r>
                            <w:rPr>
                              <w:color w:val="1D1D1B"/>
                              <w:w w:val="113"/>
                              <w:position w:val="2"/>
                              <w:sz w:val="2"/>
                            </w:rPr>
                            <w:t>enced</w:t>
                          </w:r>
                          <w:r>
                            <w:rPr>
                              <w:color w:val="1D1D1B"/>
                              <w:position w:val="2"/>
                              <w:sz w:val="2"/>
                            </w:rPr>
                            <w:t xml:space="preserve">                      </w:t>
                          </w:r>
                          <w:r>
                            <w:rPr>
                              <w:color w:val="1D1D1B"/>
                              <w:spacing w:val="1"/>
                              <w:position w:val="2"/>
                              <w:sz w:val="2"/>
                            </w:rPr>
                            <w:t xml:space="preserve"> </w:t>
                          </w:r>
                          <w:r>
                            <w:rPr>
                              <w:rFonts w:ascii="Arial"/>
                              <w:i/>
                              <w:color w:val="1D1D1B"/>
                              <w:w w:val="123"/>
                              <w:position w:val="1"/>
                              <w:sz w:val="2"/>
                            </w:rPr>
                            <w:t>co</w:t>
                          </w:r>
                          <w:r>
                            <w:rPr>
                              <w:rFonts w:ascii="Arial"/>
                              <w:i/>
                              <w:color w:val="1D1D1B"/>
                              <w:spacing w:val="-4"/>
                              <w:w w:val="123"/>
                              <w:position w:val="1"/>
                              <w:sz w:val="2"/>
                            </w:rPr>
                            <w:t>n</w:t>
                          </w:r>
                          <w:r>
                            <w:rPr>
                              <w:rFonts w:ascii="Arial"/>
                              <w:i/>
                              <w:color w:val="1D1D1B"/>
                              <w:w w:val="127"/>
                              <w:position w:val="1"/>
                              <w:sz w:val="2"/>
                            </w:rPr>
                            <w:t>t</w:t>
                          </w:r>
                          <w:r>
                            <w:rPr>
                              <w:rFonts w:ascii="Arial"/>
                              <w:i/>
                              <w:color w:val="1D1D1B"/>
                              <w:spacing w:val="-4"/>
                              <w:w w:val="127"/>
                              <w:position w:val="1"/>
                              <w:sz w:val="2"/>
                            </w:rPr>
                            <w:t>r</w:t>
                          </w:r>
                          <w:r>
                            <w:rPr>
                              <w:rFonts w:ascii="Arial"/>
                              <w:i/>
                              <w:color w:val="1D1D1B"/>
                              <w:w w:val="116"/>
                              <w:sz w:val="2"/>
                            </w:rPr>
                            <w:t>ol</w:t>
                          </w:r>
                          <w:r>
                            <w:rPr>
                              <w:rFonts w:ascii="Arial"/>
                              <w:i/>
                              <w:color w:val="1D1D1B"/>
                              <w:spacing w:val="2"/>
                              <w:w w:val="116"/>
                              <w:sz w:val="2"/>
                            </w:rPr>
                            <w:t>s</w:t>
                          </w:r>
                          <w:r>
                            <w:rPr>
                              <w:rFonts w:ascii="Arial"/>
                              <w:i/>
                              <w:color w:val="1D1D1B"/>
                              <w:w w:val="126"/>
                              <w:sz w:val="2"/>
                            </w:rPr>
                            <w:t>fo</w:t>
                          </w:r>
                          <w:r>
                            <w:rPr>
                              <w:rFonts w:ascii="Arial"/>
                              <w:i/>
                              <w:color w:val="1D1D1B"/>
                              <w:spacing w:val="-6"/>
                              <w:w w:val="126"/>
                              <w:sz w:val="2"/>
                            </w:rPr>
                            <w:t>r</w:t>
                          </w:r>
                          <w:r>
                            <w:rPr>
                              <w:rFonts w:ascii="Arial"/>
                              <w:i/>
                              <w:color w:val="1D1D1B"/>
                              <w:w w:val="113"/>
                              <w:position w:val="2"/>
                              <w:sz w:val="2"/>
                            </w:rPr>
                            <w:t>Responsibilitie</w:t>
                          </w:r>
                          <w:r>
                            <w:rPr>
                              <w:rFonts w:ascii="Arial"/>
                              <w:i/>
                              <w:color w:val="1D1D1B"/>
                              <w:spacing w:val="-151"/>
                              <w:w w:val="113"/>
                              <w:position w:val="2"/>
                              <w:sz w:val="2"/>
                            </w:rPr>
                            <w:t>s</w:t>
                          </w:r>
                          <w:r>
                            <w:rPr>
                              <w:rFonts w:ascii="Arial"/>
                              <w:i/>
                              <w:color w:val="1D1D1B"/>
                              <w:w w:val="111"/>
                              <w:sz w:val="2"/>
                            </w:rPr>
                            <w:t>Federal</w:t>
                          </w:r>
                          <w:r>
                            <w:rPr>
                              <w:rFonts w:ascii="Arial"/>
                              <w:i/>
                              <w:color w:val="1D1D1B"/>
                              <w:spacing w:val="-3"/>
                              <w:sz w:val="2"/>
                            </w:rPr>
                            <w:t xml:space="preserve"> </w:t>
                          </w:r>
                          <w:r>
                            <w:rPr>
                              <w:rFonts w:ascii="Arial"/>
                              <w:i/>
                              <w:color w:val="1D1D1B"/>
                              <w:w w:val="117"/>
                              <w:position w:val="-1"/>
                              <w:sz w:val="2"/>
                            </w:rPr>
                            <w:t>In</w:t>
                          </w:r>
                          <w:r>
                            <w:rPr>
                              <w:rFonts w:ascii="Arial"/>
                              <w:i/>
                              <w:color w:val="1D1D1B"/>
                              <w:position w:val="-1"/>
                              <w:sz w:val="2"/>
                            </w:rPr>
                            <w:t xml:space="preserve">  </w:t>
                          </w:r>
                          <w:r>
                            <w:rPr>
                              <w:rFonts w:ascii="Arial"/>
                              <w:i/>
                              <w:color w:val="1D1D1B"/>
                              <w:spacing w:val="-1"/>
                              <w:position w:val="-1"/>
                              <w:sz w:val="2"/>
                            </w:rPr>
                            <w:t xml:space="preserve"> </w:t>
                          </w:r>
                          <w:r>
                            <w:rPr>
                              <w:rFonts w:ascii="Arial"/>
                              <w:i/>
                              <w:color w:val="1D1D1B"/>
                              <w:spacing w:val="-6"/>
                              <w:w w:val="118"/>
                              <w:position w:val="1"/>
                              <w:sz w:val="2"/>
                            </w:rPr>
                            <w:t>tic</w:t>
                          </w:r>
                          <w:r>
                            <w:rPr>
                              <w:rFonts w:ascii="Arial"/>
                              <w:i/>
                              <w:color w:val="1D1D1B"/>
                              <w:spacing w:val="-38"/>
                              <w:w w:val="118"/>
                              <w:position w:val="1"/>
                              <w:sz w:val="2"/>
                            </w:rPr>
                            <w:t>a</w:t>
                          </w:r>
                          <w:r>
                            <w:rPr>
                              <w:color w:val="1D1D1B"/>
                              <w:spacing w:val="-6"/>
                              <w:w w:val="113"/>
                              <w:position w:val="1"/>
                              <w:sz w:val="2"/>
                            </w:rPr>
                            <w:t>the</w:t>
                          </w:r>
                        </w:p>
                        <w:p w14:paraId="27743CC5" w14:textId="77777777" w:rsidR="00AA181E" w:rsidRDefault="00AA181E" w:rsidP="00617E12">
                          <w:pPr>
                            <w:spacing w:line="3" w:lineRule="exact"/>
                            <w:ind w:left="133" w:right="920"/>
                            <w:jc w:val="center"/>
                            <w:rPr>
                              <w:rFonts w:ascii="Arial"/>
                              <w:i/>
                              <w:sz w:val="2"/>
                            </w:rPr>
                          </w:pPr>
                          <w:r>
                            <w:rPr>
                              <w:rFonts w:ascii="Arial"/>
                              <w:i/>
                              <w:color w:val="1D1D1B"/>
                              <w:w w:val="115"/>
                              <w:sz w:val="2"/>
                            </w:rPr>
                            <w:t>27001:</w:t>
                          </w:r>
                        </w:p>
                        <w:p w14:paraId="314C2124" w14:textId="77777777" w:rsidR="00AA181E" w:rsidRDefault="00AA181E" w:rsidP="00617E12">
                          <w:pPr>
                            <w:spacing w:line="17" w:lineRule="exact"/>
                            <w:ind w:left="561"/>
                            <w:rPr>
                              <w:sz w:val="2"/>
                            </w:rPr>
                          </w:pPr>
                          <w:r>
                            <w:rPr>
                              <w:color w:val="1D1D1B"/>
                              <w:w w:val="115"/>
                              <w:sz w:val="2"/>
                            </w:rPr>
                            <w:t>assessments</w:t>
                          </w:r>
                        </w:p>
                        <w:p w14:paraId="50A0382C" w14:textId="77777777" w:rsidR="00AA181E" w:rsidRDefault="00AA181E" w:rsidP="00617E12">
                          <w:pPr>
                            <w:spacing w:line="19" w:lineRule="exact"/>
                            <w:ind w:left="348"/>
                            <w:rPr>
                              <w:sz w:val="2"/>
                            </w:rPr>
                          </w:pPr>
                          <w:r>
                            <w:rPr>
                              <w:color w:val="1D1D1B"/>
                              <w:w w:val="115"/>
                              <w:sz w:val="2"/>
                            </w:rPr>
                            <w:t>be</w:t>
                          </w:r>
                        </w:p>
                        <w:p w14:paraId="2D97BE83" w14:textId="77777777" w:rsidR="00AA181E" w:rsidRDefault="00AA181E" w:rsidP="00617E12">
                          <w:pPr>
                            <w:spacing w:line="21" w:lineRule="exact"/>
                            <w:ind w:left="180"/>
                            <w:rPr>
                              <w:rFonts w:ascii="Arial"/>
                              <w:i/>
                              <w:sz w:val="2"/>
                            </w:rPr>
                          </w:pPr>
                          <w:r>
                            <w:rPr>
                              <w:rFonts w:ascii="Arial"/>
                              <w:i/>
                              <w:color w:val="1D1D1B"/>
                              <w:w w:val="95"/>
                              <w:sz w:val="2"/>
                            </w:rPr>
                            <w:t>F</w:t>
                          </w:r>
                        </w:p>
                        <w:p w14:paraId="317468DB" w14:textId="77777777" w:rsidR="00AA181E" w:rsidRDefault="00AA181E" w:rsidP="00617E12">
                          <w:pPr>
                            <w:tabs>
                              <w:tab w:val="left" w:pos="1325"/>
                            </w:tabs>
                            <w:spacing w:line="-921" w:lineRule="auto"/>
                            <w:ind w:left="229"/>
                            <w:rPr>
                              <w:rFonts w:ascii="Arial"/>
                              <w:i/>
                              <w:sz w:val="2"/>
                            </w:rPr>
                          </w:pPr>
                          <w:r>
                            <w:rPr>
                              <w:color w:val="1D1D1B"/>
                              <w:w w:val="113"/>
                              <w:sz w:val="2"/>
                            </w:rPr>
                            <w:t>should</w:t>
                          </w:r>
                          <w:r>
                            <w:rPr>
                              <w:color w:val="1D1D1B"/>
                              <w:sz w:val="2"/>
                            </w:rPr>
                            <w:tab/>
                          </w:r>
                          <w:r>
                            <w:rPr>
                              <w:rFonts w:ascii="Arial"/>
                              <w:i/>
                              <w:color w:val="1D1D1B"/>
                              <w:w w:val="118"/>
                              <w:position w:val="4"/>
                              <w:sz w:val="2"/>
                            </w:rPr>
                            <w:t>training</w:t>
                          </w:r>
                          <w:r>
                            <w:rPr>
                              <w:rFonts w:ascii="Arial"/>
                              <w:i/>
                              <w:color w:val="1D1D1B"/>
                              <w:spacing w:val="-4"/>
                              <w:w w:val="118"/>
                              <w:position w:val="4"/>
                              <w:sz w:val="2"/>
                            </w:rPr>
                            <w:t>]</w:t>
                          </w:r>
                          <w:r>
                            <w:rPr>
                              <w:color w:val="1D1D1B"/>
                              <w:spacing w:val="-10"/>
                              <w:w w:val="113"/>
                              <w:position w:val="1"/>
                              <w:sz w:val="2"/>
                            </w:rPr>
                            <w:t>o</w:t>
                          </w:r>
                          <w:r>
                            <w:rPr>
                              <w:color w:val="1D1D1B"/>
                              <w:spacing w:val="-10"/>
                              <w:w w:val="113"/>
                              <w:sz w:val="2"/>
                            </w:rPr>
                            <w:t>f</w:t>
                          </w:r>
                          <w:r>
                            <w:rPr>
                              <w:rFonts w:ascii="Arial"/>
                              <w:i/>
                              <w:color w:val="1D1D1B"/>
                              <w:w w:val="118"/>
                              <w:position w:val="3"/>
                              <w:sz w:val="2"/>
                            </w:rPr>
                            <w:t>tective</w:t>
                          </w:r>
                          <w:r>
                            <w:rPr>
                              <w:rFonts w:ascii="Arial"/>
                              <w:i/>
                              <w:color w:val="1D1D1B"/>
                              <w:position w:val="3"/>
                              <w:sz w:val="2"/>
                            </w:rPr>
                            <w:t xml:space="preserve">                   </w:t>
                          </w:r>
                          <w:r>
                            <w:rPr>
                              <w:rFonts w:ascii="Arial"/>
                              <w:i/>
                              <w:color w:val="1D1D1B"/>
                              <w:spacing w:val="-3"/>
                              <w:position w:val="3"/>
                              <w:sz w:val="2"/>
                            </w:rPr>
                            <w:t xml:space="preserve"> </w:t>
                          </w:r>
                          <w:r>
                            <w:rPr>
                              <w:color w:val="1D1D1B"/>
                              <w:w w:val="113"/>
                              <w:position w:val="2"/>
                              <w:sz w:val="2"/>
                            </w:rPr>
                            <w:t>conducting</w:t>
                          </w:r>
                          <w:r>
                            <w:rPr>
                              <w:color w:val="1D1D1B"/>
                              <w:position w:val="2"/>
                              <w:sz w:val="2"/>
                            </w:rPr>
                            <w:t xml:space="preserve">   </w:t>
                          </w:r>
                          <w:r>
                            <w:rPr>
                              <w:color w:val="1D1D1B"/>
                              <w:spacing w:val="-3"/>
                              <w:position w:val="2"/>
                              <w:sz w:val="2"/>
                            </w:rPr>
                            <w:t xml:space="preserve"> </w:t>
                          </w:r>
                          <w:r>
                            <w:rPr>
                              <w:color w:val="1D1D1B"/>
                              <w:w w:val="113"/>
                              <w:position w:val="3"/>
                              <w:sz w:val="2"/>
                            </w:rPr>
                            <w:t>Polic</w:t>
                          </w:r>
                          <w:r>
                            <w:rPr>
                              <w:color w:val="1D1D1B"/>
                              <w:spacing w:val="-1"/>
                              <w:w w:val="113"/>
                              <w:position w:val="3"/>
                              <w:sz w:val="2"/>
                            </w:rPr>
                            <w:t>y</w:t>
                          </w:r>
                          <w:r>
                            <w:rPr>
                              <w:color w:val="1D1D1B"/>
                              <w:spacing w:val="-7"/>
                              <w:w w:val="113"/>
                              <w:position w:val="1"/>
                              <w:sz w:val="2"/>
                            </w:rPr>
                            <w:t>F</w:t>
                          </w:r>
                          <w:r>
                            <w:rPr>
                              <w:color w:val="1D1D1B"/>
                              <w:w w:val="113"/>
                              <w:position w:val="1"/>
                              <w:sz w:val="2"/>
                            </w:rPr>
                            <w:t>ramewor</w:t>
                          </w:r>
                          <w:r>
                            <w:rPr>
                              <w:color w:val="1D1D1B"/>
                              <w:spacing w:val="-35"/>
                              <w:w w:val="113"/>
                              <w:position w:val="1"/>
                              <w:sz w:val="2"/>
                            </w:rPr>
                            <w:t>k</w:t>
                          </w:r>
                          <w:r>
                            <w:rPr>
                              <w:rFonts w:ascii="Arial"/>
                              <w:i/>
                              <w:color w:val="1D1D1B"/>
                              <w:w w:val="121"/>
                              <w:position w:val="1"/>
                              <w:sz w:val="2"/>
                            </w:rPr>
                            <w:t>form</w:t>
                          </w:r>
                          <w:r>
                            <w:rPr>
                              <w:rFonts w:ascii="Arial"/>
                              <w:i/>
                              <w:color w:val="1D1D1B"/>
                              <w:spacing w:val="-16"/>
                              <w:w w:val="121"/>
                              <w:position w:val="1"/>
                              <w:sz w:val="2"/>
                            </w:rPr>
                            <w:t>a</w:t>
                          </w:r>
                          <w:r>
                            <w:rPr>
                              <w:color w:val="1D1D1B"/>
                              <w:w w:val="113"/>
                              <w:sz w:val="2"/>
                            </w:rPr>
                            <w:t>an</w:t>
                          </w:r>
                          <w:r>
                            <w:rPr>
                              <w:color w:val="1D1D1B"/>
                              <w:spacing w:val="-32"/>
                              <w:w w:val="113"/>
                              <w:sz w:val="2"/>
                            </w:rPr>
                            <w:t>d</w:t>
                          </w:r>
                          <w:r>
                            <w:rPr>
                              <w:rFonts w:ascii="Arial"/>
                              <w:i/>
                              <w:color w:val="1D1D1B"/>
                              <w:w w:val="125"/>
                              <w:sz w:val="2"/>
                            </w:rPr>
                            <w:t>tion</w:t>
                          </w:r>
                        </w:p>
                        <w:p w14:paraId="59E7550D" w14:textId="77777777" w:rsidR="00AA181E" w:rsidRDefault="00AA181E" w:rsidP="00617E12">
                          <w:pPr>
                            <w:tabs>
                              <w:tab w:val="left" w:pos="616"/>
                            </w:tabs>
                            <w:spacing w:line="10" w:lineRule="exact"/>
                            <w:ind w:left="135"/>
                            <w:rPr>
                              <w:rFonts w:ascii="Arial"/>
                              <w:i/>
                              <w:sz w:val="2"/>
                            </w:rPr>
                          </w:pPr>
                          <w:r>
                            <w:rPr>
                              <w:rFonts w:ascii="Arial"/>
                              <w:color w:val="1D1D1B"/>
                              <w:w w:val="115"/>
                              <w:sz w:val="2"/>
                            </w:rPr>
                            <w:t>upda</w:t>
                          </w:r>
                          <w:r>
                            <w:rPr>
                              <w:rFonts w:ascii="Arial"/>
                              <w:color w:val="1D1D1B"/>
                              <w:w w:val="115"/>
                              <w:sz w:val="2"/>
                            </w:rPr>
                            <w:tab/>
                          </w:r>
                          <w:r>
                            <w:rPr>
                              <w:rFonts w:ascii="Arial"/>
                              <w:i/>
                              <w:color w:val="1D1D1B"/>
                              <w:w w:val="115"/>
                              <w:sz w:val="2"/>
                            </w:rPr>
                            <w:t>C</w:t>
                          </w:r>
                        </w:p>
                        <w:p w14:paraId="1AB6B61B" w14:textId="77777777" w:rsidR="00AA181E" w:rsidRDefault="00AA181E" w:rsidP="00617E12">
                          <w:pPr>
                            <w:spacing w:line="2" w:lineRule="exact"/>
                            <w:ind w:left="302"/>
                            <w:rPr>
                              <w:sz w:val="2"/>
                            </w:rPr>
                          </w:pPr>
                          <w:r>
                            <w:rPr>
                              <w:color w:val="1D1D1B"/>
                              <w:w w:val="115"/>
                              <w:sz w:val="2"/>
                            </w:rPr>
                            <w:t>also</w:t>
                          </w:r>
                        </w:p>
                        <w:p w14:paraId="6E74F03D" w14:textId="77777777" w:rsidR="00AA181E" w:rsidRDefault="00AA181E" w:rsidP="00617E12">
                          <w:pPr>
                            <w:spacing w:line="4" w:lineRule="exact"/>
                            <w:ind w:left="43"/>
                            <w:rPr>
                              <w:rFonts w:ascii="Arial"/>
                              <w:i/>
                              <w:sz w:val="2"/>
                            </w:rPr>
                          </w:pPr>
                          <w:r>
                            <w:rPr>
                              <w:rFonts w:ascii="Arial"/>
                              <w:i/>
                              <w:color w:val="1D1D1B"/>
                              <w:w w:val="115"/>
                              <w:sz w:val="2"/>
                            </w:rPr>
                            <w:t>Managemen</w:t>
                          </w:r>
                        </w:p>
                        <w:p w14:paraId="17314A7A" w14:textId="77777777" w:rsidR="00AA181E" w:rsidRDefault="00AA181E" w:rsidP="00617E12">
                          <w:pPr>
                            <w:spacing w:line="8" w:lineRule="exact"/>
                            <w:ind w:left="66" w:right="1384"/>
                            <w:jc w:val="center"/>
                            <w:rPr>
                              <w:rFonts w:ascii="Arial"/>
                              <w:i/>
                              <w:sz w:val="2"/>
                            </w:rPr>
                          </w:pPr>
                          <w:r>
                            <w:rPr>
                              <w:rFonts w:ascii="Arial"/>
                              <w:i/>
                              <w:color w:val="1D1D1B"/>
                              <w:w w:val="110"/>
                              <w:sz w:val="2"/>
                            </w:rPr>
                            <w:t>risk</w:t>
                          </w:r>
                        </w:p>
                        <w:p w14:paraId="5902D69A" w14:textId="77777777" w:rsidR="00AA181E" w:rsidRDefault="00AA181E" w:rsidP="00617E12">
                          <w:pPr>
                            <w:spacing w:line="16" w:lineRule="exact"/>
                            <w:ind w:left="303"/>
                            <w:rPr>
                              <w:rFonts w:ascii="Arial"/>
                              <w:i/>
                              <w:sz w:val="2"/>
                            </w:rPr>
                          </w:pPr>
                          <w:r>
                            <w:rPr>
                              <w:rFonts w:ascii="Arial"/>
                              <w:i/>
                              <w:color w:val="1D1D1B"/>
                              <w:w w:val="115"/>
                              <w:sz w:val="2"/>
                            </w:rPr>
                            <w:t>Security</w:t>
                          </w:r>
                        </w:p>
                        <w:p w14:paraId="5CEFB932" w14:textId="77777777" w:rsidR="00AA181E" w:rsidRDefault="00AA181E" w:rsidP="00617E12">
                          <w:pPr>
                            <w:ind w:left="441"/>
                            <w:rPr>
                              <w:sz w:val="2"/>
                            </w:rPr>
                          </w:pPr>
                          <w:r>
                            <w:rPr>
                              <w:color w:val="1D1D1B"/>
                              <w:w w:val="115"/>
                              <w:sz w:val="2"/>
                            </w:rPr>
                            <w:t>conducting</w:t>
                          </w:r>
                        </w:p>
                        <w:p w14:paraId="73A0988A" w14:textId="77777777" w:rsidR="00AA181E" w:rsidRDefault="00AA181E" w:rsidP="00617E12">
                          <w:pPr>
                            <w:spacing w:line="27" w:lineRule="exact"/>
                            <w:ind w:left="556"/>
                            <w:rPr>
                              <w:sz w:val="2"/>
                            </w:rPr>
                          </w:pPr>
                          <w:r>
                            <w:rPr>
                              <w:rFonts w:ascii="Arial"/>
                              <w:i/>
                              <w:color w:val="1D1D1B"/>
                              <w:w w:val="110"/>
                              <w:sz w:val="2"/>
                            </w:rPr>
                            <w:t xml:space="preserve">ISO/IE </w:t>
                          </w:r>
                          <w:r>
                            <w:rPr>
                              <w:color w:val="1D1D1B"/>
                              <w:w w:val="110"/>
                              <w:sz w:val="2"/>
                            </w:rPr>
                            <w:t>ds.</w:t>
                          </w:r>
                        </w:p>
                        <w:p w14:paraId="7308DD1E" w14:textId="77777777" w:rsidR="00AA181E" w:rsidRDefault="00AA181E" w:rsidP="00617E12">
                          <w:pPr>
                            <w:spacing w:line="-52" w:lineRule="auto"/>
                            <w:ind w:left="1307"/>
                            <w:rPr>
                              <w:sz w:val="2"/>
                            </w:rPr>
                          </w:pPr>
                          <w:r>
                            <w:rPr>
                              <w:color w:val="1D1D1B"/>
                              <w:w w:val="115"/>
                              <w:position w:val="1"/>
                              <w:sz w:val="2"/>
                            </w:rPr>
                            <w:t xml:space="preserve">F </w:t>
                          </w:r>
                          <w:r>
                            <w:rPr>
                              <w:color w:val="1D1D1B"/>
                              <w:w w:val="115"/>
                              <w:position w:val="2"/>
                              <w:sz w:val="2"/>
                            </w:rPr>
                            <w:t>conducting</w:t>
                          </w:r>
                          <w:r>
                            <w:rPr>
                              <w:color w:val="1D1D1B"/>
                              <w:w w:val="115"/>
                              <w:sz w:val="2"/>
                            </w:rPr>
                            <w:t>assessments</w:t>
                          </w:r>
                        </w:p>
                        <w:p w14:paraId="3617B2D2" w14:textId="77777777" w:rsidR="00AA181E" w:rsidRDefault="00AA181E" w:rsidP="00617E12">
                          <w:pPr>
                            <w:tabs>
                              <w:tab w:val="left" w:pos="505"/>
                            </w:tabs>
                            <w:spacing w:line="2" w:lineRule="exact"/>
                            <w:ind w:right="1373"/>
                            <w:jc w:val="center"/>
                            <w:rPr>
                              <w:sz w:val="2"/>
                            </w:rPr>
                          </w:pPr>
                          <w:r>
                            <w:rPr>
                              <w:rFonts w:ascii="Arial"/>
                              <w:color w:val="1D1D1B"/>
                              <w:w w:val="115"/>
                              <w:position w:val="1"/>
                              <w:sz w:val="2"/>
                            </w:rPr>
                            <w:t xml:space="preserve">framework        </w:t>
                          </w:r>
                          <w:r>
                            <w:rPr>
                              <w:rFonts w:ascii="Arial"/>
                              <w:i/>
                              <w:color w:val="1D1D1B"/>
                              <w:w w:val="115"/>
                              <w:sz w:val="2"/>
                            </w:rPr>
                            <w:t>HB</w:t>
                          </w:r>
                          <w:r>
                            <w:rPr>
                              <w:rFonts w:ascii="Arial"/>
                              <w:i/>
                              <w:color w:val="1D1D1B"/>
                              <w:w w:val="115"/>
                              <w:sz w:val="2"/>
                            </w:rPr>
                            <w:tab/>
                          </w:r>
                          <w:r>
                            <w:rPr>
                              <w:color w:val="1D1D1B"/>
                              <w:w w:val="115"/>
                              <w:position w:val="1"/>
                              <w:sz w:val="2"/>
                            </w:rPr>
                            <w:t>with</w:t>
                          </w:r>
                          <w:r>
                            <w:rPr>
                              <w:color w:val="1D1D1B"/>
                              <w:spacing w:val="5"/>
                              <w:w w:val="115"/>
                              <w:position w:val="1"/>
                              <w:sz w:val="2"/>
                            </w:rPr>
                            <w:t xml:space="preserve"> </w:t>
                          </w:r>
                          <w:r>
                            <w:rPr>
                              <w:color w:val="1D1D1B"/>
                              <w:w w:val="115"/>
                              <w:sz w:val="2"/>
                            </w:rPr>
                            <w:t>standar</w:t>
                          </w:r>
                        </w:p>
                        <w:p w14:paraId="463403EC" w14:textId="77777777" w:rsidR="00AA181E" w:rsidRDefault="00AA181E" w:rsidP="00617E12">
                          <w:pPr>
                            <w:spacing w:line="67" w:lineRule="auto"/>
                            <w:ind w:left="1318"/>
                            <w:rPr>
                              <w:rFonts w:ascii="Arial"/>
                              <w:i/>
                              <w:sz w:val="2"/>
                            </w:rPr>
                          </w:pPr>
                          <w:r>
                            <w:rPr>
                              <w:color w:val="1D1D1B"/>
                              <w:w w:val="113"/>
                              <w:sz w:val="2"/>
                            </w:rPr>
                            <w:t>urther</w:t>
                          </w:r>
                          <w:r>
                            <w:rPr>
                              <w:color w:val="1D1D1B"/>
                              <w:sz w:val="2"/>
                            </w:rPr>
                            <w:t xml:space="preserve">        </w:t>
                          </w:r>
                          <w:r>
                            <w:rPr>
                              <w:color w:val="1D1D1B"/>
                              <w:spacing w:val="-1"/>
                              <w:sz w:val="2"/>
                            </w:rPr>
                            <w:t xml:space="preserve"> </w:t>
                          </w:r>
                          <w:r>
                            <w:rPr>
                              <w:color w:val="1D1D1B"/>
                              <w:w w:val="113"/>
                              <w:sz w:val="2"/>
                            </w:rPr>
                            <w:t>th</w:t>
                          </w:r>
                          <w:r>
                            <w:rPr>
                              <w:color w:val="1D1D1B"/>
                              <w:spacing w:val="-4"/>
                              <w:w w:val="113"/>
                              <w:sz w:val="2"/>
                            </w:rPr>
                            <w:t>e</w:t>
                          </w:r>
                          <w:r>
                            <w:rPr>
                              <w:color w:val="1D1D1B"/>
                              <w:w w:val="113"/>
                              <w:sz w:val="2"/>
                            </w:rPr>
                            <w:t>P</w:t>
                          </w:r>
                          <w:r>
                            <w:rPr>
                              <w:color w:val="1D1D1B"/>
                              <w:spacing w:val="-3"/>
                              <w:w w:val="113"/>
                              <w:sz w:val="2"/>
                            </w:rPr>
                            <w:t>r</w:t>
                          </w:r>
                          <w:r>
                            <w:rPr>
                              <w:rFonts w:ascii="Arial"/>
                              <w:i/>
                              <w:color w:val="1D1D1B"/>
                              <w:w w:val="114"/>
                              <w:position w:val="1"/>
                              <w:sz w:val="2"/>
                            </w:rPr>
                            <w:t>Securit</w:t>
                          </w:r>
                          <w:r>
                            <w:rPr>
                              <w:rFonts w:ascii="Arial"/>
                              <w:i/>
                              <w:color w:val="1D1D1B"/>
                              <w:spacing w:val="-11"/>
                              <w:w w:val="114"/>
                              <w:position w:val="1"/>
                              <w:sz w:val="2"/>
                            </w:rPr>
                            <w:t>y</w:t>
                          </w: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w:t>
                          </w:r>
                          <w:r>
                            <w:rPr>
                              <w:color w:val="1D1D1B"/>
                              <w:spacing w:val="-5"/>
                              <w:w w:val="113"/>
                              <w:position w:val="-1"/>
                              <w:sz w:val="2"/>
                            </w:rPr>
                            <w:t>y</w:t>
                          </w:r>
                          <w:r>
                            <w:rPr>
                              <w:color w:val="1D1D1B"/>
                              <w:w w:val="113"/>
                              <w:sz w:val="2"/>
                            </w:rPr>
                            <w:t>assessments</w:t>
                          </w:r>
                          <w:r>
                            <w:rPr>
                              <w:color w:val="1D1D1B"/>
                              <w:sz w:val="2"/>
                            </w:rPr>
                            <w:t xml:space="preserve">             </w:t>
                          </w:r>
                          <w:r>
                            <w:rPr>
                              <w:color w:val="1D1D1B"/>
                              <w:spacing w:val="-3"/>
                              <w:sz w:val="2"/>
                            </w:rPr>
                            <w:t xml:space="preserve"> </w:t>
                          </w:r>
                          <w:r>
                            <w:rPr>
                              <w:color w:val="1D1D1B"/>
                              <w:w w:val="113"/>
                              <w:position w:val="-1"/>
                              <w:sz w:val="2"/>
                            </w:rPr>
                            <w:t>(PSPF)</w:t>
                          </w:r>
                          <w:r>
                            <w:rPr>
                              <w:color w:val="1D1D1B"/>
                              <w:spacing w:val="-15"/>
                              <w:w w:val="113"/>
                              <w:position w:val="-1"/>
                              <w:sz w:val="2"/>
                            </w:rPr>
                            <w:t>.</w:t>
                          </w:r>
                          <w:r>
                            <w:rPr>
                              <w:rFonts w:ascii="Arial"/>
                              <w:i/>
                              <w:color w:val="1D1D1B"/>
                              <w:w w:val="113"/>
                              <w:sz w:val="2"/>
                            </w:rPr>
                            <w:t>Australian</w:t>
                          </w:r>
                        </w:p>
                        <w:p w14:paraId="54874236" w14:textId="77777777" w:rsidR="00AA181E" w:rsidRDefault="00AA181E" w:rsidP="00617E12">
                          <w:pPr>
                            <w:ind w:left="184"/>
                            <w:rPr>
                              <w:sz w:val="2"/>
                            </w:rPr>
                          </w:pPr>
                          <w:r>
                            <w:rPr>
                              <w:color w:val="1D1D1B"/>
                              <w:w w:val="115"/>
                              <w:sz w:val="2"/>
                            </w:rPr>
                            <w:t>tion</w:t>
                          </w:r>
                        </w:p>
                        <w:p w14:paraId="6403E469" w14:textId="77777777" w:rsidR="00AA181E" w:rsidRDefault="00AA181E" w:rsidP="00617E12">
                          <w:pPr>
                            <w:spacing w:line="12" w:lineRule="exact"/>
                            <w:ind w:left="87"/>
                            <w:rPr>
                              <w:sz w:val="2"/>
                            </w:rPr>
                          </w:pPr>
                          <w:r>
                            <w:rPr>
                              <w:color w:val="1D1D1B"/>
                              <w:w w:val="115"/>
                              <w:sz w:val="2"/>
                            </w:rPr>
                            <w:t>considera</w:t>
                          </w:r>
                        </w:p>
                        <w:p w14:paraId="045E8556" w14:textId="77777777" w:rsidR="00AA181E" w:rsidRDefault="00AA181E" w:rsidP="00617E12">
                          <w:pPr>
                            <w:spacing w:line="1" w:lineRule="exact"/>
                            <w:ind w:left="203"/>
                            <w:rPr>
                              <w:rFonts w:ascii="Arial"/>
                              <w:i/>
                              <w:sz w:val="2"/>
                            </w:rPr>
                          </w:pPr>
                          <w:r>
                            <w:rPr>
                              <w:rFonts w:ascii="Arial"/>
                              <w:i/>
                              <w:color w:val="1D1D1B"/>
                              <w:w w:val="115"/>
                              <w:sz w:val="2"/>
                            </w:rPr>
                            <w:t>167:2006</w:t>
                          </w:r>
                        </w:p>
                        <w:p w14:paraId="392DEB04" w14:textId="77777777" w:rsidR="00AA181E" w:rsidRDefault="00AA181E" w:rsidP="00617E12">
                          <w:pPr>
                            <w:spacing w:line="2" w:lineRule="exact"/>
                            <w:ind w:left="70" w:right="1384"/>
                            <w:jc w:val="center"/>
                            <w:rPr>
                              <w:sz w:val="2"/>
                            </w:rPr>
                          </w:pPr>
                          <w:r>
                            <w:rPr>
                              <w:color w:val="1D1D1B"/>
                              <w:w w:val="115"/>
                              <w:sz w:val="2"/>
                            </w:rPr>
                            <w:t>when</w:t>
                          </w:r>
                        </w:p>
                        <w:p w14:paraId="319DC9D4" w14:textId="77777777" w:rsidR="00AA181E" w:rsidRDefault="00AA181E" w:rsidP="00617E12">
                          <w:pPr>
                            <w:tabs>
                              <w:tab w:val="left" w:pos="1296"/>
                            </w:tabs>
                            <w:spacing w:line="31" w:lineRule="auto"/>
                            <w:ind w:left="621"/>
                            <w:rPr>
                              <w:sz w:val="2"/>
                            </w:rPr>
                          </w:pPr>
                          <w:r>
                            <w:rPr>
                              <w:color w:val="1D1D1B"/>
                              <w:w w:val="113"/>
                              <w:position w:val="-2"/>
                              <w:sz w:val="2"/>
                            </w:rPr>
                            <w:t>these</w:t>
                          </w:r>
                          <w:r>
                            <w:rPr>
                              <w:color w:val="1D1D1B"/>
                              <w:position w:val="-2"/>
                              <w:sz w:val="2"/>
                            </w:rPr>
                            <w:tab/>
                          </w:r>
                          <w:r>
                            <w:rPr>
                              <w:rFonts w:ascii="Arial"/>
                              <w:i/>
                              <w:color w:val="1D1D1B"/>
                              <w:w w:val="117"/>
                              <w:position w:val="1"/>
                              <w:sz w:val="2"/>
                            </w:rPr>
                            <w:t>I</w:t>
                          </w:r>
                          <w:r>
                            <w:rPr>
                              <w:rFonts w:ascii="Arial"/>
                              <w:i/>
                              <w:color w:val="1D1D1B"/>
                              <w:spacing w:val="-10"/>
                              <w:w w:val="117"/>
                              <w:position w:val="1"/>
                              <w:sz w:val="2"/>
                            </w:rPr>
                            <w:t>n</w:t>
                          </w:r>
                          <w:r>
                            <w:rPr>
                              <w:rFonts w:ascii="Arial"/>
                              <w:i/>
                              <w:color w:val="1D1D1B"/>
                              <w:w w:val="121"/>
                              <w:sz w:val="2"/>
                            </w:rPr>
                            <w:t>form</w:t>
                          </w:r>
                          <w:r>
                            <w:rPr>
                              <w:rFonts w:ascii="Arial"/>
                              <w:i/>
                              <w:color w:val="1D1D1B"/>
                              <w:spacing w:val="1"/>
                              <w:w w:val="121"/>
                              <w:sz w:val="2"/>
                            </w:rPr>
                            <w:t>a</w:t>
                          </w:r>
                          <w:r>
                            <w:rPr>
                              <w:color w:val="1D1D1B"/>
                              <w:w w:val="113"/>
                              <w:position w:val="1"/>
                              <w:sz w:val="2"/>
                            </w:rPr>
                            <w:t>considera</w:t>
                          </w:r>
                          <w:r>
                            <w:rPr>
                              <w:color w:val="1D1D1B"/>
                              <w:position w:val="1"/>
                              <w:sz w:val="2"/>
                            </w:rPr>
                            <w:t xml:space="preserve"> </w:t>
                          </w:r>
                          <w:r>
                            <w:rPr>
                              <w:color w:val="1D1D1B"/>
                              <w:w w:val="113"/>
                              <w:position w:val="1"/>
                              <w:sz w:val="2"/>
                            </w:rPr>
                            <w:t>otective</w:t>
                          </w:r>
                          <w:r>
                            <w:rPr>
                              <w:color w:val="1D1D1B"/>
                              <w:position w:val="1"/>
                              <w:sz w:val="2"/>
                            </w:rPr>
                            <w:t xml:space="preserve">         </w:t>
                          </w:r>
                          <w:r>
                            <w:rPr>
                              <w:color w:val="1D1D1B"/>
                              <w:w w:val="113"/>
                              <w:position w:val="1"/>
                              <w:sz w:val="2"/>
                            </w:rPr>
                            <w:t>agains</w:t>
                          </w:r>
                          <w:r>
                            <w:rPr>
                              <w:color w:val="1D1D1B"/>
                              <w:spacing w:val="2"/>
                              <w:w w:val="113"/>
                              <w:position w:val="1"/>
                              <w:sz w:val="2"/>
                            </w:rPr>
                            <w:t>t</w:t>
                          </w:r>
                          <w:r>
                            <w:rPr>
                              <w:color w:val="1D1D1B"/>
                              <w:w w:val="113"/>
                              <w:sz w:val="2"/>
                            </w:rPr>
                            <w:t>thes</w:t>
                          </w:r>
                          <w:r>
                            <w:rPr>
                              <w:color w:val="1D1D1B"/>
                              <w:spacing w:val="2"/>
                              <w:w w:val="113"/>
                              <w:sz w:val="2"/>
                            </w:rPr>
                            <w:t>e</w:t>
                          </w:r>
                          <w:r>
                            <w:rPr>
                              <w:color w:val="1D1D1B"/>
                              <w:w w:val="113"/>
                              <w:sz w:val="2"/>
                            </w:rPr>
                            <w:t>standa</w:t>
                          </w:r>
                          <w:r>
                            <w:rPr>
                              <w:color w:val="1D1D1B"/>
                              <w:spacing w:val="-4"/>
                              <w:w w:val="113"/>
                              <w:sz w:val="2"/>
                            </w:rPr>
                            <w:t>r</w:t>
                          </w:r>
                          <w:r>
                            <w:rPr>
                              <w:color w:val="1D1D1B"/>
                              <w:w w:val="113"/>
                              <w:position w:val="-1"/>
                              <w:sz w:val="2"/>
                            </w:rPr>
                            <w:t>ds</w:t>
                          </w:r>
                          <w:r>
                            <w:rPr>
                              <w:color w:val="1D1D1B"/>
                              <w:spacing w:val="-13"/>
                              <w:w w:val="113"/>
                              <w:position w:val="-1"/>
                              <w:sz w:val="2"/>
                            </w:rPr>
                            <w:t>.</w:t>
                          </w:r>
                          <w:r>
                            <w:rPr>
                              <w:color w:val="1D1D1B"/>
                              <w:w w:val="113"/>
                              <w:sz w:val="2"/>
                            </w:rPr>
                            <w:t>against</w:t>
                          </w:r>
                        </w:p>
                        <w:p w14:paraId="0D548789" w14:textId="77777777" w:rsidR="00AA181E" w:rsidRDefault="00AA181E" w:rsidP="00617E12">
                          <w:pPr>
                            <w:tabs>
                              <w:tab w:val="left" w:pos="1284"/>
                            </w:tabs>
                            <w:spacing w:line="-91" w:lineRule="auto"/>
                            <w:ind w:left="234"/>
                            <w:rPr>
                              <w:sz w:val="2"/>
                            </w:rPr>
                          </w:pPr>
                          <w:r>
                            <w:rPr>
                              <w:color w:val="1D1D1B"/>
                              <w:w w:val="113"/>
                              <w:sz w:val="2"/>
                            </w:rPr>
                            <w:t>be</w:t>
                          </w:r>
                          <w:r>
                            <w:rPr>
                              <w:color w:val="1D1D1B"/>
                              <w:sz w:val="2"/>
                            </w:rPr>
                            <w:tab/>
                          </w:r>
                          <w:r>
                            <w:rPr>
                              <w:rFonts w:ascii="Arial"/>
                              <w:i/>
                              <w:color w:val="1D1D1B"/>
                              <w:w w:val="118"/>
                              <w:position w:val="2"/>
                              <w:sz w:val="2"/>
                            </w:rPr>
                            <w:t>[During</w:t>
                          </w:r>
                          <w:r>
                            <w:rPr>
                              <w:rFonts w:ascii="Arial"/>
                              <w:i/>
                              <w:color w:val="1D1D1B"/>
                              <w:spacing w:val="1"/>
                              <w:position w:val="2"/>
                              <w:sz w:val="2"/>
                            </w:rPr>
                            <w:t xml:space="preserve"> </w:t>
                          </w:r>
                          <w:r>
                            <w:rPr>
                              <w:rFonts w:ascii="Arial"/>
                              <w:i/>
                              <w:color w:val="1D1D1B"/>
                              <w:w w:val="125"/>
                              <w:position w:val="1"/>
                              <w:sz w:val="2"/>
                            </w:rPr>
                            <w:t>tion</w:t>
                          </w:r>
                          <w:r>
                            <w:rPr>
                              <w:rFonts w:ascii="Arial"/>
                              <w:i/>
                              <w:color w:val="1D1D1B"/>
                              <w:position w:val="1"/>
                              <w:sz w:val="2"/>
                            </w:rPr>
                            <w:t xml:space="preserve">         </w:t>
                          </w:r>
                          <w:r>
                            <w:rPr>
                              <w:rFonts w:ascii="Arial"/>
                              <w:i/>
                              <w:color w:val="1D1D1B"/>
                              <w:spacing w:val="1"/>
                              <w:position w:val="1"/>
                              <w:sz w:val="2"/>
                            </w:rPr>
                            <w:t xml:space="preserve"> </w:t>
                          </w:r>
                          <w:r>
                            <w:rPr>
                              <w:color w:val="1D1D1B"/>
                              <w:w w:val="113"/>
                              <w:sz w:val="2"/>
                            </w:rPr>
                            <w:t>tion</w:t>
                          </w:r>
                          <w:r>
                            <w:rPr>
                              <w:color w:val="1D1D1B"/>
                              <w:sz w:val="2"/>
                            </w:rPr>
                            <w:t xml:space="preserve">        </w:t>
                          </w:r>
                          <w:r>
                            <w:rPr>
                              <w:color w:val="1D1D1B"/>
                              <w:spacing w:val="2"/>
                              <w:sz w:val="2"/>
                            </w:rPr>
                            <w:t xml:space="preserve"> </w:t>
                          </w:r>
                          <w:r>
                            <w:rPr>
                              <w:color w:val="1D1D1B"/>
                              <w:w w:val="113"/>
                              <w:position w:val="1"/>
                              <w:sz w:val="2"/>
                            </w:rPr>
                            <w:t>Securit</w:t>
                          </w:r>
                          <w:r>
                            <w:rPr>
                              <w:color w:val="1D1D1B"/>
                              <w:spacing w:val="-79"/>
                              <w:w w:val="113"/>
                              <w:position w:val="1"/>
                              <w:sz w:val="2"/>
                            </w:rPr>
                            <w:t>y</w:t>
                          </w:r>
                          <w:r>
                            <w:rPr>
                              <w:rFonts w:ascii="Arial"/>
                              <w:i/>
                              <w:color w:val="1D1D1B"/>
                              <w:w w:val="114"/>
                              <w:position w:val="4"/>
                              <w:sz w:val="2"/>
                            </w:rPr>
                            <w:t>Guidelines</w:t>
                          </w:r>
                          <w:r>
                            <w:rPr>
                              <w:rFonts w:ascii="Arial"/>
                              <w:i/>
                              <w:color w:val="1D1D1B"/>
                              <w:position w:val="4"/>
                              <w:sz w:val="2"/>
                            </w:rPr>
                            <w:t xml:space="preserve">      </w:t>
                          </w:r>
                          <w:r>
                            <w:rPr>
                              <w:rFonts w:ascii="Arial"/>
                              <w:i/>
                              <w:color w:val="1D1D1B"/>
                              <w:spacing w:val="2"/>
                              <w:position w:val="4"/>
                              <w:sz w:val="2"/>
                            </w:rPr>
                            <w:t xml:space="preserve"> </w:t>
                          </w:r>
                          <w:r>
                            <w:rPr>
                              <w:color w:val="1D1D1B"/>
                              <w:w w:val="113"/>
                              <w:position w:val="1"/>
                              <w:sz w:val="2"/>
                            </w:rPr>
                            <w:t>trainin</w:t>
                          </w:r>
                          <w:r>
                            <w:rPr>
                              <w:color w:val="1D1D1B"/>
                              <w:spacing w:val="-4"/>
                              <w:w w:val="113"/>
                              <w:position w:val="1"/>
                              <w:sz w:val="2"/>
                            </w:rPr>
                            <w:t>g</w:t>
                          </w:r>
                          <w:r>
                            <w:rPr>
                              <w:color w:val="1D1D1B"/>
                              <w:w w:val="113"/>
                              <w:position w:val="-1"/>
                              <w:sz w:val="2"/>
                            </w:rPr>
                            <w:t>and</w:t>
                          </w:r>
                          <w:r>
                            <w:rPr>
                              <w:color w:val="1D1D1B"/>
                              <w:position w:val="-1"/>
                              <w:sz w:val="2"/>
                            </w:rPr>
                            <w:t xml:space="preserve">              </w:t>
                          </w:r>
                          <w:r>
                            <w:rPr>
                              <w:color w:val="1D1D1B"/>
                              <w:spacing w:val="2"/>
                              <w:position w:val="-1"/>
                              <w:sz w:val="2"/>
                            </w:rPr>
                            <w:t xml:space="preserve"> </w:t>
                          </w:r>
                          <w:r>
                            <w:rPr>
                              <w:color w:val="1D1D1B"/>
                              <w:w w:val="113"/>
                              <w:sz w:val="2"/>
                            </w:rPr>
                            <w:t>these</w:t>
                          </w:r>
                        </w:p>
                        <w:p w14:paraId="7EE04B1D" w14:textId="77777777" w:rsidR="00AA181E" w:rsidRDefault="00AA181E" w:rsidP="00617E12">
                          <w:pPr>
                            <w:spacing w:line="18" w:lineRule="exact"/>
                            <w:ind w:left="265"/>
                            <w:rPr>
                              <w:sz w:val="2"/>
                            </w:rPr>
                          </w:pPr>
                          <w:r>
                            <w:rPr>
                              <w:color w:val="1D1D1B"/>
                              <w:w w:val="115"/>
                              <w:position w:val="1"/>
                              <w:sz w:val="2"/>
                            </w:rPr>
                            <w:t xml:space="preserve">r </w:t>
                          </w:r>
                          <w:r>
                            <w:rPr>
                              <w:color w:val="1D1D1B"/>
                              <w:w w:val="115"/>
                              <w:sz w:val="2"/>
                            </w:rPr>
                            <w:t>framework</w:t>
                          </w:r>
                        </w:p>
                        <w:p w14:paraId="7DAE8826" w14:textId="77777777" w:rsidR="00AA181E" w:rsidRDefault="00AA181E" w:rsidP="00617E12">
                          <w:pPr>
                            <w:spacing w:line="17" w:lineRule="exact"/>
                            <w:ind w:left="311"/>
                            <w:rPr>
                              <w:sz w:val="2"/>
                            </w:rPr>
                          </w:pPr>
                          <w:r>
                            <w:rPr>
                              <w:color w:val="1D1D1B"/>
                              <w:w w:val="115"/>
                              <w:sz w:val="2"/>
                            </w:rPr>
                            <w:t>enced</w:t>
                          </w:r>
                        </w:p>
                        <w:p w14:paraId="2BAA1A4F" w14:textId="77777777" w:rsidR="00AA181E" w:rsidRDefault="00AA181E" w:rsidP="00617E12">
                          <w:pPr>
                            <w:spacing w:line="13" w:lineRule="exact"/>
                            <w:ind w:left="17"/>
                            <w:rPr>
                              <w:sz w:val="2"/>
                            </w:rPr>
                          </w:pPr>
                          <w:r>
                            <w:rPr>
                              <w:rFonts w:ascii="Arial"/>
                              <w:i/>
                              <w:color w:val="1D1D1B"/>
                              <w:w w:val="115"/>
                              <w:sz w:val="2"/>
                            </w:rPr>
                            <w:t>guidelines</w:t>
                          </w:r>
                          <w:r>
                            <w:rPr>
                              <w:color w:val="1D1D1B"/>
                              <w:w w:val="115"/>
                              <w:position w:val="3"/>
                              <w:sz w:val="2"/>
                            </w:rPr>
                            <w:t>and</w:t>
                          </w:r>
                        </w:p>
                        <w:p w14:paraId="37C00FF5" w14:textId="77777777" w:rsidR="00AA181E" w:rsidRDefault="00AA181E" w:rsidP="00617E12">
                          <w:pPr>
                            <w:spacing w:line="10" w:lineRule="exact"/>
                            <w:ind w:left="292"/>
                            <w:rPr>
                              <w:sz w:val="2"/>
                            </w:rPr>
                          </w:pPr>
                          <w:r>
                            <w:rPr>
                              <w:color w:val="1D1D1B"/>
                              <w:w w:val="115"/>
                              <w:sz w:val="2"/>
                            </w:rPr>
                            <w:t>er</w:t>
                          </w:r>
                        </w:p>
                        <w:p w14:paraId="5E30F9E0" w14:textId="77777777" w:rsidR="00AA181E" w:rsidRDefault="00AA181E" w:rsidP="00617E12">
                          <w:pPr>
                            <w:spacing w:line="4" w:lineRule="exact"/>
                            <w:ind w:left="273"/>
                            <w:rPr>
                              <w:sz w:val="2"/>
                            </w:rPr>
                          </w:pPr>
                          <w:r>
                            <w:rPr>
                              <w:color w:val="1D1D1B"/>
                              <w:w w:val="115"/>
                              <w:sz w:val="2"/>
                            </w:rPr>
                            <w:t>ef</w:t>
                          </w:r>
                        </w:p>
                        <w:p w14:paraId="17EEF858" w14:textId="77777777" w:rsidR="00AA181E" w:rsidRDefault="00AA181E" w:rsidP="00617E12">
                          <w:pPr>
                            <w:tabs>
                              <w:tab w:val="left" w:pos="548"/>
                            </w:tabs>
                            <w:spacing w:line="2" w:lineRule="exact"/>
                            <w:ind w:left="161"/>
                            <w:rPr>
                              <w:sz w:val="2"/>
                            </w:rPr>
                          </w:pPr>
                          <w:r>
                            <w:rPr>
                              <w:color w:val="1D1D1B"/>
                              <w:w w:val="115"/>
                              <w:sz w:val="2"/>
                            </w:rPr>
                            <w:t>should</w:t>
                          </w:r>
                          <w:r>
                            <w:rPr>
                              <w:color w:val="1D1D1B"/>
                              <w:w w:val="115"/>
                              <w:sz w:val="2"/>
                            </w:rPr>
                            <w:tab/>
                            <w:t>against</w:t>
                          </w:r>
                        </w:p>
                        <w:p w14:paraId="45BA0602" w14:textId="77777777" w:rsidR="00AA181E" w:rsidRDefault="00AA181E" w:rsidP="00617E12">
                          <w:pPr>
                            <w:tabs>
                              <w:tab w:val="left" w:pos="1996"/>
                            </w:tabs>
                            <w:spacing w:line="84" w:lineRule="auto"/>
                            <w:ind w:left="1273"/>
                            <w:rPr>
                              <w:sz w:val="2"/>
                            </w:rPr>
                          </w:pPr>
                          <w:r>
                            <w:rPr>
                              <w:rFonts w:ascii="Arial"/>
                              <w:i/>
                              <w:color w:val="1D1D1B"/>
                              <w:w w:val="115"/>
                              <w:sz w:val="2"/>
                            </w:rPr>
                            <w:t>Privacy</w:t>
                          </w:r>
                          <w:r>
                            <w:rPr>
                              <w:rFonts w:ascii="Arial"/>
                              <w:i/>
                              <w:color w:val="1D1D1B"/>
                              <w:w w:val="115"/>
                              <w:position w:val="-2"/>
                              <w:sz w:val="2"/>
                            </w:rPr>
                            <w:t xml:space="preserve">con  </w:t>
                          </w:r>
                          <w:r>
                            <w:rPr>
                              <w:rFonts w:ascii="Arial"/>
                              <w:i/>
                              <w:color w:val="1D1D1B"/>
                              <w:spacing w:val="2"/>
                              <w:w w:val="115"/>
                              <w:position w:val="-2"/>
                              <w:sz w:val="2"/>
                            </w:rPr>
                            <w:t xml:space="preserve"> </w:t>
                          </w:r>
                          <w:r>
                            <w:rPr>
                              <w:rFonts w:ascii="Arial"/>
                              <w:i/>
                              <w:color w:val="1D1D1B"/>
                              <w:w w:val="115"/>
                              <w:position w:val="1"/>
                              <w:sz w:val="2"/>
                            </w:rPr>
                            <w:t xml:space="preserve">technology                       </w:t>
                          </w:r>
                          <w:r>
                            <w:rPr>
                              <w:rFonts w:ascii="Arial"/>
                              <w:i/>
                              <w:color w:val="1D1D1B"/>
                              <w:spacing w:val="1"/>
                              <w:w w:val="115"/>
                              <w:position w:val="1"/>
                              <w:sz w:val="2"/>
                            </w:rPr>
                            <w:t xml:space="preserve"> </w:t>
                          </w:r>
                          <w:r>
                            <w:rPr>
                              <w:rFonts w:ascii="Arial"/>
                              <w:i/>
                              <w:color w:val="1D1D1B"/>
                              <w:w w:val="115"/>
                              <w:position w:val="1"/>
                              <w:sz w:val="2"/>
                            </w:rPr>
                            <w:t>Agency</w:t>
                          </w:r>
                          <w:r>
                            <w:rPr>
                              <w:rFonts w:ascii="Arial"/>
                              <w:i/>
                              <w:color w:val="1D1D1B"/>
                              <w:w w:val="115"/>
                              <w:position w:val="1"/>
                              <w:sz w:val="2"/>
                            </w:rPr>
                            <w:tab/>
                          </w:r>
                          <w:r>
                            <w:rPr>
                              <w:color w:val="1D1D1B"/>
                              <w:w w:val="115"/>
                              <w:sz w:val="2"/>
                            </w:rPr>
                            <w:t>standar</w:t>
                          </w:r>
                        </w:p>
                        <w:p w14:paraId="0C8563DB" w14:textId="77777777" w:rsidR="00AA181E" w:rsidRDefault="00AA181E" w:rsidP="00617E12">
                          <w:pPr>
                            <w:spacing w:line="10" w:lineRule="exact"/>
                            <w:ind w:left="268"/>
                            <w:rPr>
                              <w:sz w:val="2"/>
                            </w:rPr>
                          </w:pPr>
                          <w:r>
                            <w:rPr>
                              <w:color w:val="1D1D1B"/>
                              <w:w w:val="115"/>
                              <w:sz w:val="2"/>
                            </w:rPr>
                            <w:t>management</w:t>
                          </w:r>
                        </w:p>
                        <w:p w14:paraId="745475F6" w14:textId="77777777" w:rsidR="00AA181E" w:rsidRDefault="00AA181E" w:rsidP="00617E12">
                          <w:pPr>
                            <w:spacing w:line="40" w:lineRule="auto"/>
                            <w:ind w:right="177"/>
                            <w:jc w:val="right"/>
                            <w:rPr>
                              <w:sz w:val="2"/>
                            </w:rPr>
                          </w:pPr>
                          <w:r>
                            <w:rPr>
                              <w:color w:val="1D1D1B"/>
                              <w:w w:val="113"/>
                              <w:position w:val="-1"/>
                              <w:sz w:val="2"/>
                            </w:rPr>
                            <w:t>This</w:t>
                          </w:r>
                          <w:r>
                            <w:rPr>
                              <w:color w:val="1D1D1B"/>
                              <w:position w:val="-1"/>
                              <w:sz w:val="2"/>
                            </w:rPr>
                            <w:t xml:space="preserve">          </w:t>
                          </w:r>
                          <w:r>
                            <w:rPr>
                              <w:color w:val="1D1D1B"/>
                              <w:spacing w:val="-3"/>
                              <w:position w:val="-1"/>
                              <w:sz w:val="2"/>
                            </w:rPr>
                            <w:t xml:space="preserve"> </w:t>
                          </w:r>
                          <w:r>
                            <w:rPr>
                              <w:rFonts w:ascii="Arial"/>
                              <w:i/>
                              <w:color w:val="1D1D1B"/>
                              <w:w w:val="117"/>
                              <w:position w:val="2"/>
                              <w:sz w:val="2"/>
                            </w:rPr>
                            <w:t>Employme</w:t>
                          </w:r>
                          <w:r>
                            <w:rPr>
                              <w:rFonts w:ascii="Arial"/>
                              <w:i/>
                              <w:color w:val="1D1D1B"/>
                              <w:spacing w:val="-103"/>
                              <w:w w:val="117"/>
                              <w:position w:val="2"/>
                              <w:sz w:val="2"/>
                            </w:rPr>
                            <w:t>n</w:t>
                          </w:r>
                          <w:r>
                            <w:rPr>
                              <w:rFonts w:ascii="Arial"/>
                              <w:i/>
                              <w:color w:val="1D1D1B"/>
                              <w:w w:val="127"/>
                              <w:position w:val="-1"/>
                              <w:sz w:val="2"/>
                            </w:rPr>
                            <w:t>tr</w:t>
                          </w:r>
                          <w:r>
                            <w:rPr>
                              <w:rFonts w:ascii="Arial"/>
                              <w:i/>
                              <w:color w:val="1D1D1B"/>
                              <w:position w:val="-1"/>
                              <w:sz w:val="2"/>
                            </w:rPr>
                            <w:t xml:space="preserve">                   </w:t>
                          </w:r>
                          <w:r>
                            <w:rPr>
                              <w:rFonts w:ascii="Arial"/>
                              <w:i/>
                              <w:color w:val="1D1D1B"/>
                              <w:spacing w:val="-1"/>
                              <w:position w:val="-1"/>
                              <w:sz w:val="2"/>
                            </w:rPr>
                            <w:t xml:space="preserve"> </w:t>
                          </w:r>
                          <w:r>
                            <w:rPr>
                              <w:color w:val="1D1D1B"/>
                              <w:w w:val="113"/>
                              <w:position w:val="2"/>
                              <w:sz w:val="2"/>
                            </w:rPr>
                            <w:t>shoul</w:t>
                          </w:r>
                          <w:r>
                            <w:rPr>
                              <w:color w:val="1D1D1B"/>
                              <w:spacing w:val="-4"/>
                              <w:w w:val="113"/>
                              <w:position w:val="2"/>
                              <w:sz w:val="2"/>
                            </w:rPr>
                            <w:t>d</w:t>
                          </w:r>
                          <w:r>
                            <w:rPr>
                              <w:color w:val="1D1D1B"/>
                              <w:w w:val="113"/>
                              <w:sz w:val="2"/>
                            </w:rPr>
                            <w:t>also</w:t>
                          </w:r>
                          <w:r>
                            <w:rPr>
                              <w:color w:val="1D1D1B"/>
                              <w:sz w:val="2"/>
                            </w:rPr>
                            <w:t xml:space="preserve">  </w:t>
                          </w:r>
                          <w:r>
                            <w:rPr>
                              <w:color w:val="1D1D1B"/>
                              <w:spacing w:val="2"/>
                              <w:sz w:val="2"/>
                            </w:rPr>
                            <w:t xml:space="preserve"> </w:t>
                          </w:r>
                          <w:r>
                            <w:rPr>
                              <w:color w:val="1D1D1B"/>
                              <w:w w:val="113"/>
                              <w:position w:val="1"/>
                              <w:sz w:val="2"/>
                            </w:rPr>
                            <w:t>Polic</w:t>
                          </w:r>
                          <w:r>
                            <w:rPr>
                              <w:color w:val="1D1D1B"/>
                              <w:spacing w:val="-4"/>
                              <w:w w:val="113"/>
                              <w:position w:val="1"/>
                              <w:sz w:val="2"/>
                            </w:rPr>
                            <w:t>y</w:t>
                          </w:r>
                          <w:r>
                            <w:rPr>
                              <w:color w:val="1D1D1B"/>
                              <w:spacing w:val="-10"/>
                              <w:w w:val="113"/>
                              <w:sz w:val="2"/>
                            </w:rPr>
                            <w:t>F</w:t>
                          </w:r>
                          <w:r>
                            <w:rPr>
                              <w:color w:val="1D1D1B"/>
                              <w:w w:val="113"/>
                              <w:position w:val="-1"/>
                              <w:sz w:val="2"/>
                            </w:rPr>
                            <w:t>ramewor</w:t>
                          </w:r>
                          <w:r>
                            <w:rPr>
                              <w:color w:val="1D1D1B"/>
                              <w:spacing w:val="-73"/>
                              <w:w w:val="113"/>
                              <w:position w:val="-1"/>
                              <w:sz w:val="2"/>
                            </w:rPr>
                            <w:t>k</w:t>
                          </w:r>
                          <w:r>
                            <w:rPr>
                              <w:rFonts w:ascii="Arial"/>
                              <w:i/>
                              <w:color w:val="1D1D1B"/>
                              <w:w w:val="114"/>
                              <w:sz w:val="2"/>
                            </w:rPr>
                            <w:t>Personne</w:t>
                          </w:r>
                          <w:r>
                            <w:rPr>
                              <w:rFonts w:ascii="Arial"/>
                              <w:i/>
                              <w:color w:val="1D1D1B"/>
                              <w:spacing w:val="-18"/>
                              <w:w w:val="114"/>
                              <w:sz w:val="2"/>
                            </w:rPr>
                            <w:t>l</w:t>
                          </w:r>
                          <w:r>
                            <w:rPr>
                              <w:color w:val="1D1D1B"/>
                              <w:w w:val="113"/>
                              <w:sz w:val="2"/>
                            </w:rPr>
                            <w:t>awa</w:t>
                          </w:r>
                          <w:r>
                            <w:rPr>
                              <w:color w:val="1D1D1B"/>
                              <w:spacing w:val="-10"/>
                              <w:w w:val="113"/>
                              <w:sz w:val="2"/>
                            </w:rPr>
                            <w:t>r</w:t>
                          </w:r>
                          <w:r>
                            <w:rPr>
                              <w:color w:val="1D1D1B"/>
                              <w:w w:val="113"/>
                              <w:position w:val="-1"/>
                              <w:sz w:val="2"/>
                            </w:rPr>
                            <w:t>eness</w:t>
                          </w:r>
                        </w:p>
                        <w:p w14:paraId="673E616A" w14:textId="77777777" w:rsidR="00AA181E" w:rsidRDefault="00AA181E" w:rsidP="00617E12">
                          <w:pPr>
                            <w:spacing w:line="1" w:lineRule="exact"/>
                            <w:ind w:left="106"/>
                            <w:rPr>
                              <w:sz w:val="2"/>
                            </w:rPr>
                          </w:pPr>
                          <w:r>
                            <w:rPr>
                              <w:color w:val="1D1D1B"/>
                              <w:w w:val="115"/>
                              <w:sz w:val="2"/>
                            </w:rPr>
                            <w:t>terial</w:t>
                          </w:r>
                        </w:p>
                        <w:p w14:paraId="5F2C13DF" w14:textId="77777777" w:rsidR="00AA181E" w:rsidRDefault="00AA181E" w:rsidP="00617E12">
                          <w:pPr>
                            <w:spacing w:line="1" w:lineRule="exact"/>
                            <w:ind w:left="133" w:right="1292"/>
                            <w:jc w:val="center"/>
                            <w:rPr>
                              <w:sz w:val="2"/>
                            </w:rPr>
                          </w:pPr>
                          <w:r>
                            <w:rPr>
                              <w:color w:val="1D1D1B"/>
                              <w:w w:val="115"/>
                              <w:sz w:val="2"/>
                            </w:rPr>
                            <w:t>assessments</w:t>
                          </w:r>
                        </w:p>
                        <w:p w14:paraId="39032F39" w14:textId="77777777" w:rsidR="00AA181E" w:rsidRDefault="00AA181E" w:rsidP="00617E12">
                          <w:pPr>
                            <w:tabs>
                              <w:tab w:val="left" w:pos="1219"/>
                            </w:tabs>
                            <w:spacing w:line="76" w:lineRule="auto"/>
                            <w:ind w:left="794"/>
                            <w:rPr>
                              <w:sz w:val="2"/>
                            </w:rPr>
                          </w:pPr>
                          <w:r>
                            <w:rPr>
                              <w:color w:val="7A7966"/>
                              <w:w w:val="125"/>
                              <w:position w:val="-1"/>
                              <w:sz w:val="2"/>
                            </w:rPr>
                            <w:t>V1.</w:t>
                          </w:r>
                          <w:r>
                            <w:rPr>
                              <w:color w:val="7A7966"/>
                              <w:position w:val="-1"/>
                              <w:sz w:val="2"/>
                            </w:rPr>
                            <w:tab/>
                          </w:r>
                          <w:r>
                            <w:rPr>
                              <w:color w:val="7A7966"/>
                              <w:w w:val="125"/>
                              <w:position w:val="-2"/>
                              <w:sz w:val="2"/>
                            </w:rPr>
                            <w:t>V1</w:t>
                          </w:r>
                          <w:r>
                            <w:rPr>
                              <w:color w:val="7A7966"/>
                              <w:spacing w:val="-5"/>
                              <w:w w:val="125"/>
                              <w:position w:val="-2"/>
                              <w:sz w:val="2"/>
                            </w:rPr>
                            <w:t>.</w:t>
                          </w:r>
                          <w:r>
                            <w:rPr>
                              <w:color w:val="7A7966"/>
                              <w:w w:val="125"/>
                              <w:position w:val="-1"/>
                              <w:sz w:val="2"/>
                            </w:rPr>
                            <w:t>0</w:t>
                          </w:r>
                          <w:r>
                            <w:rPr>
                              <w:color w:val="7A7966"/>
                              <w:position w:val="-1"/>
                              <w:sz w:val="2"/>
                            </w:rPr>
                            <w:t xml:space="preserve">    </w:t>
                          </w:r>
                          <w:r>
                            <w:rPr>
                              <w:color w:val="7A7966"/>
                              <w:spacing w:val="2"/>
                              <w:position w:val="-1"/>
                              <w:sz w:val="2"/>
                            </w:rPr>
                            <w:t xml:space="preserve"> </w:t>
                          </w:r>
                          <w:r>
                            <w:rPr>
                              <w:color w:val="1D1D1B"/>
                              <w:w w:val="113"/>
                              <w:sz w:val="2"/>
                            </w:rPr>
                            <w:t>ma</w:t>
                          </w:r>
                          <w:r>
                            <w:rPr>
                              <w:color w:val="1D1D1B"/>
                              <w:sz w:val="2"/>
                            </w:rPr>
                            <w:t xml:space="preserve">          </w:t>
                          </w:r>
                          <w:r>
                            <w:rPr>
                              <w:color w:val="1D1D1B"/>
                              <w:spacing w:val="-2"/>
                              <w:sz w:val="2"/>
                            </w:rPr>
                            <w:t xml:space="preserve"> </w:t>
                          </w:r>
                          <w:r>
                            <w:rPr>
                              <w:rFonts w:ascii="Arial"/>
                              <w:i/>
                              <w:color w:val="1D1D1B"/>
                              <w:w w:val="116"/>
                              <w:sz w:val="2"/>
                            </w:rPr>
                            <w:t>ol</w:t>
                          </w:r>
                          <w:r>
                            <w:rPr>
                              <w:rFonts w:ascii="Arial"/>
                              <w:i/>
                              <w:color w:val="1D1D1B"/>
                              <w:spacing w:val="-4"/>
                              <w:w w:val="116"/>
                              <w:sz w:val="2"/>
                            </w:rPr>
                            <w:t>s</w:t>
                          </w:r>
                          <w:r>
                            <w:rPr>
                              <w:rFonts w:ascii="Arial"/>
                              <w:i/>
                              <w:color w:val="1D1D1B"/>
                              <w:w w:val="126"/>
                              <w:sz w:val="2"/>
                            </w:rPr>
                            <w:t>for</w:t>
                          </w:r>
                          <w:r>
                            <w:rPr>
                              <w:rFonts w:ascii="Arial"/>
                              <w:i/>
                              <w:color w:val="1D1D1B"/>
                              <w:sz w:val="2"/>
                            </w:rPr>
                            <w:t xml:space="preserve"> </w:t>
                          </w:r>
                          <w:r>
                            <w:rPr>
                              <w:rFonts w:ascii="Arial"/>
                              <w:i/>
                              <w:color w:val="1D1D1B"/>
                              <w:spacing w:val="-3"/>
                              <w:sz w:val="2"/>
                            </w:rPr>
                            <w:t xml:space="preserve"> </w:t>
                          </w:r>
                          <w:r>
                            <w:rPr>
                              <w:rFonts w:ascii="Arial"/>
                              <w:i/>
                              <w:color w:val="1D1D1B"/>
                              <w:w w:val="124"/>
                              <w:sz w:val="2"/>
                            </w:rPr>
                            <w:t>t]</w:t>
                          </w:r>
                          <w:r>
                            <w:rPr>
                              <w:rFonts w:ascii="Arial"/>
                              <w:i/>
                              <w:color w:val="1D1D1B"/>
                              <w:sz w:val="2"/>
                            </w:rPr>
                            <w:t xml:space="preserve">    </w:t>
                          </w:r>
                          <w:r>
                            <w:rPr>
                              <w:rFonts w:ascii="Arial"/>
                              <w:i/>
                              <w:color w:val="1D1D1B"/>
                              <w:spacing w:val="2"/>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4"/>
                              <w:sz w:val="2"/>
                            </w:rPr>
                            <w:t>Securit</w:t>
                          </w:r>
                          <w:r>
                            <w:rPr>
                              <w:rFonts w:ascii="Arial"/>
                              <w:i/>
                              <w:color w:val="1D1D1B"/>
                              <w:spacing w:val="-9"/>
                              <w:w w:val="114"/>
                              <w:sz w:val="2"/>
                            </w:rPr>
                            <w:t>y</w:t>
                          </w:r>
                          <w:r>
                            <w:rPr>
                              <w:color w:val="1D1D1B"/>
                              <w:w w:val="113"/>
                              <w:sz w:val="2"/>
                            </w:rPr>
                            <w:t>b</w:t>
                          </w:r>
                          <w:r>
                            <w:rPr>
                              <w:color w:val="1D1D1B"/>
                              <w:spacing w:val="-4"/>
                              <w:w w:val="113"/>
                              <w:sz w:val="2"/>
                            </w:rPr>
                            <w:t>e</w:t>
                          </w:r>
                          <w:r>
                            <w:rPr>
                              <w:color w:val="1D1D1B"/>
                              <w:w w:val="113"/>
                              <w:sz w:val="2"/>
                            </w:rPr>
                            <w:t>given</w:t>
                          </w:r>
                        </w:p>
                        <w:p w14:paraId="4A37760C" w14:textId="77777777" w:rsidR="00AA181E" w:rsidRDefault="00AA181E" w:rsidP="00617E12">
                          <w:pPr>
                            <w:tabs>
                              <w:tab w:val="left" w:pos="827"/>
                            </w:tabs>
                            <w:spacing w:line="-16" w:lineRule="auto"/>
                            <w:ind w:left="110"/>
                            <w:rPr>
                              <w:sz w:val="2"/>
                            </w:rPr>
                          </w:pP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security</w:t>
                          </w:r>
                          <w:r>
                            <w:rPr>
                              <w:color w:val="1D1D1B"/>
                              <w:position w:val="1"/>
                              <w:sz w:val="2"/>
                            </w:rPr>
                            <w:t xml:space="preserve">      </w:t>
                          </w:r>
                          <w:r>
                            <w:rPr>
                              <w:color w:val="1D1D1B"/>
                              <w:spacing w:val="-1"/>
                              <w:position w:val="1"/>
                              <w:sz w:val="2"/>
                            </w:rPr>
                            <w:t xml:space="preserve"> </w:t>
                          </w:r>
                          <w:r>
                            <w:rPr>
                              <w:color w:val="1D1D1B"/>
                              <w:w w:val="113"/>
                              <w:position w:val="-1"/>
                              <w:sz w:val="2"/>
                            </w:rPr>
                            <w:t>conducting</w:t>
                          </w:r>
                          <w:r>
                            <w:rPr>
                              <w:color w:val="1D1D1B"/>
                              <w:position w:val="-1"/>
                              <w:sz w:val="2"/>
                            </w:rPr>
                            <w:tab/>
                          </w:r>
                          <w:r>
                            <w:rPr>
                              <w:color w:val="7A7966"/>
                              <w:w w:val="125"/>
                              <w:position w:val="1"/>
                              <w:sz w:val="2"/>
                            </w:rPr>
                            <w:t>0</w:t>
                          </w:r>
                          <w:r>
                            <w:rPr>
                              <w:color w:val="7A7966"/>
                              <w:position w:val="1"/>
                              <w:sz w:val="2"/>
                            </w:rPr>
                            <w:t xml:space="preserve">                          </w:t>
                          </w:r>
                          <w:r>
                            <w:rPr>
                              <w:color w:val="7A7966"/>
                              <w:spacing w:val="1"/>
                              <w:position w:val="1"/>
                              <w:sz w:val="2"/>
                            </w:rPr>
                            <w:t xml:space="preserve"> </w:t>
                          </w:r>
                          <w:r>
                            <w:rPr>
                              <w:rFonts w:ascii="Arial"/>
                              <w:color w:val="7A7966"/>
                              <w:w w:val="131"/>
                              <w:position w:val="1"/>
                              <w:sz w:val="2"/>
                            </w:rPr>
                            <w:t>36</w:t>
                          </w:r>
                          <w:r>
                            <w:rPr>
                              <w:rFonts w:ascii="Arial"/>
                              <w:color w:val="7A7966"/>
                              <w:position w:val="1"/>
                              <w:sz w:val="2"/>
                            </w:rPr>
                            <w:t xml:space="preserve">            </w:t>
                          </w:r>
                          <w:r>
                            <w:rPr>
                              <w:rFonts w:ascii="Arial"/>
                              <w:color w:val="7A7966"/>
                              <w:spacing w:val="2"/>
                              <w:position w:val="1"/>
                              <w:sz w:val="2"/>
                            </w:rPr>
                            <w:t xml:space="preserve"> </w:t>
                          </w:r>
                          <w:r>
                            <w:rPr>
                              <w:rFonts w:ascii="Arial"/>
                              <w:color w:val="7A7966"/>
                              <w:w w:val="128"/>
                              <w:sz w:val="2"/>
                            </w:rPr>
                            <w:t>33</w:t>
                          </w:r>
                          <w:r>
                            <w:rPr>
                              <w:rFonts w:ascii="Arial"/>
                              <w:color w:val="7A7966"/>
                              <w:sz w:val="2"/>
                            </w:rPr>
                            <w:t xml:space="preserve">                                  </w:t>
                          </w:r>
                          <w:r>
                            <w:rPr>
                              <w:rFonts w:ascii="Arial"/>
                              <w:color w:val="7A7966"/>
                              <w:spacing w:val="-3"/>
                              <w:sz w:val="2"/>
                            </w:rPr>
                            <w:t xml:space="preserve"> </w:t>
                          </w:r>
                          <w:r>
                            <w:rPr>
                              <w:color w:val="1D1D1B"/>
                              <w:w w:val="113"/>
                              <w:position w:val="2"/>
                              <w:sz w:val="2"/>
                            </w:rPr>
                            <w:t>terial</w:t>
                          </w:r>
                          <w:r>
                            <w:rPr>
                              <w:color w:val="1D1D1B"/>
                              <w:position w:val="2"/>
                              <w:sz w:val="2"/>
                            </w:rPr>
                            <w:t xml:space="preserve">                    </w:t>
                          </w:r>
                          <w:r>
                            <w:rPr>
                              <w:color w:val="1D1D1B"/>
                              <w:w w:val="113"/>
                              <w:position w:val="3"/>
                              <w:sz w:val="2"/>
                            </w:rPr>
                            <w:t>an</w:t>
                          </w:r>
                          <w:r>
                            <w:rPr>
                              <w:color w:val="1D1D1B"/>
                              <w:spacing w:val="-4"/>
                              <w:w w:val="113"/>
                              <w:position w:val="3"/>
                              <w:sz w:val="2"/>
                            </w:rPr>
                            <w:t>d</w:t>
                          </w:r>
                          <w:r>
                            <w:rPr>
                              <w:rFonts w:ascii="Arial"/>
                              <w:i/>
                              <w:color w:val="1D1D1B"/>
                              <w:w w:val="106"/>
                              <w:position w:val="1"/>
                              <w:sz w:val="2"/>
                            </w:rPr>
                            <w:t>NIST</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7"/>
                              <w:sz w:val="2"/>
                            </w:rPr>
                            <w:t>technique</w:t>
                          </w:r>
                          <w:r>
                            <w:rPr>
                              <w:rFonts w:ascii="Arial"/>
                              <w:i/>
                              <w:color w:val="1D1D1B"/>
                              <w:spacing w:val="-33"/>
                              <w:w w:val="117"/>
                              <w:sz w:val="2"/>
                            </w:rPr>
                            <w:t>s</w:t>
                          </w:r>
                          <w:r>
                            <w:rPr>
                              <w:color w:val="1D1D1B"/>
                              <w:w w:val="113"/>
                              <w:sz w:val="2"/>
                            </w:rPr>
                            <w:t>to</w:t>
                          </w:r>
                          <w:r>
                            <w:rPr>
                              <w:color w:val="1D1D1B"/>
                              <w:sz w:val="2"/>
                            </w:rPr>
                            <w:t xml:space="preserve">              </w:t>
                          </w:r>
                          <w:r>
                            <w:rPr>
                              <w:color w:val="1D1D1B"/>
                              <w:spacing w:val="1"/>
                              <w:sz w:val="2"/>
                            </w:rPr>
                            <w:t xml:space="preserve"> </w:t>
                          </w:r>
                          <w:r>
                            <w:rPr>
                              <w:color w:val="1D1D1B"/>
                              <w:w w:val="113"/>
                              <w:position w:val="1"/>
                              <w:sz w:val="2"/>
                            </w:rPr>
                            <w:t>(PSPF)</w:t>
                          </w:r>
                          <w:r>
                            <w:rPr>
                              <w:color w:val="1D1D1B"/>
                              <w:spacing w:val="-42"/>
                              <w:w w:val="113"/>
                              <w:position w:val="1"/>
                              <w:sz w:val="2"/>
                            </w:rPr>
                            <w:t>.</w:t>
                          </w:r>
                          <w:r>
                            <w:rPr>
                              <w:rFonts w:ascii="Arial"/>
                              <w:i/>
                              <w:color w:val="1D1D1B"/>
                              <w:w w:val="114"/>
                              <w:position w:val="3"/>
                              <w:sz w:val="2"/>
                            </w:rPr>
                            <w:t>Security</w:t>
                          </w:r>
                          <w:r>
                            <w:rPr>
                              <w:rFonts w:ascii="Arial"/>
                              <w:i/>
                              <w:color w:val="1D1D1B"/>
                              <w:position w:val="3"/>
                              <w:sz w:val="2"/>
                            </w:rPr>
                            <w:t xml:space="preserve"> </w:t>
                          </w:r>
                          <w:r>
                            <w:rPr>
                              <w:color w:val="1D1D1B"/>
                              <w:w w:val="113"/>
                              <w:position w:val="2"/>
                              <w:sz w:val="2"/>
                            </w:rPr>
                            <w:t>p</w:t>
                          </w:r>
                          <w:r>
                            <w:rPr>
                              <w:color w:val="1D1D1B"/>
                              <w:spacing w:val="-10"/>
                              <w:w w:val="113"/>
                              <w:position w:val="2"/>
                              <w:sz w:val="2"/>
                            </w:rPr>
                            <w:t>r</w:t>
                          </w:r>
                          <w:r>
                            <w:rPr>
                              <w:color w:val="1D1D1B"/>
                              <w:w w:val="113"/>
                              <w:position w:val="1"/>
                              <w:sz w:val="2"/>
                            </w:rPr>
                            <w:t>ogram</w:t>
                          </w:r>
                        </w:p>
                        <w:p w14:paraId="4CB88A1E" w14:textId="77777777" w:rsidR="00AA181E" w:rsidRDefault="00AA181E" w:rsidP="00617E12">
                          <w:pPr>
                            <w:tabs>
                              <w:tab w:val="left" w:pos="1382"/>
                            </w:tabs>
                            <w:spacing w:line="96" w:lineRule="auto"/>
                            <w:ind w:left="216"/>
                            <w:rPr>
                              <w:rFonts w:ascii="Arial"/>
                              <w:i/>
                              <w:sz w:val="2"/>
                            </w:rPr>
                          </w:pPr>
                          <w:r>
                            <w:rPr>
                              <w:rFonts w:ascii="Arial"/>
                              <w:i/>
                              <w:color w:val="1D1D1B"/>
                              <w:spacing w:val="-10"/>
                              <w:w w:val="135"/>
                              <w:position w:val="1"/>
                              <w:sz w:val="2"/>
                            </w:rPr>
                            <w:t>t</w:t>
                          </w:r>
                          <w:r>
                            <w:rPr>
                              <w:color w:val="1D1D1B"/>
                              <w:w w:val="113"/>
                              <w:position w:val="1"/>
                              <w:sz w:val="2"/>
                            </w:rPr>
                            <w:t>.</w:t>
                          </w:r>
                          <w:r>
                            <w:rPr>
                              <w:color w:val="1D1D1B"/>
                              <w:position w:val="1"/>
                              <w:sz w:val="2"/>
                            </w:rPr>
                            <w:t xml:space="preserve"> </w:t>
                          </w:r>
                          <w:r>
                            <w:rPr>
                              <w:color w:val="1D1D1B"/>
                              <w:spacing w:val="1"/>
                              <w:position w:val="1"/>
                              <w:sz w:val="2"/>
                            </w:rPr>
                            <w:t xml:space="preserve"> </w:t>
                          </w:r>
                          <w:r>
                            <w:rPr>
                              <w:color w:val="1D1D1B"/>
                              <w:w w:val="113"/>
                              <w:position w:val="-1"/>
                              <w:sz w:val="2"/>
                            </w:rPr>
                            <w:t>when</w:t>
                          </w:r>
                          <w:r>
                            <w:rPr>
                              <w:color w:val="1D1D1B"/>
                              <w:position w:val="-1"/>
                              <w:sz w:val="2"/>
                            </w:rPr>
                            <w:tab/>
                          </w:r>
                          <w:r>
                            <w:rPr>
                              <w:color w:val="1D1D1B"/>
                              <w:w w:val="113"/>
                              <w:position w:val="2"/>
                              <w:sz w:val="2"/>
                            </w:rPr>
                            <w:t>should</w:t>
                          </w:r>
                          <w:r>
                            <w:rPr>
                              <w:color w:val="1D1D1B"/>
                              <w:spacing w:val="1"/>
                              <w:position w:val="2"/>
                              <w:sz w:val="2"/>
                            </w:rPr>
                            <w:t xml:space="preserve"> </w:t>
                          </w:r>
                          <w:r>
                            <w:rPr>
                              <w:rFonts w:ascii="Arial"/>
                              <w:i/>
                              <w:color w:val="1D1D1B"/>
                              <w:w w:val="111"/>
                              <w:position w:val="3"/>
                              <w:sz w:val="2"/>
                            </w:rPr>
                            <w:t>Federa</w:t>
                          </w:r>
                          <w:r>
                            <w:rPr>
                              <w:rFonts w:ascii="Arial"/>
                              <w:i/>
                              <w:color w:val="1D1D1B"/>
                              <w:spacing w:val="-4"/>
                              <w:w w:val="111"/>
                              <w:position w:val="3"/>
                              <w:sz w:val="2"/>
                            </w:rPr>
                            <w:t>l</w:t>
                          </w:r>
                          <w:r>
                            <w:rPr>
                              <w:rFonts w:ascii="Arial"/>
                              <w:i/>
                              <w:color w:val="1D1D1B"/>
                              <w:w w:val="117"/>
                              <w:sz w:val="2"/>
                            </w:rPr>
                            <w:t>I</w:t>
                          </w:r>
                          <w:r>
                            <w:rPr>
                              <w:rFonts w:ascii="Arial"/>
                              <w:i/>
                              <w:color w:val="1D1D1B"/>
                              <w:spacing w:val="-10"/>
                              <w:w w:val="117"/>
                              <w:sz w:val="2"/>
                            </w:rPr>
                            <w:t>n</w:t>
                          </w:r>
                          <w:r>
                            <w:rPr>
                              <w:rFonts w:ascii="Arial"/>
                              <w:i/>
                              <w:color w:val="1D1D1B"/>
                              <w:w w:val="121"/>
                              <w:sz w:val="2"/>
                            </w:rPr>
                            <w:t>form</w:t>
                          </w:r>
                          <w:r>
                            <w:rPr>
                              <w:rFonts w:ascii="Arial"/>
                              <w:i/>
                              <w:color w:val="1D1D1B"/>
                              <w:spacing w:val="-38"/>
                              <w:w w:val="121"/>
                              <w:sz w:val="2"/>
                            </w:rPr>
                            <w:t>a</w:t>
                          </w:r>
                          <w:r>
                            <w:rPr>
                              <w:rFonts w:ascii="Arial"/>
                              <w:i/>
                              <w:color w:val="1D1D1B"/>
                              <w:w w:val="111"/>
                              <w:position w:val="1"/>
                              <w:sz w:val="2"/>
                            </w:rPr>
                            <w:t>Special</w:t>
                          </w:r>
                          <w:r>
                            <w:rPr>
                              <w:rFonts w:ascii="Arial"/>
                              <w:i/>
                              <w:color w:val="1D1D1B"/>
                              <w:position w:val="1"/>
                              <w:sz w:val="2"/>
                            </w:rPr>
                            <w:t xml:space="preserve">              </w:t>
                          </w:r>
                          <w:r>
                            <w:rPr>
                              <w:rFonts w:ascii="Arial"/>
                              <w:i/>
                              <w:color w:val="1D1D1B"/>
                              <w:spacing w:val="-3"/>
                              <w:position w:val="1"/>
                              <w:sz w:val="2"/>
                            </w:rPr>
                            <w:t xml:space="preserve"> </w:t>
                          </w:r>
                          <w:r>
                            <w:rPr>
                              <w:color w:val="1D1D1B"/>
                              <w:spacing w:val="-10"/>
                              <w:w w:val="113"/>
                              <w:position w:val="1"/>
                              <w:sz w:val="2"/>
                            </w:rPr>
                            <w:t>r</w:t>
                          </w:r>
                          <w:r>
                            <w:rPr>
                              <w:color w:val="1D1D1B"/>
                              <w:w w:val="113"/>
                              <w:position w:val="1"/>
                              <w:sz w:val="2"/>
                            </w:rPr>
                            <w:t>elevant</w:t>
                          </w:r>
                          <w:r>
                            <w:rPr>
                              <w:color w:val="1D1D1B"/>
                              <w:position w:val="1"/>
                              <w:sz w:val="2"/>
                            </w:rPr>
                            <w:t xml:space="preserve">                     </w:t>
                          </w:r>
                          <w:r>
                            <w:rPr>
                              <w:rFonts w:ascii="Arial"/>
                              <w:i/>
                              <w:color w:val="1D1D1B"/>
                              <w:w w:val="114"/>
                              <w:position w:val="1"/>
                              <w:sz w:val="2"/>
                            </w:rPr>
                            <w:t>Responsibiliti</w:t>
                          </w:r>
                        </w:p>
                        <w:p w14:paraId="5E977FFB" w14:textId="77777777" w:rsidR="00AA181E" w:rsidRDefault="00AA181E" w:rsidP="00617E12">
                          <w:pPr>
                            <w:tabs>
                              <w:tab w:val="left" w:pos="1452"/>
                            </w:tabs>
                            <w:spacing w:line="14" w:lineRule="exact"/>
                            <w:ind w:left="97"/>
                            <w:rPr>
                              <w:sz w:val="2"/>
                            </w:rPr>
                          </w:pPr>
                          <w:r>
                            <w:rPr>
                              <w:rFonts w:ascii="Arial"/>
                              <w:i/>
                              <w:color w:val="1D1D1B"/>
                              <w:w w:val="115"/>
                              <w:sz w:val="2"/>
                            </w:rPr>
                            <w:t>Managemen</w:t>
                          </w:r>
                          <w:r>
                            <w:rPr>
                              <w:rFonts w:ascii="Arial"/>
                              <w:i/>
                              <w:color w:val="1D1D1B"/>
                              <w:sz w:val="2"/>
                            </w:rPr>
                            <w:tab/>
                          </w:r>
                          <w:r>
                            <w:rPr>
                              <w:color w:val="1D1D1B"/>
                              <w:w w:val="113"/>
                              <w:position w:val="3"/>
                              <w:sz w:val="2"/>
                            </w:rPr>
                            <w:t>b</w:t>
                          </w:r>
                          <w:r>
                            <w:rPr>
                              <w:color w:val="1D1D1B"/>
                              <w:spacing w:val="-4"/>
                              <w:w w:val="113"/>
                              <w:position w:val="3"/>
                              <w:sz w:val="2"/>
                            </w:rPr>
                            <w:t>e</w:t>
                          </w:r>
                          <w:r>
                            <w:rPr>
                              <w:color w:val="1D1D1B"/>
                              <w:spacing w:val="-10"/>
                              <w:w w:val="113"/>
                              <w:position w:val="2"/>
                              <w:sz w:val="2"/>
                            </w:rPr>
                            <w:t>r</w:t>
                          </w:r>
                          <w:r>
                            <w:rPr>
                              <w:color w:val="1D1D1B"/>
                              <w:w w:val="113"/>
                              <w:position w:val="2"/>
                              <w:sz w:val="2"/>
                            </w:rPr>
                            <w:t>e</w:t>
                          </w:r>
                          <w:r>
                            <w:rPr>
                              <w:color w:val="1D1D1B"/>
                              <w:spacing w:val="-10"/>
                              <w:w w:val="113"/>
                              <w:position w:val="2"/>
                              <w:sz w:val="2"/>
                            </w:rPr>
                            <w:t>f</w:t>
                          </w:r>
                          <w:r>
                            <w:rPr>
                              <w:color w:val="1D1D1B"/>
                              <w:w w:val="113"/>
                              <w:position w:val="1"/>
                              <w:sz w:val="2"/>
                            </w:rPr>
                            <w:t>e</w:t>
                          </w:r>
                          <w:r>
                            <w:rPr>
                              <w:color w:val="1D1D1B"/>
                              <w:spacing w:val="-10"/>
                              <w:w w:val="113"/>
                              <w:position w:val="1"/>
                              <w:sz w:val="2"/>
                            </w:rPr>
                            <w:t>r</w:t>
                          </w:r>
                          <w:r>
                            <w:rPr>
                              <w:color w:val="1D1D1B"/>
                              <w:w w:val="113"/>
                              <w:sz w:val="2"/>
                            </w:rPr>
                            <w:t>enced</w:t>
                          </w:r>
                        </w:p>
                        <w:p w14:paraId="7515AD47" w14:textId="77777777" w:rsidR="00AA181E" w:rsidRDefault="00AA181E" w:rsidP="00617E12">
                          <w:pPr>
                            <w:spacing w:line="55" w:lineRule="auto"/>
                            <w:ind w:right="204"/>
                            <w:jc w:val="right"/>
                            <w:rPr>
                              <w:sz w:val="2"/>
                            </w:rPr>
                          </w:pPr>
                          <w:r>
                            <w:rPr>
                              <w:rFonts w:ascii="Arial"/>
                              <w:i/>
                              <w:color w:val="1D1D1B"/>
                              <w:w w:val="125"/>
                              <w:sz w:val="2"/>
                            </w:rPr>
                            <w:t>tio</w:t>
                          </w:r>
                          <w:r>
                            <w:rPr>
                              <w:rFonts w:ascii="Arial"/>
                              <w:i/>
                              <w:color w:val="1D1D1B"/>
                              <w:spacing w:val="-4"/>
                              <w:w w:val="125"/>
                              <w:sz w:val="2"/>
                            </w:rPr>
                            <w:t>n</w:t>
                          </w:r>
                          <w:r>
                            <w:rPr>
                              <w:rFonts w:ascii="Arial"/>
                              <w:i/>
                              <w:color w:val="1D1D1B"/>
                              <w:spacing w:val="-19"/>
                              <w:w w:val="91"/>
                              <w:position w:val="-1"/>
                              <w:sz w:val="2"/>
                            </w:rPr>
                            <w:t>S</w:t>
                          </w:r>
                          <w:r>
                            <w:rPr>
                              <w:rFonts w:ascii="Arial"/>
                              <w:i/>
                              <w:color w:val="1D1D1B"/>
                              <w:w w:val="118"/>
                              <w:position w:val="1"/>
                              <w:sz w:val="2"/>
                            </w:rPr>
                            <w:t>publica</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3"/>
                              <w:sz w:val="2"/>
                            </w:rPr>
                            <w:t>C</w:t>
                          </w:r>
                          <w:r>
                            <w:rPr>
                              <w:rFonts w:ascii="Arial"/>
                              <w:i/>
                              <w:color w:val="1D1D1B"/>
                              <w:sz w:val="2"/>
                            </w:rPr>
                            <w:t xml:space="preserve">    </w:t>
                          </w:r>
                          <w:r>
                            <w:rPr>
                              <w:rFonts w:ascii="Arial"/>
                              <w:i/>
                              <w:color w:val="1D1D1B"/>
                              <w:spacing w:val="-1"/>
                              <w:sz w:val="2"/>
                            </w:rPr>
                            <w:t xml:space="preserve"> </w:t>
                          </w:r>
                          <w:r>
                            <w:rPr>
                              <w:color w:val="1D1D1B"/>
                              <w:w w:val="113"/>
                              <w:position w:val="1"/>
                              <w:sz w:val="2"/>
                            </w:rPr>
                            <w:t>p</w:t>
                          </w:r>
                          <w:r>
                            <w:rPr>
                              <w:color w:val="1D1D1B"/>
                              <w:spacing w:val="-10"/>
                              <w:w w:val="113"/>
                              <w:position w:val="1"/>
                              <w:sz w:val="2"/>
                            </w:rPr>
                            <w:t>r</w:t>
                          </w:r>
                          <w:r>
                            <w:rPr>
                              <w:color w:val="1D1D1B"/>
                              <w:w w:val="113"/>
                              <w:sz w:val="2"/>
                            </w:rPr>
                            <w:t>ovisions</w:t>
                          </w:r>
                        </w:p>
                        <w:p w14:paraId="5BA5689D" w14:textId="77777777" w:rsidR="00AA181E" w:rsidRDefault="00AA181E" w:rsidP="00617E12">
                          <w:pPr>
                            <w:tabs>
                              <w:tab w:val="left" w:pos="961"/>
                              <w:tab w:val="left" w:pos="1591"/>
                            </w:tabs>
                            <w:spacing w:line="32" w:lineRule="exact"/>
                            <w:ind w:left="111"/>
                            <w:rPr>
                              <w:sz w:val="2"/>
                            </w:rPr>
                          </w:pPr>
                          <w:r>
                            <w:rPr>
                              <w:color w:val="1D1D1B"/>
                              <w:w w:val="113"/>
                              <w:sz w:val="2"/>
                            </w:rPr>
                            <w:t>b</w:t>
                          </w:r>
                          <w:r>
                            <w:rPr>
                              <w:color w:val="1D1D1B"/>
                              <w:spacing w:val="-4"/>
                              <w:w w:val="113"/>
                              <w:sz w:val="2"/>
                            </w:rPr>
                            <w:t>e</w:t>
                          </w:r>
                          <w:r>
                            <w:rPr>
                              <w:color w:val="1D1D1B"/>
                              <w:spacing w:val="-10"/>
                              <w:w w:val="113"/>
                              <w:position w:val="1"/>
                              <w:sz w:val="2"/>
                            </w:rPr>
                            <w:t>r</w:t>
                          </w:r>
                          <w:r>
                            <w:rPr>
                              <w:color w:val="1D1D1B"/>
                              <w:w w:val="113"/>
                              <w:position w:val="2"/>
                              <w:sz w:val="2"/>
                            </w:rPr>
                            <w:t>e</w:t>
                          </w:r>
                          <w:r>
                            <w:rPr>
                              <w:color w:val="1D1D1B"/>
                              <w:spacing w:val="-10"/>
                              <w:w w:val="113"/>
                              <w:position w:val="2"/>
                              <w:sz w:val="2"/>
                            </w:rPr>
                            <w:t>f</w:t>
                          </w:r>
                          <w:r>
                            <w:rPr>
                              <w:color w:val="1D1D1B"/>
                              <w:w w:val="113"/>
                              <w:position w:val="2"/>
                              <w:sz w:val="2"/>
                            </w:rPr>
                            <w:t>e</w:t>
                          </w:r>
                          <w:r>
                            <w:rPr>
                              <w:color w:val="1D1D1B"/>
                              <w:spacing w:val="-10"/>
                              <w:w w:val="113"/>
                              <w:position w:val="2"/>
                              <w:sz w:val="2"/>
                            </w:rPr>
                            <w:t>r</w:t>
                          </w:r>
                          <w:r>
                            <w:rPr>
                              <w:color w:val="1D1D1B"/>
                              <w:w w:val="113"/>
                              <w:position w:val="3"/>
                              <w:sz w:val="2"/>
                            </w:rPr>
                            <w:t>enced</w:t>
                          </w:r>
                          <w:r>
                            <w:rPr>
                              <w:color w:val="1D1D1B"/>
                              <w:position w:val="3"/>
                              <w:sz w:val="2"/>
                            </w:rPr>
                            <w:tab/>
                          </w:r>
                          <w:r>
                            <w:rPr>
                              <w:color w:val="7A7966"/>
                              <w:w w:val="125"/>
                              <w:position w:val="2"/>
                              <w:sz w:val="2"/>
                            </w:rPr>
                            <w:t>V1</w:t>
                          </w:r>
                          <w:r>
                            <w:rPr>
                              <w:color w:val="7A7966"/>
                              <w:spacing w:val="-12"/>
                              <w:w w:val="125"/>
                              <w:position w:val="2"/>
                              <w:sz w:val="2"/>
                            </w:rPr>
                            <w:t>.</w:t>
                          </w:r>
                          <w:r>
                            <w:rPr>
                              <w:color w:val="7A7966"/>
                              <w:w w:val="125"/>
                              <w:position w:val="3"/>
                              <w:sz w:val="2"/>
                            </w:rPr>
                            <w:t>0</w:t>
                          </w:r>
                          <w:r>
                            <w:rPr>
                              <w:color w:val="7A7966"/>
                              <w:position w:val="3"/>
                              <w:sz w:val="2"/>
                            </w:rPr>
                            <w:t xml:space="preserve">          </w:t>
                          </w:r>
                          <w:r>
                            <w:rPr>
                              <w:color w:val="7A7966"/>
                              <w:spacing w:val="1"/>
                              <w:position w:val="3"/>
                              <w:sz w:val="2"/>
                            </w:rPr>
                            <w:t xml:space="preserve"> </w:t>
                          </w:r>
                          <w:r>
                            <w:rPr>
                              <w:color w:val="7A7966"/>
                              <w:w w:val="125"/>
                              <w:position w:val="4"/>
                              <w:sz w:val="2"/>
                            </w:rPr>
                            <w:t>V1</w:t>
                          </w:r>
                          <w:r>
                            <w:rPr>
                              <w:color w:val="7A7966"/>
                              <w:spacing w:val="-12"/>
                              <w:w w:val="125"/>
                              <w:position w:val="4"/>
                              <w:sz w:val="2"/>
                            </w:rPr>
                            <w:t>.</w:t>
                          </w:r>
                          <w:r>
                            <w:rPr>
                              <w:color w:val="7A7966"/>
                              <w:w w:val="125"/>
                              <w:position w:val="2"/>
                              <w:sz w:val="2"/>
                            </w:rPr>
                            <w:t>0</w:t>
                          </w:r>
                          <w:r>
                            <w:rPr>
                              <w:color w:val="7A7966"/>
                              <w:position w:val="2"/>
                              <w:sz w:val="2"/>
                            </w:rPr>
                            <w:tab/>
                          </w:r>
                          <w:r>
                            <w:rPr>
                              <w:color w:val="1D1D1B"/>
                              <w:w w:val="113"/>
                              <w:position w:val="1"/>
                              <w:sz w:val="2"/>
                            </w:rPr>
                            <w:t>when</w:t>
                          </w:r>
                          <w:r>
                            <w:rPr>
                              <w:color w:val="1D1D1B"/>
                              <w:position w:val="1"/>
                              <w:sz w:val="2"/>
                            </w:rPr>
                            <w:t xml:space="preserve">  </w:t>
                          </w:r>
                          <w:r>
                            <w:rPr>
                              <w:color w:val="1D1D1B"/>
                              <w:spacing w:val="-3"/>
                              <w:position w:val="1"/>
                              <w:sz w:val="2"/>
                            </w:rPr>
                            <w:t xml:space="preserve"> </w:t>
                          </w:r>
                          <w:r>
                            <w:rPr>
                              <w:rFonts w:ascii="Arial"/>
                              <w:i/>
                              <w:color w:val="1D1D1B"/>
                              <w:w w:val="113"/>
                              <w:position w:val="3"/>
                              <w:sz w:val="2"/>
                            </w:rPr>
                            <w:t>ystem</w:t>
                          </w:r>
                          <w:r>
                            <w:rPr>
                              <w:rFonts w:ascii="Arial"/>
                              <w:i/>
                              <w:color w:val="1D1D1B"/>
                              <w:spacing w:val="-16"/>
                              <w:w w:val="113"/>
                              <w:position w:val="3"/>
                              <w:sz w:val="2"/>
                            </w:rPr>
                            <w:t>s</w:t>
                          </w:r>
                          <w:r>
                            <w:rPr>
                              <w:rFonts w:ascii="Arial"/>
                              <w:i/>
                              <w:color w:val="1D1D1B"/>
                              <w:w w:val="125"/>
                              <w:position w:val="4"/>
                              <w:sz w:val="2"/>
                            </w:rPr>
                            <w:t>tion</w:t>
                          </w:r>
                          <w:r>
                            <w:rPr>
                              <w:rFonts w:ascii="Arial"/>
                              <w:i/>
                              <w:color w:val="1D1D1B"/>
                              <w:position w:val="4"/>
                              <w:sz w:val="2"/>
                            </w:rPr>
                            <w:t xml:space="preserve"> </w:t>
                          </w:r>
                          <w:r>
                            <w:rPr>
                              <w:rFonts w:ascii="Arial"/>
                              <w:i/>
                              <w:color w:val="1D1D1B"/>
                              <w:spacing w:val="2"/>
                              <w:position w:val="4"/>
                              <w:sz w:val="2"/>
                            </w:rPr>
                            <w:t xml:space="preserve"> </w:t>
                          </w:r>
                          <w:r>
                            <w:rPr>
                              <w:rFonts w:ascii="Arial"/>
                              <w:i/>
                              <w:color w:val="1D1D1B"/>
                              <w:w w:val="119"/>
                              <w:position w:val="4"/>
                              <w:sz w:val="2"/>
                            </w:rPr>
                            <w:t>od</w:t>
                          </w:r>
                          <w:r>
                            <w:rPr>
                              <w:rFonts w:ascii="Arial"/>
                              <w:i/>
                              <w:color w:val="1D1D1B"/>
                              <w:spacing w:val="-4"/>
                              <w:w w:val="119"/>
                              <w:position w:val="4"/>
                              <w:sz w:val="2"/>
                            </w:rPr>
                            <w:t>e</w:t>
                          </w:r>
                          <w:r>
                            <w:rPr>
                              <w:rFonts w:ascii="Arial"/>
                              <w:i/>
                              <w:color w:val="1D1D1B"/>
                              <w:spacing w:val="-10"/>
                              <w:w w:val="126"/>
                              <w:position w:val="3"/>
                              <w:sz w:val="2"/>
                            </w:rPr>
                            <w:t>o</w:t>
                          </w:r>
                          <w:r>
                            <w:rPr>
                              <w:rFonts w:ascii="Arial"/>
                              <w:i/>
                              <w:color w:val="1D1D1B"/>
                              <w:spacing w:val="-4"/>
                              <w:w w:val="131"/>
                              <w:position w:val="2"/>
                              <w:sz w:val="2"/>
                            </w:rPr>
                            <w:t>f</w:t>
                          </w:r>
                          <w:r>
                            <w:rPr>
                              <w:rFonts w:ascii="Arial"/>
                              <w:i/>
                              <w:color w:val="1D1D1B"/>
                              <w:w w:val="118"/>
                              <w:position w:val="2"/>
                              <w:sz w:val="2"/>
                            </w:rPr>
                            <w:t>practic</w:t>
                          </w:r>
                          <w:r>
                            <w:rPr>
                              <w:rFonts w:ascii="Arial"/>
                              <w:i/>
                              <w:color w:val="1D1D1B"/>
                              <w:spacing w:val="-16"/>
                              <w:w w:val="118"/>
                              <w:position w:val="2"/>
                              <w:sz w:val="2"/>
                            </w:rPr>
                            <w:t>e</w:t>
                          </w:r>
                          <w:r>
                            <w:rPr>
                              <w:color w:val="1D1D1B"/>
                              <w:w w:val="113"/>
                              <w:position w:val="2"/>
                              <w:sz w:val="2"/>
                            </w:rPr>
                            <w:t>within</w:t>
                          </w:r>
                        </w:p>
                        <w:p w14:paraId="73AB378F" w14:textId="77777777" w:rsidR="00AA181E" w:rsidRDefault="00AA181E" w:rsidP="00617E12">
                          <w:pPr>
                            <w:tabs>
                              <w:tab w:val="left" w:pos="1740"/>
                            </w:tabs>
                            <w:spacing w:line="29" w:lineRule="exact"/>
                            <w:ind w:left="102"/>
                            <w:rPr>
                              <w:rFonts w:ascii="Arial"/>
                              <w:i/>
                              <w:sz w:val="2"/>
                            </w:rPr>
                          </w:pPr>
                          <w:r>
                            <w:rPr>
                              <w:rFonts w:ascii="Arial"/>
                              <w:color w:val="7A7966"/>
                              <w:w w:val="132"/>
                              <w:sz w:val="2"/>
                            </w:rPr>
                            <w:t>34</w:t>
                          </w:r>
                          <w:r>
                            <w:rPr>
                              <w:rFonts w:ascii="Arial"/>
                              <w:color w:val="7A7966"/>
                              <w:sz w:val="2"/>
                            </w:rPr>
                            <w:tab/>
                          </w:r>
                          <w:r>
                            <w:rPr>
                              <w:rFonts w:ascii="Arial"/>
                              <w:i/>
                              <w:color w:val="1D1D1B"/>
                              <w:w w:val="115"/>
                              <w:position w:val="3"/>
                              <w:sz w:val="2"/>
                            </w:rPr>
                            <w:t>an</w:t>
                          </w:r>
                          <w:r>
                            <w:rPr>
                              <w:rFonts w:ascii="Arial"/>
                              <w:i/>
                              <w:color w:val="1D1D1B"/>
                              <w:spacing w:val="-15"/>
                              <w:w w:val="115"/>
                              <w:position w:val="3"/>
                              <w:sz w:val="2"/>
                            </w:rPr>
                            <w:t>d</w:t>
                          </w:r>
                          <w:r>
                            <w:rPr>
                              <w:rFonts w:ascii="Arial"/>
                              <w:i/>
                              <w:color w:val="1D1D1B"/>
                              <w:w w:val="126"/>
                              <w:position w:val="5"/>
                              <w:sz w:val="2"/>
                            </w:rPr>
                            <w:t>800-5</w:t>
                          </w:r>
                          <w:r>
                            <w:rPr>
                              <w:rFonts w:ascii="Arial"/>
                              <w:i/>
                              <w:color w:val="1D1D1B"/>
                              <w:spacing w:val="-4"/>
                              <w:w w:val="126"/>
                              <w:position w:val="5"/>
                              <w:sz w:val="2"/>
                            </w:rPr>
                            <w:t>3</w:t>
                          </w:r>
                          <w:r>
                            <w:rPr>
                              <w:rFonts w:ascii="Arial"/>
                              <w:i/>
                              <w:color w:val="1D1D1B"/>
                              <w:w w:val="107"/>
                              <w:position w:val="2"/>
                              <w:sz w:val="2"/>
                            </w:rPr>
                            <w:t>[</w:t>
                          </w:r>
                          <w:r>
                            <w:rPr>
                              <w:rFonts w:ascii="Arial"/>
                              <w:i/>
                              <w:color w:val="1D1D1B"/>
                              <w:spacing w:val="-10"/>
                              <w:w w:val="107"/>
                              <w:position w:val="2"/>
                              <w:sz w:val="2"/>
                            </w:rPr>
                            <w:t>A</w:t>
                          </w:r>
                          <w:r>
                            <w:rPr>
                              <w:rFonts w:ascii="Arial"/>
                              <w:i/>
                              <w:color w:val="1D1D1B"/>
                              <w:w w:val="117"/>
                              <w:position w:val="1"/>
                              <w:sz w:val="2"/>
                            </w:rPr>
                            <w:t>war</w:t>
                          </w:r>
                          <w:r>
                            <w:rPr>
                              <w:rFonts w:ascii="Arial"/>
                              <w:i/>
                              <w:color w:val="1D1D1B"/>
                              <w:position w:val="1"/>
                              <w:sz w:val="2"/>
                            </w:rPr>
                            <w:t xml:space="preserve">  </w:t>
                          </w:r>
                          <w:r>
                            <w:rPr>
                              <w:rFonts w:ascii="Arial"/>
                              <w:i/>
                              <w:color w:val="1D1D1B"/>
                              <w:spacing w:val="2"/>
                              <w:position w:val="1"/>
                              <w:sz w:val="2"/>
                            </w:rPr>
                            <w:t xml:space="preserve"> </w:t>
                          </w:r>
                          <w:r>
                            <w:rPr>
                              <w:rFonts w:ascii="Arial"/>
                              <w:color w:val="7A7966"/>
                              <w:w w:val="127"/>
                              <w:sz w:val="2"/>
                            </w:rPr>
                            <w:t>3</w:t>
                          </w:r>
                          <w:r>
                            <w:rPr>
                              <w:rFonts w:ascii="Arial"/>
                              <w:color w:val="7A7966"/>
                              <w:spacing w:val="-25"/>
                              <w:w w:val="127"/>
                              <w:sz w:val="2"/>
                            </w:rPr>
                            <w:t>5</w:t>
                          </w:r>
                          <w:r>
                            <w:rPr>
                              <w:rFonts w:ascii="Arial"/>
                              <w:i/>
                              <w:color w:val="1D1D1B"/>
                              <w:w w:val="126"/>
                              <w:position w:val="1"/>
                              <w:sz w:val="2"/>
                            </w:rPr>
                            <w:t>fo</w:t>
                          </w:r>
                          <w:r>
                            <w:rPr>
                              <w:rFonts w:ascii="Arial"/>
                              <w:i/>
                              <w:color w:val="1D1D1B"/>
                              <w:spacing w:val="-4"/>
                              <w:w w:val="126"/>
                              <w:position w:val="1"/>
                              <w:sz w:val="2"/>
                            </w:rPr>
                            <w:t>r</w:t>
                          </w:r>
                          <w:r>
                            <w:rPr>
                              <w:rFonts w:ascii="Arial"/>
                              <w:i/>
                              <w:color w:val="1D1D1B"/>
                              <w:w w:val="120"/>
                              <w:sz w:val="2"/>
                            </w:rPr>
                            <w:t>i</w:t>
                          </w:r>
                          <w:r>
                            <w:rPr>
                              <w:rFonts w:ascii="Arial"/>
                              <w:i/>
                              <w:color w:val="1D1D1B"/>
                              <w:spacing w:val="-8"/>
                              <w:w w:val="120"/>
                              <w:sz w:val="2"/>
                            </w:rPr>
                            <w:t>n</w:t>
                          </w:r>
                          <w:r>
                            <w:rPr>
                              <w:rFonts w:ascii="Arial"/>
                              <w:i/>
                              <w:color w:val="1D1D1B"/>
                              <w:w w:val="110"/>
                              <w:position w:val="2"/>
                              <w:sz w:val="2"/>
                            </w:rPr>
                            <w:t>ISO/IE</w:t>
                          </w:r>
                        </w:p>
                        <w:p w14:paraId="0A7F51B4" w14:textId="77777777" w:rsidR="00AA181E" w:rsidRDefault="00AA181E" w:rsidP="00617E12">
                          <w:pPr>
                            <w:spacing w:line="69" w:lineRule="auto"/>
                            <w:ind w:right="79"/>
                            <w:jc w:val="right"/>
                            <w:rPr>
                              <w:rFonts w:ascii="Arial"/>
                              <w:i/>
                              <w:sz w:val="2"/>
                            </w:rPr>
                          </w:pPr>
                          <w:r>
                            <w:rPr>
                              <w:color w:val="1D1D1B"/>
                              <w:w w:val="113"/>
                              <w:position w:val="1"/>
                              <w:sz w:val="2"/>
                            </w:rPr>
                            <w:t>conducting</w:t>
                          </w:r>
                          <w:r>
                            <w:rPr>
                              <w:color w:val="1D1D1B"/>
                              <w:position w:val="1"/>
                              <w:sz w:val="2"/>
                            </w:rPr>
                            <w:t xml:space="preserve"> </w:t>
                          </w:r>
                          <w:r>
                            <w:rPr>
                              <w:color w:val="1D1D1B"/>
                              <w:spacing w:val="1"/>
                              <w:position w:val="1"/>
                              <w:sz w:val="2"/>
                            </w:rPr>
                            <w:t xml:space="preserve"> </w:t>
                          </w:r>
                          <w:r>
                            <w:rPr>
                              <w:rFonts w:ascii="Arial"/>
                              <w:i/>
                              <w:color w:val="1D1D1B"/>
                              <w:w w:val="113"/>
                              <w:sz w:val="2"/>
                            </w:rPr>
                            <w:t>Organis</w:t>
                          </w:r>
                          <w:r>
                            <w:rPr>
                              <w:rFonts w:ascii="Arial"/>
                              <w:i/>
                              <w:color w:val="1D1D1B"/>
                              <w:spacing w:val="-10"/>
                              <w:w w:val="113"/>
                              <w:sz w:val="2"/>
                            </w:rPr>
                            <w:t>a</w:t>
                          </w:r>
                          <w:r>
                            <w:rPr>
                              <w:rFonts w:ascii="Arial"/>
                              <w:i/>
                              <w:color w:val="1D1D1B"/>
                              <w:w w:val="119"/>
                              <w:position w:val="-3"/>
                              <w:sz w:val="2"/>
                            </w:rPr>
                            <w:t>tion</w:t>
                          </w:r>
                          <w:r>
                            <w:rPr>
                              <w:rFonts w:ascii="Arial"/>
                              <w:i/>
                              <w:color w:val="1D1D1B"/>
                              <w:spacing w:val="-19"/>
                              <w:w w:val="119"/>
                              <w:position w:val="-3"/>
                              <w:sz w:val="2"/>
                            </w:rPr>
                            <w:t>s</w:t>
                          </w:r>
                          <w:r>
                            <w:rPr>
                              <w:rFonts w:ascii="Arial"/>
                              <w:i/>
                              <w:color w:val="1D1D1B"/>
                              <w:w w:val="109"/>
                              <w:position w:val="-1"/>
                              <w:sz w:val="2"/>
                            </w:rPr>
                            <w:t>enes</w:t>
                          </w:r>
                          <w:r>
                            <w:rPr>
                              <w:rFonts w:ascii="Arial"/>
                              <w:i/>
                              <w:color w:val="1D1D1B"/>
                              <w:spacing w:val="-4"/>
                              <w:w w:val="109"/>
                              <w:position w:val="-1"/>
                              <w:sz w:val="2"/>
                            </w:rPr>
                            <w:t>s</w:t>
                          </w:r>
                          <w:r>
                            <w:rPr>
                              <w:rFonts w:ascii="Arial"/>
                              <w:i/>
                              <w:color w:val="1D1D1B"/>
                              <w:w w:val="115"/>
                              <w:position w:val="-3"/>
                              <w:sz w:val="2"/>
                            </w:rPr>
                            <w:t>an</w:t>
                          </w:r>
                          <w:r>
                            <w:rPr>
                              <w:rFonts w:ascii="Arial"/>
                              <w:i/>
                              <w:color w:val="1D1D1B"/>
                              <w:spacing w:val="-20"/>
                              <w:w w:val="115"/>
                              <w:position w:val="-3"/>
                              <w:sz w:val="2"/>
                            </w:rPr>
                            <w:t>d</w:t>
                          </w:r>
                          <w:r>
                            <w:rPr>
                              <w:rFonts w:ascii="Arial"/>
                              <w:i/>
                              <w:color w:val="1D1D1B"/>
                              <w:w w:val="121"/>
                              <w:position w:val="-1"/>
                              <w:sz w:val="2"/>
                            </w:rPr>
                            <w:t>forma</w:t>
                          </w:r>
                        </w:p>
                        <w:p w14:paraId="516E1778" w14:textId="77777777" w:rsidR="00AA181E" w:rsidRDefault="00AA181E" w:rsidP="00617E12">
                          <w:pPr>
                            <w:spacing w:line="391" w:lineRule="auto"/>
                            <w:ind w:left="1889" w:right="157" w:hanging="125"/>
                            <w:rPr>
                              <w:sz w:val="2"/>
                            </w:rPr>
                          </w:pPr>
                          <w:r>
                            <w:rPr>
                              <w:color w:val="1D1D1B"/>
                              <w:w w:val="115"/>
                              <w:position w:val="1"/>
                              <w:sz w:val="2"/>
                            </w:rPr>
                            <w:t xml:space="preserve">assessments </w:t>
                          </w:r>
                          <w:r>
                            <w:rPr>
                              <w:color w:val="1D1D1B"/>
                              <w:w w:val="115"/>
                              <w:sz w:val="2"/>
                            </w:rPr>
                            <w:t>. against</w:t>
                          </w:r>
                        </w:p>
                        <w:p w14:paraId="07872F76" w14:textId="77777777" w:rsidR="00AA181E" w:rsidRDefault="00AA181E" w:rsidP="00617E12">
                          <w:pPr>
                            <w:spacing w:line="15" w:lineRule="exact"/>
                            <w:ind w:right="111"/>
                            <w:jc w:val="right"/>
                            <w:rPr>
                              <w:sz w:val="2"/>
                            </w:rPr>
                          </w:pPr>
                          <w:r>
                            <w:rPr>
                              <w:color w:val="1D1D1B"/>
                              <w:w w:val="110"/>
                              <w:sz w:val="2"/>
                            </w:rPr>
                            <w:t>these</w:t>
                          </w:r>
                        </w:p>
                      </w:txbxContent>
                    </v:textbox>
                  </v:shape>
                  <v:shape id="Text Box 2051" o:spid="_x0000_s1120" type="#_x0000_t202" style="position:absolute;left:5755;top:515;width:229;height: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" filled="f" stroked="f">
                    <v:path arrowok="t"/>
                    <v:textbox inset="0,0,0,0">
                      <w:txbxContent>
                        <w:p w14:paraId="41F92673" w14:textId="77777777" w:rsidR="00AA181E" w:rsidRDefault="00AA181E" w:rsidP="00617E12"/>
                      </w:txbxContent>
                    </v:textbox>
                  </v:shape>
                  <v:shape id="Text Box 2052" o:spid="_x0000_s1121" type="#_x0000_t202" style="position:absolute;left:7601;top:515;width:229;height:3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" filled="f" stroked="f">
                    <v:path arrowok="t"/>
                    <v:textbox inset="0,0,0,0">
                      <w:txbxContent>
                        <w:p w14:paraId="01649287" w14:textId="77777777" w:rsidR="00AA181E" w:rsidRDefault="00AA181E" w:rsidP="00617E12"/>
                      </w:txbxContent>
                    </v:textbox>
                  </v:shape>
                  <v:shape id="Text Box 2053" o:spid="_x0000_s1122" type="#_x0000_t202" style="position:absolute;left:6027;top:566;width:1469;height: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" fillcolor="#11478a" stroked="f">
                    <v:path arrowok="t"/>
                    <v:textbox inset="0,0,0,0">
                      <w:txbxContent>
                        <w:p w14:paraId="1CFE3115" w14:textId="77777777" w:rsidR="00AA181E" w:rsidRDefault="00AA181E" w:rsidP="00617E12"/>
                      </w:txbxContent>
                    </v:textbox>
                  </v:shape>
                  <v:shape id="Text Box 2054" o:spid="_x0000_s1123" type="#_x0000_t202" style="position:absolute;left:4559;top:566;width:1133;height: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" fillcolor="#11478a" stroked="f">
                    <v:path arrowok="t"/>
                    <v:textbox inset="0,0,0,0">
                      <w:txbxContent>
                        <w:p w14:paraId="47867302" w14:textId="77777777" w:rsidR="00AA181E" w:rsidRDefault="00AA181E" w:rsidP="00617E12"/>
                      </w:txbxContent>
                    </v:textbox>
                  </v:shape>
                  <v:shape id="Text Box 2055" o:spid="_x0000_s1124" type="#_x0000_t202" style="position:absolute;left:7919;top:483;width:2094;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" fillcolor="#11478a" stroked="f">
                    <v:path arrowok="t"/>
                    <v:textbox inset="0,0,0,0">
                      <w:txbxContent>
                        <w:p w14:paraId="1D9CA77A" w14:textId="77777777" w:rsidR="00AA181E" w:rsidRDefault="00AA181E" w:rsidP="00617E12"/>
                      </w:txbxContent>
                    </v:textbox>
                  </v:shape>
                </v:group>
                <v:shape id="AutoShape 2056" o:spid="_x0000_s1125" style="position:absolute;left:3235325;top:2087880;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" path="m,l,24r24,l24,,,xe" fillcolor="#f1f2f2" stroked="f">
                  <v:stroke joinstyle="miter"/>
                  <v:path arrowok="t" o:connecttype="custom" o:connectlocs="2147483646,2147483646;2147483646,2147483646;0,2147483646;0,2147483646;2147483646,2147483646;2147483646,2147483646;2147483646,2147483646;2147483646,2147483646;2147483646,2147483646" o:connectangles="0,0,0,0,0,0,0,0,0" textboxrect="3163,3163,18437,18437"/>
                </v:shape>
                <v:shape id="Text Box 2057" o:spid="_x0000_s1126" type="#_x0000_t202" style="position:absolute;left:3208655;top:3150235;width:67945;height:3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" filled="f" stroked="f">
                  <v:path arrowok="t"/>
                  <v:textbox inset="0,0,0,0">
                    <w:txbxContent>
                      <w:p w14:paraId="0FF88646" w14:textId="77777777" w:rsidR="00AA181E" w:rsidRDefault="00AA181E" w:rsidP="00617E12">
                        <w:pPr>
                          <w:spacing w:before="87"/>
                          <w:ind w:left="88"/>
                          <w:rPr>
                            <w:rFonts w:ascii="Museo Sans Rounded"/>
                            <w:sz w:val="9"/>
                          </w:rPr>
                        </w:pPr>
                        <w:r>
                          <w:rPr>
                            <w:rFonts w:ascii="Museo Sans Rounded"/>
                            <w:color w:val="FFFFFF"/>
                            <w:sz w:val="9"/>
                          </w:rPr>
                          <w:t>SUB IMPACT CATEGORY</w:t>
                        </w:r>
                      </w:p>
                    </w:txbxContent>
                  </v:textbox>
                </v:shape>
                <v:shape id="Text Box 2058" o:spid="_x0000_s1127" type="#_x0000_t202" style="position:absolute;left:3235325;top:3084830;width:15240;height:1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" filled="f" stroked="f">
                  <v:path arrowok="t"/>
                  <v:textbox inset="0,0,0,0">
                    <w:txbxContent>
                      <w:p w14:paraId="6540BFA1" w14:textId="77777777" w:rsidR="00AA181E" w:rsidRDefault="00AA181E" w:rsidP="00617E12">
                        <w:pPr>
                          <w:spacing w:before="71" w:line="288" w:lineRule="auto"/>
                          <w:ind w:left="88" w:right="98"/>
                          <w:rPr>
                            <w:rFonts w:ascii="Arial"/>
                            <w:i/>
                            <w:sz w:val="11"/>
                          </w:rPr>
                        </w:pPr>
                        <w:r>
                          <w:rPr>
                            <w:rFonts w:ascii="Arial"/>
                            <w:i/>
                            <w:color w:val="FFFFFF"/>
                            <w:w w:val="110"/>
                            <w:sz w:val="11"/>
                          </w:rPr>
                          <w:t>BIL 4 impact descriptor listed here</w:t>
                        </w:r>
                      </w:p>
                    </w:txbxContent>
                  </v:textbox>
                </v:shape>
                <v:shape id="Text Box 2059" o:spid="_x0000_s1128" type="#_x0000_t202" style="position:absolute;left:3208655;top:4144010;width:67945;height:3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" filled="f" stroked="f">
                  <v:path arrowok="t"/>
                  <v:textbox inset="0,0,0,0">
                    <w:txbxContent>
                      <w:p w14:paraId="4526728A" w14:textId="77777777" w:rsidR="00AA181E" w:rsidRDefault="00AA181E" w:rsidP="00617E12">
                        <w:pPr>
                          <w:spacing w:before="71" w:line="288" w:lineRule="auto"/>
                          <w:ind w:left="88" w:right="17"/>
                          <w:rPr>
                            <w:rFonts w:ascii="Arial"/>
                            <w:i/>
                            <w:sz w:val="11"/>
                          </w:rPr>
                        </w:pPr>
                        <w:r>
                          <w:rPr>
                            <w:rFonts w:ascii="Arial"/>
                            <w:i/>
                            <w:color w:val="FFFFFF"/>
                            <w:w w:val="110"/>
                            <w:sz w:val="11"/>
                          </w:rPr>
                          <w:t>BIL 3 impact descriptor listed here</w:t>
                        </w:r>
                      </w:p>
                    </w:txbxContent>
                  </v:textbox>
                </v:shape>
                <v:shape id="Text Box 2060" o:spid="_x0000_s1129" type="#_x0000_t202" style="position:absolute;left:3235325;top:4078605;width:15240;height:1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" fillcolor="#11478a" stroked="f">
                  <v:path arrowok="t"/>
                  <v:textbox inset="0,0,0,0">
                    <w:txbxContent>
                      <w:p w14:paraId="290EFC29" w14:textId="77777777" w:rsidR="00AA181E" w:rsidRDefault="00AA181E" w:rsidP="00617E12">
                        <w:pPr>
                          <w:spacing w:before="71" w:line="288" w:lineRule="auto"/>
                          <w:ind w:left="88" w:right="100"/>
                          <w:rPr>
                            <w:rFonts w:ascii="Arial"/>
                            <w:i/>
                            <w:sz w:val="11"/>
                          </w:rPr>
                        </w:pPr>
                        <w:r>
                          <w:rPr>
                            <w:rFonts w:ascii="Arial"/>
                            <w:i/>
                            <w:color w:val="FFFFFF"/>
                            <w:w w:val="110"/>
                            <w:sz w:val="11"/>
                          </w:rPr>
                          <w:t>BIL 2 impact descriptor listed here</w:t>
                        </w:r>
                      </w:p>
                    </w:txbxContent>
                  </v:textbox>
                </v:shape>
                <v:shape id="Text Box 2061" o:spid="_x0000_s1130" type="#_x0000_t202" style="position:absolute;left:1662430;top:1558925;width:67945;height:3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" fillcolor="#11478a" stroked="f">
                  <v:path arrowok="t"/>
                  <v:textbox inset="0,0,0,0">
                    <w:txbxContent>
                      <w:p w14:paraId="109C421D" w14:textId="77777777" w:rsidR="00AA181E" w:rsidRDefault="00AA181E" w:rsidP="00617E12">
                        <w:pPr>
                          <w:spacing w:before="71" w:line="288" w:lineRule="auto"/>
                          <w:ind w:left="88" w:right="162"/>
                          <w:rPr>
                            <w:rFonts w:ascii="Arial"/>
                            <w:i/>
                            <w:sz w:val="11"/>
                          </w:rPr>
                        </w:pPr>
                        <w:r>
                          <w:rPr>
                            <w:rFonts w:ascii="Arial"/>
                            <w:i/>
                            <w:color w:val="FFFFFF"/>
                            <w:w w:val="105"/>
                            <w:sz w:val="11"/>
                          </w:rPr>
                          <w:t>BIL 1 impact descriptor listed here</w:t>
                        </w:r>
                      </w:p>
                    </w:txbxContent>
                  </v:textbox>
                </v:shape>
                <v:shape id="Text Box 2062" o:spid="_x0000_s1131" type="#_x0000_t202" style="position:absolute;left:1688465;top:1493520;width:15240;height:1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" fillcolor="#11478a" stroked="f">
                  <v:path arrowok="t"/>
                  <v:textbox inset="0,0,0,0">
                    <w:txbxContent>
                      <w:p w14:paraId="1F701BBE" w14:textId="77777777" w:rsidR="00AA181E" w:rsidRDefault="00AA181E" w:rsidP="00617E12">
                        <w:pPr>
                          <w:spacing w:before="71" w:line="288" w:lineRule="auto"/>
                          <w:ind w:left="88"/>
                          <w:rPr>
                            <w:rFonts w:ascii="Arial"/>
                            <w:i/>
                            <w:sz w:val="11"/>
                          </w:rPr>
                        </w:pPr>
                        <w:r>
                          <w:rPr>
                            <w:rFonts w:ascii="Arial"/>
                            <w:i/>
                            <w:color w:val="FFFFFF"/>
                            <w:w w:val="110"/>
                            <w:sz w:val="11"/>
                          </w:rPr>
                          <w:t>BIL 0 impact descriptor listed here</w:t>
                        </w:r>
                      </w:p>
                    </w:txbxContent>
                  </v:textbox>
                </v:shape>
                <v:group id="Group 2063" o:spid="_x0000_s1132" style="position:absolute;left:513080;top:2490470;width:67945;height:37465" coordorigin="2377,345" coordsize="8391,8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">
                  <v:rect id="Rectangle 2064" o:spid="_x0000_s1133" style="position:absolute;left:2377;top:345;width:8391;height:8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" fillcolor="#f1f2f2" stroked="f">
                    <v:path arrowok="t"/>
                  </v:rect>
                  <v:shape id="Text Box 2065" o:spid="_x0000_s1134" type="#_x0000_t202" style="position:absolute;left:2545;top:509;width:8056;height:5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" fillcolor="#1d2444" stroked="f">
                    <v:path arrowok="t"/>
                    <v:textbox inset="0,0,0,0">
                      <w:txbxContent>
                        <w:p w14:paraId="328D75C1" w14:textId="77777777" w:rsidR="00AA181E" w:rsidRDefault="00AA181E" w:rsidP="00617E12"/>
                      </w:txbxContent>
                    </v:textbox>
                  </v:shape>
                </v:group>
                <v:shape id="AutoShape 2066" o:spid="_x0000_s1135" style="position:absolute;left:539115;top:242506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" path="m,l,24r24,l24,,,xe" fillcolor="#f1f2f2" stroked="f">
                  <v:stroke joinstyle="miter"/>
                  <v:path arrowok="t" o:connecttype="custom" o:connectlocs="2147483646,2147483646;2147483646,2147483646;0,2147483646;0,2147483646;2147483646,2147483646;2147483646,2147483646;2147483646,2147483646;2147483646,2147483646;2147483646,2147483646" o:connectangles="0,0,0,0,0,0,0,0,0" textboxrect="3163,3163,18437,18437"/>
                </v:shape>
                <v:shape id="Text Box 2067" o:spid="_x0000_s1136" type="#_x0000_t202" style="position:absolute;left:1662430;top:2490470;width:67945;height:37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" fillcolor="#1d2444" stroked="f">
                  <v:path arrowok="t"/>
                  <v:textbox inset="0,0,0,0">
                    <w:txbxContent>
                      <w:p w14:paraId="13FD3F22" w14:textId="77777777" w:rsidR="00AA181E" w:rsidRDefault="00AA181E" w:rsidP="00617E12">
                        <w:pPr>
                          <w:spacing w:line="288" w:lineRule="auto"/>
                          <w:ind w:right="-1"/>
                          <w:rPr>
                            <w:rFonts w:ascii="Arial"/>
                            <w:i/>
                            <w:sz w:val="11"/>
                          </w:rPr>
                        </w:pPr>
                        <w:r>
                          <w:rPr>
                            <w:rFonts w:ascii="Arial"/>
                            <w:i/>
                            <w:color w:val="FFFFFF"/>
                            <w:w w:val="110"/>
                            <w:sz w:val="11"/>
                          </w:rPr>
                          <w:t xml:space="preserve">Sub impact </w:t>
                        </w:r>
                        <w:r>
                          <w:rPr>
                            <w:rFonts w:ascii="Arial"/>
                            <w:i/>
                            <w:color w:val="FFFFFF"/>
                            <w:spacing w:val="-3"/>
                            <w:w w:val="110"/>
                            <w:sz w:val="11"/>
                          </w:rPr>
                          <w:t xml:space="preserve">category </w:t>
                        </w:r>
                        <w:r>
                          <w:rPr>
                            <w:rFonts w:ascii="Arial"/>
                            <w:i/>
                            <w:color w:val="FFFFFF"/>
                            <w:w w:val="110"/>
                            <w:sz w:val="11"/>
                          </w:rPr>
                          <w:t>listed here</w:t>
                        </w:r>
                      </w:p>
                    </w:txbxContent>
                  </v:textbox>
                </v:shape>
                <v:shape id="Text Box 2068" o:spid="_x0000_s1137" type="#_x0000_t202" style="position:absolute;left:1688465;top:2425065;width:15240;height:15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" filled="f" stroked="f">
                  <v:path arrowok="t"/>
                  <v:textbox style="layout-flow:vertical;mso-layout-flow-alt:bottom-to-top" inset="0,0,0,0">
                    <w:txbxContent>
                      <w:p w14:paraId="3E66D4F7" w14:textId="77777777" w:rsidR="00AA181E" w:rsidRDefault="00AA181E" w:rsidP="00617E12">
                        <w:pPr>
                          <w:spacing w:line="111" w:lineRule="exact"/>
                          <w:rPr>
                            <w:rFonts w:ascii="Museo Sans Rounded"/>
                            <w:sz w:val="10"/>
                          </w:rPr>
                        </w:pPr>
                        <w:r>
                          <w:rPr>
                            <w:rFonts w:ascii="Museo Sans Rounded"/>
                            <w:color w:val="457BBE"/>
                            <w:sz w:val="10"/>
                          </w:rPr>
                          <w:t>CONSEQUENCES</w:t>
                        </w:r>
                      </w:p>
                    </w:txbxContent>
                  </v:textbox>
                </v:shape>
                <v:shape id="AutoShape 2069" o:spid="_x0000_s1138" style="position:absolute;left:1662430;top:200406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" path="m,l,59r107,l107,,,xe" fillcolor="#1d2444" stroked="f">
                  <v:stroke joinstyle="miter"/>
                  <v:path arrowok="t" o:connecttype="custom" o:connectlocs="2147483646,2147483646;2147483646,2147483646;0,2147483646" o:connectangles="0,0,0" textboxrect="3163,3163,18437,18437"/>
                </v:shape>
                <v:group id="Group 2070" o:spid="_x0000_s1139" style="position:absolute;left:1688465;top:1938655;width:15240;height:15240" coordorigin="2965,1586" coordsize="7636,9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">
                  <v:shape id="AutoShape 2071" o:spid="_x0000_s1140" style="position:absolute;left:2964;top:1586;width:7636;height:4699;visibility:visible;mso-wrap-style:square;v-text-anchor:top" coordsize="7636,46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" path="m7635,1007l,1007,,4699r7635,l7635,1007m7635,l,,,923r7635,l7635,e" fillcolor="#f1f2f2" stroked="f">
                    <v:path arrowok="t" o:connecttype="custom" o:connectlocs="7635,2593;0,2593;0,6285;7635,6285;7635,2593;7635,1586;0,1586;0,2509;7635,2509;7635,1586" o:connectangles="0,0,0,0,0,0,0,0,0,0"/>
                  </v:shape>
                  <v:line id="Line 2072" o:spid="_x0000_s1141" style="position:absolute;visibility:visible;mso-wrap-style:square" from="6573,2298" to="6573,27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" strokecolor="#9d9d9c" strokeweight="1.5pt">
                    <o:lock v:ext="edit" shapetype="f"/>
                  </v:line>
                  <v:shape id="Freeform 2073" o:spid="_x0000_s1142" style="position:absolute;left:6482;top:2607;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" path="m181,l91,98,,e" filled="f" strokecolor="#9d9d9c" strokeweight="1.5pt">
                    <v:path arrowok="t" o:connecttype="custom" o:connectlocs="181,2607;91,2705;0,2607" o:connectangles="0,0,0"/>
                  </v:shape>
                  <v:line id="Line 2074" o:spid="_x0000_s1143" style="position:absolute;visibility:visible;mso-wrap-style:square" from="6566,4313" to="6566,45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" strokecolor="#9d9d9c" strokeweight="1.5pt">
                    <o:lock v:ext="edit" shapetype="f"/>
                  </v:line>
                  <v:shape id="Freeform 2075" o:spid="_x0000_s1144" style="position:absolute;left:6475;top:4458;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" path="m181,l90,98,,e" filled="f" strokecolor="#9d9d9c" strokeweight="1.5pt">
                    <v:path arrowok="t" o:connecttype="custom" o:connectlocs="181,4458;90,4556;0,4458" o:connectangles="0,0,0"/>
                  </v:shape>
                  <v:line id="Line 2076" o:spid="_x0000_s1145" style="position:absolute;visibility:visible;mso-wrap-style:square" from="6573,5278" to="6573,5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" strokecolor="#9d9d9c" strokeweight="1.5pt">
                    <o:lock v:ext="edit" shapetype="f"/>
                  </v:line>
                  <v:shape id="Freeform 2077" o:spid="_x0000_s1146" style="position:absolute;left:6482;top:542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" path="m181,l91,98,,e" filled="f" strokecolor="#9d9d9c" strokeweight="1.5pt">
                    <v:path arrowok="t" o:connecttype="custom" o:connectlocs="181,5423;91,5521;0,5423" o:connectangles="0,0,0"/>
                  </v:shape>
                  <v:line id="Line 2078" o:spid="_x0000_s1147" style="position:absolute;visibility:visible;mso-wrap-style:square" from="5737,5278" to="5737,5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" strokecolor="#9d9d9c" strokeweight="1.5pt">
                    <o:lock v:ext="edit" shapetype="f"/>
                  </v:line>
                  <v:shape id="Freeform 2079" o:spid="_x0000_s1148" style="position:absolute;left:5646;top:542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" path="m180,l90,98,,e" filled="f" strokecolor="#9d9d9c" strokeweight="1.5pt">
                    <v:path arrowok="t" o:connecttype="custom" o:connectlocs="180,5423;90,5521;0,5423" o:connectangles="0,0,0"/>
                  </v:shape>
                  <v:line id="Line 2080" o:spid="_x0000_s1149" style="position:absolute;visibility:visible;mso-wrap-style:square" from="7431,5278" to="7431,57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" strokecolor="#9d9d9c" strokeweight="1.5pt">
                    <o:lock v:ext="edit" shapetype="f"/>
                  </v:line>
                  <v:shape id="Freeform 2081" o:spid="_x0000_s1150" style="position:absolute;left:7341;top:542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" path="m181,l90,98,,e" filled="f" strokecolor="#9d9d9c" strokeweight="1.5pt">
                    <v:path arrowok="t" o:connecttype="custom" o:connectlocs="181,5423;90,5521;0,5423" o:connectangles="0,0,0"/>
                  </v:shape>
                  <v:shape id="Freeform 2082" o:spid="_x0000_s1151" style="position:absolute;left:5068;top:3222;width:2680;height:462;visibility:visible;mso-wrap-style:square;v-text-anchor:top" coordsize="2680,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" path="m,462l,,2679,r,462e" filled="f" strokecolor="#9d9d9c" strokeweight="1.5pt">
                    <v:path arrowok="t" o:connecttype="custom" o:connectlocs="0,3684;0,3222;2679,3222;2679,3684" o:connectangles="0,0,0,0"/>
                  </v:shape>
                  <v:shape id="Freeform 2083" o:spid="_x0000_s1152" style="position:absolute;left:4978;top:3367;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" path="m180,l90,98,,e" filled="f" strokecolor="#9d9d9c" strokeweight="1.5pt">
                    <v:path arrowok="t" o:connecttype="custom" o:connectlocs="180,3368;90,3466;0,3368" o:connectangles="0,0,0"/>
                  </v:shape>
                  <v:shape id="Freeform 2084" o:spid="_x0000_s1153" style="position:absolute;left:7657;top:3367;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" path="m181,l90,99,,e" filled="f" strokecolor="#9d9d9c" strokeweight="1.5pt">
                    <v:path arrowok="t" o:connecttype="custom" o:connectlocs="181,3367;90,3466;0,3367" o:connectangles="0,0,0"/>
                  </v:shape>
                  <v:line id="Line 2085" o:spid="_x0000_s1154" style="position:absolute;visibility:visible;mso-wrap-style:square" from="6573,3138" to="6573,32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" strokecolor="#9d9d9c" strokeweight="1.5pt">
                    <o:lock v:ext="edit" shapetype="f"/>
                  </v:line>
                  <v:shape id="Freeform 2086" o:spid="_x0000_s1155" style="position:absolute;left:4904;top:5277;width:3379;height:462;visibility:visible;mso-wrap-style:square;v-text-anchor:top" coordsize="3379,4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" path="m,461l,,3379,r,461e" filled="f" strokecolor="#9d9d9c" strokeweight="1.5pt">
                    <v:path arrowok="t" o:connecttype="custom" o:connectlocs="0,5739;0,5278;3379,5278;3379,5739" o:connectangles="0,0,0,0"/>
                  </v:shape>
                  <v:shape id="Freeform 2087" o:spid="_x0000_s1156" style="position:absolute;left:4810;top:542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" path="m180,l90,98,,e" filled="f" strokecolor="#9d9d9c" strokeweight="1.5pt">
                    <v:path arrowok="t" o:connecttype="custom" o:connectlocs="180,5423;90,5521;0,5423" o:connectangles="0,0,0"/>
                  </v:shape>
                  <v:shape id="Freeform 2088" o:spid="_x0000_s1157" style="position:absolute;left:8195;top:5423;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" path="m181,l90,98,,e" filled="f" strokecolor="#9d9d9c" strokeweight="1.5pt">
                    <v:path arrowok="t" o:connecttype="custom" o:connectlocs="181,5423;90,5521;0,5423" o:connectangles="0,0,0"/>
                  </v:shape>
                  <v:rect id="Rectangle 2089" o:spid="_x0000_s1158" style="position:absolute;left:2964;top:6368;width:7636;height:20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" fillcolor="#f1f2f2" stroked="f">
                    <v:path arrowok="t"/>
                  </v:rect>
                  <v:line id="Line 2090" o:spid="_x0000_s1159" style="position:absolute;visibility:visible;mso-wrap-style:square" from="6566,7587" to="6566,7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" strokecolor="#9d9d9c" strokeweight="1.5pt">
                    <o:lock v:ext="edit" shapetype="f"/>
                  </v:line>
                  <v:shape id="Freeform 2091" o:spid="_x0000_s1160" style="position:absolute;left:6475;top:7730;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" path="m181,l90,99,,e" filled="f" strokecolor="#9d9d9c" strokeweight="1.5pt">
                    <v:path arrowok="t" o:connecttype="custom" o:connectlocs="181,7730;90,7829;0,7730" o:connectangles="0,0,0"/>
                  </v:shape>
                  <v:shape id="Freeform 2092" o:spid="_x0000_s1161" style="position:absolute;left:6487;top:6639;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" path="m181,l91,98,,e" filled="f" strokecolor="#9d9d9c" strokeweight="1.5pt">
                    <v:path arrowok="t" o:connecttype="custom" o:connectlocs="181,6640;91,6738;0,6640" o:connectangles="0,0,0"/>
                  </v:shape>
                  <v:shape id="AutoShape 2093" o:spid="_x0000_s1162" style="position:absolute;left:5777;top:6495;width:1558;height:252;visibility:visible;mso-wrap-style:square;v-text-anchor:top" coordsize="1558,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" path="m,l,251m1558,r,251e" filled="f" strokecolor="#9d9d9c" strokeweight="1.5pt">
                    <v:path arrowok="t" o:connecttype="custom" o:connectlocs="0,6496;0,6747;1558,6496;1558,6747" o:connectangles="0,0,0,0"/>
                  </v:shape>
                  <v:shape id="Freeform 2094" o:spid="_x0000_s1163" style="position:absolute;left:5691;top:6639;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" path="m180,l90,98,,e" filled="f" strokecolor="#9d9d9c" strokeweight="1.5pt">
                    <v:path arrowok="t" o:connecttype="custom" o:connectlocs="180,6640;90,6738;0,6640" o:connectangles="0,0,0"/>
                  </v:shape>
                  <v:shape id="Freeform 2095" o:spid="_x0000_s1164" style="position:absolute;left:7245;top:6639;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" path="m181,l91,98,,e" filled="f" strokecolor="#9d9d9c" strokeweight="1.5pt">
                    <v:path arrowok="t" o:connecttype="custom" o:connectlocs="181,6640;91,6738;0,6640" o:connectangles="0,0,0"/>
                  </v:shape>
                  <v:line id="Line 2096" o:spid="_x0000_s1165" style="position:absolute;visibility:visible;mso-wrap-style:square" from="8088,6496" to="8088,6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" strokecolor="#9d9d9c" strokeweight="1.5pt">
                    <o:lock v:ext="edit" shapetype="f"/>
                  </v:line>
                  <v:shape id="Freeform 2097" o:spid="_x0000_s1166" style="position:absolute;left:4978;top:6200;width:3315;height:757;visibility:visible;mso-wrap-style:square;v-text-anchor:top" coordsize="3315,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" path="m,756l,295r3315,-1l3315,e" filled="f" strokecolor="#9d9d9c" strokeweight="1.5pt">
                    <v:path arrowok="t" o:connecttype="custom" o:connectlocs="0,6957;0,6496;3315,6495;3315,6201" o:connectangles="0,0,0,0"/>
                  </v:shape>
                  <v:shape id="Freeform 2098" o:spid="_x0000_s1167" style="position:absolute;left:4887;top:6639;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" path="m181,l90,99,,1e" filled="f" strokecolor="#9d9d9c" strokeweight="1.5pt">
                    <v:path arrowok="t" o:connecttype="custom" o:connectlocs="181,6639;90,6738;0,6640" o:connectangles="0,0,0"/>
                  </v:shape>
                  <v:shape id="Freeform 2099" o:spid="_x0000_s1168" style="position:absolute;left:7998;top:6639;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" path="m181,l90,99,,1e" filled="f" strokecolor="#9d9d9c" strokeweight="1.5pt">
                    <v:path arrowok="t" o:connecttype="custom" o:connectlocs="181,6639;90,6738;0,6640" o:connectangles="0,0,0"/>
                  </v:shape>
                  <v:line id="Line 2100" o:spid="_x0000_s1169" style="position:absolute;visibility:visible;mso-wrap-style:square" from="6573,5194" to="6573,52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" strokecolor="#9d9d9c" strokeweight="1.5pt">
                    <o:lock v:ext="edit" shapetype="f"/>
                  </v:line>
                  <v:shape id="Freeform 2101" o:spid="_x0000_s1170" style="position:absolute;left:5062;top:4145;width:2685;height:168;visibility:visible;mso-wrap-style:square;v-text-anchor:top" coordsize="2685,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" path="m2685,42r,126l,168,,e" filled="f" strokecolor="#9d9d9c" strokeweight="1.5pt">
                    <v:path arrowok="t" o:connecttype="custom" o:connectlocs="2685,4187;2685,4313;0,4313;0,4145" o:connectangles="0,0,0,0"/>
                  </v:shape>
                  <v:line id="Line 2102" o:spid="_x0000_s1171" style="position:absolute;visibility:visible;mso-wrap-style:square" from="4599,6201" to="8554,62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" strokecolor="#9d9d9c" strokeweight="1.5pt">
                    <o:lock v:ext="edit" shapetype="f"/>
                  </v:line>
                  <v:rect id="Rectangle 2103" o:spid="_x0000_s1172" style="position:absolute;left:2964;top:8801;width:7636;height:1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" fillcolor="#f1f2f2" stroked="f">
                    <v:path arrowok="t"/>
                  </v:rect>
                  <v:shape id="Freeform 2104" o:spid="_x0000_s1173" style="position:absolute;left:6482;top:8818;width:181;height:99;visibility:visible;mso-wrap-style:square;v-text-anchor:top" coordsize="181,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" path="m181,l91,98,,e" filled="f" strokecolor="#9d9d9c" strokeweight="1.5pt">
                    <v:path arrowok="t" o:connecttype="custom" o:connectlocs="181,8819;91,8917;0,8819" o:connectangles="0,0,0"/>
                  </v:shape>
                  <v:shape id="Freeform 2105" o:spid="_x0000_s1174" style="position:absolute;left:6572;top:6200;width:2098;height:2727;visibility:visible;mso-wrap-style:square;v-text-anchor:top" coordsize="2098,2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" path="m1804,r,294l2097,294r,2013l,2307r,420e" filled="f" strokecolor="#9d9d9c" strokeweight="1.5pt">
                    <v:path arrowok="t" o:connecttype="custom" o:connectlocs="1804,6201;1804,6495;2097,6495;2097,8508;0,8508;0,8928" o:connectangles="0,0,0,0,0,0"/>
                  </v:shape>
                  <v:line id="Line 2106" o:spid="_x0000_s1175" style="position:absolute;visibility:visible;mso-wrap-style:square" from="6578,6495" to="6578,6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" strokecolor="#9d9d9c" strokeweight="1.5pt">
                    <o:lock v:ext="edit" shapetype="f"/>
                  </v:line>
                  <v:shape id="AutoShape 2107" o:spid="_x0000_s1176" style="position:absolute;left:4559;top:2004;width:4028;height:8686;visibility:visible;mso-wrap-style:square;v-text-anchor:top" coordsize="4028,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" path="m4027,7637l,7637,,8686r4027,l4027,7637t,-5076l,2561r,629l4027,3190r,-629m4027,711l,711r,423l4027,1134r,-423m4027,l,,,294r4027,l4027,e" fillcolor="#e7e8ef" stroked="f">
                    <v:path arrowok="t" o:connecttype="custom" o:connectlocs="4027,9641;0,9641;0,10690;4027,10690;4027,9641;4027,4565;0,4565;0,5194;4027,5194;4027,4565;4027,2715;0,2715;0,3138;4027,3138;4027,2715;4027,2004;0,2004;0,2298;4027,2298;4027,2004" o:connectangles="0,0,0,0,0,0,0,0,0,0,0,0,0,0,0,0,0,0,0,0"/>
                  </v:shape>
                  <v:rect id="Rectangle 2108" o:spid="_x0000_s1177" style="position:absolute;left:4559;top:7838;width:4028;height:2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" fillcolor="#11478a" stroked="f">
                    <v:path arrowok="t"/>
                  </v:rect>
                  <v:shape id="AutoShape 2109" o:spid="_x0000_s1178" style="position:absolute;left:4559;top:3473;width:4028;height:756;visibility:visible;mso-wrap-style:square;v-text-anchor:top" coordsize="4028,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" path="m1007,l,,,755r1007,l1007,m4027,l2349,r,755l4027,755,4027,e" fillcolor="#e7e8ef" stroked="f">
                    <v:path arrowok="t" o:connecttype="custom" o:connectlocs="1007,3474;0,3474;0,4229;1007,4229;1007,3474;4027,3474;2349,3474;2349,4229;4027,4229;4027,3474" o:connectangles="0,0,0,0,0,0,0,0,0,0"/>
                  </v:shape>
                  <v:rect id="Rectangle 2110" o:spid="_x0000_s1179" style="position:absolute;left:4559;top:1714;width:4028;height: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" fillcolor="#11478a" stroked="f">
                    <v:path arrowok="t"/>
                  </v:rect>
                  <v:shape id="Freeform 2111" o:spid="_x0000_s1180" style="position:absolute;left:3815;top:3878;width:41;height:41;visibility:visible;mso-wrap-style:square;v-text-anchor:top" coordsize="4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" path="m32,l9,,,9,,32r9,9l32,41r9,-9l41,9,32,xe" fillcolor="#e7e7ee" stroked="f">
                    <v:path arrowok="t" o:connecttype="custom" o:connectlocs="32,3878;9,3878;0,3887;0,3910;9,3919;32,3919;41,3910;41,3887;32,3878" o:connectangles="0,0,0,0,0,0,0,0,0"/>
                  </v:shape>
                  <v:shape id="AutoShape 2112" o:spid="_x0000_s1181" style="position:absolute;left:4845;top:3550;width:3463;height:415;visibility:visible;mso-wrap-style:square;v-text-anchor:top" coordsize="346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" path="m415,207l401,139r,68l385,282r-41,62l283,385r-76,15l132,385,71,344,29,282,14,207,29,132,71,70,132,29,207,14r76,15l344,70r41,62l401,207r,-68l398,126,354,61,288,16,276,14,207,,127,16,61,61,17,126,,207r17,81l61,353r66,45l207,414r69,-14l288,398r66,-45l398,288r17,-81m2770,207r-11,-65l2756,135r,72l2741,282r-42,62l2638,385r-75,15l2487,385r-61,-41l2385,282r-16,-75l2385,132r41,-62l2487,29r76,-15l2638,29r61,41l2741,132r15,75l2756,135,2730,85,2685,40,2634,14r-6,-4l2563,r-66,10l2440,40r-45,45l2366,142r-11,65l2366,273r29,56l2440,374r57,30l2563,414r65,-10l2634,400r51,-26l2730,329r29,-56l2770,207t693,l3452,142r-3,-7l3449,207r-15,75l3392,344r-61,41l3255,400r-75,-15l3119,344r-42,-62l3062,207r15,-75l3119,70r61,-41l3255,14r76,15l3392,70r42,62l3449,207r,-72l3423,85,3378,40,3327,14r-6,-4l3255,r-65,10l3133,40r-45,45l3059,142r-11,65l3059,273r29,56l3133,374r57,30l3255,414r66,-10l3327,400r51,-26l3423,329r29,-56l3463,207e" fillcolor="#6b719d" stroked="f">
                    <v:path arrowok="t" o:connecttype="custom" o:connectlocs="401,3690;385,3833;283,3936;132,3936;29,3833;29,3683;132,3580;283,3580;385,3683;401,3690;354,3612;276,3565;127,3567;17,3677;17,3839;127,3949;276,3951;354,3904;415,3758;2759,3693;2756,3758;2699,3895;2563,3951;2426,3895;2369,3758;2426,3621;2563,3565;2699,3621;2756,3758;2730,3636;2634,3565;2563,3551;2440,3591;2366,3693;2366,3824;2440,3925;2563,3965;2634,3951;2730,3880;2770,3758;3452,3693;3449,3758;3392,3895;3255,3951;3119,3895;3062,3758;3119,3621;3255,3565;3392,3621;3449,3758;3423,3636;3327,3565;3255,3551;3133,3591;3059,3693;3059,3824;3133,3925;3255,3965;3327,3951;3423,3880;3463,3758"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3" o:spid="_x0000_s1182" type="#_x0000_t75" style="position:absolute;left:8754;top:6494;width:265;height: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">
                    <v:path arrowok="t"/>
                    <o:lock v:ext="edit" aspectratio="f"/>
                  </v:shape>
                  <v:shape id="Picture 2114" o:spid="_x0000_s1183" type="#_x0000_t75" style="position:absolute;left:8754;top:8927;width:265;height:2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">
                    <v:path arrowok="t"/>
                    <o:lock v:ext="edit" aspectratio="f"/>
                  </v:shape>
                  <v:shape id="Freeform 2115" o:spid="_x0000_s1184" style="position:absolute;left:4661;top:5531;width:442;height:442;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" path="m221,l151,11,91,42,43,90,12,151,,221r12,69l43,351r48,48l151,430r70,12l291,430r61,-31l399,351r32,-61l442,221,431,151,399,90,352,42,291,11,221,xe" fillcolor="#989898" stroked="f">
                    <v:path arrowok="t" o:connecttype="custom" o:connectlocs="221,5532;151,5543;91,5574;43,5622;12,5683;0,5753;12,5822;43,5883;91,5931;151,5962;221,5974;291,5962;352,5931;399,5883;431,5822;442,5753;431,5683;399,5622;352,5574;291,5543;221,5532" o:connectangles="0,0,0,0,0,0,0,0,0,0,0,0,0,0,0,0,0,0,0,0,0"/>
                  </v:shape>
                  <v:shape id="Picture 2116" o:spid="_x0000_s1185" type="#_x0000_t75" style="position:absolute;left:4820;top:5628;width:128;height: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">
                    <v:path arrowok="t"/>
                    <o:lock v:ext="edit" aspectratio="f"/>
                  </v:shape>
                  <v:shape id="Freeform 2117" o:spid="_x0000_s1186" style="position:absolute;left:8051;top:5531;width:442;height:442;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" path="m220,l151,11,90,42,42,90,11,151,,221r11,69l42,351r48,48l151,430r69,12l290,430r61,-31l399,351r31,-61l441,221,430,151,399,90,351,42,290,11,220,xe" fillcolor="#e88568" stroked="f">
                    <v:path arrowok="t" o:connecttype="custom" o:connectlocs="220,5532;151,5543;90,5574;42,5622;11,5683;0,5753;11,5822;42,5883;90,5931;151,5962;220,5974;290,5962;351,5931;399,5883;430,5822;441,5753;430,5683;399,5622;351,5574;290,5543;220,5532" o:connectangles="0,0,0,0,0,0,0,0,0,0,0,0,0,0,0,0,0,0,0,0,0"/>
                  </v:shape>
                  <v:shape id="Picture 2118" o:spid="_x0000_s1187" type="#_x0000_t75" style="position:absolute;left:8192;top:5628;width:150;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">
                    <v:path arrowok="t"/>
                    <o:lock v:ext="edit" aspectratio="f"/>
                  </v:shape>
                  <v:shape id="Freeform 2119" o:spid="_x0000_s1188" style="position:absolute;left:7210;top:5531;width:442;height:442;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" path="m221,l151,11,91,42,43,90,12,151,,221r12,69l43,351r48,48l151,430r70,12l291,430r61,-31l399,351r32,-61l442,221,431,151,399,90,352,42,291,11,221,xe" fillcolor="#3dad59" stroked="f">
                    <v:path arrowok="t" o:connecttype="custom" o:connectlocs="221,5532;151,5543;91,5574;43,5622;12,5683;0,5753;12,5822;43,5883;91,5931;151,5962;221,5974;291,5962;352,5931;399,5883;431,5822;442,5753;431,5683;399,5622;352,5574;291,5543;221,5532" o:connectangles="0,0,0,0,0,0,0,0,0,0,0,0,0,0,0,0,0,0,0,0,0"/>
                  </v:shape>
                  <v:shape id="Picture 2120" o:spid="_x0000_s1189" type="#_x0000_t75" style="position:absolute;left:7367;top:5628;width:136;height:2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">
                    <v:path arrowok="t"/>
                    <o:lock v:ext="edit" aspectratio="f"/>
                  </v:shape>
                  <v:shape id="Freeform 2121" o:spid="_x0000_s1190" style="position:absolute;left:6362;top:5531;width:442;height:442;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" path="m221,l151,11,90,42,42,90,11,151,,221r11,69l42,351r48,48l151,430r70,12l290,430r61,-31l399,351r31,-61l441,221,430,151,399,90,351,42,290,11,221,xe" fillcolor="#3dad59" stroked="f">
                    <v:path arrowok="t" o:connecttype="custom" o:connectlocs="221,5532;151,5543;90,5574;42,5622;11,5683;0,5753;11,5822;42,5883;90,5931;151,5962;221,5974;290,5962;351,5931;399,5883;430,5822;441,5753;430,5683;399,5622;351,5574;290,5543;221,5532" o:connectangles="0,0,0,0,0,0,0,0,0,0,0,0,0,0,0,0,0,0,0,0,0"/>
                  </v:shape>
                  <v:shape id="Picture 2122" o:spid="_x0000_s1191" type="#_x0000_t75" style="position:absolute;left:6417;top:5586;width:341;height: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">
                    <v:path arrowok="t"/>
                    <o:lock v:ext="edit" aspectratio="f"/>
                  </v:shape>
                  <v:shape id="Freeform 2123" o:spid="_x0000_s1192" style="position:absolute;left:5508;top:5531;width:442;height:442;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" path="m221,l151,11,90,42,42,90,11,151,,221r11,69l42,351r48,48l151,430r70,12l291,430r60,-31l399,351r31,-61l442,221,430,151,399,90,351,42,291,11,221,xe" fillcolor="#f9c35a" stroked="f">
                    <v:path arrowok="t" o:connecttype="custom" o:connectlocs="221,5532;151,5543;90,5574;42,5622;11,5683;0,5753;11,5822;42,5883;90,5931;151,5962;221,5974;291,5962;351,5931;399,5883;430,5822;442,5753;430,5683;399,5622;351,5574;291,5543;221,5532" o:connectangles="0,0,0,0,0,0,0,0,0,0,0,0,0,0,0,0,0,0,0,0,0"/>
                  </v:shape>
                  <v:shape id="AutoShape 2124" o:spid="_x0000_s1193" style="position:absolute;left:5677;top:5629;width:73;height:236;visibility:visible;mso-wrap-style:square;v-text-anchor:top" coordsize="73,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" path="m73,36r-24,l49,225r,2l53,233r3,2l65,235r4,-2l72,227r1,-2l73,36xm63,l55,,51,2,2,51,,53r,8l1,63r5,4l8,69r8,l18,66r3,-3l49,36r24,l73,11,72,6,67,1,63,xe" stroked="f">
                    <v:path arrowok="t" o:connecttype="custom" o:connectlocs="73,5665;49,5665;49,5854;49,5856;53,5862;56,5864;65,5864;69,5862;72,5856;73,5854;73,5665;63,5629;55,5629;51,5631;2,5680;0,5682;0,5690;1,5692;6,5696;8,5698;16,5698;18,5695;21,5692;49,5665;73,5665;73,5640;72,5635;67,5630;63,5629" o:connectangles="0,0,0,0,0,0,0,0,0,0,0,0,0,0,0,0,0,0,0,0,0,0,0,0,0,0,0,0,0"/>
                  </v:shape>
                  <v:shape id="Freeform 2125" o:spid="_x0000_s1194" style="position:absolute;left:4856;top:9015;width:456;height:456;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" path="m228,l156,12,93,44,44,93,12,156,,228r12,72l44,362r49,49l156,444r72,11l300,444r62,-33l411,362r33,-62l455,228,444,156,411,93,362,44,300,12,228,xe" fillcolor="#989898" stroked="f">
                    <v:path arrowok="t" o:connecttype="custom" o:connectlocs="228,9015;156,9027;93,9059;44,9108;12,9171;0,9243;12,9315;44,9377;93,9426;156,9459;228,9470;300,9459;362,9426;411,9377;444,9315;455,9243;444,9171;411,9108;362,9059;300,9027;228,9015" o:connectangles="0,0,0,0,0,0,0,0,0,0,0,0,0,0,0,0,0,0,0,0,0"/>
                  </v:shape>
                  <v:shape id="Picture 2126" o:spid="_x0000_s1195" type="#_x0000_t75" style="position:absolute;left:5020;top:9115;width:132;height: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">
                    <v:path arrowok="t"/>
                    <o:lock v:ext="edit" aspectratio="f"/>
                  </v:shape>
                  <v:shape id="Freeform 2127" o:spid="_x0000_s1196" style="position:absolute;left:7830;top:9015;width:456;height:456;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" path="m228,l156,12,94,44,44,93,12,156,,228r12,72l44,362r50,49l156,444r72,11l300,444r62,-33l412,362r32,-62l456,228,444,156,412,93,362,44,300,12,228,xe" fillcolor="#e88568" stroked="f">
                    <v:path arrowok="t" o:connecttype="custom" o:connectlocs="228,9015;156,9027;94,9059;44,9108;12,9171;0,9243;12,9315;44,9377;94,9426;156,9459;228,9470;300,9459;362,9426;412,9377;444,9315;456,9243;444,9171;412,9108;362,9059;300,9027;228,9015" o:connectangles="0,0,0,0,0,0,0,0,0,0,0,0,0,0,0,0,0,0,0,0,0"/>
                  </v:shape>
                  <v:shape id="Picture 2128" o:spid="_x0000_s1197" type="#_x0000_t75" style="position:absolute;left:7976;top:9115;width:155;height: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">
                    <v:path arrowok="t"/>
                    <o:lock v:ext="edit" aspectratio="f"/>
                  </v:shape>
                  <v:shape id="Freeform 2129" o:spid="_x0000_s1198" style="position:absolute;left:7086;top:9015;width:456;height:456;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" path="m227,l156,12,93,44,44,93,12,156,,228r12,72l44,362r49,49l156,444r71,11l299,444r63,-33l411,362r32,-62l455,228,443,156,411,93,362,44,299,12,227,xe" fillcolor="#3dad59" stroked="f">
                    <v:path arrowok="t" o:connecttype="custom" o:connectlocs="227,9015;156,9027;93,9059;44,9108;12,9171;0,9243;12,9315;44,9377;93,9426;156,9459;227,9470;299,9459;362,9426;411,9377;443,9315;455,9243;443,9171;411,9108;362,9059;299,9027;227,9015" o:connectangles="0,0,0,0,0,0,0,0,0,0,0,0,0,0,0,0,0,0,0,0,0"/>
                  </v:shape>
                  <v:shape id="Picture 2130" o:spid="_x0000_s1199" type="#_x0000_t75" style="position:absolute;left:7248;top:9114;width:140;height:2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">
                    <v:path arrowok="t"/>
                    <o:lock v:ext="edit" aspectratio="f"/>
                  </v:shape>
                  <v:shape id="Freeform 2131" o:spid="_x0000_s1200" style="position:absolute;left:6343;top:9015;width:456;height:456;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" path="m228,l156,12,94,44,44,93,12,156,,228r12,72l44,362r50,49l156,444r72,11l300,444r62,-33l412,362r32,-62l455,228,444,156,412,93,362,44,300,12,228,xe" fillcolor="#3dad59" stroked="f">
                    <v:path arrowok="t" o:connecttype="custom" o:connectlocs="228,9015;156,9027;94,9059;44,9108;12,9171;0,9243;12,9315;44,9377;94,9426;156,9459;228,9470;300,9459;362,9426;412,9377;444,9315;455,9243;444,9171;412,9108;362,9059;300,9027;228,9015" o:connectangles="0,0,0,0,0,0,0,0,0,0,0,0,0,0,0,0,0,0,0,0,0"/>
                  </v:shape>
                  <v:shape id="Picture 2132" o:spid="_x0000_s1201" type="#_x0000_t75" style="position:absolute;left:6400;top:9072;width:350;height: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">
                    <v:path arrowok="t"/>
                    <o:lock v:ext="edit" aspectratio="f"/>
                  </v:shape>
                  <v:shape id="Freeform 2133" o:spid="_x0000_s1202" style="position:absolute;left:5599;top:9015;width:456;height:456;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" path="m227,l155,12,93,44,44,93,11,156,,228r11,72l44,362r49,49l155,444r72,11l299,444r63,-33l411,362r32,-62l455,228,443,156,411,93,362,44,299,12,227,xe" fillcolor="#f9c35a" stroked="f">
                    <v:path arrowok="t" o:connecttype="custom" o:connectlocs="227,9015;155,9027;93,9059;44,9108;11,9171;0,9243;11,9315;44,9377;93,9426;155,9459;227,9470;299,9459;362,9426;411,9377;443,9315;455,9243;443,9171;411,9108;362,9059;299,9027;227,9015" o:connectangles="0,0,0,0,0,0,0,0,0,0,0,0,0,0,0,0,0,0,0,0,0"/>
                  </v:shape>
                  <v:shape id="AutoShape 2134" o:spid="_x0000_s1203" style="position:absolute;left:5773;top:9115;width:75;height:243;visibility:visible;mso-wrap-style:square;v-text-anchor:top" coordsize="7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" path="m75,37r-25,l50,232r1,3l54,241r4,2l67,243r4,-2l74,235r1,-3l75,37xm65,l56,,52,3,2,53,,55r,8l1,65r5,5l9,71r7,l22,65,50,37r25,l75,12,74,7,69,2,65,xe" stroked="f">
                    <v:path arrowok="t" o:connecttype="custom" o:connectlocs="75,9152;50,9152;50,9347;51,9350;54,9356;58,9358;67,9358;71,9356;74,9350;75,9347;75,9152;65,9115;56,9115;52,9118;2,9168;0,9170;0,9178;1,9180;6,9185;9,9186;16,9186;22,9180;50,9152;75,9152;75,9127;74,9122;69,9117;65,9115" o:connectangles="0,0,0,0,0,0,0,0,0,0,0,0,0,0,0,0,0,0,0,0,0,0,0,0,0,0,0,0"/>
                  </v:shape>
                  <v:shape id="Picture 2135" o:spid="_x0000_s1204" type="#_x0000_t75" style="position:absolute;left:5066;top:6774;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">
                    <v:path arrowok="t"/>
                    <o:lock v:ext="edit" aspectratio="f"/>
                  </v:shape>
                  <v:shape id="Picture 2136" o:spid="_x0000_s1205" type="#_x0000_t75" style="position:absolute;left:5198;top:6849;width:185;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">
                    <v:path arrowok="t"/>
                    <o:lock v:ext="edit" aspectratio="f"/>
                  </v:shape>
                  <v:shape id="Picture 2137" o:spid="_x0000_s1206" type="#_x0000_t75" style="position:absolute;left:8137;top:6773;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">
                    <v:path arrowok="t"/>
                    <o:lock v:ext="edit" aspectratio="f"/>
                  </v:shape>
                  <v:shape id="Picture 2138" o:spid="_x0000_s1207" type="#_x0000_t75" style="position:absolute;left:8269;top:6848;width:185;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">
                    <v:path arrowok="t"/>
                    <o:lock v:ext="edit" aspectratio="f"/>
                  </v:shape>
                  <v:shape id="Picture 2139" o:spid="_x0000_s1208" type="#_x0000_t75" style="position:absolute;left:7379;top:6774;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">
                    <v:path arrowok="t"/>
                    <o:lock v:ext="edit" aspectratio="f"/>
                  </v:shape>
                  <v:shape id="Picture 2140" o:spid="_x0000_s1209" type="#_x0000_t75" style="position:absolute;left:7511;top:6849;width:185;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">
                    <v:path arrowok="t"/>
                    <o:lock v:ext="edit" aspectratio="f"/>
                  </v:shape>
                  <v:line id="Line 2141" o:spid="_x0000_s1210" style="position:absolute;visibility:visible;mso-wrap-style:square" from="6313,7500" to="6855,75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" strokecolor="#f9c35a" strokeweight=".85267mm">
                    <o:lock v:ext="edit" shapetype="f"/>
                  </v:line>
                  <v:shape id="Picture 2142" o:spid="_x0000_s1211" type="#_x0000_t75" style="position:absolute;left:6616;top:6774;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">
                    <v:path arrowok="t"/>
                    <o:lock v:ext="edit" aspectratio="f"/>
                  </v:shape>
                  <v:shape id="Picture 2143" o:spid="_x0000_s1212" type="#_x0000_t75" style="position:absolute;left:6747;top:6849;width:185;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">
                    <v:path arrowok="t"/>
                    <o:lock v:ext="edit" aspectratio="f"/>
                  </v:shape>
                  <v:shape id="Picture 2144" o:spid="_x0000_s1213" type="#_x0000_t75" style="position:absolute;left:5875;top:6774;width:394;height:3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">
                    <v:path arrowok="t"/>
                    <o:lock v:ext="edit" aspectratio="f"/>
                  </v:shape>
                  <v:shape id="Picture 2145" o:spid="_x0000_s1214" type="#_x0000_t75" style="position:absolute;left:6007;top:6849;width:185;height: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">
                    <v:path arrowok="t"/>
                    <o:lock v:ext="edit" aspectratio="f"/>
                  </v:shape>
                  <v:shape id="AutoShape 2146" o:spid="_x0000_s1215" style="position:absolute;left:4559;top:6747;width:4028;height:2810;visibility:visible;mso-wrap-style:square;v-text-anchor:top" coordsize="4028,2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" path="m4027,2181l,2181r,629l4027,2810r,-629m4027,l,,,840r4027,l4027,e" fillcolor="black" stroked="f">
                    <v:fill opacity="6425f"/>
                    <v:path arrowok="t" o:connecttype="custom" o:connectlocs="4027,8928;0,8928;0,9557;4027,9557;4027,8928;4027,6747;0,6747;0,7587;4027,7587;4027,6747" o:connectangles="0,0,0,0,0,0,0,0,0,0"/>
                  </v:shape>
                  <v:shape id="Text Box 2147" o:spid="_x0000_s1216" type="#_x0000_t202" style="position:absolute;left:3090;top:1680;width:1137;height: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" filled="f" stroked="f">
                    <v:path arrowok="t"/>
                    <v:textbox inset="0,0,0,0">
                      <w:txbxContent>
                        <w:p w14:paraId="778AF881" w14:textId="77777777" w:rsidR="00AA181E" w:rsidRDefault="00AA181E" w:rsidP="00617E12"/>
                      </w:txbxContent>
                    </v:textbox>
                  </v:shape>
                  <v:shape id="Text Box 2148" o:spid="_x0000_s1217" type="#_x0000_t202" style="position:absolute;left:6134;top:1768;width:899;height: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" filled="f" stroked="f">
                    <v:path arrowok="t"/>
                    <v:textbox inset="0,0,0,0">
                      <w:txbxContent>
                        <w:p w14:paraId="3B9065BD" w14:textId="77777777" w:rsidR="00AA181E" w:rsidRDefault="00AA181E" w:rsidP="00617E12"/>
                      </w:txbxContent>
                    </v:textbox>
                  </v:shape>
                  <v:shape id="Text Box 2149" o:spid="_x0000_s1218" type="#_x0000_t202" style="position:absolute;left:3094;top:2689;width:828;height: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" filled="f" stroked="f">
                    <v:path arrowok="t"/>
                    <v:textbox inset="0,0,0,0">
                      <w:txbxContent>
                        <w:p w14:paraId="4FE0A56C" w14:textId="77777777" w:rsidR="00AA181E" w:rsidRDefault="00AA181E" w:rsidP="00617E12"/>
                      </w:txbxContent>
                    </v:textbox>
                  </v:shape>
                  <v:shape id="Text Box 2150" o:spid="_x0000_s1219" type="#_x0000_t202" style="position:absolute;left:4705;top:2777;width:3640;height:2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" filled="f" stroked="f">
                    <v:path arrowok="t"/>
                    <v:textbox inset="0,0,0,0">
                      <w:txbxContent>
                        <w:p w14:paraId="6F69A4FA" w14:textId="77777777" w:rsidR="00AA181E" w:rsidRDefault="00AA181E" w:rsidP="00617E12"/>
                      </w:txbxContent>
                    </v:textbox>
                  </v:shape>
                  <v:shape id="Text Box 2151" o:spid="_x0000_s1220" type="#_x0000_t202" style="position:absolute;left:4723;top:3569;width:675;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" filled="f" stroked="f">
                    <v:path arrowok="t"/>
                    <v:textbox inset="0,0,0,0">
                      <w:txbxContent>
                        <w:p w14:paraId="4DEA78BD" w14:textId="77777777" w:rsidR="00AA181E" w:rsidRDefault="00AA181E" w:rsidP="00617E12"/>
                      </w:txbxContent>
                    </v:textbox>
                  </v:shape>
                  <v:shape id="Text Box 2152" o:spid="_x0000_s1221" type="#_x0000_t202" style="position:absolute;left:7216;top:3569;width:404;height: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" filled="f" stroked="f">
                    <v:path arrowok="t"/>
                    <v:textbox inset="0,0,0,0">
                      <w:txbxContent>
                        <w:p w14:paraId="636D29C4" w14:textId="77777777" w:rsidR="00AA181E" w:rsidRDefault="00AA181E" w:rsidP="00617E12">
                          <w:pPr>
                            <w:tabs>
                              <w:tab w:val="left" w:pos="1079"/>
                              <w:tab w:val="left" w:pos="1313"/>
                            </w:tabs>
                            <w:spacing w:line="16" w:lineRule="exact"/>
                            <w:ind w:left="133"/>
                            <w:jc w:val="center"/>
                            <w:rPr>
                              <w:rFonts w:ascii="Arial"/>
                              <w:sz w:val="2"/>
                            </w:rPr>
                          </w:pPr>
                          <w:r>
                            <w:rPr>
                              <w:rFonts w:ascii="Arial"/>
                              <w:color w:val="7A7966"/>
                              <w:w w:val="125"/>
                              <w:sz w:val="2"/>
                            </w:rPr>
                            <w:t>ramew</w:t>
                          </w:r>
                          <w:r>
                            <w:rPr>
                              <w:rFonts w:ascii="Arial"/>
                              <w:color w:val="7A7966"/>
                              <w:w w:val="125"/>
                              <w:position w:val="1"/>
                              <w:sz w:val="2"/>
                            </w:rPr>
                            <w:t>or</w:t>
                          </w:r>
                          <w:r>
                            <w:rPr>
                              <w:rFonts w:ascii="Arial"/>
                              <w:color w:val="7A7966"/>
                              <w:w w:val="125"/>
                              <w:position w:val="1"/>
                              <w:sz w:val="2"/>
                            </w:rPr>
                            <w:tab/>
                          </w:r>
                          <w:r>
                            <w:rPr>
                              <w:rFonts w:ascii="Arial"/>
                              <w:color w:val="7A7966"/>
                              <w:spacing w:val="-3"/>
                              <w:w w:val="125"/>
                              <w:position w:val="1"/>
                              <w:sz w:val="2"/>
                            </w:rPr>
                            <w:t>Victo</w:t>
                          </w:r>
                          <w:r>
                            <w:rPr>
                              <w:rFonts w:ascii="Arial"/>
                              <w:color w:val="7A7966"/>
                              <w:spacing w:val="-3"/>
                              <w:w w:val="125"/>
                              <w:sz w:val="2"/>
                            </w:rPr>
                            <w:t>rianPr</w:t>
                          </w:r>
                          <w:r>
                            <w:rPr>
                              <w:rFonts w:ascii="Arial"/>
                              <w:color w:val="7A7966"/>
                              <w:spacing w:val="-3"/>
                              <w:w w:val="125"/>
                              <w:position w:val="-1"/>
                              <w:sz w:val="2"/>
                            </w:rPr>
                            <w:tab/>
                          </w:r>
                          <w:r>
                            <w:rPr>
                              <w:rFonts w:ascii="Arial"/>
                              <w:color w:val="7A7966"/>
                              <w:w w:val="125"/>
                              <w:sz w:val="2"/>
                            </w:rPr>
                            <w:t>V</w:t>
                          </w:r>
                        </w:p>
                        <w:p w14:paraId="6DE841A1" w14:textId="77777777" w:rsidR="00AA181E" w:rsidRDefault="00AA181E" w:rsidP="00617E12">
                          <w:pPr>
                            <w:spacing w:line="11" w:lineRule="exact"/>
                            <w:ind w:left="630"/>
                            <w:rPr>
                              <w:rFonts w:ascii="Arial"/>
                              <w:sz w:val="2"/>
                            </w:rPr>
                          </w:pPr>
                          <w:r>
                            <w:rPr>
                              <w:rFonts w:ascii="Arial"/>
                              <w:color w:val="7A7966"/>
                              <w:w w:val="126"/>
                              <w:sz w:val="2"/>
                            </w:rPr>
                            <w:t>k</w:t>
                          </w:r>
                        </w:p>
                        <w:p w14:paraId="022AC03E" w14:textId="77777777" w:rsidR="00AA181E" w:rsidRDefault="00AA181E" w:rsidP="00617E12">
                          <w:pPr>
                            <w:spacing w:before="4" w:line="10" w:lineRule="exact"/>
                            <w:ind w:left="333"/>
                            <w:rPr>
                              <w:rFonts w:ascii="Arial"/>
                              <w:sz w:val="2"/>
                            </w:rPr>
                          </w:pPr>
                          <w:r>
                            <w:rPr>
                              <w:rFonts w:ascii="Arial"/>
                              <w:color w:val="7A7966"/>
                              <w:w w:val="126"/>
                              <w:sz w:val="2"/>
                            </w:rPr>
                            <w:t>k</w:t>
                          </w:r>
                        </w:p>
                        <w:p w14:paraId="3D1DBCA7" w14:textId="77777777" w:rsidR="00AA181E" w:rsidRDefault="00AA181E" w:rsidP="00617E12">
                          <w:pPr>
                            <w:tabs>
                              <w:tab w:val="left" w:pos="1731"/>
                            </w:tabs>
                            <w:spacing w:line="16" w:lineRule="exact"/>
                            <w:ind w:left="130"/>
                            <w:rPr>
                              <w:rFonts w:ascii="Arial"/>
                              <w:sz w:val="2"/>
                            </w:rPr>
                          </w:pPr>
                          <w:r>
                            <w:rPr>
                              <w:rFonts w:ascii="Arial"/>
                              <w:color w:val="7A7966"/>
                              <w:w w:val="125"/>
                              <w:sz w:val="2"/>
                            </w:rPr>
                            <w:t>Securi</w:t>
                          </w:r>
                          <w:r>
                            <w:rPr>
                              <w:rFonts w:ascii="Arial"/>
                              <w:color w:val="7A7966"/>
                              <w:w w:val="125"/>
                              <w:position w:val="1"/>
                              <w:sz w:val="2"/>
                            </w:rPr>
                            <w:t>ty</w:t>
                          </w:r>
                          <w:r>
                            <w:rPr>
                              <w:rFonts w:ascii="Arial"/>
                              <w:color w:val="7A7966"/>
                              <w:spacing w:val="-6"/>
                              <w:w w:val="125"/>
                              <w:position w:val="1"/>
                              <w:sz w:val="2"/>
                            </w:rPr>
                            <w:t xml:space="preserve"> </w:t>
                          </w:r>
                          <w:r>
                            <w:rPr>
                              <w:rFonts w:ascii="Arial"/>
                              <w:color w:val="7A7966"/>
                              <w:w w:val="125"/>
                              <w:position w:val="1"/>
                              <w:sz w:val="2"/>
                            </w:rPr>
                            <w:t>Framew</w:t>
                          </w:r>
                          <w:r>
                            <w:rPr>
                              <w:rFonts w:ascii="Arial"/>
                              <w:color w:val="7A7966"/>
                              <w:w w:val="125"/>
                              <w:position w:val="2"/>
                              <w:sz w:val="2"/>
                            </w:rPr>
                            <w:t>o</w:t>
                          </w:r>
                          <w:r>
                            <w:rPr>
                              <w:rFonts w:ascii="Arial"/>
                              <w:color w:val="7A7966"/>
                              <w:w w:val="125"/>
                              <w:position w:val="3"/>
                              <w:sz w:val="2"/>
                            </w:rPr>
                            <w:t xml:space="preserve">r         </w:t>
                          </w:r>
                          <w:r>
                            <w:rPr>
                              <w:rFonts w:ascii="Arial"/>
                              <w:color w:val="7A7966"/>
                              <w:spacing w:val="2"/>
                              <w:w w:val="125"/>
                              <w:position w:val="3"/>
                              <w:sz w:val="2"/>
                            </w:rPr>
                            <w:t xml:space="preserve"> </w:t>
                          </w:r>
                          <w:r>
                            <w:rPr>
                              <w:rFonts w:ascii="Arial"/>
                              <w:color w:val="7A7966"/>
                              <w:w w:val="125"/>
                              <w:sz w:val="2"/>
                            </w:rPr>
                            <w:t>Securi</w:t>
                          </w:r>
                          <w:r>
                            <w:rPr>
                              <w:rFonts w:ascii="Arial"/>
                              <w:color w:val="7A7966"/>
                              <w:w w:val="125"/>
                              <w:position w:val="2"/>
                              <w:sz w:val="2"/>
                            </w:rPr>
                            <w:t>ty</w:t>
                          </w:r>
                          <w:r>
                            <w:rPr>
                              <w:rFonts w:ascii="Arial"/>
                              <w:color w:val="7A7966"/>
                              <w:w w:val="125"/>
                              <w:position w:val="3"/>
                              <w:sz w:val="2"/>
                            </w:rPr>
                            <w:t>F</w:t>
                          </w:r>
                          <w:r>
                            <w:rPr>
                              <w:rFonts w:ascii="Arial"/>
                              <w:color w:val="7A7966"/>
                              <w:w w:val="125"/>
                              <w:position w:val="3"/>
                              <w:sz w:val="2"/>
                            </w:rPr>
                            <w:tab/>
                            <w:t>icto</w:t>
                          </w:r>
                          <w:r>
                            <w:rPr>
                              <w:rFonts w:ascii="Arial"/>
                              <w:color w:val="7A7966"/>
                              <w:w w:val="125"/>
                              <w:position w:val="2"/>
                              <w:sz w:val="2"/>
                            </w:rPr>
                            <w:t>rian</w:t>
                          </w:r>
                          <w:r>
                            <w:rPr>
                              <w:rFonts w:ascii="Arial"/>
                              <w:color w:val="7A7966"/>
                              <w:spacing w:val="-5"/>
                              <w:w w:val="125"/>
                              <w:position w:val="2"/>
                              <w:sz w:val="2"/>
                            </w:rPr>
                            <w:t xml:space="preserve"> </w:t>
                          </w:r>
                          <w:r>
                            <w:rPr>
                              <w:rFonts w:ascii="Arial"/>
                              <w:color w:val="7A7966"/>
                              <w:w w:val="125"/>
                              <w:position w:val="1"/>
                              <w:sz w:val="2"/>
                            </w:rPr>
                            <w:t>Protecti</w:t>
                          </w:r>
                          <w:r>
                            <w:rPr>
                              <w:rFonts w:ascii="Arial"/>
                              <w:color w:val="7A7966"/>
                              <w:w w:val="125"/>
                              <w:sz w:val="2"/>
                            </w:rPr>
                            <w:t>ve</w:t>
                          </w:r>
                        </w:p>
                        <w:p w14:paraId="38DB1A01" w14:textId="77777777" w:rsidR="00AA181E" w:rsidRDefault="00AA181E" w:rsidP="00617E12">
                          <w:pPr>
                            <w:tabs>
                              <w:tab w:val="left" w:pos="378"/>
                              <w:tab w:val="left" w:pos="1606"/>
                            </w:tabs>
                            <w:spacing w:before="20" w:line="-326" w:lineRule="auto"/>
                            <w:ind w:left="104"/>
                            <w:rPr>
                              <w:rFonts w:ascii="Arial"/>
                              <w:sz w:val="2"/>
                            </w:rPr>
                          </w:pPr>
                          <w:r>
                            <w:rPr>
                              <w:rFonts w:ascii="Arial"/>
                              <w:color w:val="7A7966"/>
                              <w:w w:val="120"/>
                              <w:position w:val="1"/>
                              <w:sz w:val="2"/>
                            </w:rPr>
                            <w:t>ta</w:t>
                          </w:r>
                          <w:r>
                            <w:rPr>
                              <w:rFonts w:ascii="Arial"/>
                              <w:color w:val="7A7966"/>
                              <w:w w:val="120"/>
                              <w:position w:val="1"/>
                              <w:sz w:val="2"/>
                            </w:rPr>
                            <w:tab/>
                          </w:r>
                          <w:r>
                            <w:rPr>
                              <w:rFonts w:ascii="Arial"/>
                              <w:color w:val="7A7966"/>
                              <w:w w:val="120"/>
                              <w:sz w:val="2"/>
                            </w:rPr>
                            <w:t>Da</w:t>
                          </w:r>
                          <w:r>
                            <w:rPr>
                              <w:rFonts w:ascii="Arial"/>
                              <w:color w:val="7A7966"/>
                              <w:w w:val="120"/>
                              <w:position w:val="1"/>
                              <w:sz w:val="2"/>
                            </w:rPr>
                            <w:t>ta</w:t>
                          </w:r>
                          <w:r>
                            <w:rPr>
                              <w:rFonts w:ascii="Arial"/>
                              <w:color w:val="7A7966"/>
                              <w:w w:val="120"/>
                              <w:position w:val="1"/>
                              <w:sz w:val="2"/>
                            </w:rPr>
                            <w:tab/>
                          </w:r>
                          <w:r>
                            <w:rPr>
                              <w:rFonts w:ascii="Arial"/>
                              <w:color w:val="7A7966"/>
                              <w:w w:val="120"/>
                              <w:position w:val="4"/>
                              <w:sz w:val="2"/>
                            </w:rPr>
                            <w:t>otecti</w:t>
                          </w:r>
                          <w:r>
                            <w:rPr>
                              <w:rFonts w:ascii="Arial"/>
                              <w:color w:val="7A7966"/>
                              <w:w w:val="120"/>
                              <w:position w:val="2"/>
                              <w:sz w:val="2"/>
                            </w:rPr>
                            <w:t>ve</w:t>
                          </w:r>
                          <w:r>
                            <w:rPr>
                              <w:rFonts w:ascii="Arial"/>
                              <w:color w:val="7A7966"/>
                              <w:w w:val="120"/>
                              <w:position w:val="1"/>
                              <w:sz w:val="2"/>
                            </w:rPr>
                            <w:t>Data</w:t>
                          </w:r>
                          <w:r>
                            <w:rPr>
                              <w:rFonts w:ascii="Arial"/>
                              <w:color w:val="7A7966"/>
                              <w:w w:val="120"/>
                              <w:sz w:val="2"/>
                            </w:rPr>
                            <w:t xml:space="preserve">Securi </w:t>
                          </w:r>
                          <w:r>
                            <w:rPr>
                              <w:rFonts w:ascii="Arial"/>
                              <w:color w:val="7A7966"/>
                              <w:w w:val="120"/>
                              <w:position w:val="1"/>
                              <w:sz w:val="2"/>
                            </w:rPr>
                            <w:t>Data</w:t>
                          </w:r>
                          <w:r>
                            <w:rPr>
                              <w:rFonts w:ascii="Arial"/>
                              <w:color w:val="7A7966"/>
                              <w:spacing w:val="-4"/>
                              <w:w w:val="120"/>
                              <w:position w:val="1"/>
                              <w:sz w:val="2"/>
                            </w:rPr>
                            <w:t xml:space="preserve"> </w:t>
                          </w:r>
                          <w:r>
                            <w:rPr>
                              <w:rFonts w:ascii="Arial"/>
                              <w:color w:val="7A7966"/>
                              <w:w w:val="120"/>
                              <w:position w:val="1"/>
                              <w:sz w:val="2"/>
                            </w:rPr>
                            <w:t>Securi</w:t>
                          </w:r>
                        </w:p>
                        <w:p w14:paraId="48815FD8" w14:textId="77777777" w:rsidR="00AA181E" w:rsidRDefault="00AA181E" w:rsidP="00617E12">
                          <w:pPr>
                            <w:spacing w:line="15" w:lineRule="exact"/>
                            <w:ind w:left="290"/>
                            <w:rPr>
                              <w:rFonts w:ascii="Arial"/>
                              <w:sz w:val="2"/>
                            </w:rPr>
                          </w:pPr>
                          <w:r>
                            <w:rPr>
                              <w:rFonts w:ascii="Arial"/>
                              <w:color w:val="7A7966"/>
                              <w:w w:val="125"/>
                              <w:sz w:val="2"/>
                            </w:rPr>
                            <w:t>otecti</w:t>
                          </w:r>
                          <w:r>
                            <w:rPr>
                              <w:rFonts w:ascii="Arial"/>
                              <w:color w:val="7A7966"/>
                              <w:w w:val="125"/>
                              <w:position w:val="2"/>
                              <w:sz w:val="2"/>
                            </w:rPr>
                            <w:t>ve</w:t>
                          </w:r>
                        </w:p>
                        <w:p w14:paraId="2646C640" w14:textId="77777777" w:rsidR="00AA181E" w:rsidRDefault="00AA181E" w:rsidP="00617E12">
                          <w:pPr>
                            <w:tabs>
                              <w:tab w:val="left" w:pos="1044"/>
                              <w:tab w:val="left" w:pos="1938"/>
                            </w:tabs>
                            <w:spacing w:line="26" w:lineRule="exact"/>
                            <w:ind w:left="165"/>
                            <w:rPr>
                              <w:rFonts w:ascii="Arial"/>
                              <w:sz w:val="2"/>
                            </w:rPr>
                          </w:pPr>
                          <w:r>
                            <w:rPr>
                              <w:rFonts w:ascii="Arial"/>
                              <w:color w:val="7A7966"/>
                              <w:spacing w:val="-3"/>
                              <w:w w:val="125"/>
                              <w:sz w:val="2"/>
                            </w:rPr>
                            <w:t>Vi</w:t>
                          </w:r>
                          <w:r>
                            <w:rPr>
                              <w:rFonts w:ascii="Arial"/>
                              <w:color w:val="7A7966"/>
                              <w:spacing w:val="-3"/>
                              <w:w w:val="125"/>
                              <w:position w:val="1"/>
                              <w:sz w:val="2"/>
                            </w:rPr>
                            <w:t>ctorian</w:t>
                          </w:r>
                          <w:r>
                            <w:rPr>
                              <w:rFonts w:ascii="Arial"/>
                              <w:color w:val="7A7966"/>
                              <w:spacing w:val="-3"/>
                              <w:w w:val="125"/>
                              <w:position w:val="3"/>
                              <w:sz w:val="2"/>
                            </w:rPr>
                            <w:t>Pr</w:t>
                          </w:r>
                          <w:r>
                            <w:rPr>
                              <w:rFonts w:ascii="Arial"/>
                              <w:color w:val="7A7966"/>
                              <w:spacing w:val="-3"/>
                              <w:w w:val="125"/>
                              <w:position w:val="3"/>
                              <w:sz w:val="2"/>
                            </w:rPr>
                            <w:tab/>
                          </w:r>
                          <w:r>
                            <w:rPr>
                              <w:rFonts w:ascii="Arial"/>
                              <w:color w:val="1D2444"/>
                              <w:w w:val="125"/>
                              <w:sz w:val="7"/>
                            </w:rPr>
                            <w:t>4</w:t>
                          </w:r>
                          <w:r>
                            <w:rPr>
                              <w:rFonts w:ascii="Arial"/>
                              <w:color w:val="1D2444"/>
                              <w:w w:val="125"/>
                              <w:sz w:val="7"/>
                            </w:rPr>
                            <w:tab/>
                          </w:r>
                          <w:r>
                            <w:rPr>
                              <w:rFonts w:ascii="Arial"/>
                              <w:color w:val="7A7966"/>
                              <w:spacing w:val="-4"/>
                              <w:w w:val="125"/>
                              <w:position w:val="1"/>
                              <w:sz w:val="2"/>
                            </w:rPr>
                            <w:t>r</w:t>
                          </w:r>
                          <w:r>
                            <w:rPr>
                              <w:rFonts w:ascii="Arial"/>
                              <w:color w:val="7A7966"/>
                              <w:spacing w:val="-4"/>
                              <w:w w:val="125"/>
                              <w:sz w:val="2"/>
                            </w:rPr>
                            <w:t>k</w:t>
                          </w:r>
                        </w:p>
                        <w:p w14:paraId="0430447E" w14:textId="77777777" w:rsidR="00AA181E" w:rsidRDefault="00AA181E" w:rsidP="00617E12">
                          <w:pPr>
                            <w:tabs>
                              <w:tab w:val="left" w:pos="1139"/>
                              <w:tab w:val="left" w:pos="1815"/>
                            </w:tabs>
                            <w:spacing w:line="-36" w:lineRule="auto"/>
                            <w:ind w:left="694"/>
                            <w:rPr>
                              <w:rFonts w:ascii="Arial"/>
                              <w:sz w:val="2"/>
                            </w:rPr>
                          </w:pPr>
                          <w:r>
                            <w:rPr>
                              <w:rFonts w:ascii="Arial"/>
                              <w:color w:val="1D1D1B"/>
                              <w:w w:val="110"/>
                              <w:position w:val="-4"/>
                              <w:sz w:val="5"/>
                            </w:rPr>
                            <w:t>es</w:t>
                          </w:r>
                          <w:r>
                            <w:rPr>
                              <w:rFonts w:ascii="Arial"/>
                              <w:color w:val="1D1D1B"/>
                              <w:w w:val="110"/>
                              <w:position w:val="-4"/>
                              <w:sz w:val="5"/>
                            </w:rPr>
                            <w:tab/>
                          </w:r>
                          <w:r>
                            <w:rPr>
                              <w:rFonts w:ascii="Arial"/>
                              <w:color w:val="1D1D1B"/>
                              <w:w w:val="110"/>
                              <w:position w:val="-1"/>
                              <w:sz w:val="5"/>
                            </w:rPr>
                            <w:t>Informa</w:t>
                          </w:r>
                          <w:r>
                            <w:rPr>
                              <w:rFonts w:ascii="Arial"/>
                              <w:color w:val="1D1D1B"/>
                              <w:w w:val="110"/>
                              <w:position w:val="-3"/>
                              <w:sz w:val="5"/>
                            </w:rPr>
                            <w:t>tion</w:t>
                          </w:r>
                          <w:r>
                            <w:rPr>
                              <w:rFonts w:ascii="Arial"/>
                              <w:color w:val="1D1D1B"/>
                              <w:w w:val="110"/>
                              <w:position w:val="-3"/>
                              <w:sz w:val="5"/>
                            </w:rPr>
                            <w:tab/>
                          </w:r>
                          <w:r>
                            <w:rPr>
                              <w:rFonts w:ascii="Arial"/>
                              <w:color w:val="7A7966"/>
                              <w:w w:val="110"/>
                              <w:position w:val="1"/>
                              <w:sz w:val="2"/>
                            </w:rPr>
                            <w:t>ty</w:t>
                          </w:r>
                          <w:r>
                            <w:rPr>
                              <w:rFonts w:ascii="Arial"/>
                              <w:color w:val="7A7966"/>
                              <w:w w:val="110"/>
                              <w:sz w:val="2"/>
                            </w:rPr>
                            <w:t>Framew</w:t>
                          </w:r>
                          <w:r>
                            <w:rPr>
                              <w:rFonts w:ascii="Arial"/>
                              <w:color w:val="7A7966"/>
                              <w:w w:val="110"/>
                              <w:position w:val="-1"/>
                              <w:sz w:val="2"/>
                            </w:rPr>
                            <w:t>o</w:t>
                          </w:r>
                        </w:p>
                        <w:p w14:paraId="4AC054F0" w14:textId="77777777" w:rsidR="00AA181E" w:rsidRDefault="00AA181E" w:rsidP="00617E12">
                          <w:pPr>
                            <w:tabs>
                              <w:tab w:val="left" w:pos="1133"/>
                            </w:tabs>
                            <w:spacing w:line="74" w:lineRule="auto"/>
                            <w:ind w:left="14"/>
                            <w:rPr>
                              <w:rFonts w:ascii="Arial"/>
                              <w:sz w:val="7"/>
                            </w:rPr>
                          </w:pPr>
                          <w:r>
                            <w:rPr>
                              <w:rFonts w:ascii="Arial"/>
                              <w:color w:val="1D1D1B"/>
                              <w:w w:val="108"/>
                              <w:position w:val="-6"/>
                              <w:sz w:val="5"/>
                            </w:rPr>
                            <w:t>ecurity</w:t>
                          </w:r>
                          <w:r>
                            <w:rPr>
                              <w:rFonts w:ascii="Arial"/>
                              <w:color w:val="1D1D1B"/>
                              <w:spacing w:val="-3"/>
                              <w:position w:val="-6"/>
                              <w:sz w:val="5"/>
                            </w:rPr>
                            <w:t xml:space="preserve"> </w:t>
                          </w:r>
                          <w:r>
                            <w:rPr>
                              <w:rFonts w:ascii="Arial"/>
                              <w:color w:val="1D1D1B"/>
                              <w:w w:val="103"/>
                              <w:position w:val="-3"/>
                              <w:sz w:val="5"/>
                            </w:rPr>
                            <w:t>Policie</w:t>
                          </w:r>
                          <w:r>
                            <w:rPr>
                              <w:rFonts w:ascii="Arial"/>
                              <w:color w:val="1D1D1B"/>
                              <w:spacing w:val="5"/>
                              <w:w w:val="103"/>
                              <w:position w:val="-3"/>
                              <w:sz w:val="5"/>
                            </w:rPr>
                            <w:t>s</w:t>
                          </w:r>
                          <w:r>
                            <w:rPr>
                              <w:rFonts w:ascii="Arial"/>
                              <w:color w:val="1D1D1B"/>
                              <w:w w:val="104"/>
                              <w:position w:val="-1"/>
                              <w:sz w:val="5"/>
                            </w:rPr>
                            <w:t>and</w:t>
                          </w:r>
                          <w:r>
                            <w:rPr>
                              <w:rFonts w:ascii="Arial"/>
                              <w:color w:val="1D1D1B"/>
                              <w:spacing w:val="-9"/>
                              <w:position w:val="-1"/>
                              <w:sz w:val="5"/>
                            </w:rPr>
                            <w:t xml:space="preserve"> </w:t>
                          </w:r>
                          <w:r>
                            <w:rPr>
                              <w:rFonts w:ascii="Arial"/>
                              <w:color w:val="1D1D1B"/>
                              <w:w w:val="98"/>
                              <w:sz w:val="5"/>
                            </w:rPr>
                            <w:t>P</w:t>
                          </w:r>
                          <w:r>
                            <w:rPr>
                              <w:rFonts w:ascii="Arial"/>
                              <w:color w:val="1D1D1B"/>
                              <w:spacing w:val="-8"/>
                              <w:w w:val="98"/>
                              <w:sz w:val="5"/>
                            </w:rPr>
                            <w:t>r</w:t>
                          </w:r>
                          <w:r>
                            <w:rPr>
                              <w:rFonts w:ascii="Arial"/>
                              <w:color w:val="1D1D1B"/>
                              <w:w w:val="108"/>
                              <w:sz w:val="5"/>
                            </w:rPr>
                            <w:t>ocedur</w:t>
                          </w:r>
                          <w:r>
                            <w:rPr>
                              <w:rFonts w:ascii="Arial"/>
                              <w:color w:val="1D1D1B"/>
                              <w:sz w:val="5"/>
                            </w:rPr>
                            <w:tab/>
                          </w:r>
                          <w:r>
                            <w:rPr>
                              <w:color w:val="1D1D1B"/>
                              <w:spacing w:val="-4"/>
                              <w:w w:val="107"/>
                              <w:position w:val="1"/>
                              <w:sz w:val="3"/>
                            </w:rPr>
                            <w:t>G</w:t>
                          </w:r>
                          <w:r>
                            <w:rPr>
                              <w:color w:val="1D1D1B"/>
                              <w:spacing w:val="-4"/>
                              <w:w w:val="107"/>
                              <w:sz w:val="3"/>
                            </w:rPr>
                            <w:t>OVERNAN</w:t>
                          </w:r>
                          <w:r>
                            <w:rPr>
                              <w:color w:val="1D1D1B"/>
                              <w:spacing w:val="-4"/>
                              <w:w w:val="107"/>
                              <w:position w:val="-1"/>
                              <w:sz w:val="3"/>
                            </w:rPr>
                            <w:t>C</w:t>
                          </w:r>
                          <w:r>
                            <w:rPr>
                              <w:color w:val="1D1D1B"/>
                              <w:w w:val="107"/>
                              <w:position w:val="-1"/>
                              <w:sz w:val="3"/>
                            </w:rPr>
                            <w:t>E</w:t>
                          </w:r>
                          <w:r>
                            <w:rPr>
                              <w:color w:val="1D1D1B"/>
                              <w:position w:val="-1"/>
                              <w:sz w:val="3"/>
                            </w:rPr>
                            <w:t xml:space="preserve">       </w:t>
                          </w:r>
                          <w:r>
                            <w:rPr>
                              <w:color w:val="1D1D1B"/>
                              <w:spacing w:val="-3"/>
                              <w:position w:val="-1"/>
                              <w:sz w:val="3"/>
                            </w:rPr>
                            <w:t xml:space="preserve"> </w:t>
                          </w:r>
                          <w:r>
                            <w:rPr>
                              <w:rFonts w:ascii="Arial"/>
                              <w:color w:val="1D1D1B"/>
                              <w:w w:val="98"/>
                              <w:position w:val="1"/>
                              <w:sz w:val="5"/>
                            </w:rPr>
                            <w:t>Acces</w:t>
                          </w:r>
                          <w:r>
                            <w:rPr>
                              <w:rFonts w:ascii="Arial"/>
                              <w:color w:val="1D1D1B"/>
                              <w:spacing w:val="-131"/>
                              <w:w w:val="98"/>
                              <w:position w:val="1"/>
                              <w:sz w:val="5"/>
                            </w:rPr>
                            <w:t>s</w:t>
                          </w:r>
                          <w:r>
                            <w:rPr>
                              <w:rFonts w:ascii="Arial"/>
                              <w:color w:val="1D2444"/>
                              <w:w w:val="103"/>
                              <w:position w:val="-1"/>
                              <w:sz w:val="7"/>
                            </w:rPr>
                            <w:t>5</w:t>
                          </w:r>
                        </w:p>
                        <w:p w14:paraId="4F8759BF" w14:textId="77777777" w:rsidR="00AA181E" w:rsidRDefault="00AA181E" w:rsidP="00617E12">
                          <w:pPr>
                            <w:tabs>
                              <w:tab w:val="left" w:pos="1110"/>
                            </w:tabs>
                            <w:spacing w:line="19" w:lineRule="auto"/>
                            <w:ind w:right="100"/>
                            <w:jc w:val="center"/>
                            <w:rPr>
                              <w:rFonts w:ascii="Arial"/>
                              <w:sz w:val="5"/>
                            </w:rPr>
                          </w:pPr>
                          <w:r>
                            <w:rPr>
                              <w:rFonts w:ascii="Arial"/>
                              <w:color w:val="1D1D1B"/>
                              <w:w w:val="106"/>
                              <w:position w:val="-7"/>
                              <w:sz w:val="5"/>
                            </w:rPr>
                            <w:t>nagemen</w:t>
                          </w:r>
                          <w:r>
                            <w:rPr>
                              <w:rFonts w:ascii="Arial"/>
                              <w:color w:val="1D1D1B"/>
                              <w:spacing w:val="-163"/>
                              <w:w w:val="106"/>
                              <w:position w:val="-7"/>
                              <w:sz w:val="5"/>
                            </w:rPr>
                            <w:t>t</w:t>
                          </w:r>
                          <w:r>
                            <w:rPr>
                              <w:color w:val="1D1D1B"/>
                              <w:spacing w:val="-4"/>
                              <w:w w:val="107"/>
                              <w:position w:val="-1"/>
                              <w:sz w:val="3"/>
                            </w:rPr>
                            <w:t>R</w:t>
                          </w:r>
                          <w:r>
                            <w:rPr>
                              <w:color w:val="1D1D1B"/>
                              <w:spacing w:val="-4"/>
                              <w:w w:val="107"/>
                              <w:sz w:val="3"/>
                            </w:rPr>
                            <w:t>NANC</w:t>
                          </w:r>
                          <w:r>
                            <w:rPr>
                              <w:color w:val="1D1D1B"/>
                              <w:w w:val="107"/>
                              <w:sz w:val="3"/>
                            </w:rPr>
                            <w:t>E</w:t>
                          </w:r>
                          <w:r>
                            <w:rPr>
                              <w:color w:val="1D1D1B"/>
                              <w:sz w:val="3"/>
                            </w:rPr>
                            <w:tab/>
                          </w:r>
                          <w:r>
                            <w:rPr>
                              <w:rFonts w:ascii="Arial"/>
                              <w:color w:val="FFFFFF"/>
                              <w:w w:val="104"/>
                              <w:sz w:val="3"/>
                              <w:vertAlign w:val="superscript"/>
                            </w:rPr>
                            <w:t>Victoria</w:t>
                          </w:r>
                          <w:r>
                            <w:rPr>
                              <w:rFonts w:ascii="Arial"/>
                              <w:color w:val="FFFFFF"/>
                              <w:spacing w:val="2"/>
                              <w:w w:val="104"/>
                              <w:sz w:val="3"/>
                              <w:vertAlign w:val="superscript"/>
                            </w:rPr>
                            <w:t>n</w:t>
                          </w:r>
                          <w:r>
                            <w:rPr>
                              <w:rFonts w:ascii="Arial"/>
                              <w:color w:val="FFFFFF"/>
                              <w:w w:val="111"/>
                              <w:position w:val="1"/>
                              <w:sz w:val="2"/>
                            </w:rPr>
                            <w:t>P</w:t>
                          </w:r>
                          <w:r>
                            <w:rPr>
                              <w:rFonts w:ascii="Arial"/>
                              <w:color w:val="FFFFFF"/>
                              <w:spacing w:val="-4"/>
                              <w:w w:val="111"/>
                              <w:position w:val="1"/>
                              <w:sz w:val="2"/>
                            </w:rPr>
                            <w:t>r</w:t>
                          </w:r>
                          <w:r>
                            <w:rPr>
                              <w:rFonts w:ascii="Arial"/>
                              <w:color w:val="FFFFFF"/>
                              <w:w w:val="122"/>
                              <w:sz w:val="2"/>
                            </w:rPr>
                            <w:t>otective</w:t>
                          </w:r>
                          <w:r>
                            <w:rPr>
                              <w:rFonts w:ascii="Arial"/>
                              <w:color w:val="FFFFFF"/>
                              <w:spacing w:val="-4"/>
                              <w:sz w:val="2"/>
                            </w:rPr>
                            <w:t xml:space="preserve"> </w:t>
                          </w:r>
                          <w:r>
                            <w:rPr>
                              <w:rFonts w:ascii="Arial"/>
                              <w:color w:val="FFFFFF"/>
                              <w:w w:val="112"/>
                              <w:sz w:val="2"/>
                            </w:rPr>
                            <w:t>Da</w:t>
                          </w:r>
                          <w:r>
                            <w:rPr>
                              <w:rFonts w:ascii="Arial"/>
                              <w:color w:val="FFFFFF"/>
                              <w:sz w:val="2"/>
                            </w:rPr>
                            <w:t xml:space="preserve">                               </w:t>
                          </w:r>
                          <w:r>
                            <w:rPr>
                              <w:rFonts w:ascii="Arial"/>
                              <w:color w:val="FFFFFF"/>
                              <w:spacing w:val="-1"/>
                              <w:sz w:val="2"/>
                            </w:rPr>
                            <w:t xml:space="preserve"> </w:t>
                          </w:r>
                          <w:r>
                            <w:rPr>
                              <w:color w:val="1D1D1B"/>
                              <w:spacing w:val="-22"/>
                              <w:w w:val="107"/>
                              <w:position w:val="2"/>
                              <w:sz w:val="3"/>
                            </w:rPr>
                            <w:t>G</w:t>
                          </w:r>
                          <w:r>
                            <w:rPr>
                              <w:rFonts w:ascii="Arial"/>
                              <w:color w:val="1D1D1B"/>
                              <w:w w:val="104"/>
                              <w:position w:val="7"/>
                              <w:sz w:val="5"/>
                            </w:rPr>
                            <w:t>Securit</w:t>
                          </w:r>
                          <w:r>
                            <w:rPr>
                              <w:rFonts w:ascii="Arial"/>
                              <w:color w:val="1D1D1B"/>
                              <w:spacing w:val="-183"/>
                              <w:w w:val="104"/>
                              <w:position w:val="7"/>
                              <w:sz w:val="5"/>
                            </w:rPr>
                            <w:t>y</w:t>
                          </w:r>
                          <w:r>
                            <w:rPr>
                              <w:color w:val="1D1D1B"/>
                              <w:spacing w:val="-9"/>
                              <w:w w:val="107"/>
                              <w:position w:val="2"/>
                              <w:sz w:val="3"/>
                            </w:rPr>
                            <w:t>O</w:t>
                          </w:r>
                          <w:r>
                            <w:rPr>
                              <w:color w:val="1D1D1B"/>
                              <w:spacing w:val="-9"/>
                              <w:w w:val="107"/>
                              <w:position w:val="1"/>
                              <w:sz w:val="3"/>
                            </w:rPr>
                            <w:t>V</w:t>
                          </w:r>
                          <w:r>
                            <w:rPr>
                              <w:color w:val="1D1D1B"/>
                              <w:w w:val="107"/>
                              <w:position w:val="1"/>
                              <w:sz w:val="3"/>
                            </w:rPr>
                            <w:t>E</w:t>
                          </w:r>
                          <w:r>
                            <w:rPr>
                              <w:color w:val="1D1D1B"/>
                              <w:position w:val="1"/>
                              <w:sz w:val="3"/>
                            </w:rPr>
                            <w:t xml:space="preserve">            </w:t>
                          </w:r>
                          <w:r>
                            <w:rPr>
                              <w:color w:val="1D1D1B"/>
                              <w:spacing w:val="2"/>
                              <w:position w:val="1"/>
                              <w:sz w:val="3"/>
                            </w:rPr>
                            <w:t xml:space="preserve"> </w:t>
                          </w:r>
                          <w:r>
                            <w:rPr>
                              <w:rFonts w:ascii="Arial"/>
                              <w:color w:val="1D1D1B"/>
                              <w:spacing w:val="-5"/>
                              <w:w w:val="106"/>
                              <w:position w:val="2"/>
                              <w:sz w:val="5"/>
                            </w:rPr>
                            <w:t>Oblig</w:t>
                          </w:r>
                          <w:r>
                            <w:rPr>
                              <w:rFonts w:ascii="Arial"/>
                              <w:color w:val="1D1D1B"/>
                              <w:spacing w:val="-20"/>
                              <w:w w:val="106"/>
                              <w:position w:val="2"/>
                              <w:sz w:val="5"/>
                            </w:rPr>
                            <w:t>a</w:t>
                          </w:r>
                          <w:r>
                            <w:rPr>
                              <w:rFonts w:ascii="Arial"/>
                              <w:color w:val="1D1D1B"/>
                              <w:spacing w:val="-5"/>
                              <w:w w:val="108"/>
                              <w:position w:val="-1"/>
                              <w:sz w:val="5"/>
                            </w:rPr>
                            <w:t>tions</w:t>
                          </w:r>
                        </w:p>
                        <w:p w14:paraId="168AD712" w14:textId="77777777" w:rsidR="00AA181E" w:rsidRDefault="00AA181E" w:rsidP="00617E12">
                          <w:pPr>
                            <w:spacing w:line="-216" w:lineRule="auto"/>
                            <w:ind w:left="998"/>
                            <w:jc w:val="center"/>
                            <w:rPr>
                              <w:sz w:val="3"/>
                            </w:rPr>
                          </w:pPr>
                          <w:r>
                            <w:rPr>
                              <w:rFonts w:ascii="Arial"/>
                              <w:color w:val="FFFFFF"/>
                              <w:w w:val="115"/>
                              <w:position w:val="2"/>
                              <w:sz w:val="2"/>
                            </w:rPr>
                            <w:t xml:space="preserve">ta Security </w:t>
                          </w:r>
                          <w:r>
                            <w:rPr>
                              <w:rFonts w:ascii="Arial"/>
                              <w:color w:val="FFFFFF"/>
                              <w:w w:val="115"/>
                              <w:sz w:val="2"/>
                            </w:rPr>
                            <w:t xml:space="preserve">Standards     </w:t>
                          </w:r>
                          <w:r>
                            <w:rPr>
                              <w:color w:val="1D1D1B"/>
                              <w:w w:val="115"/>
                              <w:position w:val="3"/>
                              <w:sz w:val="3"/>
                            </w:rPr>
                            <w:t>R</w:t>
                          </w:r>
                          <w:r>
                            <w:rPr>
                              <w:color w:val="1D1D1B"/>
                              <w:w w:val="115"/>
                              <w:position w:val="2"/>
                              <w:sz w:val="3"/>
                            </w:rPr>
                            <w:t>NA</w:t>
                          </w:r>
                          <w:r>
                            <w:rPr>
                              <w:color w:val="1D1D1B"/>
                              <w:w w:val="115"/>
                              <w:position w:val="1"/>
                              <w:sz w:val="3"/>
                            </w:rPr>
                            <w:t>NC</w:t>
                          </w:r>
                          <w:r>
                            <w:rPr>
                              <w:color w:val="1D1D1B"/>
                              <w:w w:val="115"/>
                              <w:sz w:val="3"/>
                            </w:rPr>
                            <w:t>E</w:t>
                          </w:r>
                        </w:p>
                        <w:p w14:paraId="6769897B" w14:textId="77777777" w:rsidR="00AA181E" w:rsidRDefault="00AA181E" w:rsidP="00617E12">
                          <w:pPr>
                            <w:tabs>
                              <w:tab w:val="left" w:pos="1108"/>
                              <w:tab w:val="left" w:pos="1524"/>
                            </w:tabs>
                            <w:spacing w:line="25" w:lineRule="exact"/>
                            <w:ind w:left="111"/>
                            <w:rPr>
                              <w:rFonts w:ascii="Arial"/>
                              <w:sz w:val="7"/>
                            </w:rPr>
                          </w:pPr>
                          <w:r>
                            <w:rPr>
                              <w:rFonts w:ascii="Arial"/>
                              <w:color w:val="FFFFFF"/>
                              <w:w w:val="120"/>
                              <w:sz w:val="2"/>
                            </w:rPr>
                            <w:t>Pr</w:t>
                          </w:r>
                          <w:r>
                            <w:rPr>
                              <w:rFonts w:ascii="Arial"/>
                              <w:color w:val="FFFFFF"/>
                              <w:w w:val="120"/>
                              <w:position w:val="1"/>
                              <w:sz w:val="2"/>
                            </w:rPr>
                            <w:t>otective</w:t>
                          </w:r>
                          <w:r>
                            <w:rPr>
                              <w:rFonts w:ascii="Arial"/>
                              <w:color w:val="FFFFFF"/>
                              <w:spacing w:val="-6"/>
                              <w:w w:val="120"/>
                              <w:position w:val="1"/>
                              <w:sz w:val="2"/>
                            </w:rPr>
                            <w:t xml:space="preserve"> </w:t>
                          </w:r>
                          <w:r>
                            <w:rPr>
                              <w:rFonts w:ascii="Arial"/>
                              <w:color w:val="FFFFFF"/>
                              <w:w w:val="120"/>
                              <w:position w:val="2"/>
                              <w:sz w:val="2"/>
                            </w:rPr>
                            <w:t>Data</w:t>
                          </w:r>
                          <w:r>
                            <w:rPr>
                              <w:rFonts w:ascii="Arial"/>
                              <w:color w:val="FFFFFF"/>
                              <w:spacing w:val="-5"/>
                              <w:w w:val="120"/>
                              <w:position w:val="2"/>
                              <w:sz w:val="2"/>
                            </w:rPr>
                            <w:t xml:space="preserve"> </w:t>
                          </w:r>
                          <w:r>
                            <w:rPr>
                              <w:rFonts w:ascii="Arial"/>
                              <w:color w:val="FFFFFF"/>
                              <w:w w:val="120"/>
                              <w:position w:val="3"/>
                              <w:sz w:val="2"/>
                            </w:rPr>
                            <w:t>Security</w:t>
                          </w:r>
                          <w:r>
                            <w:rPr>
                              <w:rFonts w:ascii="Arial"/>
                              <w:color w:val="FFFFFF"/>
                              <w:w w:val="120"/>
                              <w:position w:val="3"/>
                              <w:sz w:val="2"/>
                            </w:rPr>
                            <w:tab/>
                          </w:r>
                          <w:r>
                            <w:rPr>
                              <w:rFonts w:ascii="Times New Roman"/>
                              <w:color w:val="0D478A"/>
                              <w:w w:val="120"/>
                              <w:sz w:val="3"/>
                            </w:rPr>
                            <w:t>Standard</w:t>
                          </w:r>
                          <w:r>
                            <w:rPr>
                              <w:rFonts w:ascii="Times New Roman"/>
                              <w:color w:val="0D478A"/>
                              <w:w w:val="120"/>
                              <w:sz w:val="3"/>
                            </w:rPr>
                            <w:tab/>
                          </w:r>
                          <w:r>
                            <w:rPr>
                              <w:rFonts w:ascii="Arial"/>
                              <w:color w:val="FFFFFF"/>
                              <w:w w:val="120"/>
                              <w:position w:val="5"/>
                              <w:sz w:val="2"/>
                            </w:rPr>
                            <w:t>Victorian</w:t>
                          </w:r>
                          <w:r>
                            <w:rPr>
                              <w:rFonts w:ascii="Arial"/>
                              <w:color w:val="FFFFFF"/>
                              <w:w w:val="120"/>
                              <w:position w:val="2"/>
                              <w:sz w:val="2"/>
                            </w:rPr>
                            <w:t>Pr</w:t>
                          </w:r>
                          <w:r>
                            <w:rPr>
                              <w:rFonts w:ascii="Arial"/>
                              <w:color w:val="FFFFFF"/>
                              <w:w w:val="120"/>
                              <w:position w:val="1"/>
                              <w:sz w:val="2"/>
                            </w:rPr>
                            <w:t xml:space="preserve">otective </w:t>
                          </w:r>
                          <w:r>
                            <w:rPr>
                              <w:rFonts w:ascii="Arial"/>
                              <w:color w:val="1D2444"/>
                              <w:w w:val="120"/>
                              <w:position w:val="2"/>
                              <w:sz w:val="7"/>
                            </w:rPr>
                            <w:t>6</w:t>
                          </w:r>
                        </w:p>
                        <w:p w14:paraId="56CC1983" w14:textId="77777777" w:rsidR="00AA181E" w:rsidRDefault="00AA181E" w:rsidP="00617E12">
                          <w:pPr>
                            <w:spacing w:line="3" w:lineRule="exact"/>
                            <w:ind w:left="89" w:right="1384"/>
                            <w:jc w:val="center"/>
                            <w:rPr>
                              <w:rFonts w:ascii="Arial"/>
                              <w:sz w:val="2"/>
                            </w:rPr>
                          </w:pPr>
                          <w:r>
                            <w:rPr>
                              <w:rFonts w:ascii="Arial"/>
                              <w:color w:val="FFFFFF"/>
                              <w:w w:val="115"/>
                              <w:sz w:val="2"/>
                            </w:rPr>
                            <w:t>Standards</w:t>
                          </w:r>
                        </w:p>
                        <w:p w14:paraId="6EFB8AA8" w14:textId="77777777" w:rsidR="00AA181E" w:rsidRDefault="00AA181E" w:rsidP="00617E12">
                          <w:pPr>
                            <w:tabs>
                              <w:tab w:val="left" w:pos="1831"/>
                            </w:tabs>
                            <w:spacing w:line="65" w:lineRule="exact"/>
                            <w:ind w:left="921"/>
                            <w:rPr>
                              <w:rFonts w:ascii="Arial"/>
                              <w:sz w:val="2"/>
                            </w:rPr>
                          </w:pPr>
                          <w:r>
                            <w:rPr>
                              <w:color w:val="1D1D1B"/>
                              <w:w w:val="113"/>
                              <w:sz w:val="2"/>
                            </w:rPr>
                            <w:t>es</w:t>
                          </w:r>
                          <w:r>
                            <w:rPr>
                              <w:color w:val="1D1D1B"/>
                              <w:sz w:val="2"/>
                            </w:rPr>
                            <w:t xml:space="preserve">                            </w:t>
                          </w:r>
                          <w:r>
                            <w:rPr>
                              <w:color w:val="1D1D1B"/>
                              <w:spacing w:val="-2"/>
                              <w:sz w:val="2"/>
                            </w:rPr>
                            <w:t xml:space="preserve"> </w:t>
                          </w:r>
                          <w:r>
                            <w:rPr>
                              <w:color w:val="1D1D1B"/>
                              <w:w w:val="113"/>
                              <w:position w:val="1"/>
                              <w:sz w:val="2"/>
                            </w:rPr>
                            <w:t>A</w:t>
                          </w:r>
                          <w:r>
                            <w:rPr>
                              <w:color w:val="1D1D1B"/>
                              <w:spacing w:val="2"/>
                              <w:w w:val="113"/>
                              <w:position w:val="1"/>
                              <w:sz w:val="2"/>
                            </w:rPr>
                            <w:t>n</w:t>
                          </w:r>
                          <w:r>
                            <w:rPr>
                              <w:color w:val="1D1D1B"/>
                              <w:w w:val="113"/>
                              <w:sz w:val="2"/>
                            </w:rPr>
                            <w:t>or</w:t>
                          </w:r>
                          <w:r>
                            <w:rPr>
                              <w:color w:val="1D1D1B"/>
                              <w:sz w:val="2"/>
                            </w:rPr>
                            <w:tab/>
                          </w:r>
                          <w:r>
                            <w:rPr>
                              <w:color w:val="1D1D1B"/>
                              <w:spacing w:val="-20"/>
                              <w:w w:val="107"/>
                              <w:position w:val="3"/>
                              <w:sz w:val="3"/>
                            </w:rPr>
                            <w:t>G</w:t>
                          </w:r>
                          <w:r>
                            <w:rPr>
                              <w:rFonts w:ascii="Arial"/>
                              <w:color w:val="1D1D1B"/>
                              <w:w w:val="104"/>
                              <w:position w:val="7"/>
                              <w:sz w:val="5"/>
                            </w:rPr>
                            <w:t>Securit</w:t>
                          </w:r>
                          <w:r>
                            <w:rPr>
                              <w:rFonts w:ascii="Arial"/>
                              <w:color w:val="1D1D1B"/>
                              <w:spacing w:val="-188"/>
                              <w:w w:val="104"/>
                              <w:position w:val="7"/>
                              <w:sz w:val="5"/>
                            </w:rPr>
                            <w:t>y</w:t>
                          </w:r>
                          <w:r>
                            <w:rPr>
                              <w:color w:val="1D1D1B"/>
                              <w:spacing w:val="-23"/>
                              <w:w w:val="107"/>
                              <w:position w:val="2"/>
                              <w:sz w:val="3"/>
                            </w:rPr>
                            <w:t>O</w:t>
                          </w:r>
                          <w:r>
                            <w:rPr>
                              <w:rFonts w:ascii="Arial"/>
                              <w:color w:val="FFFFFF"/>
                              <w:spacing w:val="-9"/>
                              <w:w w:val="92"/>
                              <w:position w:val="2"/>
                              <w:sz w:val="2"/>
                            </w:rPr>
                            <w:t>S</w:t>
                          </w:r>
                          <w:r>
                            <w:rPr>
                              <w:color w:val="1D1D1B"/>
                              <w:spacing w:val="-31"/>
                              <w:w w:val="107"/>
                              <w:position w:val="1"/>
                              <w:sz w:val="3"/>
                            </w:rPr>
                            <w:t>V</w:t>
                          </w:r>
                          <w:r>
                            <w:rPr>
                              <w:rFonts w:ascii="Arial"/>
                              <w:color w:val="FFFFFF"/>
                              <w:w w:val="117"/>
                              <w:position w:val="2"/>
                              <w:sz w:val="2"/>
                            </w:rPr>
                            <w:t>tandards</w:t>
                          </w:r>
                        </w:p>
                        <w:p w14:paraId="43034797" w14:textId="77777777" w:rsidR="00AA181E" w:rsidRDefault="00AA181E" w:rsidP="00617E12">
                          <w:pPr>
                            <w:spacing w:line="14" w:lineRule="auto"/>
                            <w:ind w:right="264"/>
                            <w:jc w:val="right"/>
                            <w:rPr>
                              <w:rFonts w:ascii="Arial"/>
                              <w:sz w:val="2"/>
                            </w:rPr>
                          </w:pPr>
                          <w:r>
                            <w:rPr>
                              <w:rFonts w:ascii="Arial"/>
                              <w:color w:val="FFFFFF"/>
                              <w:w w:val="115"/>
                              <w:position w:val="1"/>
                              <w:sz w:val="2"/>
                            </w:rPr>
                            <w:t>Data</w:t>
                          </w:r>
                          <w:r>
                            <w:rPr>
                              <w:rFonts w:ascii="Arial"/>
                              <w:color w:val="FFFFFF"/>
                              <w:w w:val="115"/>
                              <w:sz w:val="2"/>
                            </w:rPr>
                            <w:t>Security</w:t>
                          </w:r>
                        </w:p>
                        <w:p w14:paraId="6FDE4FBB" w14:textId="77777777" w:rsidR="00AA181E" w:rsidRDefault="00AA181E" w:rsidP="00617E12">
                          <w:pPr>
                            <w:tabs>
                              <w:tab w:val="left" w:pos="728"/>
                              <w:tab w:val="left" w:pos="1101"/>
                              <w:tab w:val="left" w:pos="1845"/>
                            </w:tabs>
                            <w:spacing w:line="108" w:lineRule="auto"/>
                            <w:ind w:right="65"/>
                            <w:jc w:val="center"/>
                            <w:rPr>
                              <w:sz w:val="3"/>
                            </w:rPr>
                          </w:pPr>
                          <w:r>
                            <w:rPr>
                              <w:rFonts w:ascii="Arial"/>
                              <w:color w:val="FFFFFF"/>
                              <w:w w:val="117"/>
                              <w:position w:val="-1"/>
                              <w:sz w:val="2"/>
                            </w:rPr>
                            <w:t>tandards</w:t>
                          </w:r>
                          <w:r>
                            <w:rPr>
                              <w:rFonts w:ascii="Arial"/>
                              <w:color w:val="FFFFFF"/>
                              <w:position w:val="-1"/>
                              <w:sz w:val="2"/>
                            </w:rPr>
                            <w:tab/>
                          </w:r>
                          <w:r>
                            <w:rPr>
                              <w:color w:val="1D1D1B"/>
                              <w:w w:val="113"/>
                              <w:sz w:val="2"/>
                            </w:rPr>
                            <w:t>an</w:t>
                          </w:r>
                          <w:r>
                            <w:rPr>
                              <w:color w:val="1D1D1B"/>
                              <w:spacing w:val="2"/>
                              <w:w w:val="113"/>
                              <w:sz w:val="2"/>
                            </w:rPr>
                            <w:t>d</w:t>
                          </w:r>
                          <w:r>
                            <w:rPr>
                              <w:color w:val="1D1D1B"/>
                              <w:w w:val="113"/>
                              <w:sz w:val="2"/>
                            </w:rPr>
                            <w:t>p</w:t>
                          </w:r>
                          <w:r>
                            <w:rPr>
                              <w:color w:val="1D1D1B"/>
                              <w:spacing w:val="-4"/>
                              <w:w w:val="113"/>
                              <w:sz w:val="2"/>
                            </w:rPr>
                            <w:t>r</w:t>
                          </w:r>
                          <w:r>
                            <w:rPr>
                              <w:color w:val="1D1D1B"/>
                              <w:w w:val="113"/>
                              <w:sz w:val="2"/>
                            </w:rPr>
                            <w:t>ocedur</w:t>
                          </w:r>
                          <w:r>
                            <w:rPr>
                              <w:color w:val="1D1D1B"/>
                              <w:sz w:val="2"/>
                            </w:rPr>
                            <w:tab/>
                          </w:r>
                          <w:r>
                            <w:rPr>
                              <w:color w:val="1D1D1B"/>
                              <w:w w:val="113"/>
                              <w:position w:val="1"/>
                              <w:sz w:val="2"/>
                            </w:rPr>
                            <w:t>ganis</w:t>
                          </w:r>
                          <w:r>
                            <w:rPr>
                              <w:color w:val="1D1D1B"/>
                              <w:spacing w:val="-4"/>
                              <w:w w:val="113"/>
                              <w:position w:val="1"/>
                              <w:sz w:val="2"/>
                            </w:rPr>
                            <w:t>a</w:t>
                          </w:r>
                          <w:r>
                            <w:rPr>
                              <w:color w:val="1D1D1B"/>
                              <w:w w:val="113"/>
                              <w:sz w:val="2"/>
                            </w:rPr>
                            <w:t>tio</w:t>
                          </w:r>
                          <w:r>
                            <w:rPr>
                              <w:color w:val="1D1D1B"/>
                              <w:spacing w:val="2"/>
                              <w:w w:val="113"/>
                              <w:sz w:val="2"/>
                            </w:rPr>
                            <w:t>n</w:t>
                          </w:r>
                          <w:r>
                            <w:rPr>
                              <w:color w:val="1D1D1B"/>
                              <w:w w:val="113"/>
                              <w:sz w:val="2"/>
                            </w:rPr>
                            <w:t>mus</w:t>
                          </w:r>
                          <w:r>
                            <w:rPr>
                              <w:color w:val="1D1D1B"/>
                              <w:spacing w:val="2"/>
                              <w:w w:val="113"/>
                              <w:sz w:val="2"/>
                            </w:rPr>
                            <w:t>t</w:t>
                          </w:r>
                          <w:r>
                            <w:rPr>
                              <w:color w:val="1D1D1B"/>
                              <w:w w:val="113"/>
                              <w:sz w:val="2"/>
                            </w:rPr>
                            <w:t>establish,</w:t>
                          </w:r>
                          <w:r>
                            <w:rPr>
                              <w:color w:val="1D1D1B"/>
                              <w:sz w:val="2"/>
                            </w:rPr>
                            <w:t xml:space="preserve">             </w:t>
                          </w:r>
                          <w:r>
                            <w:rPr>
                              <w:color w:val="1D1D1B"/>
                              <w:spacing w:val="-3"/>
                              <w:sz w:val="2"/>
                            </w:rPr>
                            <w:t xml:space="preserve"> </w:t>
                          </w:r>
                          <w:r>
                            <w:rPr>
                              <w:rFonts w:ascii="Arial"/>
                              <w:color w:val="0D478A"/>
                              <w:w w:val="108"/>
                              <w:position w:val="1"/>
                              <w:sz w:val="3"/>
                            </w:rPr>
                            <w:t>Standard</w:t>
                          </w:r>
                          <w:r>
                            <w:rPr>
                              <w:rFonts w:ascii="Arial"/>
                              <w:color w:val="0D478A"/>
                              <w:position w:val="1"/>
                              <w:sz w:val="3"/>
                            </w:rPr>
                            <w:tab/>
                          </w:r>
                          <w:r>
                            <w:rPr>
                              <w:color w:val="1D1D1B"/>
                              <w:spacing w:val="-13"/>
                              <w:w w:val="107"/>
                              <w:position w:val="1"/>
                              <w:sz w:val="3"/>
                            </w:rPr>
                            <w:t>E</w:t>
                          </w:r>
                          <w:r>
                            <w:rPr>
                              <w:color w:val="1D1D1B"/>
                              <w:spacing w:val="-13"/>
                              <w:w w:val="107"/>
                              <w:sz w:val="3"/>
                            </w:rPr>
                            <w:t>RN</w:t>
                          </w:r>
                          <w:r>
                            <w:rPr>
                              <w:color w:val="1D1D1B"/>
                              <w:spacing w:val="-13"/>
                              <w:w w:val="107"/>
                              <w:position w:val="-1"/>
                              <w:sz w:val="3"/>
                            </w:rPr>
                            <w:t>A</w:t>
                          </w:r>
                          <w:r>
                            <w:rPr>
                              <w:color w:val="1D1D1B"/>
                              <w:w w:val="107"/>
                              <w:position w:val="-1"/>
                              <w:sz w:val="3"/>
                            </w:rPr>
                            <w:t>N</w:t>
                          </w:r>
                        </w:p>
                        <w:p w14:paraId="3EA5BE02" w14:textId="77777777" w:rsidR="00AA181E" w:rsidRDefault="00AA181E" w:rsidP="00617E12">
                          <w:pPr>
                            <w:tabs>
                              <w:tab w:val="left" w:pos="475"/>
                              <w:tab w:val="left" w:pos="1097"/>
                            </w:tabs>
                            <w:spacing w:line="18" w:lineRule="exact"/>
                            <w:ind w:left="40"/>
                            <w:rPr>
                              <w:sz w:val="2"/>
                            </w:rPr>
                          </w:pPr>
                          <w:r>
                            <w:rPr>
                              <w:rFonts w:ascii="Times New Roman"/>
                              <w:color w:val="0D478A"/>
                              <w:w w:val="115"/>
                              <w:sz w:val="3"/>
                            </w:rPr>
                            <w:t>tandard</w:t>
                          </w:r>
                          <w:r>
                            <w:rPr>
                              <w:rFonts w:ascii="Times New Roman"/>
                              <w:color w:val="0D478A"/>
                              <w:w w:val="115"/>
                              <w:sz w:val="3"/>
                            </w:rPr>
                            <w:tab/>
                          </w:r>
                          <w:r>
                            <w:rPr>
                              <w:color w:val="1D1D1B"/>
                              <w:w w:val="115"/>
                              <w:sz w:val="2"/>
                            </w:rPr>
                            <w:t>and</w:t>
                          </w:r>
                          <w:r>
                            <w:rPr>
                              <w:color w:val="1D1D1B"/>
                              <w:w w:val="115"/>
                              <w:position w:val="1"/>
                              <w:sz w:val="2"/>
                            </w:rPr>
                            <w:t>maintain</w:t>
                          </w:r>
                          <w:r>
                            <w:rPr>
                              <w:color w:val="1D1D1B"/>
                              <w:w w:val="115"/>
                              <w:position w:val="2"/>
                              <w:sz w:val="2"/>
                            </w:rPr>
                            <w:t>security</w:t>
                          </w:r>
                          <w:r>
                            <w:rPr>
                              <w:color w:val="1D1D1B"/>
                              <w:w w:val="115"/>
                              <w:position w:val="3"/>
                              <w:sz w:val="2"/>
                            </w:rPr>
                            <w:t>policies</w:t>
                          </w:r>
                          <w:r>
                            <w:rPr>
                              <w:color w:val="1D1D1B"/>
                              <w:w w:val="115"/>
                              <w:position w:val="3"/>
                              <w:sz w:val="2"/>
                            </w:rPr>
                            <w:tab/>
                            <w:t>publicsector</w:t>
                          </w:r>
                          <w:r>
                            <w:rPr>
                              <w:color w:val="1D1D1B"/>
                              <w:w w:val="115"/>
                              <w:position w:val="2"/>
                              <w:sz w:val="2"/>
                            </w:rPr>
                            <w:t>da</w:t>
                          </w:r>
                          <w:r>
                            <w:rPr>
                              <w:color w:val="1D1D1B"/>
                              <w:w w:val="115"/>
                              <w:position w:val="1"/>
                              <w:sz w:val="2"/>
                            </w:rPr>
                            <w:t>ta.</w:t>
                          </w:r>
                          <w:r>
                            <w:rPr>
                              <w:color w:val="1D1D1B"/>
                              <w:spacing w:val="4"/>
                              <w:w w:val="115"/>
                              <w:position w:val="1"/>
                              <w:sz w:val="2"/>
                            </w:rPr>
                            <w:t xml:space="preserve"> </w:t>
                          </w:r>
                          <w:r>
                            <w:rPr>
                              <w:color w:val="1D1D1B"/>
                              <w:w w:val="115"/>
                              <w:position w:val="2"/>
                              <w:sz w:val="2"/>
                            </w:rPr>
                            <w:t>implement</w:t>
                          </w:r>
                          <w:r>
                            <w:rPr>
                              <w:color w:val="1D1D1B"/>
                              <w:w w:val="115"/>
                              <w:position w:val="1"/>
                              <w:sz w:val="2"/>
                            </w:rPr>
                            <w:t>and</w:t>
                          </w:r>
                        </w:p>
                        <w:p w14:paraId="77771CFA" w14:textId="77777777" w:rsidR="00AA181E" w:rsidRDefault="00AA181E" w:rsidP="00617E12">
                          <w:pPr>
                            <w:tabs>
                              <w:tab w:val="left" w:pos="1479"/>
                            </w:tabs>
                            <w:spacing w:line="35" w:lineRule="exact"/>
                            <w:ind w:left="258"/>
                            <w:rPr>
                              <w:rFonts w:ascii="Arial"/>
                              <w:sz w:val="2"/>
                            </w:rPr>
                          </w:pPr>
                          <w:r>
                            <w:rPr>
                              <w:color w:val="1D1D1B"/>
                              <w:w w:val="113"/>
                              <w:sz w:val="2"/>
                            </w:rPr>
                            <w:t>establish,</w:t>
                          </w:r>
                          <w:r>
                            <w:rPr>
                              <w:color w:val="1D1D1B"/>
                              <w:spacing w:val="-3"/>
                              <w:sz w:val="2"/>
                            </w:rPr>
                            <w:t xml:space="preserve"> </w:t>
                          </w:r>
                          <w:r>
                            <w:rPr>
                              <w:color w:val="1D1D1B"/>
                              <w:w w:val="113"/>
                              <w:position w:val="2"/>
                              <w:sz w:val="2"/>
                            </w:rPr>
                            <w:t>implement</w:t>
                          </w:r>
                          <w:r>
                            <w:rPr>
                              <w:color w:val="1D1D1B"/>
                              <w:position w:val="2"/>
                              <w:sz w:val="2"/>
                            </w:rPr>
                            <w:t xml:space="preserve">          </w:t>
                          </w:r>
                          <w:r>
                            <w:rPr>
                              <w:color w:val="1D1D1B"/>
                              <w:spacing w:val="-3"/>
                              <w:position w:val="2"/>
                              <w:sz w:val="2"/>
                            </w:rPr>
                            <w:t xml:space="preserve"> </w:t>
                          </w:r>
                          <w:r>
                            <w:rPr>
                              <w:color w:val="1D1D1B"/>
                              <w:w w:val="113"/>
                              <w:sz w:val="2"/>
                            </w:rPr>
                            <w:t>ris</w:t>
                          </w:r>
                          <w:r>
                            <w:rPr>
                              <w:color w:val="1D1D1B"/>
                              <w:spacing w:val="-7"/>
                              <w:w w:val="113"/>
                              <w:sz w:val="2"/>
                            </w:rPr>
                            <w:t>k</w:t>
                          </w:r>
                          <w:r>
                            <w:rPr>
                              <w:color w:val="1D1D1B"/>
                              <w:w w:val="113"/>
                              <w:position w:val="1"/>
                              <w:sz w:val="2"/>
                            </w:rPr>
                            <w:t>s.</w:t>
                          </w:r>
                          <w:r>
                            <w:rPr>
                              <w:color w:val="1D1D1B"/>
                              <w:position w:val="1"/>
                              <w:sz w:val="2"/>
                            </w:rPr>
                            <w:tab/>
                          </w:r>
                          <w:r>
                            <w:rPr>
                              <w:color w:val="1D1D1B"/>
                              <w:w w:val="113"/>
                              <w:position w:val="3"/>
                              <w:sz w:val="2"/>
                            </w:rPr>
                            <w:t>A</w:t>
                          </w:r>
                          <w:r>
                            <w:rPr>
                              <w:color w:val="1D1D1B"/>
                              <w:spacing w:val="-1"/>
                              <w:w w:val="113"/>
                              <w:position w:val="3"/>
                              <w:sz w:val="2"/>
                            </w:rPr>
                            <w:t>n</w:t>
                          </w:r>
                          <w:r>
                            <w:rPr>
                              <w:color w:val="1D1D1B"/>
                              <w:w w:val="113"/>
                              <w:position w:val="2"/>
                              <w:sz w:val="2"/>
                            </w:rPr>
                            <w:t>o</w:t>
                          </w:r>
                          <w:r>
                            <w:rPr>
                              <w:color w:val="1D1D1B"/>
                              <w:spacing w:val="-7"/>
                              <w:w w:val="113"/>
                              <w:position w:val="2"/>
                              <w:sz w:val="2"/>
                            </w:rPr>
                            <w:t>r</w:t>
                          </w:r>
                          <w:r>
                            <w:rPr>
                              <w:color w:val="1D1D1B"/>
                              <w:w w:val="113"/>
                              <w:position w:val="2"/>
                              <w:sz w:val="2"/>
                            </w:rPr>
                            <w:t>ganis</w:t>
                          </w:r>
                          <w:r>
                            <w:rPr>
                              <w:color w:val="1D1D1B"/>
                              <w:spacing w:val="-18"/>
                              <w:w w:val="113"/>
                              <w:position w:val="2"/>
                              <w:sz w:val="2"/>
                            </w:rPr>
                            <w:t>a</w:t>
                          </w:r>
                          <w:r>
                            <w:rPr>
                              <w:color w:val="1D1D1B"/>
                              <w:w w:val="113"/>
                              <w:position w:val="3"/>
                              <w:sz w:val="2"/>
                            </w:rPr>
                            <w:t>maintai</w:t>
                          </w:r>
                          <w:r>
                            <w:rPr>
                              <w:color w:val="1D1D1B"/>
                              <w:spacing w:val="2"/>
                              <w:w w:val="113"/>
                              <w:position w:val="3"/>
                              <w:sz w:val="2"/>
                            </w:rPr>
                            <w:t>n</w:t>
                          </w:r>
                          <w:r>
                            <w:rPr>
                              <w:color w:val="1D1D1B"/>
                              <w:w w:val="113"/>
                              <w:position w:val="2"/>
                              <w:sz w:val="2"/>
                            </w:rPr>
                            <w:t>a</w:t>
                          </w:r>
                          <w:r>
                            <w:rPr>
                              <w:color w:val="1D1D1B"/>
                              <w:spacing w:val="2"/>
                              <w:w w:val="113"/>
                              <w:position w:val="2"/>
                              <w:sz w:val="2"/>
                            </w:rPr>
                            <w:t>n</w:t>
                          </w:r>
                          <w:r>
                            <w:rPr>
                              <w:color w:val="1D1D1B"/>
                              <w:w w:val="113"/>
                              <w:position w:val="1"/>
                              <w:sz w:val="2"/>
                            </w:rPr>
                            <w:t>access</w:t>
                          </w:r>
                          <w:r>
                            <w:rPr>
                              <w:color w:val="1D1D1B"/>
                              <w:position w:val="1"/>
                              <w:sz w:val="2"/>
                            </w:rPr>
                            <w:t xml:space="preserve">    </w:t>
                          </w:r>
                          <w:r>
                            <w:rPr>
                              <w:rFonts w:ascii="Arial"/>
                              <w:color w:val="FFFFFF"/>
                              <w:w w:val="121"/>
                              <w:position w:val="5"/>
                              <w:sz w:val="2"/>
                            </w:rPr>
                            <w:t>Victoria</w:t>
                          </w:r>
                          <w:r>
                            <w:rPr>
                              <w:rFonts w:ascii="Arial"/>
                              <w:color w:val="FFFFFF"/>
                              <w:spacing w:val="-5"/>
                              <w:w w:val="121"/>
                              <w:position w:val="5"/>
                              <w:sz w:val="2"/>
                            </w:rPr>
                            <w:t>n</w:t>
                          </w:r>
                          <w:r>
                            <w:rPr>
                              <w:rFonts w:ascii="Arial"/>
                              <w:color w:val="FFFFFF"/>
                              <w:w w:val="111"/>
                              <w:position w:val="1"/>
                              <w:sz w:val="2"/>
                            </w:rPr>
                            <w:t>Pr</w:t>
                          </w:r>
                        </w:p>
                        <w:p w14:paraId="2F9FA340" w14:textId="77777777" w:rsidR="00AA181E" w:rsidRDefault="00AA181E" w:rsidP="00617E12">
                          <w:pPr>
                            <w:spacing w:line="2" w:lineRule="exact"/>
                            <w:ind w:left="467"/>
                            <w:rPr>
                              <w:sz w:val="2"/>
                            </w:rPr>
                          </w:pPr>
                          <w:r>
                            <w:rPr>
                              <w:color w:val="1D1D1B"/>
                              <w:w w:val="115"/>
                              <w:sz w:val="2"/>
                            </w:rPr>
                            <w:t>risk</w:t>
                          </w:r>
                          <w:r>
                            <w:rPr>
                              <w:color w:val="1D1D1B"/>
                              <w:w w:val="115"/>
                              <w:position w:val="1"/>
                              <w:sz w:val="2"/>
                            </w:rPr>
                            <w:t>posture.</w:t>
                          </w:r>
                        </w:p>
                        <w:p w14:paraId="1A468E9E" w14:textId="77777777" w:rsidR="00AA181E" w:rsidRDefault="00AA181E" w:rsidP="00617E12">
                          <w:pPr>
                            <w:tabs>
                              <w:tab w:val="left" w:pos="1086"/>
                              <w:tab w:val="left" w:pos="1471"/>
                            </w:tabs>
                            <w:spacing w:line="-48" w:lineRule="auto"/>
                            <w:ind w:left="90"/>
                            <w:rPr>
                              <w:sz w:val="2"/>
                            </w:rPr>
                          </w:pPr>
                          <w:r>
                            <w:rPr>
                              <w:color w:val="1D1D1B"/>
                              <w:w w:val="113"/>
                              <w:sz w:val="2"/>
                            </w:rPr>
                            <w:t>ganis</w:t>
                          </w:r>
                          <w:r>
                            <w:rPr>
                              <w:color w:val="1D1D1B"/>
                              <w:spacing w:val="-4"/>
                              <w:w w:val="113"/>
                              <w:sz w:val="2"/>
                            </w:rPr>
                            <w:t>a</w:t>
                          </w:r>
                          <w:r>
                            <w:rPr>
                              <w:color w:val="1D1D1B"/>
                              <w:w w:val="113"/>
                              <w:sz w:val="2"/>
                            </w:rPr>
                            <w:t>tio</w:t>
                          </w:r>
                          <w:r>
                            <w:rPr>
                              <w:color w:val="1D1D1B"/>
                              <w:spacing w:val="2"/>
                              <w:w w:val="113"/>
                              <w:sz w:val="2"/>
                            </w:rPr>
                            <w:t>n</w:t>
                          </w:r>
                          <w:r>
                            <w:rPr>
                              <w:color w:val="1D1D1B"/>
                              <w:w w:val="113"/>
                              <w:position w:val="1"/>
                              <w:sz w:val="2"/>
                            </w:rPr>
                            <w:t>must</w:t>
                          </w:r>
                          <w:r>
                            <w:rPr>
                              <w:color w:val="1D1D1B"/>
                              <w:position w:val="1"/>
                              <w:sz w:val="2"/>
                            </w:rPr>
                            <w:t xml:space="preserve">       </w:t>
                          </w:r>
                          <w:r>
                            <w:rPr>
                              <w:color w:val="1D1D1B"/>
                              <w:w w:val="113"/>
                              <w:sz w:val="2"/>
                            </w:rPr>
                            <w:t>e,</w:t>
                          </w:r>
                          <w:r>
                            <w:rPr>
                              <w:color w:val="1D1D1B"/>
                              <w:spacing w:val="-3"/>
                              <w:sz w:val="2"/>
                            </w:rPr>
                            <w:t xml:space="preserve"> </w:t>
                          </w:r>
                          <w:r>
                            <w:rPr>
                              <w:color w:val="1D1D1B"/>
                              <w:spacing w:val="-4"/>
                              <w:w w:val="113"/>
                              <w:sz w:val="2"/>
                            </w:rPr>
                            <w:t>r</w:t>
                          </w:r>
                          <w:r>
                            <w:rPr>
                              <w:color w:val="1D1D1B"/>
                              <w:w w:val="113"/>
                              <w:sz w:val="2"/>
                            </w:rPr>
                            <w:t>esou</w:t>
                          </w:r>
                          <w:r>
                            <w:rPr>
                              <w:color w:val="1D1D1B"/>
                              <w:spacing w:val="-4"/>
                              <w:w w:val="113"/>
                              <w:sz w:val="2"/>
                            </w:rPr>
                            <w:t>r</w:t>
                          </w:r>
                          <w:r>
                            <w:rPr>
                              <w:color w:val="1D1D1B"/>
                              <w:w w:val="113"/>
                              <w:sz w:val="2"/>
                            </w:rPr>
                            <w:t>ce</w:t>
                          </w:r>
                          <w:r>
                            <w:rPr>
                              <w:color w:val="1D1D1B"/>
                              <w:spacing w:val="2"/>
                              <w:w w:val="113"/>
                              <w:sz w:val="2"/>
                            </w:rPr>
                            <w:t>s</w:t>
                          </w:r>
                          <w:r>
                            <w:rPr>
                              <w:color w:val="1D1D1B"/>
                              <w:w w:val="113"/>
                              <w:position w:val="1"/>
                              <w:sz w:val="2"/>
                            </w:rPr>
                            <w:t>an</w:t>
                          </w:r>
                          <w:r>
                            <w:rPr>
                              <w:color w:val="1D1D1B"/>
                              <w:spacing w:val="-19"/>
                              <w:w w:val="113"/>
                              <w:position w:val="1"/>
                              <w:sz w:val="2"/>
                            </w:rPr>
                            <w:t>d</w:t>
                          </w:r>
                          <w:r>
                            <w:rPr>
                              <w:color w:val="1D1D1B"/>
                              <w:w w:val="113"/>
                              <w:sz w:val="2"/>
                            </w:rPr>
                            <w:t>security</w:t>
                          </w:r>
                          <w:r>
                            <w:rPr>
                              <w:color w:val="1D1D1B"/>
                              <w:sz w:val="2"/>
                            </w:rPr>
                            <w:tab/>
                          </w:r>
                          <w:r>
                            <w:rPr>
                              <w:rFonts w:ascii="Times New Roman"/>
                              <w:color w:val="0D478A"/>
                              <w:w w:val="116"/>
                              <w:sz w:val="3"/>
                            </w:rPr>
                            <w:t>St</w:t>
                          </w:r>
                          <w:r>
                            <w:rPr>
                              <w:rFonts w:ascii="Times New Roman"/>
                              <w:color w:val="0D478A"/>
                              <w:spacing w:val="-5"/>
                              <w:w w:val="116"/>
                              <w:sz w:val="3"/>
                            </w:rPr>
                            <w:t>a</w:t>
                          </w:r>
                          <w:r>
                            <w:rPr>
                              <w:rFonts w:ascii="Times New Roman"/>
                              <w:color w:val="0D478A"/>
                              <w:w w:val="129"/>
                              <w:sz w:val="3"/>
                            </w:rPr>
                            <w:t>teme</w:t>
                          </w:r>
                          <w:r>
                            <w:rPr>
                              <w:rFonts w:ascii="Times New Roman"/>
                              <w:color w:val="0D478A"/>
                              <w:spacing w:val="-5"/>
                              <w:w w:val="129"/>
                              <w:sz w:val="3"/>
                            </w:rPr>
                            <w:t>n</w:t>
                          </w:r>
                          <w:r>
                            <w:rPr>
                              <w:rFonts w:ascii="Times New Roman"/>
                              <w:color w:val="0D478A"/>
                              <w:spacing w:val="3"/>
                              <w:w w:val="129"/>
                              <w:position w:val="-1"/>
                              <w:sz w:val="3"/>
                            </w:rPr>
                            <w:t>t</w:t>
                          </w:r>
                          <w:r>
                            <w:rPr>
                              <w:rFonts w:ascii="Times New Roman"/>
                              <w:color w:val="0D478A"/>
                              <w:w w:val="125"/>
                              <w:position w:val="-1"/>
                              <w:sz w:val="3"/>
                            </w:rPr>
                            <w:t>o</w:t>
                          </w:r>
                          <w:r>
                            <w:rPr>
                              <w:rFonts w:ascii="Times New Roman"/>
                              <w:color w:val="0D478A"/>
                              <w:position w:val="-1"/>
                              <w:sz w:val="3"/>
                            </w:rPr>
                            <w:tab/>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w w:val="113"/>
                              <w:position w:val="1"/>
                              <w:sz w:val="2"/>
                            </w:rPr>
                            <w:t>tio</w:t>
                          </w:r>
                          <w:r>
                            <w:rPr>
                              <w:color w:val="1D1D1B"/>
                              <w:spacing w:val="-1"/>
                              <w:w w:val="113"/>
                              <w:position w:val="1"/>
                              <w:sz w:val="2"/>
                            </w:rPr>
                            <w:t>n</w:t>
                          </w:r>
                          <w:r>
                            <w:rPr>
                              <w:color w:val="1D1D1B"/>
                              <w:w w:val="113"/>
                              <w:sz w:val="2"/>
                            </w:rPr>
                            <w:t>mus</w:t>
                          </w:r>
                          <w:r>
                            <w:rPr>
                              <w:color w:val="1D1D1B"/>
                              <w:spacing w:val="-1"/>
                              <w:w w:val="113"/>
                              <w:sz w:val="2"/>
                            </w:rPr>
                            <w:t>t</w:t>
                          </w:r>
                          <w:r>
                            <w:rPr>
                              <w:color w:val="1D1D1B"/>
                              <w:w w:val="113"/>
                              <w:sz w:val="2"/>
                            </w:rPr>
                            <w:t>define,</w:t>
                          </w:r>
                          <w:r>
                            <w:rPr>
                              <w:color w:val="1D1D1B"/>
                              <w:sz w:val="2"/>
                            </w:rPr>
                            <w:t xml:space="preserve">  </w:t>
                          </w:r>
                          <w:r>
                            <w:rPr>
                              <w:color w:val="1D1D1B"/>
                              <w:spacing w:val="-2"/>
                              <w:sz w:val="2"/>
                            </w:rPr>
                            <w:t xml:space="preserve"> </w:t>
                          </w:r>
                          <w:r>
                            <w:rPr>
                              <w:color w:val="1D1D1B"/>
                              <w:w w:val="113"/>
                              <w:position w:val="2"/>
                              <w:sz w:val="2"/>
                            </w:rPr>
                            <w:t>managemen</w:t>
                          </w:r>
                          <w:r>
                            <w:rPr>
                              <w:color w:val="1D1D1B"/>
                              <w:spacing w:val="2"/>
                              <w:w w:val="113"/>
                              <w:position w:val="2"/>
                              <w:sz w:val="2"/>
                            </w:rPr>
                            <w:t>t</w:t>
                          </w:r>
                          <w:r>
                            <w:rPr>
                              <w:color w:val="1D1D1B"/>
                              <w:spacing w:val="-4"/>
                              <w:w w:val="113"/>
                              <w:sz w:val="2"/>
                            </w:rPr>
                            <w:t>r</w:t>
                          </w:r>
                          <w:r>
                            <w:rPr>
                              <w:color w:val="1D1D1B"/>
                              <w:w w:val="113"/>
                              <w:sz w:val="2"/>
                            </w:rPr>
                            <w:t>egime</w:t>
                          </w:r>
                        </w:p>
                        <w:p w14:paraId="1FD9F800" w14:textId="77777777" w:rsidR="00AA181E" w:rsidRDefault="00AA181E" w:rsidP="00617E12">
                          <w:pPr>
                            <w:tabs>
                              <w:tab w:val="left" w:pos="1201"/>
                              <w:tab w:val="left" w:pos="1856"/>
                            </w:tabs>
                            <w:spacing w:line="35" w:lineRule="exact"/>
                            <w:ind w:right="38"/>
                            <w:jc w:val="center"/>
                            <w:rPr>
                              <w:rFonts w:ascii="Arial"/>
                              <w:sz w:val="2"/>
                            </w:rPr>
                          </w:pPr>
                          <w:r>
                            <w:rPr>
                              <w:color w:val="1D1D1B"/>
                              <w:w w:val="115"/>
                              <w:sz w:val="2"/>
                            </w:rPr>
                            <w:t>oportiona</w:t>
                          </w:r>
                          <w:r>
                            <w:rPr>
                              <w:color w:val="1D1D1B"/>
                              <w:w w:val="115"/>
                              <w:position w:val="2"/>
                              <w:sz w:val="2"/>
                            </w:rPr>
                            <w:t>tetotheir</w:t>
                          </w:r>
                          <w:r>
                            <w:rPr>
                              <w:color w:val="1D1D1B"/>
                              <w:w w:val="115"/>
                              <w:position w:val="3"/>
                              <w:sz w:val="2"/>
                            </w:rPr>
                            <w:t xml:space="preserve">siz    </w:t>
                          </w:r>
                          <w:r>
                            <w:rPr>
                              <w:color w:val="1D1D1B"/>
                              <w:spacing w:val="2"/>
                              <w:w w:val="115"/>
                              <w:position w:val="3"/>
                              <w:sz w:val="2"/>
                            </w:rPr>
                            <w:t xml:space="preserve"> </w:t>
                          </w:r>
                          <w:r>
                            <w:rPr>
                              <w:color w:val="1D1D1B"/>
                              <w:w w:val="115"/>
                              <w:sz w:val="2"/>
                            </w:rPr>
                            <w:t>to</w:t>
                          </w:r>
                          <w:r>
                            <w:rPr>
                              <w:color w:val="1D1D1B"/>
                              <w:w w:val="115"/>
                              <w:position w:val="1"/>
                              <w:sz w:val="2"/>
                            </w:rPr>
                            <w:t>manage</w:t>
                          </w:r>
                          <w:r>
                            <w:rPr>
                              <w:color w:val="1D1D1B"/>
                              <w:w w:val="115"/>
                              <w:position w:val="1"/>
                              <w:sz w:val="2"/>
                            </w:rPr>
                            <w:tab/>
                          </w:r>
                          <w:r>
                            <w:rPr>
                              <w:rFonts w:ascii="Times New Roman"/>
                              <w:color w:val="0D478A"/>
                              <w:w w:val="115"/>
                              <w:position w:val="2"/>
                              <w:sz w:val="3"/>
                            </w:rPr>
                            <w:t>f</w:t>
                          </w:r>
                          <w:r>
                            <w:rPr>
                              <w:rFonts w:ascii="Times New Roman"/>
                              <w:color w:val="0D478A"/>
                              <w:spacing w:val="-6"/>
                              <w:w w:val="115"/>
                              <w:position w:val="2"/>
                              <w:sz w:val="3"/>
                            </w:rPr>
                            <w:t xml:space="preserve"> </w:t>
                          </w:r>
                          <w:r>
                            <w:rPr>
                              <w:rFonts w:ascii="Times New Roman"/>
                              <w:color w:val="0D478A"/>
                              <w:w w:val="115"/>
                              <w:position w:val="2"/>
                              <w:sz w:val="3"/>
                            </w:rPr>
                            <w:t>Objecti</w:t>
                          </w:r>
                          <w:r>
                            <w:rPr>
                              <w:rFonts w:ascii="Times New Roman"/>
                              <w:color w:val="0D478A"/>
                              <w:w w:val="115"/>
                              <w:sz w:val="3"/>
                            </w:rPr>
                            <w:t xml:space="preserve">ve                </w:t>
                          </w:r>
                          <w:r>
                            <w:rPr>
                              <w:rFonts w:ascii="Times New Roman"/>
                              <w:color w:val="0D478A"/>
                              <w:spacing w:val="7"/>
                              <w:w w:val="115"/>
                              <w:sz w:val="3"/>
                            </w:rPr>
                            <w:t xml:space="preserve"> </w:t>
                          </w:r>
                          <w:r>
                            <w:rPr>
                              <w:color w:val="1D1D1B"/>
                              <w:w w:val="115"/>
                              <w:position w:val="3"/>
                              <w:sz w:val="2"/>
                            </w:rPr>
                            <w:t>with</w:t>
                          </w:r>
                          <w:r>
                            <w:rPr>
                              <w:color w:val="1D1D1B"/>
                              <w:w w:val="115"/>
                              <w:position w:val="1"/>
                              <w:sz w:val="2"/>
                            </w:rPr>
                            <w:t>access</w:t>
                          </w:r>
                          <w:r>
                            <w:rPr>
                              <w:color w:val="1D1D1B"/>
                              <w:w w:val="115"/>
                              <w:position w:val="1"/>
                              <w:sz w:val="2"/>
                            </w:rPr>
                            <w:tab/>
                          </w:r>
                          <w:r>
                            <w:rPr>
                              <w:rFonts w:ascii="Arial"/>
                              <w:color w:val="FFFFFF"/>
                              <w:w w:val="115"/>
                              <w:position w:val="6"/>
                              <w:sz w:val="2"/>
                            </w:rPr>
                            <w:t>otective</w:t>
                          </w:r>
                          <w:r>
                            <w:rPr>
                              <w:rFonts w:ascii="Arial"/>
                              <w:color w:val="FFFFFF"/>
                              <w:w w:val="115"/>
                              <w:position w:val="2"/>
                              <w:sz w:val="2"/>
                            </w:rPr>
                            <w:t>Da</w:t>
                          </w:r>
                        </w:p>
                        <w:p w14:paraId="080BDF1C" w14:textId="77777777" w:rsidR="00AA181E" w:rsidRDefault="00AA181E" w:rsidP="00617E12">
                          <w:pPr>
                            <w:tabs>
                              <w:tab w:val="left" w:pos="723"/>
                              <w:tab w:val="left" w:pos="1078"/>
                              <w:tab w:val="left" w:pos="1705"/>
                            </w:tabs>
                            <w:spacing w:line="12" w:lineRule="auto"/>
                            <w:ind w:left="218"/>
                            <w:rPr>
                              <w:sz w:val="2"/>
                            </w:rPr>
                          </w:pPr>
                          <w:r>
                            <w:rPr>
                              <w:color w:val="1D1D1B"/>
                              <w:w w:val="113"/>
                              <w:sz w:val="2"/>
                            </w:rPr>
                            <w:t>framework</w:t>
                          </w:r>
                          <w:r>
                            <w:rPr>
                              <w:color w:val="1D1D1B"/>
                              <w:sz w:val="2"/>
                            </w:rPr>
                            <w:t xml:space="preserve">  </w:t>
                          </w:r>
                          <w:r>
                            <w:rPr>
                              <w:color w:val="1D1D1B"/>
                              <w:spacing w:val="-1"/>
                              <w:sz w:val="2"/>
                            </w:rPr>
                            <w:t xml:space="preserve"> </w:t>
                          </w:r>
                          <w:r>
                            <w:rPr>
                              <w:rFonts w:ascii="Times New Roman"/>
                              <w:color w:val="0D478A"/>
                              <w:spacing w:val="-5"/>
                              <w:w w:val="116"/>
                              <w:position w:val="-1"/>
                              <w:sz w:val="3"/>
                            </w:rPr>
                            <w:t>v</w:t>
                          </w:r>
                          <w:r>
                            <w:rPr>
                              <w:rFonts w:ascii="Times New Roman"/>
                              <w:color w:val="0D478A"/>
                              <w:w w:val="125"/>
                              <w:position w:val="-1"/>
                              <w:sz w:val="3"/>
                            </w:rPr>
                            <w:t>e</w:t>
                          </w:r>
                          <w:r>
                            <w:rPr>
                              <w:rFonts w:ascii="Times New Roman"/>
                              <w:color w:val="0D478A"/>
                              <w:position w:val="-1"/>
                              <w:sz w:val="3"/>
                            </w:rPr>
                            <w:tab/>
                          </w:r>
                          <w:r>
                            <w:rPr>
                              <w:color w:val="1D1D1B"/>
                              <w:spacing w:val="-7"/>
                              <w:w w:val="113"/>
                              <w:position w:val="-1"/>
                              <w:sz w:val="2"/>
                            </w:rPr>
                            <w:t>o</w:t>
                          </w:r>
                          <w:r>
                            <w:rPr>
                              <w:color w:val="1D1D1B"/>
                              <w:w w:val="113"/>
                              <w:sz w:val="2"/>
                            </w:rPr>
                            <w:t>f</w:t>
                          </w:r>
                          <w:r>
                            <w:rPr>
                              <w:color w:val="1D1D1B"/>
                              <w:sz w:val="2"/>
                            </w:rPr>
                            <w:tab/>
                          </w:r>
                          <w:r>
                            <w:rPr>
                              <w:color w:val="1D1D1B"/>
                              <w:spacing w:val="-6"/>
                              <w:w w:val="113"/>
                              <w:sz w:val="2"/>
                            </w:rPr>
                            <w:t>T</w:t>
                          </w:r>
                          <w:r>
                            <w:rPr>
                              <w:color w:val="1D1D1B"/>
                              <w:spacing w:val="2"/>
                              <w:w w:val="113"/>
                              <w:sz w:val="2"/>
                            </w:rPr>
                            <w:t>o</w:t>
                          </w:r>
                          <w:r>
                            <w:rPr>
                              <w:color w:val="1D1D1B"/>
                              <w:w w:val="113"/>
                              <w:sz w:val="2"/>
                            </w:rPr>
                            <w:t>ensur</w:t>
                          </w:r>
                          <w:r>
                            <w:rPr>
                              <w:color w:val="1D1D1B"/>
                              <w:sz w:val="2"/>
                            </w:rPr>
                            <w:tab/>
                          </w:r>
                          <w:r>
                            <w:rPr>
                              <w:color w:val="1D1D1B"/>
                              <w:w w:val="113"/>
                              <w:position w:val="2"/>
                              <w:sz w:val="2"/>
                            </w:rPr>
                            <w:t>t</w:t>
                          </w:r>
                          <w:r>
                            <w:rPr>
                              <w:color w:val="1D1D1B"/>
                              <w:spacing w:val="-1"/>
                              <w:w w:val="113"/>
                              <w:position w:val="2"/>
                              <w:sz w:val="2"/>
                            </w:rPr>
                            <w:t>o</w:t>
                          </w:r>
                          <w:r>
                            <w:rPr>
                              <w:color w:val="1D1D1B"/>
                              <w:w w:val="113"/>
                              <w:position w:val="1"/>
                              <w:sz w:val="2"/>
                            </w:rPr>
                            <w:t>publi</w:t>
                          </w:r>
                          <w:r>
                            <w:rPr>
                              <w:color w:val="1D1D1B"/>
                              <w:spacing w:val="-41"/>
                              <w:w w:val="113"/>
                              <w:position w:val="1"/>
                              <w:sz w:val="2"/>
                            </w:rPr>
                            <w:t>c</w:t>
                          </w:r>
                          <w:r>
                            <w:rPr>
                              <w:rFonts w:ascii="Times New Roman"/>
                              <w:color w:val="0D478A"/>
                              <w:w w:val="124"/>
                              <w:position w:val="2"/>
                              <w:sz w:val="3"/>
                            </w:rPr>
                            <w:t>Standar</w:t>
                          </w:r>
                          <w:r>
                            <w:rPr>
                              <w:rFonts w:ascii="Times New Roman"/>
                              <w:color w:val="0D478A"/>
                              <w:spacing w:val="-126"/>
                              <w:w w:val="124"/>
                              <w:position w:val="2"/>
                              <w:sz w:val="3"/>
                            </w:rPr>
                            <w:t>d</w:t>
                          </w:r>
                          <w:r>
                            <w:rPr>
                              <w:color w:val="1D1D1B"/>
                              <w:w w:val="113"/>
                              <w:position w:val="3"/>
                              <w:sz w:val="2"/>
                            </w:rPr>
                            <w:t>document,</w:t>
                          </w:r>
                        </w:p>
                        <w:p w14:paraId="4A7AF71C" w14:textId="77777777" w:rsidR="00AA181E" w:rsidRDefault="00AA181E" w:rsidP="00617E12">
                          <w:pPr>
                            <w:tabs>
                              <w:tab w:val="left" w:pos="654"/>
                              <w:tab w:val="left" w:pos="1166"/>
                            </w:tabs>
                            <w:spacing w:line="37" w:lineRule="exact"/>
                            <w:ind w:left="79"/>
                            <w:rPr>
                              <w:sz w:val="2"/>
                            </w:rPr>
                          </w:pPr>
                          <w:r>
                            <w:rPr>
                              <w:color w:val="1D1D1B"/>
                              <w:w w:val="113"/>
                              <w:sz w:val="2"/>
                            </w:rPr>
                            <w:t>managemen</w:t>
                          </w:r>
                          <w:r>
                            <w:rPr>
                              <w:color w:val="1D1D1B"/>
                              <w:spacing w:val="-32"/>
                              <w:w w:val="113"/>
                              <w:sz w:val="2"/>
                            </w:rPr>
                            <w:t>t</w:t>
                          </w:r>
                          <w:r>
                            <w:rPr>
                              <w:rFonts w:ascii="Times New Roman"/>
                              <w:color w:val="0D478A"/>
                              <w:spacing w:val="3"/>
                              <w:w w:val="129"/>
                              <w:sz w:val="3"/>
                            </w:rPr>
                            <w:t>t</w:t>
                          </w:r>
                          <w:r>
                            <w:rPr>
                              <w:rFonts w:ascii="Times New Roman"/>
                              <w:color w:val="0D478A"/>
                              <w:spacing w:val="-5"/>
                              <w:w w:val="125"/>
                              <w:sz w:val="3"/>
                            </w:rPr>
                            <w:t>o</w:t>
                          </w:r>
                          <w:r>
                            <w:rPr>
                              <w:rFonts w:ascii="Times New Roman"/>
                              <w:color w:val="0D478A"/>
                              <w:w w:val="112"/>
                              <w:position w:val="1"/>
                              <w:sz w:val="3"/>
                            </w:rPr>
                            <w:t>f</w:t>
                          </w:r>
                          <w:r>
                            <w:rPr>
                              <w:rFonts w:ascii="Times New Roman"/>
                              <w:color w:val="0D478A"/>
                              <w:spacing w:val="-5"/>
                              <w:position w:val="1"/>
                              <w:sz w:val="3"/>
                            </w:rPr>
                            <w:t xml:space="preserve"> </w:t>
                          </w:r>
                          <w:r>
                            <w:rPr>
                              <w:rFonts w:ascii="Times New Roman"/>
                              <w:color w:val="0D478A"/>
                              <w:w w:val="119"/>
                              <w:position w:val="1"/>
                              <w:sz w:val="3"/>
                            </w:rPr>
                            <w:t>Objecti</w:t>
                          </w:r>
                          <w:r>
                            <w:rPr>
                              <w:rFonts w:ascii="Times New Roman"/>
                              <w:color w:val="0D478A"/>
                              <w:position w:val="1"/>
                              <w:sz w:val="3"/>
                            </w:rPr>
                            <w:tab/>
                          </w:r>
                          <w:r>
                            <w:rPr>
                              <w:color w:val="1D1D1B"/>
                              <w:w w:val="113"/>
                              <w:sz w:val="2"/>
                            </w:rPr>
                            <w:t>secto</w:t>
                          </w:r>
                          <w:r>
                            <w:rPr>
                              <w:color w:val="1D1D1B"/>
                              <w:spacing w:val="2"/>
                              <w:w w:val="113"/>
                              <w:sz w:val="2"/>
                            </w:rPr>
                            <w:t>r</w:t>
                          </w:r>
                          <w:r>
                            <w:rPr>
                              <w:color w:val="1D1D1B"/>
                              <w:w w:val="113"/>
                              <w:position w:val="1"/>
                              <w:sz w:val="2"/>
                            </w:rPr>
                            <w:t>d</w:t>
                          </w:r>
                          <w:r>
                            <w:rPr>
                              <w:color w:val="1D1D1B"/>
                              <w:spacing w:val="-4"/>
                              <w:w w:val="113"/>
                              <w:position w:val="1"/>
                              <w:sz w:val="2"/>
                            </w:rPr>
                            <w:t>a</w:t>
                          </w:r>
                          <w:r>
                            <w:rPr>
                              <w:color w:val="1D1D1B"/>
                              <w:w w:val="113"/>
                              <w:position w:val="1"/>
                              <w:sz w:val="2"/>
                            </w:rPr>
                            <w:t>ta.</w:t>
                          </w:r>
                          <w:r>
                            <w:rPr>
                              <w:color w:val="1D1D1B"/>
                              <w:position w:val="1"/>
                              <w:sz w:val="2"/>
                            </w:rPr>
                            <w:tab/>
                          </w:r>
                          <w:r>
                            <w:rPr>
                              <w:color w:val="1D1D1B"/>
                              <w:spacing w:val="2"/>
                              <w:w w:val="113"/>
                              <w:position w:val="3"/>
                              <w:sz w:val="2"/>
                            </w:rPr>
                            <w:t>e</w:t>
                          </w:r>
                          <w:r>
                            <w:rPr>
                              <w:color w:val="1D1D1B"/>
                              <w:w w:val="113"/>
                              <w:position w:val="3"/>
                              <w:sz w:val="2"/>
                            </w:rPr>
                            <w:t>acces</w:t>
                          </w:r>
                          <w:r>
                            <w:rPr>
                              <w:color w:val="1D1D1B"/>
                              <w:spacing w:val="2"/>
                              <w:w w:val="113"/>
                              <w:position w:val="3"/>
                              <w:sz w:val="2"/>
                            </w:rPr>
                            <w:t>s</w:t>
                          </w:r>
                          <w:r>
                            <w:rPr>
                              <w:color w:val="1D1D1B"/>
                              <w:w w:val="113"/>
                              <w:position w:val="2"/>
                              <w:sz w:val="2"/>
                            </w:rPr>
                            <w:t>t</w:t>
                          </w:r>
                          <w:r>
                            <w:rPr>
                              <w:color w:val="1D1D1B"/>
                              <w:spacing w:val="2"/>
                              <w:w w:val="113"/>
                              <w:position w:val="2"/>
                              <w:sz w:val="2"/>
                            </w:rPr>
                            <w:t>o</w:t>
                          </w:r>
                          <w:r>
                            <w:rPr>
                              <w:color w:val="1D1D1B"/>
                              <w:w w:val="113"/>
                              <w:position w:val="2"/>
                              <w:sz w:val="2"/>
                            </w:rPr>
                            <w:t>publi</w:t>
                          </w:r>
                          <w:r>
                            <w:rPr>
                              <w:color w:val="1D1D1B"/>
                              <w:spacing w:val="2"/>
                              <w:w w:val="113"/>
                              <w:position w:val="2"/>
                              <w:sz w:val="2"/>
                            </w:rPr>
                            <w:t>c</w:t>
                          </w:r>
                          <w:r>
                            <w:rPr>
                              <w:color w:val="1D1D1B"/>
                              <w:w w:val="113"/>
                              <w:position w:val="1"/>
                              <w:sz w:val="2"/>
                            </w:rPr>
                            <w:t>sector</w:t>
                          </w:r>
                          <w:r>
                            <w:rPr>
                              <w:color w:val="1D1D1B"/>
                              <w:position w:val="1"/>
                              <w:sz w:val="2"/>
                            </w:rPr>
                            <w:t xml:space="preserve">     </w:t>
                          </w:r>
                          <w:r>
                            <w:rPr>
                              <w:rFonts w:ascii="Arial"/>
                              <w:color w:val="0D478A"/>
                              <w:w w:val="99"/>
                              <w:position w:val="4"/>
                              <w:sz w:val="3"/>
                            </w:rPr>
                            <w:t>St</w:t>
                          </w:r>
                          <w:r>
                            <w:rPr>
                              <w:rFonts w:ascii="Arial"/>
                              <w:color w:val="0D478A"/>
                              <w:spacing w:val="-9"/>
                              <w:w w:val="99"/>
                              <w:position w:val="4"/>
                              <w:sz w:val="3"/>
                            </w:rPr>
                            <w:t>a</w:t>
                          </w:r>
                          <w:r>
                            <w:rPr>
                              <w:rFonts w:ascii="Arial"/>
                              <w:color w:val="0D478A"/>
                              <w:w w:val="113"/>
                              <w:position w:val="3"/>
                              <w:sz w:val="3"/>
                            </w:rPr>
                            <w:t>teme</w:t>
                          </w:r>
                          <w:r>
                            <w:rPr>
                              <w:rFonts w:ascii="Arial"/>
                              <w:color w:val="0D478A"/>
                              <w:spacing w:val="-9"/>
                              <w:w w:val="113"/>
                              <w:position w:val="3"/>
                              <w:sz w:val="3"/>
                            </w:rPr>
                            <w:t>n</w:t>
                          </w:r>
                          <w:r>
                            <w:rPr>
                              <w:rFonts w:ascii="Arial"/>
                              <w:color w:val="0D478A"/>
                              <w:spacing w:val="-2"/>
                              <w:w w:val="129"/>
                              <w:position w:val="1"/>
                              <w:sz w:val="3"/>
                            </w:rPr>
                            <w:t>t</w:t>
                          </w:r>
                          <w:r>
                            <w:rPr>
                              <w:rFonts w:ascii="Arial"/>
                              <w:color w:val="0D478A"/>
                              <w:w w:val="112"/>
                              <w:sz w:val="3"/>
                            </w:rPr>
                            <w:t>o</w:t>
                          </w:r>
                          <w:r>
                            <w:rPr>
                              <w:rFonts w:ascii="Arial"/>
                              <w:color w:val="0D478A"/>
                              <w:sz w:val="3"/>
                            </w:rPr>
                            <w:t xml:space="preserve">                   </w:t>
                          </w:r>
                          <w:r>
                            <w:rPr>
                              <w:rFonts w:ascii="Arial"/>
                              <w:color w:val="0D478A"/>
                              <w:spacing w:val="2"/>
                              <w:sz w:val="3"/>
                            </w:rPr>
                            <w:t xml:space="preserve"> </w:t>
                          </w:r>
                          <w:r>
                            <w:rPr>
                              <w:color w:val="1D1D1B"/>
                              <w:w w:val="113"/>
                              <w:position w:val="3"/>
                              <w:sz w:val="2"/>
                            </w:rPr>
                            <w:t>secto</w:t>
                          </w:r>
                          <w:r>
                            <w:rPr>
                              <w:color w:val="1D1D1B"/>
                              <w:spacing w:val="-1"/>
                              <w:w w:val="113"/>
                              <w:position w:val="3"/>
                              <w:sz w:val="2"/>
                            </w:rPr>
                            <w:t>r</w:t>
                          </w:r>
                          <w:r>
                            <w:rPr>
                              <w:color w:val="1D1D1B"/>
                              <w:w w:val="113"/>
                              <w:position w:val="2"/>
                              <w:sz w:val="2"/>
                            </w:rPr>
                            <w:t>d</w:t>
                          </w:r>
                          <w:r>
                            <w:rPr>
                              <w:color w:val="1D1D1B"/>
                              <w:spacing w:val="-14"/>
                              <w:w w:val="113"/>
                              <w:position w:val="2"/>
                              <w:sz w:val="2"/>
                            </w:rPr>
                            <w:t>a</w:t>
                          </w:r>
                          <w:r>
                            <w:rPr>
                              <w:color w:val="1D1D1B"/>
                              <w:w w:val="113"/>
                              <w:position w:val="4"/>
                              <w:sz w:val="2"/>
                            </w:rPr>
                            <w:t>communic</w:t>
                          </w:r>
                          <w:r>
                            <w:rPr>
                              <w:color w:val="1D1D1B"/>
                              <w:spacing w:val="-120"/>
                              <w:w w:val="113"/>
                              <w:position w:val="4"/>
                              <w:sz w:val="2"/>
                            </w:rPr>
                            <w:t>a</w:t>
                          </w:r>
                          <w:r>
                            <w:rPr>
                              <w:color w:val="1D1D1B"/>
                              <w:w w:val="113"/>
                              <w:position w:val="1"/>
                              <w:sz w:val="2"/>
                            </w:rPr>
                            <w:t>ta.</w:t>
                          </w:r>
                        </w:p>
                        <w:p w14:paraId="6A66C104" w14:textId="77777777" w:rsidR="00AA181E" w:rsidRDefault="00AA181E" w:rsidP="00617E12">
                          <w:pPr>
                            <w:tabs>
                              <w:tab w:val="left" w:pos="406"/>
                              <w:tab w:val="left" w:pos="1425"/>
                            </w:tabs>
                            <w:spacing w:line="12" w:lineRule="exact"/>
                            <w:ind w:left="93"/>
                            <w:rPr>
                              <w:sz w:val="2"/>
                            </w:rPr>
                          </w:pPr>
                          <w:r>
                            <w:rPr>
                              <w:rFonts w:ascii="Times New Roman"/>
                              <w:color w:val="0D478A"/>
                              <w:w w:val="129"/>
                              <w:position w:val="2"/>
                              <w:sz w:val="3"/>
                            </w:rPr>
                            <w:t>temen</w:t>
                          </w:r>
                          <w:r>
                            <w:rPr>
                              <w:rFonts w:ascii="Times New Roman"/>
                              <w:color w:val="0D478A"/>
                              <w:position w:val="2"/>
                              <w:sz w:val="3"/>
                            </w:rPr>
                            <w:tab/>
                          </w:r>
                          <w:r>
                            <w:rPr>
                              <w:color w:val="1D1D1B"/>
                              <w:w w:val="113"/>
                              <w:sz w:val="2"/>
                            </w:rPr>
                            <w:t>th</w:t>
                          </w:r>
                          <w:r>
                            <w:rPr>
                              <w:color w:val="1D1D1B"/>
                              <w:spacing w:val="2"/>
                              <w:w w:val="113"/>
                              <w:sz w:val="2"/>
                            </w:rPr>
                            <w:t>e</w:t>
                          </w:r>
                          <w:r>
                            <w:rPr>
                              <w:color w:val="1D1D1B"/>
                              <w:w w:val="113"/>
                              <w:position w:val="1"/>
                              <w:sz w:val="2"/>
                            </w:rPr>
                            <w:t>p</w:t>
                          </w:r>
                          <w:r>
                            <w:rPr>
                              <w:color w:val="1D1D1B"/>
                              <w:spacing w:val="-4"/>
                              <w:w w:val="113"/>
                              <w:position w:val="1"/>
                              <w:sz w:val="2"/>
                            </w:rPr>
                            <w:t>r</w:t>
                          </w:r>
                          <w:r>
                            <w:rPr>
                              <w:color w:val="1D1D1B"/>
                              <w:w w:val="113"/>
                              <w:position w:val="1"/>
                              <w:sz w:val="2"/>
                            </w:rPr>
                            <w:t>otectio</w:t>
                          </w:r>
                          <w:r>
                            <w:rPr>
                              <w:color w:val="1D1D1B"/>
                              <w:spacing w:val="-37"/>
                              <w:w w:val="113"/>
                              <w:position w:val="1"/>
                              <w:sz w:val="2"/>
                            </w:rPr>
                            <w:t>n</w:t>
                          </w:r>
                          <w:r>
                            <w:rPr>
                              <w:color w:val="1D1D1B"/>
                              <w:w w:val="113"/>
                              <w:sz w:val="2"/>
                            </w:rPr>
                            <w:t>ectiv</w:t>
                          </w:r>
                          <w:r>
                            <w:rPr>
                              <w:color w:val="1D1D1B"/>
                              <w:spacing w:val="-27"/>
                              <w:w w:val="113"/>
                              <w:sz w:val="2"/>
                            </w:rPr>
                            <w:t>e</w:t>
                          </w:r>
                          <w:r>
                            <w:rPr>
                              <w:color w:val="1D1D1B"/>
                              <w:spacing w:val="-4"/>
                              <w:w w:val="113"/>
                              <w:position w:val="2"/>
                              <w:sz w:val="2"/>
                            </w:rPr>
                            <w:t>o</w:t>
                          </w:r>
                          <w:r>
                            <w:rPr>
                              <w:color w:val="1D1D1B"/>
                              <w:spacing w:val="1"/>
                              <w:w w:val="113"/>
                              <w:position w:val="2"/>
                              <w:sz w:val="2"/>
                            </w:rPr>
                            <w:t>f</w:t>
                          </w:r>
                          <w:r>
                            <w:rPr>
                              <w:color w:val="1D1D1B"/>
                              <w:w w:val="113"/>
                              <w:position w:val="2"/>
                              <w:sz w:val="2"/>
                            </w:rPr>
                            <w:t>managemen</w:t>
                          </w:r>
                          <w:r>
                            <w:rPr>
                              <w:color w:val="1D1D1B"/>
                              <w:spacing w:val="-139"/>
                              <w:w w:val="113"/>
                              <w:position w:val="2"/>
                              <w:sz w:val="2"/>
                            </w:rPr>
                            <w:t>t</w:t>
                          </w:r>
                          <w:r>
                            <w:rPr>
                              <w:color w:val="1D1D1B"/>
                              <w:w w:val="113"/>
                              <w:position w:val="2"/>
                              <w:sz w:val="2"/>
                            </w:rPr>
                            <w:t>public</w:t>
                          </w:r>
                          <w:r>
                            <w:rPr>
                              <w:color w:val="1D1D1B"/>
                              <w:position w:val="2"/>
                              <w:sz w:val="2"/>
                            </w:rPr>
                            <w:tab/>
                          </w:r>
                          <w:r>
                            <w:rPr>
                              <w:color w:val="1D1D1B"/>
                              <w:w w:val="113"/>
                              <w:position w:val="3"/>
                              <w:sz w:val="2"/>
                            </w:rPr>
                            <w:t>d</w:t>
                          </w:r>
                          <w:r>
                            <w:rPr>
                              <w:color w:val="1D1D1B"/>
                              <w:spacing w:val="-4"/>
                              <w:w w:val="113"/>
                              <w:position w:val="3"/>
                              <w:sz w:val="2"/>
                            </w:rPr>
                            <w:t>a</w:t>
                          </w:r>
                          <w:r>
                            <w:rPr>
                              <w:color w:val="1D1D1B"/>
                              <w:w w:val="113"/>
                              <w:position w:val="3"/>
                              <w:sz w:val="2"/>
                            </w:rPr>
                            <w:t>t</w:t>
                          </w:r>
                          <w:r>
                            <w:rPr>
                              <w:color w:val="1D1D1B"/>
                              <w:spacing w:val="2"/>
                              <w:w w:val="113"/>
                              <w:position w:val="3"/>
                              <w:sz w:val="2"/>
                            </w:rPr>
                            <w:t>a</w:t>
                          </w:r>
                          <w:r>
                            <w:rPr>
                              <w:color w:val="1D1D1B"/>
                              <w:w w:val="113"/>
                              <w:position w:val="2"/>
                              <w:sz w:val="2"/>
                            </w:rPr>
                            <w:t>i</w:t>
                          </w:r>
                          <w:r>
                            <w:rPr>
                              <w:color w:val="1D1D1B"/>
                              <w:spacing w:val="2"/>
                              <w:w w:val="113"/>
                              <w:position w:val="2"/>
                              <w:sz w:val="2"/>
                            </w:rPr>
                            <w:t>s</w:t>
                          </w:r>
                          <w:r>
                            <w:rPr>
                              <w:color w:val="1D1D1B"/>
                              <w:w w:val="113"/>
                              <w:position w:val="2"/>
                              <w:sz w:val="2"/>
                            </w:rPr>
                            <w:t>authorise</w:t>
                          </w:r>
                          <w:r>
                            <w:rPr>
                              <w:color w:val="1D1D1B"/>
                              <w:spacing w:val="2"/>
                              <w:w w:val="113"/>
                              <w:position w:val="2"/>
                              <w:sz w:val="2"/>
                            </w:rPr>
                            <w:t>d</w:t>
                          </w:r>
                          <w:r>
                            <w:rPr>
                              <w:color w:val="1D1D1B"/>
                              <w:w w:val="113"/>
                              <w:position w:val="1"/>
                              <w:sz w:val="2"/>
                            </w:rPr>
                            <w:t>and</w:t>
                          </w:r>
                        </w:p>
                        <w:p w14:paraId="03079A1D" w14:textId="77777777" w:rsidR="00AA181E" w:rsidRDefault="00AA181E" w:rsidP="00617E12">
                          <w:pPr>
                            <w:tabs>
                              <w:tab w:val="left" w:pos="1129"/>
                            </w:tabs>
                            <w:spacing w:line="15" w:lineRule="exact"/>
                            <w:ind w:left="253"/>
                            <w:rPr>
                              <w:sz w:val="2"/>
                            </w:rPr>
                          </w:pPr>
                          <w:r>
                            <w:rPr>
                              <w:color w:val="1D1D1B"/>
                              <w:w w:val="113"/>
                              <w:sz w:val="2"/>
                            </w:rPr>
                            <w:t>framework</w:t>
                          </w:r>
                          <w:r>
                            <w:rPr>
                              <w:color w:val="1D1D1B"/>
                              <w:sz w:val="2"/>
                            </w:rPr>
                            <w:t xml:space="preserve">                       </w:t>
                          </w:r>
                          <w:r>
                            <w:rPr>
                              <w:color w:val="1D1D1B"/>
                              <w:spacing w:val="-3"/>
                              <w:sz w:val="2"/>
                            </w:rPr>
                            <w:t xml:space="preserve"> </w:t>
                          </w:r>
                          <w:r>
                            <w:rPr>
                              <w:color w:val="1D1D1B"/>
                              <w:w w:val="113"/>
                              <w:sz w:val="2"/>
                            </w:rPr>
                            <w:t>eff</w:t>
                          </w:r>
                          <w:r>
                            <w:rPr>
                              <w:color w:val="1D1D1B"/>
                              <w:sz w:val="2"/>
                            </w:rPr>
                            <w:tab/>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otocol</w:t>
                          </w:r>
                          <w:r>
                            <w:rPr>
                              <w:rFonts w:ascii="Times New Roman"/>
                              <w:color w:val="1D1D1B"/>
                              <w:sz w:val="3"/>
                            </w:rPr>
                            <w:t xml:space="preserve">                       </w:t>
                          </w:r>
                          <w:r>
                            <w:rPr>
                              <w:rFonts w:ascii="Times New Roman"/>
                              <w:color w:val="1D1D1B"/>
                              <w:spacing w:val="-3"/>
                              <w:sz w:val="3"/>
                            </w:rPr>
                            <w:t xml:space="preserve"> </w:t>
                          </w:r>
                          <w:r>
                            <w:rPr>
                              <w:color w:val="1D1D1B"/>
                              <w:spacing w:val="-9"/>
                              <w:w w:val="113"/>
                              <w:position w:val="2"/>
                              <w:sz w:val="2"/>
                            </w:rPr>
                            <w:t>T</w:t>
                          </w:r>
                          <w:r>
                            <w:rPr>
                              <w:color w:val="1D1D1B"/>
                              <w:spacing w:val="-1"/>
                              <w:w w:val="113"/>
                              <w:position w:val="2"/>
                              <w:sz w:val="2"/>
                            </w:rPr>
                            <w:t>o</w:t>
                          </w:r>
                          <w:r>
                            <w:rPr>
                              <w:color w:val="1D1D1B"/>
                              <w:w w:val="113"/>
                              <w:position w:val="1"/>
                              <w:sz w:val="2"/>
                            </w:rPr>
                            <w:t>ensur</w:t>
                          </w:r>
                          <w:r>
                            <w:rPr>
                              <w:color w:val="1D1D1B"/>
                              <w:position w:val="1"/>
                              <w:sz w:val="2"/>
                            </w:rPr>
                            <w:t xml:space="preserve">                </w:t>
                          </w:r>
                          <w:r>
                            <w:rPr>
                              <w:color w:val="1D1D1B"/>
                              <w:spacing w:val="2"/>
                              <w:position w:val="1"/>
                              <w:sz w:val="2"/>
                            </w:rPr>
                            <w:t xml:space="preserve"> </w:t>
                          </w:r>
                          <w:r>
                            <w:rPr>
                              <w:rFonts w:ascii="Arial"/>
                              <w:color w:val="0D478A"/>
                              <w:spacing w:val="-2"/>
                              <w:w w:val="134"/>
                              <w:position w:val="3"/>
                              <w:sz w:val="3"/>
                            </w:rPr>
                            <w:t>f</w:t>
                          </w:r>
                          <w:r>
                            <w:rPr>
                              <w:rFonts w:ascii="Arial"/>
                              <w:color w:val="0D478A"/>
                              <w:w w:val="113"/>
                              <w:position w:val="3"/>
                              <w:sz w:val="3"/>
                            </w:rPr>
                            <w:t>Object</w:t>
                          </w:r>
                          <w:r>
                            <w:rPr>
                              <w:rFonts w:ascii="Arial"/>
                              <w:color w:val="0D478A"/>
                              <w:spacing w:val="-96"/>
                              <w:w w:val="113"/>
                              <w:position w:val="3"/>
                              <w:sz w:val="3"/>
                            </w:rPr>
                            <w:t>i</w:t>
                          </w:r>
                          <w:r>
                            <w:rPr>
                              <w:color w:val="1D1D1B"/>
                              <w:w w:val="113"/>
                              <w:position w:val="1"/>
                              <w:sz w:val="2"/>
                            </w:rPr>
                            <w:t>contr</w:t>
                          </w:r>
                          <w:r>
                            <w:rPr>
                              <w:color w:val="1D1D1B"/>
                              <w:position w:val="1"/>
                              <w:sz w:val="2"/>
                            </w:rPr>
                            <w:t xml:space="preserve">   </w:t>
                          </w:r>
                          <w:r>
                            <w:rPr>
                              <w:color w:val="1D1D1B"/>
                              <w:spacing w:val="1"/>
                              <w:position w:val="1"/>
                              <w:sz w:val="2"/>
                            </w:rPr>
                            <w:t xml:space="preserve"> </w:t>
                          </w:r>
                          <w:r>
                            <w:rPr>
                              <w:color w:val="1D1D1B"/>
                              <w:w w:val="113"/>
                              <w:position w:val="4"/>
                              <w:sz w:val="2"/>
                            </w:rPr>
                            <w:t>A</w:t>
                          </w:r>
                          <w:r>
                            <w:rPr>
                              <w:color w:val="1D1D1B"/>
                              <w:spacing w:val="-4"/>
                              <w:w w:val="113"/>
                              <w:position w:val="4"/>
                              <w:sz w:val="2"/>
                            </w:rPr>
                            <w:t>n</w:t>
                          </w:r>
                          <w:r>
                            <w:rPr>
                              <w:color w:val="1D1D1B"/>
                              <w:w w:val="113"/>
                              <w:position w:val="3"/>
                              <w:sz w:val="2"/>
                            </w:rPr>
                            <w:t>o</w:t>
                          </w:r>
                          <w:r>
                            <w:rPr>
                              <w:color w:val="1D1D1B"/>
                              <w:spacing w:val="-10"/>
                              <w:w w:val="113"/>
                              <w:position w:val="3"/>
                              <w:sz w:val="2"/>
                            </w:rPr>
                            <w:t>r</w:t>
                          </w:r>
                          <w:r>
                            <w:rPr>
                              <w:color w:val="1D1D1B"/>
                              <w:w w:val="113"/>
                              <w:position w:val="2"/>
                              <w:sz w:val="2"/>
                            </w:rPr>
                            <w:t>ganisa</w:t>
                          </w:r>
                        </w:p>
                        <w:p w14:paraId="55AFEDFA" w14:textId="77777777" w:rsidR="00AA181E" w:rsidRDefault="00AA181E" w:rsidP="00617E12">
                          <w:pPr>
                            <w:tabs>
                              <w:tab w:val="left" w:pos="1260"/>
                              <w:tab w:val="left" w:pos="1520"/>
                            </w:tabs>
                            <w:spacing w:line="5" w:lineRule="exact"/>
                            <w:ind w:left="180"/>
                            <w:rPr>
                              <w:sz w:val="2"/>
                            </w:rPr>
                          </w:pPr>
                          <w:r>
                            <w:rPr>
                              <w:color w:val="1D1D1B"/>
                              <w:w w:val="113"/>
                              <w:sz w:val="2"/>
                            </w:rPr>
                            <w:t>str</w:t>
                          </w:r>
                          <w:r>
                            <w:rPr>
                              <w:color w:val="1D1D1B"/>
                              <w:spacing w:val="-4"/>
                              <w:w w:val="113"/>
                              <w:sz w:val="2"/>
                            </w:rPr>
                            <w:t>a</w:t>
                          </w:r>
                          <w:r>
                            <w:rPr>
                              <w:color w:val="1D1D1B"/>
                              <w:w w:val="113"/>
                              <w:sz w:val="2"/>
                            </w:rPr>
                            <w:t>tegi</w:t>
                          </w:r>
                          <w:r>
                            <w:rPr>
                              <w:color w:val="1D1D1B"/>
                              <w:spacing w:val="2"/>
                              <w:w w:val="113"/>
                              <w:sz w:val="2"/>
                            </w:rPr>
                            <w:t>c</w:t>
                          </w:r>
                          <w:r>
                            <w:rPr>
                              <w:color w:val="1D1D1B"/>
                              <w:w w:val="113"/>
                              <w:position w:val="1"/>
                              <w:sz w:val="2"/>
                            </w:rPr>
                            <w:t>di</w:t>
                          </w:r>
                          <w:r>
                            <w:rPr>
                              <w:color w:val="1D1D1B"/>
                              <w:spacing w:val="-4"/>
                              <w:w w:val="113"/>
                              <w:position w:val="1"/>
                              <w:sz w:val="2"/>
                            </w:rPr>
                            <w:t>r</w:t>
                          </w:r>
                          <w:r>
                            <w:rPr>
                              <w:color w:val="1D1D1B"/>
                              <w:w w:val="113"/>
                              <w:position w:val="2"/>
                              <w:sz w:val="2"/>
                            </w:rPr>
                            <w:t>ectio</w:t>
                          </w:r>
                          <w:r>
                            <w:rPr>
                              <w:color w:val="1D1D1B"/>
                              <w:spacing w:val="2"/>
                              <w:w w:val="113"/>
                              <w:position w:val="2"/>
                              <w:sz w:val="2"/>
                            </w:rPr>
                            <w:t>n</w:t>
                          </w:r>
                          <w:r>
                            <w:rPr>
                              <w:color w:val="1D1D1B"/>
                              <w:w w:val="113"/>
                              <w:position w:val="3"/>
                              <w:sz w:val="2"/>
                            </w:rPr>
                            <w:t>f</w:t>
                          </w:r>
                          <w:r>
                            <w:rPr>
                              <w:color w:val="1D1D1B"/>
                              <w:position w:val="3"/>
                              <w:sz w:val="2"/>
                            </w:rPr>
                            <w:t xml:space="preserve">   </w:t>
                          </w:r>
                          <w:r>
                            <w:rPr>
                              <w:color w:val="1D1D1B"/>
                              <w:spacing w:val="2"/>
                              <w:position w:val="3"/>
                              <w:sz w:val="2"/>
                            </w:rPr>
                            <w:t xml:space="preserve"> </w:t>
                          </w:r>
                          <w:r>
                            <w:rPr>
                              <w:color w:val="1D1D1B"/>
                              <w:w w:val="113"/>
                              <w:sz w:val="2"/>
                            </w:rPr>
                            <w:t>tio</w:t>
                          </w:r>
                          <w:r>
                            <w:rPr>
                              <w:color w:val="1D1D1B"/>
                              <w:spacing w:val="-1"/>
                              <w:w w:val="113"/>
                              <w:sz w:val="2"/>
                            </w:rPr>
                            <w:t>n</w:t>
                          </w:r>
                          <w:r>
                            <w:rPr>
                              <w:color w:val="1D1D1B"/>
                              <w:w w:val="113"/>
                              <w:position w:val="1"/>
                              <w:sz w:val="2"/>
                            </w:rPr>
                            <w:t>and</w:t>
                          </w:r>
                          <w:r>
                            <w:rPr>
                              <w:color w:val="1D1D1B"/>
                              <w:position w:val="1"/>
                              <w:sz w:val="2"/>
                            </w:rPr>
                            <w:tab/>
                          </w:r>
                          <w:r>
                            <w:rPr>
                              <w:rFonts w:ascii="Times New Roman"/>
                              <w:color w:val="1D1D1B"/>
                              <w:w w:val="106"/>
                              <w:position w:val="1"/>
                              <w:sz w:val="3"/>
                            </w:rPr>
                            <w:t>4.1</w:t>
                          </w:r>
                          <w:r>
                            <w:rPr>
                              <w:rFonts w:ascii="Times New Roman"/>
                              <w:color w:val="1D1D1B"/>
                              <w:position w:val="1"/>
                              <w:sz w:val="3"/>
                            </w:rPr>
                            <w:tab/>
                          </w:r>
                          <w:r>
                            <w:rPr>
                              <w:color w:val="1D1D1B"/>
                              <w:spacing w:val="-1"/>
                              <w:w w:val="113"/>
                              <w:position w:val="2"/>
                              <w:sz w:val="2"/>
                            </w:rPr>
                            <w:t>e</w:t>
                          </w:r>
                          <w:r>
                            <w:rPr>
                              <w:color w:val="1D1D1B"/>
                              <w:w w:val="113"/>
                              <w:position w:val="2"/>
                              <w:sz w:val="2"/>
                            </w:rPr>
                            <w:t>al</w:t>
                          </w:r>
                          <w:r>
                            <w:rPr>
                              <w:color w:val="1D1D1B"/>
                              <w:spacing w:val="-1"/>
                              <w:w w:val="113"/>
                              <w:position w:val="2"/>
                              <w:sz w:val="2"/>
                            </w:rPr>
                            <w:t>l</w:t>
                          </w:r>
                          <w:r>
                            <w:rPr>
                              <w:color w:val="1D1D1B"/>
                              <w:w w:val="113"/>
                              <w:position w:val="1"/>
                              <w:sz w:val="2"/>
                            </w:rPr>
                            <w:t>persons</w:t>
                          </w:r>
                          <w:r>
                            <w:rPr>
                              <w:color w:val="1D1D1B"/>
                              <w:position w:val="1"/>
                              <w:sz w:val="2"/>
                            </w:rPr>
                            <w:t xml:space="preserve">          </w:t>
                          </w:r>
                          <w:r>
                            <w:rPr>
                              <w:color w:val="1D1D1B"/>
                              <w:spacing w:val="-1"/>
                              <w:position w:val="1"/>
                              <w:sz w:val="2"/>
                            </w:rPr>
                            <w:t xml:space="preserve"> </w:t>
                          </w:r>
                          <w:r>
                            <w:rPr>
                              <w:color w:val="1D1D1B"/>
                              <w:w w:val="113"/>
                              <w:position w:val="2"/>
                              <w:sz w:val="2"/>
                            </w:rPr>
                            <w:t>olle</w:t>
                          </w:r>
                          <w:r>
                            <w:rPr>
                              <w:color w:val="1D1D1B"/>
                              <w:spacing w:val="-40"/>
                              <w:w w:val="113"/>
                              <w:position w:val="2"/>
                              <w:sz w:val="2"/>
                            </w:rPr>
                            <w:t>d</w:t>
                          </w:r>
                          <w:r>
                            <w:rPr>
                              <w:color w:val="1D1D1B"/>
                              <w:w w:val="113"/>
                              <w:position w:val="4"/>
                              <w:sz w:val="2"/>
                            </w:rPr>
                            <w:t>an</w:t>
                          </w:r>
                          <w:r>
                            <w:rPr>
                              <w:color w:val="1D1D1B"/>
                              <w:spacing w:val="-29"/>
                              <w:w w:val="113"/>
                              <w:position w:val="4"/>
                              <w:sz w:val="2"/>
                            </w:rPr>
                            <w:t>d</w:t>
                          </w:r>
                          <w:r>
                            <w:rPr>
                              <w:rFonts w:ascii="Arial"/>
                              <w:color w:val="0D478A"/>
                              <w:spacing w:val="-9"/>
                              <w:w w:val="116"/>
                              <w:position w:val="3"/>
                              <w:sz w:val="3"/>
                            </w:rPr>
                            <w:t>v</w:t>
                          </w:r>
                          <w:r>
                            <w:rPr>
                              <w:rFonts w:ascii="Arial"/>
                              <w:color w:val="0D478A"/>
                              <w:spacing w:val="-18"/>
                              <w:w w:val="99"/>
                              <w:position w:val="2"/>
                              <w:sz w:val="3"/>
                            </w:rPr>
                            <w:t>e</w:t>
                          </w:r>
                          <w:r>
                            <w:rPr>
                              <w:color w:val="1D1D1B"/>
                              <w:w w:val="113"/>
                              <w:position w:val="2"/>
                              <w:sz w:val="2"/>
                            </w:rPr>
                            <w:t>awa</w:t>
                          </w:r>
                          <w:r>
                            <w:rPr>
                              <w:color w:val="1D1D1B"/>
                              <w:spacing w:val="-55"/>
                              <w:w w:val="113"/>
                              <w:position w:val="2"/>
                              <w:sz w:val="2"/>
                            </w:rPr>
                            <w:t>r</w:t>
                          </w:r>
                          <w:r>
                            <w:rPr>
                              <w:color w:val="1D1D1B"/>
                              <w:w w:val="113"/>
                              <w:position w:val="2"/>
                              <w:sz w:val="2"/>
                            </w:rPr>
                            <w:t>ac</w:t>
                          </w:r>
                          <w:r>
                            <w:rPr>
                              <w:color w:val="1D1D1B"/>
                              <w:spacing w:val="-4"/>
                              <w:w w:val="113"/>
                              <w:position w:val="2"/>
                              <w:sz w:val="2"/>
                            </w:rPr>
                            <w:t>r</w:t>
                          </w:r>
                          <w:r>
                            <w:rPr>
                              <w:color w:val="1D1D1B"/>
                              <w:w w:val="113"/>
                              <w:position w:val="1"/>
                              <w:sz w:val="2"/>
                            </w:rPr>
                            <w:t>oss</w:t>
                          </w:r>
                          <w:r>
                            <w:rPr>
                              <w:color w:val="1D1D1B"/>
                              <w:spacing w:val="-3"/>
                              <w:position w:val="1"/>
                              <w:sz w:val="2"/>
                            </w:rPr>
                            <w:t xml:space="preserve"> </w:t>
                          </w:r>
                          <w:r>
                            <w:rPr>
                              <w:color w:val="1D1D1B"/>
                              <w:w w:val="113"/>
                              <w:position w:val="1"/>
                              <w:sz w:val="2"/>
                            </w:rPr>
                            <w:t>th</w:t>
                          </w:r>
                          <w:r>
                            <w:rPr>
                              <w:color w:val="1D1D1B"/>
                              <w:spacing w:val="2"/>
                              <w:w w:val="113"/>
                              <w:position w:val="1"/>
                              <w:sz w:val="2"/>
                            </w:rPr>
                            <w:t>e</w:t>
                          </w:r>
                          <w:r>
                            <w:rPr>
                              <w:color w:val="1D1D1B"/>
                              <w:w w:val="113"/>
                              <w:sz w:val="2"/>
                            </w:rPr>
                            <w:t>cor</w:t>
                          </w:r>
                        </w:p>
                        <w:p w14:paraId="59496670" w14:textId="77777777" w:rsidR="00AA181E" w:rsidRDefault="00AA181E" w:rsidP="00617E12">
                          <w:pPr>
                            <w:spacing w:line="12" w:lineRule="exact"/>
                            <w:ind w:left="30" w:right="1384"/>
                            <w:jc w:val="center"/>
                            <w:rPr>
                              <w:sz w:val="2"/>
                            </w:rPr>
                          </w:pPr>
                          <w:r>
                            <w:rPr>
                              <w:color w:val="1D1D1B"/>
                              <w:w w:val="115"/>
                              <w:sz w:val="2"/>
                            </w:rPr>
                            <w:t>or</w:t>
                          </w:r>
                        </w:p>
                        <w:p w14:paraId="6FEBC6A1" w14:textId="77777777" w:rsidR="00AA181E" w:rsidRDefault="00AA181E" w:rsidP="00617E12">
                          <w:pPr>
                            <w:tabs>
                              <w:tab w:val="left" w:pos="780"/>
                              <w:tab w:val="left" w:pos="1171"/>
                            </w:tabs>
                            <w:spacing w:line="9" w:lineRule="exact"/>
                            <w:ind w:left="88"/>
                            <w:rPr>
                              <w:rFonts w:ascii="Arial" w:hAnsi="Arial"/>
                              <w:sz w:val="2"/>
                            </w:rPr>
                          </w:pPr>
                          <w:r>
                            <w:rPr>
                              <w:color w:val="1D1D1B"/>
                              <w:w w:val="115"/>
                              <w:position w:val="3"/>
                              <w:sz w:val="2"/>
                            </w:rPr>
                            <w:t>set</w:t>
                          </w:r>
                          <w:r>
                            <w:rPr>
                              <w:color w:val="1D1D1B"/>
                              <w:w w:val="115"/>
                              <w:position w:val="1"/>
                              <w:sz w:val="2"/>
                            </w:rPr>
                            <w:t>management</w:t>
                          </w:r>
                          <w:r>
                            <w:rPr>
                              <w:color w:val="1D1D1B"/>
                              <w:w w:val="115"/>
                              <w:position w:val="3"/>
                              <w:sz w:val="2"/>
                            </w:rPr>
                            <w:t xml:space="preserve">clear              </w:t>
                          </w:r>
                          <w:r>
                            <w:rPr>
                              <w:color w:val="1D1D1B"/>
                              <w:w w:val="115"/>
                              <w:sz w:val="2"/>
                            </w:rPr>
                            <w:t>the</w:t>
                          </w:r>
                          <w:r>
                            <w:rPr>
                              <w:color w:val="1D1D1B"/>
                              <w:w w:val="115"/>
                              <w:position w:val="1"/>
                              <w:sz w:val="2"/>
                            </w:rPr>
                            <w:t>identifica</w:t>
                          </w:r>
                          <w:r>
                            <w:rPr>
                              <w:color w:val="1D1D1B"/>
                              <w:w w:val="115"/>
                              <w:position w:val="1"/>
                              <w:sz w:val="2"/>
                            </w:rPr>
                            <w:tab/>
                          </w:r>
                          <w:r>
                            <w:rPr>
                              <w:rFonts w:ascii="Arial" w:hAnsi="Arial"/>
                              <w:color w:val="1D1D1B"/>
                              <w:w w:val="115"/>
                              <w:sz w:val="2"/>
                            </w:rPr>
                            <w:t>organisa</w:t>
                          </w:r>
                          <w:r>
                            <w:rPr>
                              <w:rFonts w:ascii="Arial" w:hAnsi="Arial"/>
                              <w:color w:val="1D1D1B"/>
                              <w:w w:val="115"/>
                              <w:position w:val="1"/>
                              <w:sz w:val="2"/>
                            </w:rPr>
                            <w:t>tion’s</w:t>
                          </w:r>
                          <w:r>
                            <w:rPr>
                              <w:rFonts w:ascii="Arial" w:hAnsi="Arial"/>
                              <w:color w:val="1D1D1B"/>
                              <w:w w:val="115"/>
                              <w:position w:val="1"/>
                              <w:sz w:val="2"/>
                            </w:rPr>
                            <w:tab/>
                            <w:t>eisexecutive</w:t>
                          </w:r>
                        </w:p>
                        <w:p w14:paraId="432FF690" w14:textId="77777777" w:rsidR="00AA181E" w:rsidRDefault="00AA181E" w:rsidP="00617E12">
                          <w:pPr>
                            <w:tabs>
                              <w:tab w:val="left" w:pos="1527"/>
                            </w:tabs>
                            <w:spacing w:line="-271" w:lineRule="auto"/>
                            <w:ind w:left="999"/>
                            <w:jc w:val="center"/>
                            <w:rPr>
                              <w:sz w:val="2"/>
                            </w:rPr>
                          </w:pPr>
                          <w:r>
                            <w:rPr>
                              <w:rFonts w:ascii="Arial"/>
                              <w:color w:val="1D1D1B"/>
                              <w:w w:val="116"/>
                              <w:sz w:val="2"/>
                            </w:rPr>
                            <w:t>Ther</w:t>
                          </w:r>
                          <w:r>
                            <w:rPr>
                              <w:rFonts w:ascii="Arial"/>
                              <w:color w:val="1D1D1B"/>
                              <w:sz w:val="2"/>
                            </w:rPr>
                            <w:tab/>
                          </w:r>
                          <w:r>
                            <w:rPr>
                              <w:color w:val="1D1D1B"/>
                              <w:w w:val="113"/>
                              <w:sz w:val="2"/>
                            </w:rPr>
                            <w:t>with</w:t>
                          </w:r>
                          <w:r>
                            <w:rPr>
                              <w:color w:val="1D1D1B"/>
                              <w:sz w:val="2"/>
                            </w:rPr>
                            <w:t xml:space="preserve">                    </w:t>
                          </w:r>
                          <w:r>
                            <w:rPr>
                              <w:color w:val="1D1D1B"/>
                              <w:spacing w:val="-2"/>
                              <w:sz w:val="2"/>
                            </w:rPr>
                            <w:t xml:space="preserve"> </w:t>
                          </w:r>
                          <w:r>
                            <w:rPr>
                              <w:color w:val="1D1D1B"/>
                              <w:w w:val="113"/>
                              <w:position w:val="2"/>
                              <w:sz w:val="2"/>
                            </w:rPr>
                            <w:t>eness</w:t>
                          </w:r>
                          <w:r>
                            <w:rPr>
                              <w:color w:val="1D1D1B"/>
                              <w:spacing w:val="-33"/>
                              <w:w w:val="113"/>
                              <w:position w:val="2"/>
                              <w:sz w:val="2"/>
                            </w:rPr>
                            <w:t>.</w:t>
                          </w:r>
                          <w:r>
                            <w:rPr>
                              <w:color w:val="1D1D1B"/>
                              <w:w w:val="113"/>
                              <w:position w:val="3"/>
                              <w:sz w:val="2"/>
                            </w:rPr>
                            <w:t>tio</w:t>
                          </w:r>
                          <w:r>
                            <w:rPr>
                              <w:color w:val="1D1D1B"/>
                              <w:spacing w:val="-4"/>
                              <w:w w:val="113"/>
                              <w:position w:val="3"/>
                              <w:sz w:val="2"/>
                            </w:rPr>
                            <w:t>n</w:t>
                          </w:r>
                          <w:r>
                            <w:rPr>
                              <w:color w:val="1D1D1B"/>
                              <w:w w:val="113"/>
                              <w:position w:val="2"/>
                              <w:sz w:val="2"/>
                            </w:rPr>
                            <w:t>mus</w:t>
                          </w:r>
                          <w:r>
                            <w:rPr>
                              <w:color w:val="1D1D1B"/>
                              <w:spacing w:val="-37"/>
                              <w:w w:val="113"/>
                              <w:position w:val="2"/>
                              <w:sz w:val="2"/>
                            </w:rPr>
                            <w:t>t</w:t>
                          </w:r>
                          <w:r>
                            <w:rPr>
                              <w:color w:val="1D1D1B"/>
                              <w:spacing w:val="2"/>
                              <w:w w:val="113"/>
                              <w:position w:val="1"/>
                              <w:sz w:val="2"/>
                            </w:rPr>
                            <w:t>e</w:t>
                          </w:r>
                          <w:r>
                            <w:rPr>
                              <w:color w:val="1D1D1B"/>
                              <w:w w:val="113"/>
                              <w:position w:val="1"/>
                              <w:sz w:val="2"/>
                            </w:rPr>
                            <w:t>security</w:t>
                          </w:r>
                        </w:p>
                        <w:p w14:paraId="2212D7B1" w14:textId="77777777" w:rsidR="00AA181E" w:rsidRDefault="00AA181E" w:rsidP="00617E12">
                          <w:pPr>
                            <w:tabs>
                              <w:tab w:val="left" w:pos="1244"/>
                            </w:tabs>
                            <w:spacing w:line="37" w:lineRule="exact"/>
                            <w:ind w:right="75"/>
                            <w:jc w:val="center"/>
                            <w:rPr>
                              <w:sz w:val="2"/>
                            </w:rPr>
                          </w:pPr>
                          <w:r>
                            <w:rPr>
                              <w:color w:val="1D1D1B"/>
                              <w:w w:val="113"/>
                              <w:position w:val="2"/>
                              <w:sz w:val="2"/>
                            </w:rPr>
                            <w:t>securit</w:t>
                          </w:r>
                          <w:r>
                            <w:rPr>
                              <w:color w:val="1D1D1B"/>
                              <w:spacing w:val="-18"/>
                              <w:w w:val="113"/>
                              <w:position w:val="2"/>
                              <w:sz w:val="2"/>
                            </w:rPr>
                            <w:t>y</w:t>
                          </w:r>
                          <w:r>
                            <w:rPr>
                              <w:color w:val="1D1D1B"/>
                              <w:w w:val="113"/>
                              <w:sz w:val="2"/>
                            </w:rPr>
                            <w:t>otecte</w:t>
                          </w:r>
                          <w:r>
                            <w:rPr>
                              <w:color w:val="1D1D1B"/>
                              <w:spacing w:val="-66"/>
                              <w:w w:val="113"/>
                              <w:sz w:val="2"/>
                            </w:rPr>
                            <w:t>d</w:t>
                          </w:r>
                          <w:r>
                            <w:rPr>
                              <w:rFonts w:ascii="Times New Roman"/>
                              <w:color w:val="1D1D1B"/>
                              <w:w w:val="121"/>
                              <w:sz w:val="3"/>
                            </w:rPr>
                            <w:t>P</w:t>
                          </w:r>
                          <w:r>
                            <w:rPr>
                              <w:rFonts w:ascii="Times New Roman"/>
                              <w:color w:val="1D1D1B"/>
                              <w:spacing w:val="-5"/>
                              <w:w w:val="121"/>
                              <w:sz w:val="3"/>
                            </w:rPr>
                            <w:t>r</w:t>
                          </w:r>
                          <w:r>
                            <w:rPr>
                              <w:rFonts w:ascii="Times New Roman"/>
                              <w:color w:val="1D1D1B"/>
                              <w:w w:val="123"/>
                              <w:sz w:val="3"/>
                            </w:rPr>
                            <w:t>otoco</w:t>
                          </w:r>
                          <w:r>
                            <w:rPr>
                              <w:rFonts w:ascii="Times New Roman"/>
                              <w:color w:val="1D1D1B"/>
                              <w:spacing w:val="-64"/>
                              <w:w w:val="123"/>
                              <w:sz w:val="3"/>
                            </w:rPr>
                            <w:t>l</w:t>
                          </w:r>
                          <w:r>
                            <w:rPr>
                              <w:color w:val="1D1D1B"/>
                              <w:w w:val="113"/>
                              <w:position w:val="2"/>
                              <w:sz w:val="2"/>
                            </w:rPr>
                            <w:t>thr</w:t>
                          </w:r>
                          <w:r>
                            <w:rPr>
                              <w:color w:val="1D1D1B"/>
                              <w:position w:val="2"/>
                              <w:sz w:val="2"/>
                            </w:rPr>
                            <w:t xml:space="preserve">     </w:t>
                          </w:r>
                          <w:r>
                            <w:rPr>
                              <w:color w:val="1D1D1B"/>
                              <w:spacing w:val="-1"/>
                              <w:position w:val="2"/>
                              <w:sz w:val="2"/>
                            </w:rPr>
                            <w:t xml:space="preserve"> </w:t>
                          </w:r>
                          <w:r>
                            <w:rPr>
                              <w:rFonts w:ascii="Times New Roman"/>
                              <w:color w:val="1D1D1B"/>
                              <w:w w:val="104"/>
                              <w:position w:val="2"/>
                              <w:sz w:val="3"/>
                            </w:rPr>
                            <w:t>3.1</w:t>
                          </w:r>
                          <w:r>
                            <w:rPr>
                              <w:rFonts w:ascii="Times New Roman"/>
                              <w:color w:val="1D1D1B"/>
                              <w:position w:val="2"/>
                              <w:sz w:val="3"/>
                            </w:rPr>
                            <w:t xml:space="preserve">                       </w:t>
                          </w:r>
                          <w:r>
                            <w:rPr>
                              <w:rFonts w:ascii="Times New Roman"/>
                              <w:color w:val="1D1D1B"/>
                              <w:spacing w:val="2"/>
                              <w:position w:val="2"/>
                              <w:sz w:val="3"/>
                            </w:rPr>
                            <w:t xml:space="preserve"> </w:t>
                          </w:r>
                          <w:r>
                            <w:rPr>
                              <w:rFonts w:ascii="Arial"/>
                              <w:color w:val="1D1D1B"/>
                              <w:w w:val="119"/>
                              <w:sz w:val="2"/>
                            </w:rPr>
                            <w:t>securit</w:t>
                          </w:r>
                          <w:r>
                            <w:rPr>
                              <w:rFonts w:ascii="Arial"/>
                              <w:color w:val="1D1D1B"/>
                              <w:spacing w:val="2"/>
                              <w:w w:val="119"/>
                              <w:sz w:val="2"/>
                            </w:rPr>
                            <w:t>y</w:t>
                          </w:r>
                          <w:r>
                            <w:rPr>
                              <w:rFonts w:ascii="Arial"/>
                              <w:color w:val="1D1D1B"/>
                              <w:spacing w:val="-4"/>
                              <w:w w:val="127"/>
                              <w:position w:val="1"/>
                              <w:sz w:val="2"/>
                            </w:rPr>
                            <w:t>r</w:t>
                          </w:r>
                          <w:r>
                            <w:rPr>
                              <w:rFonts w:ascii="Arial"/>
                              <w:color w:val="1D1D1B"/>
                              <w:w w:val="120"/>
                              <w:position w:val="1"/>
                              <w:sz w:val="2"/>
                            </w:rPr>
                            <w:t>equi</w:t>
                          </w:r>
                          <w:r>
                            <w:rPr>
                              <w:rFonts w:ascii="Arial"/>
                              <w:color w:val="1D1D1B"/>
                              <w:spacing w:val="-4"/>
                              <w:w w:val="120"/>
                              <w:position w:val="1"/>
                              <w:sz w:val="2"/>
                            </w:rPr>
                            <w:t>r</w:t>
                          </w:r>
                          <w:r>
                            <w:rPr>
                              <w:rFonts w:ascii="Arial"/>
                              <w:color w:val="1D1D1B"/>
                              <w:w w:val="118"/>
                              <w:position w:val="2"/>
                              <w:sz w:val="2"/>
                            </w:rPr>
                            <w:t>ements</w:t>
                          </w:r>
                          <w:r>
                            <w:rPr>
                              <w:rFonts w:ascii="Arial"/>
                              <w:color w:val="1D1D1B"/>
                              <w:position w:val="2"/>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2"/>
                              <w:position w:val="1"/>
                              <w:sz w:val="2"/>
                            </w:rPr>
                            <w:t xml:space="preserve"> </w:t>
                          </w:r>
                          <w:r>
                            <w:rPr>
                              <w:rFonts w:ascii="Arial"/>
                              <w:color w:val="1D1D1B"/>
                              <w:w w:val="107"/>
                              <w:position w:val="4"/>
                              <w:sz w:val="3"/>
                            </w:rPr>
                            <w:t>Pr</w:t>
                          </w:r>
                          <w:r>
                            <w:rPr>
                              <w:rFonts w:ascii="Arial"/>
                              <w:color w:val="1D1D1B"/>
                              <w:position w:val="4"/>
                              <w:sz w:val="3"/>
                            </w:rPr>
                            <w:t xml:space="preserve">                    </w:t>
                          </w:r>
                          <w:r>
                            <w:rPr>
                              <w:rFonts w:ascii="Arial"/>
                              <w:color w:val="1D1D1B"/>
                              <w:spacing w:val="3"/>
                              <w:position w:val="4"/>
                              <w:sz w:val="3"/>
                            </w:rPr>
                            <w:t xml:space="preserve"> </w:t>
                          </w:r>
                          <w:r>
                            <w:rPr>
                              <w:rFonts w:ascii="Times New Roman"/>
                              <w:color w:val="0D478A"/>
                              <w:w w:val="116"/>
                              <w:position w:val="4"/>
                              <w:sz w:val="3"/>
                            </w:rPr>
                            <w:t>St</w:t>
                          </w:r>
                          <w:r>
                            <w:rPr>
                              <w:rFonts w:ascii="Times New Roman"/>
                              <w:color w:val="0D478A"/>
                              <w:spacing w:val="-14"/>
                              <w:w w:val="116"/>
                              <w:position w:val="4"/>
                              <w:sz w:val="3"/>
                            </w:rPr>
                            <w:t>a</w:t>
                          </w:r>
                          <w:r>
                            <w:rPr>
                              <w:rFonts w:ascii="Times New Roman"/>
                              <w:color w:val="0D478A"/>
                              <w:w w:val="129"/>
                              <w:position w:val="2"/>
                              <w:sz w:val="3"/>
                            </w:rPr>
                            <w:t>teme</w:t>
                          </w:r>
                          <w:r>
                            <w:rPr>
                              <w:rFonts w:ascii="Times New Roman"/>
                              <w:color w:val="0D478A"/>
                              <w:spacing w:val="-37"/>
                              <w:w w:val="129"/>
                              <w:position w:val="2"/>
                              <w:sz w:val="3"/>
                            </w:rPr>
                            <w:t>n</w:t>
                          </w:r>
                          <w:r>
                            <w:rPr>
                              <w:color w:val="1D1D1B"/>
                              <w:w w:val="113"/>
                              <w:position w:val="3"/>
                              <w:sz w:val="2"/>
                            </w:rPr>
                            <w:t>public</w:t>
                          </w:r>
                          <w:r>
                            <w:rPr>
                              <w:color w:val="1D1D1B"/>
                              <w:position w:val="3"/>
                              <w:sz w:val="2"/>
                            </w:rPr>
                            <w:t xml:space="preserve">             </w:t>
                          </w:r>
                          <w:r>
                            <w:rPr>
                              <w:color w:val="1D1D1B"/>
                              <w:spacing w:val="2"/>
                              <w:position w:val="3"/>
                              <w:sz w:val="2"/>
                            </w:rPr>
                            <w:t xml:space="preserve"> </w:t>
                          </w:r>
                          <w:r>
                            <w:rPr>
                              <w:color w:val="1D1D1B"/>
                              <w:w w:val="113"/>
                              <w:position w:val="6"/>
                              <w:sz w:val="2"/>
                            </w:rPr>
                            <w:t>ensu</w:t>
                          </w:r>
                          <w:r>
                            <w:rPr>
                              <w:color w:val="1D1D1B"/>
                              <w:spacing w:val="-10"/>
                              <w:w w:val="113"/>
                              <w:position w:val="6"/>
                              <w:sz w:val="2"/>
                            </w:rPr>
                            <w:t>r</w:t>
                          </w:r>
                          <w:r>
                            <w:rPr>
                              <w:color w:val="1D1D1B"/>
                              <w:w w:val="113"/>
                              <w:position w:val="3"/>
                              <w:sz w:val="2"/>
                            </w:rPr>
                            <w:t>e</w:t>
                          </w:r>
                        </w:p>
                        <w:p w14:paraId="47E971EC" w14:textId="77777777" w:rsidR="00AA181E" w:rsidRDefault="00AA181E" w:rsidP="00617E12">
                          <w:pPr>
                            <w:tabs>
                              <w:tab w:val="left" w:pos="715"/>
                              <w:tab w:val="left" w:pos="1119"/>
                            </w:tabs>
                            <w:spacing w:line="9" w:lineRule="auto"/>
                            <w:ind w:left="218"/>
                            <w:rPr>
                              <w:sz w:val="2"/>
                            </w:rPr>
                          </w:pPr>
                          <w:r>
                            <w:rPr>
                              <w:color w:val="1D1D1B"/>
                              <w:w w:val="113"/>
                              <w:sz w:val="2"/>
                            </w:rPr>
                            <w:t>ough</w:t>
                          </w:r>
                          <w:r>
                            <w:rPr>
                              <w:color w:val="1D1D1B"/>
                              <w:sz w:val="2"/>
                            </w:rPr>
                            <w:tab/>
                          </w:r>
                          <w:r>
                            <w:rPr>
                              <w:rFonts w:ascii="Arial"/>
                              <w:color w:val="1D1D1B"/>
                              <w:w w:val="123"/>
                              <w:sz w:val="2"/>
                            </w:rPr>
                            <w:t>i</w:t>
                          </w:r>
                          <w:r>
                            <w:rPr>
                              <w:rFonts w:ascii="Arial"/>
                              <w:color w:val="1D1D1B"/>
                              <w:spacing w:val="2"/>
                              <w:w w:val="123"/>
                              <w:sz w:val="2"/>
                            </w:rPr>
                            <w:t>n</w:t>
                          </w:r>
                          <w:r>
                            <w:rPr>
                              <w:rFonts w:ascii="Arial"/>
                              <w:color w:val="1D1D1B"/>
                              <w:w w:val="123"/>
                              <w:position w:val="1"/>
                              <w:sz w:val="2"/>
                            </w:rPr>
                            <w:t>the</w:t>
                          </w:r>
                          <w:r>
                            <w:rPr>
                              <w:rFonts w:ascii="Arial"/>
                              <w:color w:val="1D1D1B"/>
                              <w:position w:val="1"/>
                              <w:sz w:val="2"/>
                            </w:rPr>
                            <w:tab/>
                          </w:r>
                          <w:r>
                            <w:rPr>
                              <w:rFonts w:ascii="Arial"/>
                              <w:color w:val="1D1D1B"/>
                              <w:w w:val="122"/>
                              <w:sz w:val="2"/>
                            </w:rPr>
                            <w:t>incorpor</w:t>
                          </w:r>
                          <w:r>
                            <w:rPr>
                              <w:rFonts w:ascii="Arial"/>
                              <w:color w:val="1D1D1B"/>
                              <w:spacing w:val="-4"/>
                              <w:w w:val="122"/>
                              <w:sz w:val="2"/>
                            </w:rPr>
                            <w:t>a</w:t>
                          </w:r>
                          <w:r>
                            <w:rPr>
                              <w:rFonts w:ascii="Arial"/>
                              <w:color w:val="1D1D1B"/>
                              <w:w w:val="123"/>
                              <w:sz w:val="2"/>
                            </w:rPr>
                            <w:t>te</w:t>
                          </w:r>
                          <w:r>
                            <w:rPr>
                              <w:rFonts w:ascii="Arial"/>
                              <w:color w:val="1D1D1B"/>
                              <w:spacing w:val="2"/>
                              <w:w w:val="123"/>
                              <w:sz w:val="2"/>
                            </w:rPr>
                            <w:t>d</w:t>
                          </w:r>
                          <w:r>
                            <w:rPr>
                              <w:rFonts w:ascii="Arial"/>
                              <w:color w:val="1D1D1B"/>
                              <w:w w:val="123"/>
                              <w:position w:val="-1"/>
                              <w:sz w:val="2"/>
                            </w:rPr>
                            <w:t>in</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17"/>
                              <w:position w:val="1"/>
                              <w:sz w:val="2"/>
                            </w:rPr>
                            <w:t>sponsorshi</w:t>
                          </w:r>
                          <w:r>
                            <w:rPr>
                              <w:rFonts w:ascii="Arial"/>
                              <w:color w:val="1D1D1B"/>
                              <w:spacing w:val="2"/>
                              <w:w w:val="117"/>
                              <w:position w:val="1"/>
                              <w:sz w:val="2"/>
                            </w:rPr>
                            <w:t>p</w:t>
                          </w:r>
                          <w:r>
                            <w:rPr>
                              <w:rFonts w:ascii="Arial"/>
                              <w:color w:val="1D1D1B"/>
                              <w:spacing w:val="-4"/>
                              <w:w w:val="126"/>
                              <w:sz w:val="2"/>
                            </w:rPr>
                            <w:t>o</w:t>
                          </w:r>
                          <w:r>
                            <w:rPr>
                              <w:rFonts w:ascii="Arial"/>
                              <w:color w:val="1D1D1B"/>
                              <w:spacing w:val="2"/>
                              <w:w w:val="136"/>
                              <w:sz w:val="2"/>
                            </w:rPr>
                            <w:t>f</w:t>
                          </w:r>
                          <w:r>
                            <w:rPr>
                              <w:rFonts w:ascii="Arial"/>
                              <w:color w:val="1D1D1B"/>
                              <w:w w:val="119"/>
                              <w:sz w:val="2"/>
                            </w:rPr>
                            <w:t>securit</w:t>
                          </w:r>
                          <w:r>
                            <w:rPr>
                              <w:rFonts w:ascii="Arial"/>
                              <w:color w:val="1D1D1B"/>
                              <w:spacing w:val="-54"/>
                              <w:w w:val="119"/>
                              <w:sz w:val="2"/>
                            </w:rPr>
                            <w:t>y</w:t>
                          </w:r>
                          <w:r>
                            <w:rPr>
                              <w:rFonts w:ascii="Arial"/>
                              <w:color w:val="1D1D1B"/>
                              <w:w w:val="115"/>
                              <w:sz w:val="3"/>
                            </w:rPr>
                            <w:t>otoco</w:t>
                          </w:r>
                          <w:r>
                            <w:rPr>
                              <w:rFonts w:ascii="Arial"/>
                              <w:color w:val="1D1D1B"/>
                              <w:spacing w:val="-2"/>
                              <w:w w:val="115"/>
                              <w:sz w:val="3"/>
                            </w:rPr>
                            <w:t>l</w:t>
                          </w:r>
                          <w:r>
                            <w:rPr>
                              <w:rFonts w:ascii="Arial"/>
                              <w:color w:val="1D1D1B"/>
                              <w:w w:val="93"/>
                              <w:position w:val="-1"/>
                              <w:sz w:val="3"/>
                            </w:rPr>
                            <w:t>5.1</w:t>
                          </w:r>
                          <w:r>
                            <w:rPr>
                              <w:rFonts w:ascii="Arial"/>
                              <w:color w:val="1D1D1B"/>
                              <w:position w:val="-1"/>
                              <w:sz w:val="3"/>
                            </w:rPr>
                            <w:t xml:space="preserve">      </w:t>
                          </w:r>
                          <w:r>
                            <w:rPr>
                              <w:color w:val="1D1D1B"/>
                              <w:w w:val="113"/>
                              <w:position w:val="2"/>
                              <w:sz w:val="2"/>
                            </w:rPr>
                            <w:t>acces</w:t>
                          </w:r>
                          <w:r>
                            <w:rPr>
                              <w:color w:val="1D1D1B"/>
                              <w:spacing w:val="-1"/>
                              <w:w w:val="113"/>
                              <w:position w:val="2"/>
                              <w:sz w:val="2"/>
                            </w:rPr>
                            <w:t>s</w:t>
                          </w:r>
                          <w:r>
                            <w:rPr>
                              <w:color w:val="1D1D1B"/>
                              <w:w w:val="113"/>
                              <w:sz w:val="2"/>
                            </w:rPr>
                            <w:t>to</w:t>
                          </w:r>
                        </w:p>
                        <w:p w14:paraId="61C455A8" w14:textId="77777777" w:rsidR="00AA181E" w:rsidRDefault="00AA181E" w:rsidP="00617E12">
                          <w:pPr>
                            <w:tabs>
                              <w:tab w:val="left" w:pos="1463"/>
                            </w:tabs>
                            <w:spacing w:line="28" w:lineRule="exact"/>
                            <w:ind w:left="219"/>
                            <w:rPr>
                              <w:sz w:val="2"/>
                            </w:rPr>
                          </w:pPr>
                          <w:r>
                            <w:rPr>
                              <w:rFonts w:ascii="Arial"/>
                              <w:color w:val="1D1D1B"/>
                              <w:w w:val="113"/>
                              <w:sz w:val="2"/>
                            </w:rPr>
                            <w:t>e</w:t>
                          </w:r>
                          <w:r>
                            <w:rPr>
                              <w:rFonts w:ascii="Arial"/>
                              <w:color w:val="1D1D1B"/>
                              <w:spacing w:val="-4"/>
                              <w:w w:val="113"/>
                              <w:sz w:val="2"/>
                            </w:rPr>
                            <w:t>x</w:t>
                          </w:r>
                          <w:r>
                            <w:rPr>
                              <w:rFonts w:ascii="Arial"/>
                              <w:color w:val="1D1D1B"/>
                              <w:w w:val="120"/>
                              <w:sz w:val="2"/>
                            </w:rPr>
                            <w:t>ecutive</w:t>
                          </w:r>
                          <w:r>
                            <w:rPr>
                              <w:rFonts w:ascii="Arial"/>
                              <w:color w:val="1D1D1B"/>
                              <w:sz w:val="2"/>
                            </w:rPr>
                            <w:t xml:space="preserve">                 </w:t>
                          </w:r>
                          <w:r>
                            <w:rPr>
                              <w:rFonts w:ascii="Arial"/>
                              <w:color w:val="1D1D1B"/>
                              <w:spacing w:val="-2"/>
                              <w:sz w:val="2"/>
                            </w:rPr>
                            <w:t xml:space="preserve"> </w:t>
                          </w:r>
                          <w:r>
                            <w:rPr>
                              <w:color w:val="1D1D1B"/>
                              <w:w w:val="113"/>
                              <w:position w:val="2"/>
                              <w:sz w:val="2"/>
                            </w:rPr>
                            <w:t>and</w:t>
                          </w:r>
                          <w:r>
                            <w:rPr>
                              <w:color w:val="1D1D1B"/>
                              <w:position w:val="2"/>
                              <w:sz w:val="2"/>
                            </w:rPr>
                            <w:t xml:space="preserve">               </w:t>
                          </w:r>
                          <w:r>
                            <w:rPr>
                              <w:color w:val="1D1D1B"/>
                              <w:spacing w:val="-2"/>
                              <w:position w:val="2"/>
                              <w:sz w:val="2"/>
                            </w:rPr>
                            <w:t xml:space="preserve"> </w:t>
                          </w:r>
                          <w:r>
                            <w:rPr>
                              <w:rFonts w:ascii="Arial"/>
                              <w:color w:val="1D1D1B"/>
                              <w:w w:val="109"/>
                              <w:sz w:val="2"/>
                            </w:rPr>
                            <w:t>is</w:t>
                          </w:r>
                          <w:r>
                            <w:rPr>
                              <w:rFonts w:ascii="Arial"/>
                              <w:color w:val="1D1D1B"/>
                              <w:sz w:val="2"/>
                            </w:rPr>
                            <w:tab/>
                          </w:r>
                          <w:r>
                            <w:rPr>
                              <w:rFonts w:ascii="Arial"/>
                              <w:color w:val="1D1D1B"/>
                              <w:w w:val="116"/>
                              <w:position w:val="3"/>
                              <w:sz w:val="2"/>
                            </w:rPr>
                            <w:t>The</w:t>
                          </w:r>
                          <w:r>
                            <w:rPr>
                              <w:rFonts w:ascii="Arial"/>
                              <w:color w:val="1D1D1B"/>
                              <w:spacing w:val="-7"/>
                              <w:w w:val="116"/>
                              <w:position w:val="3"/>
                              <w:sz w:val="2"/>
                            </w:rPr>
                            <w:t>r</w:t>
                          </w:r>
                          <w:r>
                            <w:rPr>
                              <w:rFonts w:ascii="Arial"/>
                              <w:color w:val="1D1D1B"/>
                              <w:spacing w:val="-1"/>
                              <w:w w:val="112"/>
                              <w:position w:val="2"/>
                              <w:sz w:val="2"/>
                            </w:rPr>
                            <w:t>e</w:t>
                          </w:r>
                          <w:r>
                            <w:rPr>
                              <w:rFonts w:ascii="Arial"/>
                              <w:color w:val="1D1D1B"/>
                              <w:w w:val="109"/>
                              <w:position w:val="1"/>
                              <w:sz w:val="2"/>
                            </w:rPr>
                            <w:t>i</w:t>
                          </w:r>
                          <w:r>
                            <w:rPr>
                              <w:rFonts w:ascii="Arial"/>
                              <w:color w:val="1D1D1B"/>
                              <w:spacing w:val="-1"/>
                              <w:w w:val="109"/>
                              <w:position w:val="1"/>
                              <w:sz w:val="2"/>
                            </w:rPr>
                            <w:t>s</w:t>
                          </w:r>
                          <w:r>
                            <w:rPr>
                              <w:rFonts w:ascii="Arial"/>
                              <w:color w:val="1D1D1B"/>
                              <w:w w:val="113"/>
                              <w:position w:val="1"/>
                              <w:sz w:val="2"/>
                            </w:rPr>
                            <w:t>e</w:t>
                          </w:r>
                          <w:r>
                            <w:rPr>
                              <w:rFonts w:ascii="Arial"/>
                              <w:color w:val="1D1D1B"/>
                              <w:spacing w:val="-29"/>
                              <w:w w:val="113"/>
                              <w:position w:val="1"/>
                              <w:sz w:val="2"/>
                            </w:rPr>
                            <w:t>x</w:t>
                          </w:r>
                          <w:r>
                            <w:rPr>
                              <w:rFonts w:ascii="Arial"/>
                              <w:color w:val="1D1D1B"/>
                              <w:w w:val="119"/>
                              <w:position w:val="1"/>
                              <w:sz w:val="2"/>
                            </w:rPr>
                            <w:t>managemen</w:t>
                          </w:r>
                          <w:r>
                            <w:rPr>
                              <w:rFonts w:ascii="Arial"/>
                              <w:color w:val="1D1D1B"/>
                              <w:spacing w:val="-120"/>
                              <w:w w:val="119"/>
                              <w:position w:val="1"/>
                              <w:sz w:val="2"/>
                            </w:rPr>
                            <w:t>t</w:t>
                          </w:r>
                          <w:r>
                            <w:rPr>
                              <w:rFonts w:ascii="Arial"/>
                              <w:color w:val="1D1D1B"/>
                              <w:w w:val="120"/>
                              <w:sz w:val="2"/>
                            </w:rPr>
                            <w:t>ecutive</w:t>
                          </w:r>
                          <w:r>
                            <w:rPr>
                              <w:rFonts w:ascii="Arial"/>
                              <w:color w:val="1D1D1B"/>
                              <w:sz w:val="2"/>
                            </w:rPr>
                            <w:t xml:space="preserve">                            </w:t>
                          </w:r>
                          <w:r>
                            <w:rPr>
                              <w:rFonts w:ascii="Arial"/>
                              <w:color w:val="1D1D1B"/>
                              <w:w w:val="114"/>
                              <w:sz w:val="2"/>
                            </w:rPr>
                            <w:t>a</w:t>
                          </w:r>
                          <w:r>
                            <w:rPr>
                              <w:rFonts w:ascii="Arial"/>
                              <w:color w:val="1D1D1B"/>
                              <w:spacing w:val="-4"/>
                              <w:w w:val="114"/>
                              <w:sz w:val="2"/>
                            </w:rPr>
                            <w:t>r</w:t>
                          </w:r>
                          <w:r>
                            <w:rPr>
                              <w:rFonts w:ascii="Arial"/>
                              <w:color w:val="1D1D1B"/>
                              <w:w w:val="112"/>
                              <w:sz w:val="2"/>
                            </w:rPr>
                            <w:t>e</w:t>
                          </w:r>
                          <w:r>
                            <w:rPr>
                              <w:rFonts w:ascii="Arial"/>
                              <w:color w:val="1D1D1B"/>
                              <w:sz w:val="2"/>
                            </w:rPr>
                            <w:t xml:space="preserve">    </w:t>
                          </w:r>
                          <w:r>
                            <w:rPr>
                              <w:color w:val="1D1D1B"/>
                              <w:spacing w:val="-3"/>
                              <w:w w:val="113"/>
                              <w:position w:val="4"/>
                              <w:sz w:val="2"/>
                            </w:rPr>
                            <w:t>secto</w:t>
                          </w:r>
                          <w:r>
                            <w:rPr>
                              <w:color w:val="1D1D1B"/>
                              <w:spacing w:val="-4"/>
                              <w:w w:val="113"/>
                              <w:position w:val="4"/>
                              <w:sz w:val="2"/>
                            </w:rPr>
                            <w:t>r</w:t>
                          </w:r>
                          <w:r>
                            <w:rPr>
                              <w:color w:val="1D1D1B"/>
                              <w:spacing w:val="-3"/>
                              <w:w w:val="113"/>
                              <w:position w:val="2"/>
                              <w:sz w:val="2"/>
                            </w:rPr>
                            <w:t>d</w:t>
                          </w:r>
                          <w:r>
                            <w:rPr>
                              <w:color w:val="1D1D1B"/>
                              <w:spacing w:val="-10"/>
                              <w:w w:val="113"/>
                              <w:position w:val="2"/>
                              <w:sz w:val="2"/>
                            </w:rPr>
                            <w:t>a</w:t>
                          </w:r>
                          <w:r>
                            <w:rPr>
                              <w:color w:val="1D1D1B"/>
                              <w:spacing w:val="-3"/>
                              <w:w w:val="113"/>
                              <w:position w:val="2"/>
                              <w:sz w:val="2"/>
                            </w:rPr>
                            <w:t>t</w:t>
                          </w:r>
                          <w:r>
                            <w:rPr>
                              <w:color w:val="1D1D1B"/>
                              <w:spacing w:val="-4"/>
                              <w:w w:val="113"/>
                              <w:position w:val="2"/>
                              <w:sz w:val="2"/>
                            </w:rPr>
                            <w:t>a</w:t>
                          </w:r>
                          <w:r>
                            <w:rPr>
                              <w:color w:val="1D1D1B"/>
                              <w:spacing w:val="-3"/>
                              <w:w w:val="113"/>
                              <w:position w:val="1"/>
                              <w:sz w:val="2"/>
                            </w:rPr>
                            <w:t>understand</w:t>
                          </w:r>
                        </w:p>
                        <w:p w14:paraId="4416EF97" w14:textId="77777777" w:rsidR="00AA181E" w:rsidRDefault="00AA181E" w:rsidP="00617E12">
                          <w:pPr>
                            <w:tabs>
                              <w:tab w:val="left" w:pos="1325"/>
                            </w:tabs>
                            <w:spacing w:line="2" w:lineRule="exact"/>
                            <w:ind w:left="162"/>
                            <w:rPr>
                              <w:rFonts w:ascii="Arial" w:hAnsi="Arial"/>
                              <w:sz w:val="2"/>
                            </w:rPr>
                          </w:pPr>
                          <w:r>
                            <w:rPr>
                              <w:color w:val="1D1D1B"/>
                              <w:w w:val="115"/>
                              <w:sz w:val="2"/>
                            </w:rPr>
                            <w:t xml:space="preserve">domains.         </w:t>
                          </w:r>
                          <w:r>
                            <w:rPr>
                              <w:color w:val="1D1D1B"/>
                              <w:spacing w:val="4"/>
                              <w:w w:val="115"/>
                              <w:sz w:val="2"/>
                            </w:rPr>
                            <w:t xml:space="preserve"> </w:t>
                          </w:r>
                          <w:r>
                            <w:rPr>
                              <w:rFonts w:ascii="Arial" w:hAnsi="Arial"/>
                              <w:color w:val="1D1D1B"/>
                              <w:w w:val="115"/>
                              <w:sz w:val="2"/>
                            </w:rPr>
                            <w:t>sponsorship</w:t>
                          </w:r>
                          <w:r>
                            <w:rPr>
                              <w:rFonts w:ascii="Arial" w:hAnsi="Arial"/>
                              <w:color w:val="1D1D1B"/>
                              <w:w w:val="115"/>
                              <w:position w:val="2"/>
                              <w:sz w:val="2"/>
                            </w:rPr>
                            <w:t>of</w:t>
                          </w:r>
                          <w:r>
                            <w:rPr>
                              <w:rFonts w:ascii="Arial" w:hAnsi="Arial"/>
                              <w:color w:val="1D1D1B"/>
                              <w:w w:val="115"/>
                              <w:position w:val="2"/>
                              <w:sz w:val="2"/>
                            </w:rPr>
                            <w:tab/>
                          </w:r>
                          <w:r>
                            <w:rPr>
                              <w:rFonts w:ascii="Arial" w:hAnsi="Arial"/>
                              <w:color w:val="1D1D1B"/>
                              <w:w w:val="115"/>
                              <w:position w:val="3"/>
                              <w:sz w:val="2"/>
                            </w:rPr>
                            <w:t>organisa</w:t>
                          </w:r>
                          <w:r>
                            <w:rPr>
                              <w:rFonts w:ascii="Arial" w:hAnsi="Arial"/>
                              <w:color w:val="1D1D1B"/>
                              <w:w w:val="115"/>
                              <w:position w:val="1"/>
                              <w:sz w:val="2"/>
                            </w:rPr>
                            <w:t xml:space="preserve">tion’saccess </w:t>
                          </w:r>
                          <w:r>
                            <w:rPr>
                              <w:rFonts w:ascii="Arial" w:hAnsi="Arial"/>
                              <w:color w:val="1D1D1B"/>
                              <w:w w:val="115"/>
                              <w:position w:val="3"/>
                              <w:sz w:val="2"/>
                            </w:rPr>
                            <w:t>r</w:t>
                          </w:r>
                          <w:r>
                            <w:rPr>
                              <w:rFonts w:ascii="Arial" w:hAnsi="Arial"/>
                              <w:color w:val="1D1D1B"/>
                              <w:w w:val="115"/>
                              <w:position w:val="2"/>
                              <w:sz w:val="2"/>
                            </w:rPr>
                            <w:t>equirements,</w:t>
                          </w:r>
                          <w:r>
                            <w:rPr>
                              <w:rFonts w:ascii="Arial" w:hAnsi="Arial"/>
                              <w:color w:val="1D1D1B"/>
                              <w:spacing w:val="-4"/>
                              <w:w w:val="115"/>
                              <w:position w:val="2"/>
                              <w:sz w:val="2"/>
                            </w:rPr>
                            <w:t xml:space="preserve"> </w:t>
                          </w:r>
                          <w:r>
                            <w:rPr>
                              <w:rFonts w:ascii="Arial" w:hAnsi="Arial"/>
                              <w:color w:val="1D1D1B"/>
                              <w:w w:val="115"/>
                              <w:position w:val="1"/>
                              <w:sz w:val="2"/>
                            </w:rPr>
                            <w:t>and</w:t>
                          </w:r>
                          <w:r>
                            <w:rPr>
                              <w:rFonts w:ascii="Arial" w:hAnsi="Arial"/>
                              <w:color w:val="1D1D1B"/>
                              <w:w w:val="115"/>
                              <w:sz w:val="2"/>
                            </w:rPr>
                            <w:t>they</w:t>
                          </w:r>
                        </w:p>
                        <w:p w14:paraId="3EF23A5D" w14:textId="77777777" w:rsidR="00AA181E" w:rsidRDefault="00AA181E" w:rsidP="00617E12">
                          <w:pPr>
                            <w:tabs>
                              <w:tab w:val="left" w:pos="437"/>
                              <w:tab w:val="left" w:pos="1455"/>
                            </w:tabs>
                            <w:spacing w:line="103" w:lineRule="auto"/>
                            <w:ind w:left="78"/>
                            <w:rPr>
                              <w:rFonts w:ascii="Times New Roman"/>
                              <w:sz w:val="3"/>
                            </w:rPr>
                          </w:pPr>
                          <w:r>
                            <w:rPr>
                              <w:color w:val="1D1D1B"/>
                              <w:w w:val="113"/>
                              <w:sz w:val="2"/>
                            </w:rPr>
                            <w:t>security</w:t>
                          </w:r>
                          <w:r>
                            <w:rPr>
                              <w:color w:val="1D1D1B"/>
                              <w:sz w:val="2"/>
                            </w:rPr>
                            <w:t xml:space="preserve">  </w:t>
                          </w:r>
                          <w:r>
                            <w:rPr>
                              <w:color w:val="1D1D1B"/>
                              <w:spacing w:val="1"/>
                              <w:sz w:val="2"/>
                            </w:rPr>
                            <w:t xml:space="preserve"> </w:t>
                          </w:r>
                          <w:r>
                            <w:rPr>
                              <w:rFonts w:ascii="Arial"/>
                              <w:color w:val="1D1D1B"/>
                              <w:w w:val="112"/>
                              <w:sz w:val="2"/>
                            </w:rPr>
                            <w:t>e</w:t>
                          </w:r>
                          <w:r>
                            <w:rPr>
                              <w:rFonts w:ascii="Arial"/>
                              <w:color w:val="1D1D1B"/>
                              <w:sz w:val="2"/>
                            </w:rPr>
                            <w:tab/>
                          </w:r>
                          <w:r>
                            <w:rPr>
                              <w:color w:val="1D1D1B"/>
                              <w:w w:val="113"/>
                              <w:sz w:val="2"/>
                            </w:rPr>
                            <w:t>sector</w:t>
                          </w:r>
                          <w:r>
                            <w:rPr>
                              <w:color w:val="1D1D1B"/>
                              <w:sz w:val="2"/>
                            </w:rPr>
                            <w:t xml:space="preserve">    </w:t>
                          </w:r>
                          <w:r>
                            <w:rPr>
                              <w:color w:val="1D1D1B"/>
                              <w:spacing w:val="-3"/>
                              <w:sz w:val="2"/>
                            </w:rPr>
                            <w:t xml:space="preserve"> </w:t>
                          </w:r>
                          <w:r>
                            <w:rPr>
                              <w:rFonts w:ascii="Arial"/>
                              <w:color w:val="1D1D1B"/>
                              <w:w w:val="137"/>
                              <w:sz w:val="2"/>
                            </w:rPr>
                            <w:t>it</w:t>
                          </w:r>
                          <w:r>
                            <w:rPr>
                              <w:rFonts w:ascii="Arial"/>
                              <w:color w:val="1D1D1B"/>
                              <w:sz w:val="2"/>
                            </w:rPr>
                            <w:tab/>
                          </w:r>
                          <w:r>
                            <w:rPr>
                              <w:rFonts w:ascii="Arial"/>
                              <w:color w:val="1D1D1B"/>
                              <w:w w:val="121"/>
                              <w:position w:val="1"/>
                              <w:sz w:val="2"/>
                            </w:rPr>
                            <w:t>they</w:t>
                          </w:r>
                          <w:r>
                            <w:rPr>
                              <w:rFonts w:ascii="Arial"/>
                              <w:color w:val="1D1D1B"/>
                              <w:position w:val="1"/>
                              <w:sz w:val="2"/>
                            </w:rPr>
                            <w:t xml:space="preserve">                             </w:t>
                          </w:r>
                          <w:r>
                            <w:rPr>
                              <w:rFonts w:ascii="Arial"/>
                              <w:color w:val="1D1D1B"/>
                              <w:spacing w:val="-2"/>
                              <w:position w:val="1"/>
                              <w:sz w:val="2"/>
                            </w:rPr>
                            <w:t xml:space="preserve"> </w:t>
                          </w:r>
                          <w:r>
                            <w:rPr>
                              <w:color w:val="1D1D1B"/>
                              <w:spacing w:val="-12"/>
                              <w:w w:val="113"/>
                              <w:position w:val="2"/>
                              <w:sz w:val="2"/>
                            </w:rPr>
                            <w:t>T</w:t>
                          </w:r>
                          <w:r>
                            <w:rPr>
                              <w:color w:val="1D1D1B"/>
                              <w:spacing w:val="-5"/>
                              <w:w w:val="113"/>
                              <w:position w:val="2"/>
                              <w:sz w:val="2"/>
                            </w:rPr>
                            <w:t>o</w:t>
                          </w:r>
                          <w:r>
                            <w:rPr>
                              <w:color w:val="1D1D1B"/>
                              <w:spacing w:val="-10"/>
                              <w:w w:val="113"/>
                              <w:position w:val="1"/>
                              <w:sz w:val="2"/>
                            </w:rPr>
                            <w:t>cr</w:t>
                          </w:r>
                          <w:r>
                            <w:rPr>
                              <w:color w:val="1D1D1B"/>
                              <w:spacing w:val="-10"/>
                              <w:w w:val="113"/>
                              <w:sz w:val="2"/>
                            </w:rPr>
                            <w:t>e</w:t>
                          </w:r>
                          <w:r>
                            <w:rPr>
                              <w:color w:val="1D1D1B"/>
                              <w:w w:val="113"/>
                              <w:sz w:val="2"/>
                            </w:rPr>
                            <w:t>a</w:t>
                          </w:r>
                          <w:r>
                            <w:rPr>
                              <w:color w:val="1D1D1B"/>
                              <w:sz w:val="2"/>
                            </w:rPr>
                            <w:t xml:space="preserve">             </w:t>
                          </w:r>
                          <w:r>
                            <w:rPr>
                              <w:color w:val="1D1D1B"/>
                              <w:spacing w:val="-3"/>
                              <w:sz w:val="2"/>
                            </w:rPr>
                            <w:t xml:space="preserve"> </w:t>
                          </w:r>
                          <w:r>
                            <w:rPr>
                              <w:rFonts w:ascii="Times New Roman"/>
                              <w:color w:val="0D478A"/>
                              <w:spacing w:val="-7"/>
                              <w:w w:val="129"/>
                              <w:position w:val="3"/>
                              <w:sz w:val="3"/>
                            </w:rPr>
                            <w:t>t</w:t>
                          </w:r>
                          <w:r>
                            <w:rPr>
                              <w:rFonts w:ascii="Times New Roman"/>
                              <w:color w:val="0D478A"/>
                              <w:spacing w:val="-14"/>
                              <w:w w:val="125"/>
                              <w:position w:val="2"/>
                              <w:sz w:val="3"/>
                            </w:rPr>
                            <w:t>o</w:t>
                          </w:r>
                          <w:r>
                            <w:rPr>
                              <w:rFonts w:ascii="Times New Roman"/>
                              <w:color w:val="0D478A"/>
                              <w:spacing w:val="-7"/>
                              <w:w w:val="112"/>
                              <w:position w:val="1"/>
                              <w:sz w:val="3"/>
                            </w:rPr>
                            <w:t>f</w:t>
                          </w:r>
                          <w:r>
                            <w:rPr>
                              <w:rFonts w:ascii="Times New Roman"/>
                              <w:color w:val="0D478A"/>
                              <w:w w:val="119"/>
                              <w:sz w:val="3"/>
                            </w:rPr>
                            <w:t>Objecti</w:t>
                          </w:r>
                        </w:p>
                        <w:p w14:paraId="6DB5D8B3" w14:textId="77777777" w:rsidR="00AA181E" w:rsidRDefault="00AA181E" w:rsidP="00617E12">
                          <w:pPr>
                            <w:spacing w:line="13" w:lineRule="exact"/>
                            <w:ind w:left="266"/>
                            <w:rPr>
                              <w:sz w:val="2"/>
                            </w:rPr>
                          </w:pPr>
                          <w:r>
                            <w:rPr>
                              <w:rFonts w:ascii="Arial"/>
                              <w:color w:val="1D1D1B"/>
                              <w:w w:val="124"/>
                              <w:sz w:val="2"/>
                            </w:rPr>
                            <w:t>p</w:t>
                          </w:r>
                          <w:r>
                            <w:rPr>
                              <w:rFonts w:ascii="Arial"/>
                              <w:color w:val="1D1D1B"/>
                              <w:spacing w:val="-4"/>
                              <w:w w:val="124"/>
                              <w:sz w:val="2"/>
                            </w:rPr>
                            <w:t>r</w:t>
                          </w:r>
                          <w:r>
                            <w:rPr>
                              <w:rFonts w:ascii="Arial"/>
                              <w:color w:val="1D1D1B"/>
                              <w:w w:val="122"/>
                              <w:sz w:val="2"/>
                            </w:rPr>
                            <w:t>ocedu</w:t>
                          </w:r>
                          <w:r>
                            <w:rPr>
                              <w:rFonts w:ascii="Arial"/>
                              <w:color w:val="1D1D1B"/>
                              <w:spacing w:val="-48"/>
                              <w:w w:val="122"/>
                              <w:sz w:val="2"/>
                            </w:rPr>
                            <w:t>r</w:t>
                          </w:r>
                          <w:r>
                            <w:rPr>
                              <w:color w:val="1D1D1B"/>
                              <w:w w:val="113"/>
                              <w:sz w:val="2"/>
                            </w:rPr>
                            <w:t>supported</w:t>
                          </w:r>
                        </w:p>
                        <w:p w14:paraId="74473FD6" w14:textId="77777777" w:rsidR="00AA181E" w:rsidRDefault="00AA181E" w:rsidP="00617E12">
                          <w:pPr>
                            <w:spacing w:line="9" w:lineRule="exact"/>
                            <w:ind w:left="198"/>
                            <w:rPr>
                              <w:rFonts w:ascii="Arial"/>
                              <w:sz w:val="2"/>
                            </w:rPr>
                          </w:pPr>
                          <w:r>
                            <w:rPr>
                              <w:rFonts w:ascii="Arial"/>
                              <w:color w:val="1D1D1B"/>
                              <w:w w:val="110"/>
                              <w:sz w:val="2"/>
                            </w:rPr>
                            <w:t>is</w:t>
                          </w:r>
                        </w:p>
                        <w:p w14:paraId="6C68FBD6" w14:textId="77777777" w:rsidR="00AA181E" w:rsidRDefault="00AA181E" w:rsidP="00617E12">
                          <w:pPr>
                            <w:spacing w:line="3" w:lineRule="exact"/>
                            <w:ind w:left="132"/>
                            <w:rPr>
                              <w:rFonts w:ascii="Arial"/>
                              <w:sz w:val="2"/>
                            </w:rPr>
                          </w:pPr>
                          <w:r>
                            <w:rPr>
                              <w:rFonts w:ascii="Arial"/>
                              <w:color w:val="1D1D1B"/>
                              <w:w w:val="115"/>
                              <w:sz w:val="2"/>
                            </w:rPr>
                            <w:t>Ther</w:t>
                          </w:r>
                        </w:p>
                        <w:p w14:paraId="12922DC4" w14:textId="77777777" w:rsidR="00AA181E" w:rsidRDefault="00AA181E" w:rsidP="00617E12">
                          <w:pPr>
                            <w:spacing w:line="5" w:lineRule="exact"/>
                            <w:ind w:left="133" w:right="1247"/>
                            <w:jc w:val="center"/>
                            <w:rPr>
                              <w:rFonts w:ascii="Arial"/>
                              <w:sz w:val="2"/>
                            </w:rPr>
                          </w:pPr>
                          <w:r>
                            <w:rPr>
                              <w:rFonts w:ascii="Arial"/>
                              <w:color w:val="1D1D1B"/>
                              <w:w w:val="115"/>
                              <w:sz w:val="2"/>
                            </w:rPr>
                            <w:t>and</w:t>
                          </w:r>
                        </w:p>
                        <w:p w14:paraId="0CF276C6" w14:textId="77777777" w:rsidR="00AA181E" w:rsidRDefault="00AA181E" w:rsidP="00617E12">
                          <w:pPr>
                            <w:spacing w:line="5" w:lineRule="exact"/>
                            <w:ind w:left="361"/>
                            <w:rPr>
                              <w:rFonts w:ascii="Arial"/>
                              <w:sz w:val="2"/>
                            </w:rPr>
                          </w:pPr>
                          <w:r>
                            <w:rPr>
                              <w:rFonts w:ascii="Arial"/>
                              <w:color w:val="1D1D1B"/>
                              <w:w w:val="105"/>
                              <w:sz w:val="2"/>
                            </w:rPr>
                            <w:t>es.</w:t>
                          </w:r>
                        </w:p>
                        <w:p w14:paraId="4CC330BE" w14:textId="77777777" w:rsidR="00AA181E" w:rsidRDefault="00AA181E" w:rsidP="00617E12">
                          <w:pPr>
                            <w:spacing w:line="2" w:lineRule="exact"/>
                            <w:ind w:left="65" w:right="1384"/>
                            <w:jc w:val="center"/>
                            <w:rPr>
                              <w:sz w:val="2"/>
                            </w:rPr>
                          </w:pPr>
                          <w:r>
                            <w:rPr>
                              <w:color w:val="1D1D1B"/>
                              <w:w w:val="115"/>
                              <w:sz w:val="2"/>
                            </w:rPr>
                            <w:t>public</w:t>
                          </w:r>
                        </w:p>
                        <w:p w14:paraId="7731C64E" w14:textId="77777777" w:rsidR="00AA181E" w:rsidRDefault="00AA181E" w:rsidP="00617E12">
                          <w:pPr>
                            <w:tabs>
                              <w:tab w:val="left" w:pos="1694"/>
                            </w:tabs>
                            <w:spacing w:line="4" w:lineRule="exact"/>
                            <w:ind w:left="1108"/>
                            <w:rPr>
                              <w:rFonts w:ascii="Arial"/>
                              <w:sz w:val="2"/>
                            </w:rPr>
                          </w:pPr>
                          <w:r>
                            <w:rPr>
                              <w:rFonts w:ascii="Times New Roman"/>
                              <w:color w:val="1D1D1B"/>
                              <w:w w:val="120"/>
                              <w:sz w:val="3"/>
                            </w:rPr>
                            <w:t>Protocol</w:t>
                          </w:r>
                          <w:r>
                            <w:rPr>
                              <w:rFonts w:ascii="Times New Roman"/>
                              <w:color w:val="1D1D1B"/>
                              <w:w w:val="120"/>
                              <w:sz w:val="3"/>
                            </w:rPr>
                            <w:tab/>
                          </w:r>
                          <w:r>
                            <w:rPr>
                              <w:rFonts w:ascii="Arial"/>
                              <w:color w:val="1D1D1B"/>
                              <w:w w:val="120"/>
                              <w:position w:val="1"/>
                              <w:sz w:val="2"/>
                            </w:rPr>
                            <w:t>regime.</w:t>
                          </w:r>
                        </w:p>
                        <w:p w14:paraId="4B91A402" w14:textId="77777777" w:rsidR="00AA181E" w:rsidRDefault="00AA181E" w:rsidP="00617E12">
                          <w:pPr>
                            <w:tabs>
                              <w:tab w:val="left" w:pos="1239"/>
                              <w:tab w:val="left" w:pos="1505"/>
                            </w:tabs>
                            <w:spacing w:line="50" w:lineRule="auto"/>
                            <w:ind w:left="136"/>
                            <w:rPr>
                              <w:sz w:val="2"/>
                            </w:rPr>
                          </w:pPr>
                          <w:r>
                            <w:rPr>
                              <w:rFonts w:ascii="Arial"/>
                              <w:color w:val="1D1D1B"/>
                              <w:w w:val="119"/>
                              <w:position w:val="-1"/>
                              <w:sz w:val="2"/>
                            </w:rPr>
                            <w:t>policies</w:t>
                          </w:r>
                          <w:r>
                            <w:rPr>
                              <w:rFonts w:ascii="Arial"/>
                              <w:color w:val="1D1D1B"/>
                              <w:position w:val="-1"/>
                              <w:sz w:val="2"/>
                            </w:rPr>
                            <w:t xml:space="preserve">         </w:t>
                          </w:r>
                          <w:r>
                            <w:rPr>
                              <w:rFonts w:ascii="Arial"/>
                              <w:color w:val="1D1D1B"/>
                              <w:spacing w:val="1"/>
                              <w:position w:val="-1"/>
                              <w:sz w:val="2"/>
                            </w:rPr>
                            <w:t xml:space="preserve"> </w:t>
                          </w:r>
                          <w:r>
                            <w:rPr>
                              <w:color w:val="1D1D1B"/>
                              <w:w w:val="113"/>
                              <w:position w:val="-1"/>
                              <w:sz w:val="2"/>
                            </w:rPr>
                            <w:t>ted,</w:t>
                          </w:r>
                          <w:r>
                            <w:rPr>
                              <w:color w:val="1D1D1B"/>
                              <w:position w:val="-1"/>
                              <w:sz w:val="2"/>
                            </w:rPr>
                            <w:t xml:space="preserve">    </w:t>
                          </w:r>
                          <w:r>
                            <w:rPr>
                              <w:color w:val="1D1D1B"/>
                              <w:spacing w:val="-1"/>
                              <w:position w:val="-1"/>
                              <w:sz w:val="2"/>
                            </w:rPr>
                            <w:t xml:space="preserve"> </w:t>
                          </w:r>
                          <w:r>
                            <w:rPr>
                              <w:color w:val="1D1D1B"/>
                              <w:w w:val="113"/>
                              <w:position w:val="-1"/>
                              <w:sz w:val="2"/>
                            </w:rPr>
                            <w:t>to</w:t>
                          </w:r>
                          <w:r>
                            <w:rPr>
                              <w:color w:val="1D1D1B"/>
                              <w:position w:val="-1"/>
                              <w:sz w:val="2"/>
                            </w:rPr>
                            <w:tab/>
                          </w:r>
                          <w:r>
                            <w:rPr>
                              <w:rFonts w:ascii="Times New Roman"/>
                              <w:color w:val="1D1D1B"/>
                              <w:w w:val="115"/>
                              <w:sz w:val="3"/>
                            </w:rPr>
                            <w:t>4.2</w:t>
                          </w:r>
                          <w:r>
                            <w:rPr>
                              <w:rFonts w:ascii="Times New Roman"/>
                              <w:color w:val="1D1D1B"/>
                              <w:sz w:val="3"/>
                            </w:rPr>
                            <w:tab/>
                          </w:r>
                          <w:r>
                            <w:rPr>
                              <w:rFonts w:ascii="Arial"/>
                              <w:color w:val="1D1D1B"/>
                              <w:w w:val="114"/>
                              <w:position w:val="1"/>
                              <w:sz w:val="2"/>
                            </w:rPr>
                            <w:t>a</w:t>
                          </w:r>
                          <w:r>
                            <w:rPr>
                              <w:rFonts w:ascii="Arial"/>
                              <w:color w:val="1D1D1B"/>
                              <w:spacing w:val="-7"/>
                              <w:w w:val="114"/>
                              <w:position w:val="1"/>
                              <w:sz w:val="2"/>
                            </w:rPr>
                            <w:t>r</w:t>
                          </w:r>
                          <w:r>
                            <w:rPr>
                              <w:rFonts w:ascii="Arial"/>
                              <w:color w:val="1D1D1B"/>
                              <w:spacing w:val="-1"/>
                              <w:w w:val="112"/>
                              <w:sz w:val="2"/>
                            </w:rPr>
                            <w:t>e</w:t>
                          </w:r>
                          <w:r>
                            <w:rPr>
                              <w:rFonts w:ascii="Arial"/>
                              <w:color w:val="1D1D1B"/>
                              <w:w w:val="122"/>
                              <w:sz w:val="2"/>
                            </w:rPr>
                            <w:t>incorpor</w:t>
                          </w:r>
                          <w:r>
                            <w:rPr>
                              <w:rFonts w:ascii="Arial"/>
                              <w:color w:val="1D1D1B"/>
                              <w:spacing w:val="2"/>
                              <w:w w:val="122"/>
                              <w:sz w:val="2"/>
                            </w:rPr>
                            <w:t>a</w:t>
                          </w:r>
                          <w:r>
                            <w:rPr>
                              <w:rFonts w:ascii="Arial"/>
                              <w:color w:val="1D1D1B"/>
                              <w:w w:val="117"/>
                              <w:sz w:val="2"/>
                            </w:rPr>
                            <w:t>sponsorshi</w:t>
                          </w:r>
                          <w:r>
                            <w:rPr>
                              <w:rFonts w:ascii="Arial"/>
                              <w:color w:val="1D1D1B"/>
                              <w:spacing w:val="-121"/>
                              <w:w w:val="117"/>
                              <w:sz w:val="2"/>
                            </w:rPr>
                            <w:t>p</w:t>
                          </w:r>
                          <w:r>
                            <w:rPr>
                              <w:color w:val="1D1D1B"/>
                              <w:spacing w:val="-10"/>
                              <w:w w:val="113"/>
                              <w:position w:val="1"/>
                              <w:sz w:val="2"/>
                            </w:rPr>
                            <w:t>o</w:t>
                          </w:r>
                          <w:r>
                            <w:rPr>
                              <w:color w:val="1D1D1B"/>
                              <w:spacing w:val="-5"/>
                              <w:w w:val="113"/>
                              <w:position w:val="1"/>
                              <w:sz w:val="2"/>
                            </w:rPr>
                            <w:t>f</w:t>
                          </w:r>
                          <w:r>
                            <w:rPr>
                              <w:color w:val="1D1D1B"/>
                              <w:spacing w:val="-10"/>
                              <w:w w:val="113"/>
                              <w:sz w:val="2"/>
                            </w:rPr>
                            <w:t>sec</w:t>
                          </w:r>
                          <w:r>
                            <w:rPr>
                              <w:color w:val="1D1D1B"/>
                              <w:spacing w:val="2"/>
                              <w:w w:val="113"/>
                              <w:sz w:val="2"/>
                            </w:rPr>
                            <w:t>u</w:t>
                          </w:r>
                          <w:r>
                            <w:rPr>
                              <w:color w:val="1D1D1B"/>
                              <w:spacing w:val="-10"/>
                              <w:w w:val="113"/>
                              <w:position w:val="1"/>
                              <w:sz w:val="2"/>
                            </w:rPr>
                            <w:t>t</w:t>
                          </w:r>
                          <w:r>
                            <w:rPr>
                              <w:color w:val="1D1D1B"/>
                              <w:spacing w:val="-5"/>
                              <w:w w:val="113"/>
                              <w:position w:val="1"/>
                              <w:sz w:val="2"/>
                            </w:rPr>
                            <w:t>e</w:t>
                          </w:r>
                          <w:r>
                            <w:rPr>
                              <w:color w:val="1D1D1B"/>
                              <w:spacing w:val="-10"/>
                              <w:w w:val="113"/>
                              <w:sz w:val="2"/>
                            </w:rPr>
                            <w:t>an</w:t>
                          </w:r>
                          <w:r>
                            <w:rPr>
                              <w:color w:val="1D1D1B"/>
                              <w:w w:val="113"/>
                              <w:sz w:val="2"/>
                            </w:rPr>
                            <w:t>d</w:t>
                          </w:r>
                        </w:p>
                        <w:p w14:paraId="2D4DBC5E" w14:textId="77777777" w:rsidR="00AA181E" w:rsidRDefault="00AA181E" w:rsidP="00617E12">
                          <w:pPr>
                            <w:spacing w:line="13" w:lineRule="exact"/>
                            <w:ind w:left="342"/>
                            <w:rPr>
                              <w:rFonts w:ascii="Arial"/>
                              <w:sz w:val="2"/>
                            </w:rPr>
                          </w:pPr>
                          <w:r>
                            <w:rPr>
                              <w:rFonts w:ascii="Arial"/>
                              <w:color w:val="1D1D1B"/>
                              <w:w w:val="120"/>
                              <w:sz w:val="2"/>
                            </w:rPr>
                            <w:t>management,</w:t>
                          </w:r>
                        </w:p>
                        <w:p w14:paraId="1A401B3F" w14:textId="77777777" w:rsidR="00AA181E" w:rsidRDefault="00AA181E" w:rsidP="00617E12">
                          <w:pPr>
                            <w:spacing w:line="14" w:lineRule="exact"/>
                            <w:ind w:left="221"/>
                            <w:rPr>
                              <w:rFonts w:ascii="Arial"/>
                              <w:sz w:val="2"/>
                            </w:rPr>
                          </w:pPr>
                          <w:r>
                            <w:rPr>
                              <w:rFonts w:ascii="Arial"/>
                              <w:color w:val="1D1D1B"/>
                              <w:w w:val="115"/>
                              <w:sz w:val="2"/>
                            </w:rPr>
                            <w:t>and</w:t>
                          </w:r>
                        </w:p>
                        <w:p w14:paraId="28620319" w14:textId="77777777" w:rsidR="00AA181E" w:rsidRDefault="00AA181E" w:rsidP="00617E12">
                          <w:pPr>
                            <w:tabs>
                              <w:tab w:val="left" w:pos="1102"/>
                              <w:tab w:val="left" w:pos="1641"/>
                            </w:tabs>
                            <w:spacing w:line="12" w:lineRule="exact"/>
                            <w:ind w:left="206"/>
                            <w:rPr>
                              <w:rFonts w:ascii="Times New Roman"/>
                              <w:sz w:val="3"/>
                            </w:rPr>
                          </w:pPr>
                          <w:r>
                            <w:rPr>
                              <w:color w:val="1D1D1B"/>
                              <w:w w:val="113"/>
                              <w:sz w:val="2"/>
                            </w:rPr>
                            <w:t>articula</w:t>
                          </w:r>
                          <w:r>
                            <w:rPr>
                              <w:color w:val="1D1D1B"/>
                              <w:sz w:val="2"/>
                            </w:rPr>
                            <w:t xml:space="preserve">   </w:t>
                          </w: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21"/>
                              <w:sz w:val="2"/>
                            </w:rPr>
                            <w:t>framework.</w:t>
                          </w:r>
                          <w:r>
                            <w:rPr>
                              <w:rFonts w:ascii="Arial"/>
                              <w:color w:val="1D1D1B"/>
                              <w:sz w:val="2"/>
                            </w:rPr>
                            <w:tab/>
                          </w:r>
                          <w:r>
                            <w:rPr>
                              <w:rFonts w:ascii="Arial"/>
                              <w:color w:val="1D1D1B"/>
                              <w:w w:val="117"/>
                              <w:sz w:val="2"/>
                            </w:rPr>
                            <w:t>Security</w:t>
                          </w:r>
                          <w:r>
                            <w:rPr>
                              <w:rFonts w:ascii="Arial"/>
                              <w:color w:val="1D1D1B"/>
                              <w:sz w:val="2"/>
                            </w:rPr>
                            <w:tab/>
                          </w:r>
                          <w:r>
                            <w:rPr>
                              <w:rFonts w:ascii="Arial"/>
                              <w:color w:val="1D1D1B"/>
                              <w:w w:val="123"/>
                              <w:position w:val="2"/>
                              <w:sz w:val="2"/>
                            </w:rPr>
                            <w:t>ted</w:t>
                          </w:r>
                          <w:r>
                            <w:rPr>
                              <w:rFonts w:ascii="Arial"/>
                              <w:color w:val="1D1D1B"/>
                              <w:position w:val="2"/>
                              <w:sz w:val="2"/>
                            </w:rPr>
                            <w:t xml:space="preserve">   </w:t>
                          </w:r>
                          <w:r>
                            <w:rPr>
                              <w:rFonts w:ascii="Arial"/>
                              <w:color w:val="1D1D1B"/>
                              <w:spacing w:val="1"/>
                              <w:position w:val="2"/>
                              <w:sz w:val="2"/>
                            </w:rPr>
                            <w:t xml:space="preserve"> </w:t>
                          </w:r>
                          <w:r>
                            <w:rPr>
                              <w:rFonts w:ascii="Arial"/>
                              <w:color w:val="1D1D1B"/>
                              <w:w w:val="123"/>
                              <w:sz w:val="2"/>
                            </w:rPr>
                            <w:t>the</w:t>
                          </w:r>
                          <w:r>
                            <w:rPr>
                              <w:rFonts w:ascii="Arial"/>
                              <w:color w:val="1D1D1B"/>
                              <w:sz w:val="2"/>
                            </w:rPr>
                            <w:t xml:space="preserve">     </w:t>
                          </w:r>
                          <w:r>
                            <w:rPr>
                              <w:rFonts w:ascii="Arial"/>
                              <w:color w:val="1D1D1B"/>
                              <w:spacing w:val="1"/>
                              <w:sz w:val="2"/>
                            </w:rPr>
                            <w:t xml:space="preserve"> </w:t>
                          </w:r>
                          <w:r>
                            <w:rPr>
                              <w:rFonts w:ascii="Arial"/>
                              <w:color w:val="1D1D1B"/>
                              <w:w w:val="126"/>
                              <w:position w:val="1"/>
                              <w:sz w:val="2"/>
                            </w:rPr>
                            <w:t>o</w:t>
                          </w:r>
                          <w:r>
                            <w:rPr>
                              <w:rFonts w:ascii="Arial"/>
                              <w:color w:val="1D1D1B"/>
                              <w:spacing w:val="-2"/>
                              <w:position w:val="1"/>
                              <w:sz w:val="2"/>
                            </w:rPr>
                            <w:t xml:space="preserve"> </w:t>
                          </w:r>
                          <w:r>
                            <w:rPr>
                              <w:color w:val="1D1D1B"/>
                              <w:spacing w:val="-10"/>
                              <w:w w:val="113"/>
                              <w:position w:val="3"/>
                              <w:sz w:val="2"/>
                            </w:rPr>
                            <w:t>m</w:t>
                          </w:r>
                          <w:r>
                            <w:rPr>
                              <w:color w:val="1D1D1B"/>
                              <w:spacing w:val="-10"/>
                              <w:w w:val="113"/>
                              <w:position w:val="2"/>
                              <w:sz w:val="2"/>
                            </w:rPr>
                            <w:t>ain</w:t>
                          </w:r>
                          <w:r>
                            <w:rPr>
                              <w:color w:val="1D1D1B"/>
                              <w:spacing w:val="-10"/>
                              <w:w w:val="113"/>
                              <w:position w:val="1"/>
                              <w:sz w:val="2"/>
                            </w:rPr>
                            <w:t>ta</w:t>
                          </w:r>
                          <w:r>
                            <w:rPr>
                              <w:color w:val="1D1D1B"/>
                              <w:spacing w:val="-10"/>
                              <w:w w:val="113"/>
                              <w:sz w:val="2"/>
                            </w:rPr>
                            <w:t>i</w:t>
                          </w:r>
                          <w:r>
                            <w:rPr>
                              <w:color w:val="1D1D1B"/>
                              <w:w w:val="113"/>
                              <w:sz w:val="2"/>
                            </w:rPr>
                            <w:t>n</w:t>
                          </w:r>
                          <w:r>
                            <w:rPr>
                              <w:color w:val="1D1D1B"/>
                              <w:sz w:val="2"/>
                            </w:rPr>
                            <w:t xml:space="preserve">              </w:t>
                          </w:r>
                          <w:r>
                            <w:rPr>
                              <w:color w:val="1D1D1B"/>
                              <w:spacing w:val="-3"/>
                              <w:sz w:val="2"/>
                            </w:rPr>
                            <w:t xml:space="preserve"> </w:t>
                          </w:r>
                          <w:r>
                            <w:rPr>
                              <w:rFonts w:ascii="Times New Roman"/>
                              <w:color w:val="0D478A"/>
                              <w:spacing w:val="-14"/>
                              <w:w w:val="116"/>
                              <w:position w:val="3"/>
                              <w:sz w:val="3"/>
                            </w:rPr>
                            <w:t>v</w:t>
                          </w:r>
                          <w:r>
                            <w:rPr>
                              <w:rFonts w:ascii="Times New Roman"/>
                              <w:color w:val="0D478A"/>
                              <w:w w:val="125"/>
                              <w:position w:val="2"/>
                              <w:sz w:val="3"/>
                            </w:rPr>
                            <w:t>e</w:t>
                          </w:r>
                        </w:p>
                        <w:p w14:paraId="531DAD4C" w14:textId="77777777" w:rsidR="00AA181E" w:rsidRDefault="00AA181E" w:rsidP="00617E12">
                          <w:pPr>
                            <w:tabs>
                              <w:tab w:val="left" w:pos="1680"/>
                            </w:tabs>
                            <w:spacing w:line="-216" w:lineRule="auto"/>
                            <w:ind w:left="301"/>
                            <w:rPr>
                              <w:rFonts w:ascii="Arial"/>
                              <w:sz w:val="2"/>
                            </w:rPr>
                          </w:pPr>
                          <w:r>
                            <w:rPr>
                              <w:color w:val="1D1D1B"/>
                              <w:w w:val="113"/>
                              <w:sz w:val="2"/>
                            </w:rPr>
                            <w:t>ris</w:t>
                          </w:r>
                          <w:r>
                            <w:rPr>
                              <w:color w:val="1D1D1B"/>
                              <w:spacing w:val="-10"/>
                              <w:w w:val="113"/>
                              <w:sz w:val="2"/>
                            </w:rPr>
                            <w:t>k</w:t>
                          </w:r>
                          <w:r>
                            <w:rPr>
                              <w:color w:val="1D1D1B"/>
                              <w:w w:val="113"/>
                              <w:position w:val="1"/>
                              <w:sz w:val="2"/>
                            </w:rPr>
                            <w:t>s</w:t>
                          </w:r>
                          <w:r>
                            <w:rPr>
                              <w:color w:val="1D1D1B"/>
                              <w:position w:val="1"/>
                              <w:sz w:val="2"/>
                            </w:rPr>
                            <w:tab/>
                          </w:r>
                          <w:r>
                            <w:rPr>
                              <w:rFonts w:ascii="Arial"/>
                              <w:color w:val="1D1D1B"/>
                              <w:w w:val="123"/>
                              <w:sz w:val="2"/>
                            </w:rPr>
                            <w:t>in</w:t>
                          </w:r>
                          <w:r>
                            <w:rPr>
                              <w:rFonts w:ascii="Arial"/>
                              <w:color w:val="1D1D1B"/>
                              <w:sz w:val="2"/>
                            </w:rPr>
                            <w:t xml:space="preserve">    </w:t>
                          </w:r>
                          <w:r>
                            <w:rPr>
                              <w:color w:val="1D1D1B"/>
                              <w:spacing w:val="-10"/>
                              <w:w w:val="113"/>
                              <w:position w:val="2"/>
                              <w:sz w:val="2"/>
                            </w:rPr>
                            <w:t>rit</w:t>
                          </w:r>
                          <w:r>
                            <w:rPr>
                              <w:color w:val="1D1D1B"/>
                              <w:spacing w:val="-5"/>
                              <w:w w:val="113"/>
                              <w:position w:val="2"/>
                              <w:sz w:val="2"/>
                            </w:rPr>
                            <w:t>y</w:t>
                          </w:r>
                          <w:r>
                            <w:rPr>
                              <w:color w:val="1D1D1B"/>
                              <w:spacing w:val="-10"/>
                              <w:w w:val="113"/>
                              <w:position w:val="1"/>
                              <w:sz w:val="2"/>
                            </w:rPr>
                            <w:t>a</w:t>
                          </w:r>
                          <w:r>
                            <w:rPr>
                              <w:color w:val="1D1D1B"/>
                              <w:spacing w:val="-10"/>
                              <w:w w:val="113"/>
                              <w:sz w:val="2"/>
                            </w:rPr>
                            <w:t>c</w:t>
                          </w:r>
                          <w:r>
                            <w:rPr>
                              <w:color w:val="1D1D1B"/>
                              <w:spacing w:val="-9"/>
                              <w:w w:val="113"/>
                              <w:sz w:val="2"/>
                            </w:rPr>
                            <w:t>r</w:t>
                          </w:r>
                          <w:r>
                            <w:rPr>
                              <w:rFonts w:ascii="Arial"/>
                              <w:color w:val="1D1D1B"/>
                              <w:spacing w:val="-1"/>
                              <w:w w:val="136"/>
                              <w:sz w:val="2"/>
                            </w:rPr>
                            <w:t>f</w:t>
                          </w:r>
                          <w:r>
                            <w:rPr>
                              <w:rFonts w:ascii="Arial"/>
                              <w:color w:val="1D1D1B"/>
                              <w:w w:val="123"/>
                              <w:sz w:val="2"/>
                            </w:rPr>
                            <w:t>the</w:t>
                          </w:r>
                        </w:p>
                        <w:p w14:paraId="348E26EF" w14:textId="77777777" w:rsidR="00AA181E" w:rsidRDefault="00AA181E" w:rsidP="00617E12">
                          <w:pPr>
                            <w:tabs>
                              <w:tab w:val="left" w:pos="723"/>
                              <w:tab w:val="left" w:pos="1791"/>
                            </w:tabs>
                            <w:spacing w:line="18" w:lineRule="exact"/>
                            <w:ind w:left="190"/>
                            <w:rPr>
                              <w:sz w:val="2"/>
                            </w:rPr>
                          </w:pPr>
                          <w:r>
                            <w:rPr>
                              <w:rFonts w:ascii="Arial" w:hAnsi="Arial"/>
                              <w:color w:val="1D1D1B"/>
                              <w:spacing w:val="-7"/>
                              <w:w w:val="126"/>
                              <w:sz w:val="2"/>
                            </w:rPr>
                            <w:t>o</w:t>
                          </w:r>
                          <w:r>
                            <w:rPr>
                              <w:rFonts w:ascii="Arial" w:hAnsi="Arial"/>
                              <w:color w:val="1D1D1B"/>
                              <w:spacing w:val="-1"/>
                              <w:w w:val="136"/>
                              <w:sz w:val="2"/>
                            </w:rPr>
                            <w:t>f</w:t>
                          </w:r>
                          <w:r>
                            <w:rPr>
                              <w:rFonts w:ascii="Arial" w:hAnsi="Arial"/>
                              <w:color w:val="1D1D1B"/>
                              <w:w w:val="119"/>
                              <w:position w:val="1"/>
                              <w:sz w:val="2"/>
                            </w:rPr>
                            <w:t>securit</w:t>
                          </w:r>
                          <w:r>
                            <w:rPr>
                              <w:rFonts w:ascii="Arial" w:hAnsi="Arial"/>
                              <w:color w:val="1D1D1B"/>
                              <w:spacing w:val="-82"/>
                              <w:w w:val="119"/>
                              <w:position w:val="1"/>
                              <w:sz w:val="2"/>
                            </w:rPr>
                            <w:t>y</w:t>
                          </w:r>
                          <w:r>
                            <w:rPr>
                              <w:color w:val="1D1D1B"/>
                              <w:w w:val="113"/>
                              <w:sz w:val="2"/>
                            </w:rPr>
                            <w:t>security</w:t>
                          </w:r>
                          <w:r>
                            <w:rPr>
                              <w:color w:val="1D1D1B"/>
                              <w:sz w:val="2"/>
                            </w:rPr>
                            <w:tab/>
                          </w:r>
                          <w:r>
                            <w:rPr>
                              <w:rFonts w:ascii="Arial" w:hAnsi="Arial"/>
                              <w:color w:val="1D1D1B"/>
                              <w:w w:val="121"/>
                              <w:sz w:val="2"/>
                            </w:rPr>
                            <w:t>tion’</w:t>
                          </w:r>
                          <w:r>
                            <w:rPr>
                              <w:rFonts w:ascii="Arial" w:hAnsi="Arial"/>
                              <w:color w:val="1D1D1B"/>
                              <w:spacing w:val="2"/>
                              <w:w w:val="121"/>
                              <w:sz w:val="2"/>
                            </w:rPr>
                            <w:t>s</w:t>
                          </w:r>
                          <w:r>
                            <w:rPr>
                              <w:rFonts w:ascii="Arial" w:hAnsi="Arial"/>
                              <w:color w:val="1D1D1B"/>
                              <w:w w:val="119"/>
                              <w:position w:val="1"/>
                              <w:sz w:val="2"/>
                            </w:rPr>
                            <w:t>policie</w:t>
                          </w:r>
                          <w:r>
                            <w:rPr>
                              <w:rFonts w:ascii="Arial" w:hAnsi="Arial"/>
                              <w:color w:val="1D1D1B"/>
                              <w:spacing w:val="2"/>
                              <w:w w:val="119"/>
                              <w:position w:val="1"/>
                              <w:sz w:val="2"/>
                            </w:rPr>
                            <w:t>s</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3"/>
                              <w:position w:val="2"/>
                              <w:sz w:val="2"/>
                            </w:rPr>
                            <w:t xml:space="preserve"> </w:t>
                          </w:r>
                          <w:r>
                            <w:rPr>
                              <w:rFonts w:ascii="Arial" w:hAnsi="Arial"/>
                              <w:color w:val="1D1D1B"/>
                              <w:w w:val="119"/>
                              <w:sz w:val="2"/>
                            </w:rPr>
                            <w:t>management</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07"/>
                              <w:position w:val="1"/>
                              <w:sz w:val="3"/>
                            </w:rPr>
                            <w:t>P</w:t>
                          </w:r>
                          <w:r>
                            <w:rPr>
                              <w:rFonts w:ascii="Arial" w:hAnsi="Arial"/>
                              <w:color w:val="1D1D1B"/>
                              <w:spacing w:val="-9"/>
                              <w:w w:val="107"/>
                              <w:position w:val="1"/>
                              <w:sz w:val="3"/>
                            </w:rPr>
                            <w:t>r</w:t>
                          </w:r>
                          <w:r>
                            <w:rPr>
                              <w:rFonts w:ascii="Arial" w:hAnsi="Arial"/>
                              <w:color w:val="1D1D1B"/>
                              <w:w w:val="115"/>
                              <w:position w:val="1"/>
                              <w:sz w:val="3"/>
                            </w:rPr>
                            <w:t>otocol</w:t>
                          </w:r>
                          <w:r>
                            <w:rPr>
                              <w:rFonts w:ascii="Arial" w:hAnsi="Arial"/>
                              <w:color w:val="1D1D1B"/>
                              <w:position w:val="1"/>
                              <w:sz w:val="3"/>
                            </w:rPr>
                            <w:tab/>
                          </w:r>
                          <w:r>
                            <w:rPr>
                              <w:color w:val="1D1D1B"/>
                              <w:spacing w:val="-10"/>
                              <w:w w:val="113"/>
                              <w:position w:val="3"/>
                              <w:sz w:val="2"/>
                            </w:rPr>
                            <w:t>os</w:t>
                          </w:r>
                          <w:r>
                            <w:rPr>
                              <w:color w:val="1D1D1B"/>
                              <w:spacing w:val="-5"/>
                              <w:w w:val="113"/>
                              <w:position w:val="2"/>
                              <w:sz w:val="2"/>
                            </w:rPr>
                            <w:t>s</w:t>
                          </w:r>
                          <w:r>
                            <w:rPr>
                              <w:color w:val="1D1D1B"/>
                              <w:spacing w:val="-10"/>
                              <w:w w:val="113"/>
                              <w:position w:val="2"/>
                              <w:sz w:val="2"/>
                            </w:rPr>
                            <w:t>t</w:t>
                          </w:r>
                          <w:r>
                            <w:rPr>
                              <w:color w:val="1D1D1B"/>
                              <w:spacing w:val="-12"/>
                              <w:w w:val="113"/>
                              <w:position w:val="1"/>
                              <w:sz w:val="2"/>
                            </w:rPr>
                            <w:t>h</w:t>
                          </w:r>
                          <w:r>
                            <w:rPr>
                              <w:rFonts w:ascii="Arial" w:hAnsi="Arial"/>
                              <w:color w:val="1D1D1B"/>
                              <w:w w:val="119"/>
                              <w:position w:val="2"/>
                              <w:sz w:val="2"/>
                            </w:rPr>
                            <w:t>securit</w:t>
                          </w:r>
                          <w:r>
                            <w:rPr>
                              <w:rFonts w:ascii="Arial" w:hAnsi="Arial"/>
                              <w:color w:val="1D1D1B"/>
                              <w:spacing w:val="-84"/>
                              <w:w w:val="119"/>
                              <w:position w:val="2"/>
                              <w:sz w:val="2"/>
                            </w:rPr>
                            <w:t>y</w:t>
                          </w:r>
                          <w:r>
                            <w:rPr>
                              <w:color w:val="1D1D1B"/>
                              <w:w w:val="113"/>
                              <w:position w:val="1"/>
                              <w:sz w:val="2"/>
                            </w:rPr>
                            <w:t>e</w:t>
                          </w:r>
                        </w:p>
                        <w:p w14:paraId="4C786EFF" w14:textId="77777777" w:rsidR="00AA181E" w:rsidRDefault="00AA181E" w:rsidP="00617E12">
                          <w:pPr>
                            <w:tabs>
                              <w:tab w:val="left" w:pos="634"/>
                              <w:tab w:val="left" w:pos="1192"/>
                            </w:tabs>
                            <w:spacing w:line="23" w:lineRule="exact"/>
                            <w:ind w:left="209"/>
                            <w:rPr>
                              <w:sz w:val="2"/>
                            </w:rPr>
                          </w:pPr>
                          <w:r>
                            <w:rPr>
                              <w:color w:val="1D1D1B"/>
                              <w:w w:val="113"/>
                              <w:position w:val="1"/>
                              <w:sz w:val="2"/>
                            </w:rPr>
                            <w:t>f</w:t>
                          </w:r>
                          <w:r>
                            <w:rPr>
                              <w:color w:val="1D1D1B"/>
                              <w:position w:val="1"/>
                              <w:sz w:val="2"/>
                            </w:rPr>
                            <w:t xml:space="preserve">       </w:t>
                          </w:r>
                          <w:r>
                            <w:rPr>
                              <w:color w:val="1D1D1B"/>
                              <w:spacing w:val="1"/>
                              <w:position w:val="1"/>
                              <w:sz w:val="2"/>
                            </w:rPr>
                            <w:t xml:space="preserve"> </w:t>
                          </w:r>
                          <w:r>
                            <w:rPr>
                              <w:rFonts w:ascii="Arial"/>
                              <w:color w:val="1D1D1B"/>
                              <w:w w:val="119"/>
                              <w:sz w:val="2"/>
                            </w:rPr>
                            <w:t>managemen</w:t>
                          </w:r>
                          <w:r>
                            <w:rPr>
                              <w:rFonts w:ascii="Arial"/>
                              <w:color w:val="1D1D1B"/>
                              <w:spacing w:val="-133"/>
                              <w:w w:val="119"/>
                              <w:sz w:val="2"/>
                            </w:rPr>
                            <w:t>t</w:t>
                          </w:r>
                          <w:r>
                            <w:rPr>
                              <w:rFonts w:ascii="Times New Roman"/>
                              <w:color w:val="1D1D1B"/>
                              <w:w w:val="112"/>
                              <w:sz w:val="3"/>
                            </w:rPr>
                            <w:t>3.2</w:t>
                          </w:r>
                          <w:r>
                            <w:rPr>
                              <w:rFonts w:ascii="Times New Roman"/>
                              <w:color w:val="1D1D1B"/>
                              <w:sz w:val="3"/>
                            </w:rPr>
                            <w:tab/>
                          </w:r>
                          <w:r>
                            <w:rPr>
                              <w:rFonts w:ascii="Arial"/>
                              <w:color w:val="1D1D1B"/>
                              <w:w w:val="116"/>
                              <w:sz w:val="2"/>
                            </w:rPr>
                            <w:t>organisa</w:t>
                          </w:r>
                          <w:r>
                            <w:rPr>
                              <w:rFonts w:ascii="Arial"/>
                              <w:color w:val="1D1D1B"/>
                              <w:sz w:val="2"/>
                            </w:rPr>
                            <w:tab/>
                          </w:r>
                          <w:r>
                            <w:rPr>
                              <w:rFonts w:ascii="Arial"/>
                              <w:color w:val="1D1D1B"/>
                              <w:spacing w:val="-4"/>
                              <w:w w:val="127"/>
                              <w:position w:val="3"/>
                              <w:sz w:val="2"/>
                            </w:rPr>
                            <w:t>r</w:t>
                          </w:r>
                          <w:r>
                            <w:rPr>
                              <w:rFonts w:ascii="Arial"/>
                              <w:color w:val="1D1D1B"/>
                              <w:w w:val="120"/>
                              <w:position w:val="3"/>
                              <w:sz w:val="2"/>
                            </w:rPr>
                            <w:t>equi</w:t>
                          </w:r>
                          <w:r>
                            <w:rPr>
                              <w:rFonts w:ascii="Arial"/>
                              <w:color w:val="1D1D1B"/>
                              <w:spacing w:val="-4"/>
                              <w:w w:val="120"/>
                              <w:position w:val="3"/>
                              <w:sz w:val="2"/>
                            </w:rPr>
                            <w:t>r</w:t>
                          </w:r>
                          <w:r>
                            <w:rPr>
                              <w:rFonts w:ascii="Arial"/>
                              <w:color w:val="1D1D1B"/>
                              <w:w w:val="118"/>
                              <w:position w:val="2"/>
                              <w:sz w:val="2"/>
                            </w:rPr>
                            <w:t>ement</w:t>
                          </w:r>
                          <w:r>
                            <w:rPr>
                              <w:rFonts w:ascii="Arial"/>
                              <w:color w:val="1D1D1B"/>
                              <w:spacing w:val="2"/>
                              <w:w w:val="118"/>
                              <w:position w:val="2"/>
                              <w:sz w:val="2"/>
                            </w:rPr>
                            <w:t>s</w:t>
                          </w:r>
                          <w:r>
                            <w:rPr>
                              <w:rFonts w:ascii="Arial"/>
                              <w:color w:val="1D1D1B"/>
                              <w:w w:val="114"/>
                              <w:position w:val="1"/>
                              <w:sz w:val="2"/>
                            </w:rPr>
                            <w:t>a</w:t>
                          </w:r>
                          <w:r>
                            <w:rPr>
                              <w:rFonts w:ascii="Arial"/>
                              <w:color w:val="1D1D1B"/>
                              <w:spacing w:val="-4"/>
                              <w:w w:val="114"/>
                              <w:position w:val="1"/>
                              <w:sz w:val="2"/>
                            </w:rPr>
                            <w:t>r</w:t>
                          </w:r>
                          <w:r>
                            <w:rPr>
                              <w:rFonts w:ascii="Arial"/>
                              <w:color w:val="1D1D1B"/>
                              <w:spacing w:val="2"/>
                              <w:w w:val="112"/>
                              <w:position w:val="1"/>
                              <w:sz w:val="2"/>
                            </w:rPr>
                            <w:t>e</w:t>
                          </w:r>
                          <w:r>
                            <w:rPr>
                              <w:rFonts w:ascii="Arial"/>
                              <w:color w:val="1D1D1B"/>
                              <w:w w:val="121"/>
                              <w:position w:val="1"/>
                              <w:sz w:val="2"/>
                            </w:rPr>
                            <w:t>implemented</w:t>
                          </w:r>
                          <w:r>
                            <w:rPr>
                              <w:rFonts w:ascii="Arial"/>
                              <w:color w:val="1D1D1B"/>
                              <w:position w:val="1"/>
                              <w:sz w:val="2"/>
                            </w:rPr>
                            <w:t xml:space="preserve">                              </w:t>
                          </w:r>
                          <w:r>
                            <w:rPr>
                              <w:rFonts w:ascii="Arial"/>
                              <w:color w:val="1D1D1B"/>
                              <w:spacing w:val="-1"/>
                              <w:position w:val="1"/>
                              <w:sz w:val="2"/>
                            </w:rPr>
                            <w:t xml:space="preserve"> </w:t>
                          </w:r>
                          <w:r>
                            <w:rPr>
                              <w:rFonts w:ascii="Times New Roman"/>
                              <w:color w:val="1D1D1B"/>
                              <w:w w:val="121"/>
                              <w:position w:val="1"/>
                              <w:sz w:val="3"/>
                            </w:rPr>
                            <w:t>Pr</w:t>
                          </w:r>
                          <w:r>
                            <w:rPr>
                              <w:rFonts w:ascii="Times New Roman"/>
                              <w:color w:val="1D1D1B"/>
                              <w:position w:val="1"/>
                              <w:sz w:val="3"/>
                            </w:rPr>
                            <w:t xml:space="preserve"> </w:t>
                          </w:r>
                          <w:r>
                            <w:rPr>
                              <w:rFonts w:ascii="Times New Roman"/>
                              <w:color w:val="1D1D1B"/>
                              <w:spacing w:val="-3"/>
                              <w:position w:val="1"/>
                              <w:sz w:val="3"/>
                            </w:rPr>
                            <w:t xml:space="preserve"> </w:t>
                          </w:r>
                          <w:r>
                            <w:rPr>
                              <w:rFonts w:ascii="Arial"/>
                              <w:color w:val="1D1D1B"/>
                              <w:w w:val="116"/>
                              <w:position w:val="3"/>
                              <w:sz w:val="2"/>
                            </w:rPr>
                            <w:t>organisa</w:t>
                          </w:r>
                          <w:r>
                            <w:rPr>
                              <w:rFonts w:ascii="Arial"/>
                              <w:color w:val="1D1D1B"/>
                              <w:position w:val="3"/>
                              <w:sz w:val="2"/>
                            </w:rPr>
                            <w:t xml:space="preserve">    </w:t>
                          </w:r>
                          <w:r>
                            <w:rPr>
                              <w:rFonts w:ascii="Arial"/>
                              <w:color w:val="1D1D1B"/>
                              <w:spacing w:val="-1"/>
                              <w:position w:val="3"/>
                              <w:sz w:val="2"/>
                            </w:rPr>
                            <w:t xml:space="preserve"> </w:t>
                          </w:r>
                          <w:r>
                            <w:rPr>
                              <w:color w:val="1D1D1B"/>
                              <w:w w:val="113"/>
                              <w:position w:val="1"/>
                              <w:sz w:val="2"/>
                            </w:rPr>
                            <w:t>c</w:t>
                          </w:r>
                          <w:r>
                            <w:rPr>
                              <w:color w:val="1D1D1B"/>
                              <w:position w:val="1"/>
                              <w:sz w:val="2"/>
                            </w:rPr>
                            <w:t xml:space="preserve"> </w:t>
                          </w:r>
                          <w:r>
                            <w:rPr>
                              <w:color w:val="1D1D1B"/>
                              <w:spacing w:val="-5"/>
                              <w:w w:val="113"/>
                              <w:position w:val="4"/>
                              <w:sz w:val="2"/>
                            </w:rPr>
                            <w:t>a</w:t>
                          </w:r>
                          <w:r>
                            <w:rPr>
                              <w:color w:val="1D1D1B"/>
                              <w:spacing w:val="-10"/>
                              <w:w w:val="113"/>
                              <w:position w:val="3"/>
                              <w:sz w:val="2"/>
                            </w:rPr>
                            <w:t>st</w:t>
                          </w:r>
                          <w:r>
                            <w:rPr>
                              <w:color w:val="1D1D1B"/>
                              <w:spacing w:val="-10"/>
                              <w:w w:val="113"/>
                              <w:position w:val="2"/>
                              <w:sz w:val="2"/>
                            </w:rPr>
                            <w:t>r</w:t>
                          </w:r>
                          <w:r>
                            <w:rPr>
                              <w:color w:val="1D1D1B"/>
                              <w:spacing w:val="-22"/>
                              <w:w w:val="113"/>
                              <w:position w:val="2"/>
                              <w:sz w:val="2"/>
                            </w:rPr>
                            <w:t>o</w:t>
                          </w:r>
                          <w:r>
                            <w:rPr>
                              <w:rFonts w:ascii="Arial"/>
                              <w:color w:val="1D1D1B"/>
                              <w:w w:val="121"/>
                              <w:position w:val="1"/>
                              <w:sz w:val="2"/>
                            </w:rPr>
                            <w:t>oblig</w:t>
                          </w:r>
                          <w:r>
                            <w:rPr>
                              <w:rFonts w:ascii="Arial"/>
                              <w:color w:val="1D1D1B"/>
                              <w:spacing w:val="-57"/>
                              <w:w w:val="121"/>
                              <w:position w:val="1"/>
                              <w:sz w:val="2"/>
                            </w:rPr>
                            <w:t>a</w:t>
                          </w:r>
                          <w:r>
                            <w:rPr>
                              <w:color w:val="1D1D1B"/>
                              <w:spacing w:val="-10"/>
                              <w:w w:val="113"/>
                              <w:position w:val="1"/>
                              <w:sz w:val="2"/>
                            </w:rPr>
                            <w:t>n</w:t>
                          </w:r>
                          <w:r>
                            <w:rPr>
                              <w:color w:val="1D1D1B"/>
                              <w:w w:val="113"/>
                              <w:position w:val="1"/>
                              <w:sz w:val="2"/>
                            </w:rPr>
                            <w:t>g</w:t>
                          </w:r>
                        </w:p>
                        <w:p w14:paraId="4347141D" w14:textId="77777777" w:rsidR="00AA181E" w:rsidRDefault="00AA181E" w:rsidP="00617E12">
                          <w:pPr>
                            <w:tabs>
                              <w:tab w:val="left" w:pos="507"/>
                              <w:tab w:val="left" w:pos="1180"/>
                            </w:tabs>
                            <w:spacing w:line="16" w:lineRule="exact"/>
                            <w:ind w:right="24"/>
                            <w:jc w:val="center"/>
                            <w:rPr>
                              <w:rFonts w:ascii="Arial" w:hAnsi="Arial"/>
                              <w:sz w:val="2"/>
                            </w:rPr>
                          </w:pPr>
                          <w:r>
                            <w:rPr>
                              <w:rFonts w:ascii="Arial" w:hAnsi="Arial"/>
                              <w:color w:val="1D1D1B"/>
                              <w:w w:val="117"/>
                              <w:sz w:val="2"/>
                            </w:rPr>
                            <w:t>sponsorshi</w:t>
                          </w:r>
                          <w:r>
                            <w:rPr>
                              <w:rFonts w:ascii="Arial" w:hAnsi="Arial"/>
                              <w:color w:val="1D1D1B"/>
                              <w:spacing w:val="-103"/>
                              <w:w w:val="117"/>
                              <w:sz w:val="2"/>
                            </w:rPr>
                            <w:t>p</w:t>
                          </w:r>
                          <w:r>
                            <w:rPr>
                              <w:color w:val="1D1D1B"/>
                              <w:w w:val="113"/>
                              <w:position w:val="1"/>
                              <w:sz w:val="2"/>
                            </w:rPr>
                            <w:t>established</w:t>
                          </w:r>
                          <w:r>
                            <w:rPr>
                              <w:color w:val="1D1D1B"/>
                              <w:spacing w:val="-64"/>
                              <w:w w:val="113"/>
                              <w:position w:val="1"/>
                              <w:sz w:val="2"/>
                            </w:rPr>
                            <w:t>,</w:t>
                          </w:r>
                          <w:r>
                            <w:rPr>
                              <w:rFonts w:ascii="Times New Roman" w:hAnsi="Times New Roman"/>
                              <w:color w:val="1D1D1B"/>
                              <w:w w:val="121"/>
                              <w:sz w:val="3"/>
                            </w:rPr>
                            <w:t>P</w:t>
                          </w:r>
                          <w:r>
                            <w:rPr>
                              <w:rFonts w:ascii="Times New Roman" w:hAnsi="Times New Roman"/>
                              <w:color w:val="1D1D1B"/>
                              <w:spacing w:val="-5"/>
                              <w:w w:val="121"/>
                              <w:sz w:val="3"/>
                            </w:rPr>
                            <w:t>r</w:t>
                          </w:r>
                          <w:r>
                            <w:rPr>
                              <w:rFonts w:ascii="Times New Roman" w:hAnsi="Times New Roman"/>
                              <w:color w:val="1D1D1B"/>
                              <w:w w:val="123"/>
                              <w:position w:val="1"/>
                              <w:sz w:val="3"/>
                            </w:rPr>
                            <w:t>otoco</w:t>
                          </w:r>
                          <w:r>
                            <w:rPr>
                              <w:rFonts w:ascii="Times New Roman" w:hAnsi="Times New Roman"/>
                              <w:color w:val="1D1D1B"/>
                              <w:spacing w:val="-80"/>
                              <w:w w:val="123"/>
                              <w:position w:val="1"/>
                              <w:sz w:val="3"/>
                            </w:rPr>
                            <w:t>l</w:t>
                          </w:r>
                          <w:r>
                            <w:rPr>
                              <w:color w:val="1D1D1B"/>
                              <w:w w:val="113"/>
                              <w:position w:val="2"/>
                              <w:sz w:val="2"/>
                            </w:rPr>
                            <w:t>o</w:t>
                          </w:r>
                          <w:r>
                            <w:rPr>
                              <w:color w:val="1D1D1B"/>
                              <w:position w:val="2"/>
                              <w:sz w:val="2"/>
                            </w:rPr>
                            <w:t xml:space="preserve">  </w:t>
                          </w:r>
                          <w:r>
                            <w:rPr>
                              <w:rFonts w:ascii="Arial" w:hAnsi="Arial"/>
                              <w:color w:val="1D1D1B"/>
                              <w:w w:val="116"/>
                              <w:position w:val="1"/>
                              <w:sz w:val="2"/>
                            </w:rPr>
                            <w:t>risk</w:t>
                          </w:r>
                          <w:r>
                            <w:rPr>
                              <w:rFonts w:ascii="Arial" w:hAnsi="Arial"/>
                              <w:color w:val="1D1D1B"/>
                              <w:position w:val="1"/>
                              <w:sz w:val="2"/>
                            </w:rPr>
                            <w:tab/>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2"/>
                              <w:sz w:val="2"/>
                            </w:rPr>
                            <w:t>the</w:t>
                          </w:r>
                          <w:r>
                            <w:rPr>
                              <w:rFonts w:ascii="Arial" w:hAnsi="Arial"/>
                              <w:color w:val="1D1D1B"/>
                              <w:position w:val="2"/>
                              <w:sz w:val="2"/>
                            </w:rPr>
                            <w:tab/>
                          </w:r>
                          <w:r>
                            <w:rPr>
                              <w:rFonts w:ascii="Arial" w:hAnsi="Arial"/>
                              <w:color w:val="1D1D1B"/>
                              <w:spacing w:val="-4"/>
                              <w:w w:val="127"/>
                              <w:position w:val="2"/>
                              <w:sz w:val="2"/>
                            </w:rPr>
                            <w:t>r</w:t>
                          </w:r>
                          <w:r>
                            <w:rPr>
                              <w:rFonts w:ascii="Arial" w:hAnsi="Arial"/>
                              <w:color w:val="1D1D1B"/>
                              <w:w w:val="117"/>
                              <w:position w:val="2"/>
                              <w:sz w:val="2"/>
                            </w:rPr>
                            <w:t>egime.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23"/>
                              <w:position w:val="1"/>
                              <w:sz w:val="2"/>
                            </w:rPr>
                            <w:t>i</w:t>
                          </w:r>
                          <w:r>
                            <w:rPr>
                              <w:rFonts w:ascii="Arial" w:hAnsi="Arial"/>
                              <w:color w:val="1D1D1B"/>
                              <w:spacing w:val="2"/>
                              <w:w w:val="123"/>
                              <w:position w:val="1"/>
                              <w:sz w:val="2"/>
                            </w:rPr>
                            <w:t>n</w:t>
                          </w:r>
                          <w:r>
                            <w:rPr>
                              <w:rFonts w:ascii="Arial" w:hAnsi="Arial"/>
                              <w:color w:val="1D1D1B"/>
                              <w:w w:val="123"/>
                              <w:position w:val="1"/>
                              <w:sz w:val="2"/>
                            </w:rPr>
                            <w:t>th</w:t>
                          </w:r>
                          <w:r>
                            <w:rPr>
                              <w:rFonts w:ascii="Arial" w:hAnsi="Arial"/>
                              <w:color w:val="1D1D1B"/>
                              <w:spacing w:val="2"/>
                              <w:w w:val="123"/>
                              <w:position w:val="1"/>
                              <w:sz w:val="2"/>
                            </w:rPr>
                            <w:t>e</w:t>
                          </w:r>
                          <w:r>
                            <w:rPr>
                              <w:rFonts w:ascii="Arial" w:hAnsi="Arial"/>
                              <w:color w:val="1D1D1B"/>
                              <w:w w:val="116"/>
                              <w:sz w:val="2"/>
                            </w:rPr>
                            <w:t>organisa</w:t>
                          </w:r>
                          <w:r>
                            <w:rPr>
                              <w:rFonts w:ascii="Arial" w:hAnsi="Arial"/>
                              <w:color w:val="1D1D1B"/>
                              <w:sz w:val="2"/>
                            </w:rPr>
                            <w:t xml:space="preserve">       </w:t>
                          </w:r>
                          <w:r>
                            <w:rPr>
                              <w:rFonts w:ascii="Arial" w:hAnsi="Arial"/>
                              <w:color w:val="1D1D1B"/>
                              <w:spacing w:val="-3"/>
                              <w:sz w:val="2"/>
                            </w:rPr>
                            <w:t xml:space="preserve"> </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2"/>
                              <w:position w:val="2"/>
                              <w:sz w:val="3"/>
                            </w:rPr>
                            <w:t xml:space="preserve"> </w:t>
                          </w:r>
                          <w:r>
                            <w:rPr>
                              <w:rFonts w:ascii="Arial" w:hAnsi="Arial"/>
                              <w:color w:val="1D1D1B"/>
                              <w:w w:val="121"/>
                              <w:position w:val="3"/>
                              <w:sz w:val="2"/>
                            </w:rPr>
                            <w:t>tion’</w:t>
                          </w:r>
                          <w:r>
                            <w:rPr>
                              <w:rFonts w:ascii="Arial" w:hAnsi="Arial"/>
                              <w:color w:val="1D1D1B"/>
                              <w:spacing w:val="-17"/>
                              <w:w w:val="121"/>
                              <w:position w:val="3"/>
                              <w:sz w:val="2"/>
                            </w:rPr>
                            <w:t>s</w:t>
                          </w:r>
                          <w:r>
                            <w:rPr>
                              <w:color w:val="1D1D1B"/>
                              <w:spacing w:val="-10"/>
                              <w:w w:val="113"/>
                              <w:position w:val="3"/>
                              <w:sz w:val="2"/>
                            </w:rPr>
                            <w:t>or</w:t>
                          </w:r>
                          <w:r>
                            <w:rPr>
                              <w:color w:val="1D1D1B"/>
                              <w:spacing w:val="-5"/>
                              <w:w w:val="113"/>
                              <w:position w:val="2"/>
                              <w:sz w:val="2"/>
                            </w:rPr>
                            <w:t>e</w:t>
                          </w:r>
                          <w:r>
                            <w:rPr>
                              <w:color w:val="1D1D1B"/>
                              <w:spacing w:val="-10"/>
                              <w:w w:val="113"/>
                              <w:position w:val="2"/>
                              <w:sz w:val="2"/>
                            </w:rPr>
                            <w:t>s</w:t>
                          </w:r>
                          <w:r>
                            <w:rPr>
                              <w:color w:val="1D1D1B"/>
                              <w:spacing w:val="-10"/>
                              <w:w w:val="113"/>
                              <w:position w:val="1"/>
                              <w:sz w:val="2"/>
                            </w:rPr>
                            <w:t>e</w:t>
                          </w:r>
                          <w:r>
                            <w:rPr>
                              <w:color w:val="1D1D1B"/>
                              <w:w w:val="113"/>
                              <w:position w:val="1"/>
                              <w:sz w:val="2"/>
                            </w:rPr>
                            <w:t>c</w:t>
                          </w:r>
                          <w:r>
                            <w:rPr>
                              <w:color w:val="1D1D1B"/>
                              <w:position w:val="1"/>
                              <w:sz w:val="2"/>
                            </w:rPr>
                            <w:t xml:space="preserve">  </w:t>
                          </w:r>
                          <w:r>
                            <w:rPr>
                              <w:color w:val="1D1D1B"/>
                              <w:spacing w:val="2"/>
                              <w:position w:val="1"/>
                              <w:sz w:val="2"/>
                            </w:rPr>
                            <w:t xml:space="preserve"> </w:t>
                          </w:r>
                          <w:r>
                            <w:rPr>
                              <w:color w:val="1D1D1B"/>
                              <w:spacing w:val="-10"/>
                              <w:w w:val="113"/>
                              <w:position w:val="2"/>
                              <w:sz w:val="2"/>
                            </w:rPr>
                            <w:t>se</w:t>
                          </w:r>
                          <w:r>
                            <w:rPr>
                              <w:color w:val="1D1D1B"/>
                              <w:spacing w:val="-21"/>
                              <w:w w:val="113"/>
                              <w:position w:val="1"/>
                              <w:sz w:val="2"/>
                            </w:rPr>
                            <w:t>c</w:t>
                          </w:r>
                          <w:r>
                            <w:rPr>
                              <w:rFonts w:ascii="Arial" w:hAnsi="Arial"/>
                              <w:color w:val="1D1D1B"/>
                              <w:w w:val="122"/>
                              <w:position w:val="2"/>
                              <w:sz w:val="2"/>
                            </w:rPr>
                            <w:t>tions</w:t>
                          </w:r>
                        </w:p>
                        <w:p w14:paraId="18DB7075" w14:textId="77777777" w:rsidR="00AA181E" w:rsidRDefault="00AA181E" w:rsidP="00617E12">
                          <w:pPr>
                            <w:tabs>
                              <w:tab w:val="left" w:pos="1497"/>
                            </w:tabs>
                            <w:spacing w:line="28" w:lineRule="exact"/>
                            <w:ind w:right="60"/>
                            <w:jc w:val="center"/>
                            <w:rPr>
                              <w:sz w:val="2"/>
                            </w:rPr>
                          </w:pPr>
                          <w:r>
                            <w:rPr>
                              <w:color w:val="1D1D1B"/>
                              <w:w w:val="113"/>
                              <w:sz w:val="2"/>
                            </w:rPr>
                            <w:t>managemen</w:t>
                          </w:r>
                          <w:r>
                            <w:rPr>
                              <w:color w:val="1D1D1B"/>
                              <w:spacing w:val="-117"/>
                              <w:w w:val="113"/>
                              <w:sz w:val="2"/>
                            </w:rPr>
                            <w:t>t</w:t>
                          </w:r>
                          <w:r>
                            <w:rPr>
                              <w:rFonts w:ascii="Arial" w:hAnsi="Arial"/>
                              <w:color w:val="1D1D1B"/>
                              <w:w w:val="116"/>
                              <w:sz w:val="2"/>
                            </w:rPr>
                            <w:t>organis</w:t>
                          </w:r>
                          <w:r>
                            <w:rPr>
                              <w:rFonts w:ascii="Arial" w:hAnsi="Arial"/>
                              <w:color w:val="1D1D1B"/>
                              <w:spacing w:val="-7"/>
                              <w:w w:val="116"/>
                              <w:sz w:val="2"/>
                            </w:rPr>
                            <w:t>a</w:t>
                          </w:r>
                          <w:r>
                            <w:rPr>
                              <w:rFonts w:ascii="Arial" w:hAnsi="Arial"/>
                              <w:color w:val="1D1D1B"/>
                              <w:w w:val="121"/>
                              <w:position w:val="3"/>
                              <w:sz w:val="2"/>
                            </w:rPr>
                            <w:t>tion’s</w:t>
                          </w:r>
                          <w:r>
                            <w:rPr>
                              <w:rFonts w:ascii="Arial" w:hAnsi="Arial"/>
                              <w:color w:val="1D1D1B"/>
                              <w:position w:val="3"/>
                              <w:sz w:val="2"/>
                            </w:rPr>
                            <w:t xml:space="preserve">   </w:t>
                          </w:r>
                          <w:r>
                            <w:rPr>
                              <w:rFonts w:ascii="Arial" w:hAnsi="Arial"/>
                              <w:color w:val="1D1D1B"/>
                              <w:spacing w:val="-2"/>
                              <w:position w:val="3"/>
                              <w:sz w:val="2"/>
                            </w:rPr>
                            <w:t xml:space="preserve"> </w:t>
                          </w:r>
                          <w:r>
                            <w:rPr>
                              <w:rFonts w:ascii="Arial" w:hAnsi="Arial"/>
                              <w:color w:val="1D1D1B"/>
                              <w:w w:val="120"/>
                              <w:sz w:val="2"/>
                            </w:rPr>
                            <w:t>equi</w:t>
                          </w:r>
                          <w:r>
                            <w:rPr>
                              <w:rFonts w:ascii="Arial" w:hAnsi="Arial"/>
                              <w:color w:val="1D1D1B"/>
                              <w:spacing w:val="-4"/>
                              <w:w w:val="120"/>
                              <w:sz w:val="2"/>
                            </w:rPr>
                            <w:t>r</w:t>
                          </w:r>
                          <w:r>
                            <w:rPr>
                              <w:rFonts w:ascii="Arial" w:hAnsi="Arial"/>
                              <w:color w:val="1D1D1B"/>
                              <w:w w:val="118"/>
                              <w:position w:val="1"/>
                              <w:sz w:val="2"/>
                            </w:rPr>
                            <w:t>ement</w:t>
                          </w:r>
                          <w:r>
                            <w:rPr>
                              <w:rFonts w:ascii="Arial" w:hAnsi="Arial"/>
                              <w:color w:val="1D1D1B"/>
                              <w:spacing w:val="2"/>
                              <w:w w:val="118"/>
                              <w:position w:val="1"/>
                              <w:sz w:val="2"/>
                            </w:rPr>
                            <w:t>s</w:t>
                          </w:r>
                          <w:r>
                            <w:rPr>
                              <w:rFonts w:ascii="Arial" w:hAnsi="Arial"/>
                              <w:color w:val="1D1D1B"/>
                              <w:w w:val="114"/>
                              <w:position w:val="2"/>
                              <w:sz w:val="2"/>
                            </w:rPr>
                            <w:t>a</w:t>
                          </w:r>
                          <w:r>
                            <w:rPr>
                              <w:rFonts w:ascii="Arial" w:hAnsi="Arial"/>
                              <w:color w:val="1D1D1B"/>
                              <w:spacing w:val="-4"/>
                              <w:w w:val="114"/>
                              <w:position w:val="2"/>
                              <w:sz w:val="2"/>
                            </w:rPr>
                            <w:t>r</w:t>
                          </w:r>
                          <w:r>
                            <w:rPr>
                              <w:rFonts w:ascii="Arial" w:hAnsi="Arial"/>
                              <w:color w:val="1D1D1B"/>
                              <w:spacing w:val="2"/>
                              <w:w w:val="112"/>
                              <w:position w:val="2"/>
                              <w:sz w:val="2"/>
                            </w:rPr>
                            <w:t>e</w:t>
                          </w:r>
                          <w:r>
                            <w:rPr>
                              <w:rFonts w:ascii="Arial" w:hAnsi="Arial"/>
                              <w:color w:val="1D1D1B"/>
                              <w:w w:val="121"/>
                              <w:position w:val="3"/>
                              <w:sz w:val="2"/>
                            </w:rPr>
                            <w:t>implemented</w:t>
                          </w:r>
                          <w:r>
                            <w:rPr>
                              <w:rFonts w:ascii="Arial" w:hAnsi="Arial"/>
                              <w:color w:val="1D1D1B"/>
                              <w:position w:val="3"/>
                              <w:sz w:val="2"/>
                            </w:rPr>
                            <w:tab/>
                          </w:r>
                          <w:r>
                            <w:rPr>
                              <w:rFonts w:ascii="Arial" w:hAnsi="Arial"/>
                              <w:color w:val="1D1D1B"/>
                              <w:w w:val="101"/>
                              <w:position w:val="4"/>
                              <w:sz w:val="3"/>
                            </w:rPr>
                            <w:t>5.2</w:t>
                          </w:r>
                          <w:r>
                            <w:rPr>
                              <w:rFonts w:ascii="Arial" w:hAnsi="Arial"/>
                              <w:color w:val="1D1D1B"/>
                              <w:position w:val="4"/>
                              <w:sz w:val="3"/>
                            </w:rPr>
                            <w:t xml:space="preserve">      </w:t>
                          </w:r>
                          <w:r>
                            <w:rPr>
                              <w:rFonts w:ascii="Arial" w:hAnsi="Arial"/>
                              <w:color w:val="1D1D1B"/>
                              <w:spacing w:val="1"/>
                              <w:position w:val="4"/>
                              <w:sz w:val="3"/>
                            </w:rPr>
                            <w:t xml:space="preserve"> </w:t>
                          </w:r>
                          <w:r>
                            <w:rPr>
                              <w:rFonts w:ascii="Arial" w:hAnsi="Arial"/>
                              <w:color w:val="1D1D1B"/>
                              <w:w w:val="116"/>
                              <w:position w:val="2"/>
                              <w:sz w:val="2"/>
                            </w:rPr>
                            <w:t>The</w:t>
                          </w:r>
                          <w:r>
                            <w:rPr>
                              <w:rFonts w:ascii="Arial" w:hAnsi="Arial"/>
                              <w:color w:val="1D1D1B"/>
                              <w:spacing w:val="-54"/>
                              <w:w w:val="116"/>
                              <w:position w:val="2"/>
                              <w:sz w:val="2"/>
                            </w:rPr>
                            <w:t>r</w:t>
                          </w:r>
                          <w:r>
                            <w:rPr>
                              <w:rFonts w:ascii="Arial" w:hAnsi="Arial"/>
                              <w:color w:val="1D1D1B"/>
                              <w:w w:val="121"/>
                              <w:position w:val="2"/>
                              <w:sz w:val="2"/>
                            </w:rPr>
                            <w:t>tion’</w:t>
                          </w:r>
                          <w:r>
                            <w:rPr>
                              <w:rFonts w:ascii="Arial" w:hAnsi="Arial"/>
                              <w:color w:val="1D1D1B"/>
                              <w:spacing w:val="2"/>
                              <w:w w:val="121"/>
                              <w:position w:val="2"/>
                              <w:sz w:val="2"/>
                            </w:rPr>
                            <w:t>s</w:t>
                          </w:r>
                          <w:r>
                            <w:rPr>
                              <w:rFonts w:ascii="Arial" w:hAnsi="Arial"/>
                              <w:color w:val="1D1D1B"/>
                              <w:w w:val="111"/>
                              <w:position w:val="1"/>
                              <w:sz w:val="2"/>
                            </w:rPr>
                            <w:t>access</w:t>
                          </w:r>
                          <w:r>
                            <w:rPr>
                              <w:rFonts w:ascii="Arial" w:hAnsi="Arial"/>
                              <w:color w:val="1D1D1B"/>
                              <w:spacing w:val="-2"/>
                              <w:position w:val="1"/>
                              <w:sz w:val="2"/>
                            </w:rPr>
                            <w:t xml:space="preserve"> </w:t>
                          </w:r>
                          <w:r>
                            <w:rPr>
                              <w:rFonts w:ascii="Times New Roman" w:hAnsi="Times New Roman"/>
                              <w:color w:val="1D1D1B"/>
                              <w:w w:val="106"/>
                              <w:position w:val="1"/>
                              <w:sz w:val="3"/>
                            </w:rPr>
                            <w:t>6.1</w:t>
                          </w:r>
                          <w:r>
                            <w:rPr>
                              <w:rFonts w:ascii="Times New Roman" w:hAnsi="Times New Roman"/>
                              <w:color w:val="1D1D1B"/>
                              <w:position w:val="1"/>
                              <w:sz w:val="3"/>
                            </w:rPr>
                            <w:t xml:space="preserve">   </w:t>
                          </w:r>
                          <w:r>
                            <w:rPr>
                              <w:rFonts w:ascii="Times New Roman" w:hAnsi="Times New Roman"/>
                              <w:color w:val="1D1D1B"/>
                              <w:spacing w:val="-1"/>
                              <w:position w:val="1"/>
                              <w:sz w:val="3"/>
                            </w:rPr>
                            <w:t xml:space="preserve"> </w:t>
                          </w:r>
                          <w:r>
                            <w:rPr>
                              <w:rFonts w:ascii="Arial" w:hAnsi="Arial"/>
                              <w:color w:val="1D1D1B"/>
                              <w:w w:val="119"/>
                              <w:position w:val="5"/>
                              <w:sz w:val="2"/>
                            </w:rPr>
                            <w:t>personne</w:t>
                          </w:r>
                          <w:r>
                            <w:rPr>
                              <w:rFonts w:ascii="Arial" w:hAnsi="Arial"/>
                              <w:color w:val="1D1D1B"/>
                              <w:spacing w:val="-55"/>
                              <w:w w:val="119"/>
                              <w:position w:val="5"/>
                              <w:sz w:val="2"/>
                            </w:rPr>
                            <w:t>l</w:t>
                          </w:r>
                          <w:r>
                            <w:rPr>
                              <w:color w:val="1D1D1B"/>
                              <w:spacing w:val="-10"/>
                              <w:w w:val="113"/>
                              <w:position w:val="3"/>
                              <w:sz w:val="2"/>
                            </w:rPr>
                            <w:t>ur</w:t>
                          </w:r>
                          <w:r>
                            <w:rPr>
                              <w:color w:val="1D1D1B"/>
                              <w:spacing w:val="-10"/>
                              <w:w w:val="113"/>
                              <w:position w:val="2"/>
                              <w:sz w:val="2"/>
                            </w:rPr>
                            <w:t>it</w:t>
                          </w:r>
                          <w:r>
                            <w:rPr>
                              <w:color w:val="1D1D1B"/>
                              <w:spacing w:val="-5"/>
                              <w:w w:val="113"/>
                              <w:position w:val="2"/>
                              <w:sz w:val="2"/>
                            </w:rPr>
                            <w:t>y</w:t>
                          </w:r>
                          <w:r>
                            <w:rPr>
                              <w:color w:val="1D1D1B"/>
                              <w:w w:val="113"/>
                              <w:position w:val="1"/>
                              <w:sz w:val="2"/>
                            </w:rPr>
                            <w:t>d</w:t>
                          </w:r>
                        </w:p>
                        <w:p w14:paraId="3575FCC4" w14:textId="77777777" w:rsidR="00AA181E" w:rsidRDefault="00AA181E" w:rsidP="00617E12">
                          <w:pPr>
                            <w:tabs>
                              <w:tab w:val="left" w:pos="583"/>
                            </w:tabs>
                            <w:spacing w:line="3" w:lineRule="exact"/>
                            <w:ind w:left="243"/>
                            <w:rPr>
                              <w:rFonts w:ascii="Arial"/>
                              <w:sz w:val="2"/>
                            </w:rPr>
                          </w:pPr>
                          <w:r>
                            <w:rPr>
                              <w:rFonts w:ascii="Arial"/>
                              <w:color w:val="1D1D1B"/>
                              <w:w w:val="120"/>
                              <w:sz w:val="2"/>
                            </w:rPr>
                            <w:t>r</w:t>
                          </w:r>
                          <w:r>
                            <w:rPr>
                              <w:rFonts w:ascii="Arial"/>
                              <w:color w:val="1D1D1B"/>
                              <w:w w:val="120"/>
                              <w:sz w:val="2"/>
                            </w:rPr>
                            <w:tab/>
                            <w:t>register</w:t>
                          </w:r>
                          <w:r>
                            <w:rPr>
                              <w:rFonts w:ascii="Arial"/>
                              <w:color w:val="1D1D1B"/>
                              <w:w w:val="120"/>
                              <w:position w:val="2"/>
                              <w:sz w:val="2"/>
                            </w:rPr>
                            <w:t>.</w:t>
                          </w:r>
                        </w:p>
                        <w:p w14:paraId="0A6EB0E4" w14:textId="77777777" w:rsidR="00AA181E" w:rsidRDefault="00AA181E" w:rsidP="00617E12">
                          <w:pPr>
                            <w:tabs>
                              <w:tab w:val="left" w:pos="1087"/>
                              <w:tab w:val="left" w:pos="1664"/>
                            </w:tabs>
                            <w:spacing w:line="84" w:lineRule="auto"/>
                            <w:ind w:left="157" w:hanging="4"/>
                            <w:rPr>
                              <w:rFonts w:ascii="Arial" w:hAnsi="Arial"/>
                              <w:sz w:val="2"/>
                            </w:rPr>
                          </w:pPr>
                          <w:r>
                            <w:rPr>
                              <w:rFonts w:ascii="Arial" w:hAnsi="Arial"/>
                              <w:color w:val="1D1D1B"/>
                              <w:w w:val="117"/>
                              <w:position w:val="1"/>
                              <w:sz w:val="2"/>
                            </w:rPr>
                            <w:t>Security</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37"/>
                              <w:position w:val="1"/>
                              <w:sz w:val="2"/>
                            </w:rPr>
                            <w:t>it</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1"/>
                              <w:sz w:val="2"/>
                            </w:rPr>
                            <w:t>tion’</w:t>
                          </w:r>
                          <w:r>
                            <w:rPr>
                              <w:rFonts w:ascii="Arial" w:hAnsi="Arial"/>
                              <w:color w:val="1D1D1B"/>
                              <w:spacing w:val="-1"/>
                              <w:w w:val="121"/>
                              <w:sz w:val="2"/>
                            </w:rPr>
                            <w:t>s</w:t>
                          </w:r>
                          <w:r>
                            <w:rPr>
                              <w:rFonts w:ascii="Arial" w:hAnsi="Arial"/>
                              <w:color w:val="1D1D1B"/>
                              <w:w w:val="116"/>
                              <w:position w:val="2"/>
                              <w:sz w:val="2"/>
                            </w:rPr>
                            <w:t>risk</w:t>
                          </w:r>
                          <w:r>
                            <w:rPr>
                              <w:rFonts w:ascii="Arial" w:hAnsi="Arial"/>
                              <w:color w:val="1D1D1B"/>
                              <w:position w:val="2"/>
                              <w:sz w:val="2"/>
                            </w:rPr>
                            <w:tab/>
                          </w: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sz w:val="3"/>
                            </w:rPr>
                            <w:t>otocol</w:t>
                          </w:r>
                          <w:r>
                            <w:rPr>
                              <w:rFonts w:ascii="Times New Roman" w:hAnsi="Times New Roman"/>
                              <w:color w:val="1D1D1B"/>
                              <w:sz w:val="3"/>
                            </w:rPr>
                            <w:t xml:space="preserve">                         </w:t>
                          </w:r>
                          <w:r>
                            <w:rPr>
                              <w:rFonts w:ascii="Times New Roman" w:hAnsi="Times New Roman"/>
                              <w:color w:val="1D1D1B"/>
                              <w:spacing w:val="3"/>
                              <w:sz w:val="3"/>
                            </w:rPr>
                            <w:t xml:space="preserve"> </w:t>
                          </w:r>
                          <w:r>
                            <w:rPr>
                              <w:rFonts w:ascii="Arial" w:hAnsi="Arial"/>
                              <w:color w:val="1D1D1B"/>
                              <w:w w:val="116"/>
                              <w:position w:val="3"/>
                              <w:sz w:val="2"/>
                            </w:rPr>
                            <w:t>persons</w:t>
                          </w:r>
                          <w:r>
                            <w:rPr>
                              <w:rFonts w:ascii="Arial" w:hAnsi="Arial"/>
                              <w:color w:val="1D1D1B"/>
                              <w:position w:val="3"/>
                              <w:sz w:val="2"/>
                            </w:rPr>
                            <w:t xml:space="preserve"> </w:t>
                          </w:r>
                          <w:r>
                            <w:rPr>
                              <w:rFonts w:ascii="Arial" w:hAnsi="Arial"/>
                              <w:color w:val="1D1D1B"/>
                              <w:spacing w:val="-3"/>
                              <w:position w:val="3"/>
                              <w:sz w:val="2"/>
                            </w:rPr>
                            <w:t xml:space="preserve"> </w:t>
                          </w:r>
                          <w:r>
                            <w:rPr>
                              <w:rFonts w:ascii="Arial" w:hAnsi="Arial"/>
                              <w:color w:val="1D1D1B"/>
                              <w:w w:val="121"/>
                              <w:position w:val="4"/>
                              <w:sz w:val="2"/>
                            </w:rPr>
                            <w:t>oblig</w:t>
                          </w:r>
                          <w:r>
                            <w:rPr>
                              <w:rFonts w:ascii="Arial" w:hAnsi="Arial"/>
                              <w:color w:val="1D1D1B"/>
                              <w:spacing w:val="-7"/>
                              <w:w w:val="121"/>
                              <w:position w:val="4"/>
                              <w:sz w:val="2"/>
                            </w:rPr>
                            <w:t>a</w:t>
                          </w:r>
                          <w:r>
                            <w:rPr>
                              <w:rFonts w:ascii="Arial" w:hAnsi="Arial"/>
                              <w:color w:val="1D1D1B"/>
                              <w:w w:val="122"/>
                              <w:position w:val="2"/>
                              <w:sz w:val="2"/>
                            </w:rPr>
                            <w:t>tion</w:t>
                          </w:r>
                          <w:r>
                            <w:rPr>
                              <w:rFonts w:ascii="Arial" w:hAnsi="Arial"/>
                              <w:color w:val="1D1D1B"/>
                              <w:spacing w:val="-1"/>
                              <w:w w:val="122"/>
                              <w:position w:val="2"/>
                              <w:sz w:val="2"/>
                            </w:rPr>
                            <w:t>s</w:t>
                          </w:r>
                          <w:r>
                            <w:rPr>
                              <w:rFonts w:ascii="Arial" w:hAnsi="Arial"/>
                              <w:color w:val="1D1D1B"/>
                              <w:w w:val="114"/>
                              <w:position w:val="1"/>
                              <w:sz w:val="2"/>
                            </w:rPr>
                            <w:t>a</w:t>
                          </w:r>
                          <w:r>
                            <w:rPr>
                              <w:rFonts w:ascii="Arial" w:hAnsi="Arial"/>
                              <w:color w:val="1D1D1B"/>
                              <w:spacing w:val="-7"/>
                              <w:w w:val="114"/>
                              <w:position w:val="1"/>
                              <w:sz w:val="2"/>
                            </w:rPr>
                            <w:t>r</w:t>
                          </w:r>
                          <w:r>
                            <w:rPr>
                              <w:rFonts w:ascii="Arial" w:hAnsi="Arial"/>
                              <w:color w:val="1D1D1B"/>
                              <w:spacing w:val="-6"/>
                              <w:w w:val="112"/>
                              <w:sz w:val="2"/>
                            </w:rPr>
                            <w:t>e</w:t>
                          </w:r>
                          <w:r>
                            <w:rPr>
                              <w:rFonts w:ascii="Arial" w:hAnsi="Arial"/>
                              <w:color w:val="1D1D1B"/>
                              <w:w w:val="117"/>
                              <w:position w:val="2"/>
                              <w:sz w:val="2"/>
                            </w:rPr>
                            <w:t>and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spacing w:val="-5"/>
                              <w:w w:val="112"/>
                              <w:position w:val="3"/>
                              <w:sz w:val="2"/>
                            </w:rPr>
                            <w:t>e</w:t>
                          </w:r>
                          <w:r>
                            <w:rPr>
                              <w:rFonts w:ascii="Arial" w:hAnsi="Arial"/>
                              <w:color w:val="1D1D1B"/>
                              <w:w w:val="109"/>
                              <w:position w:val="2"/>
                              <w:sz w:val="2"/>
                            </w:rPr>
                            <w:t>i</w:t>
                          </w:r>
                          <w:r>
                            <w:rPr>
                              <w:rFonts w:ascii="Arial" w:hAnsi="Arial"/>
                              <w:color w:val="1D1D1B"/>
                              <w:spacing w:val="-5"/>
                              <w:w w:val="109"/>
                              <w:position w:val="2"/>
                              <w:sz w:val="2"/>
                            </w:rPr>
                            <w:t>s</w:t>
                          </w:r>
                          <w:r>
                            <w:rPr>
                              <w:rFonts w:ascii="Arial" w:hAnsi="Arial"/>
                              <w:color w:val="1D1D1B"/>
                              <w:w w:val="113"/>
                              <w:position w:val="1"/>
                              <w:sz w:val="2"/>
                            </w:rPr>
                            <w:t>e</w:t>
                          </w:r>
                          <w:r>
                            <w:rPr>
                              <w:rFonts w:ascii="Arial" w:hAnsi="Arial"/>
                              <w:color w:val="1D1D1B"/>
                              <w:spacing w:val="-10"/>
                              <w:w w:val="113"/>
                              <w:position w:val="1"/>
                              <w:sz w:val="2"/>
                            </w:rPr>
                            <w:t>x</w:t>
                          </w:r>
                          <w:r>
                            <w:rPr>
                              <w:rFonts w:ascii="Arial" w:hAnsi="Arial"/>
                              <w:color w:val="1D1D1B"/>
                              <w:w w:val="120"/>
                              <w:sz w:val="2"/>
                            </w:rPr>
                            <w:t>ecutive</w:t>
                          </w:r>
                          <w:r>
                            <w:rPr>
                              <w:rFonts w:ascii="Arial" w:hAnsi="Arial"/>
                              <w:color w:val="1D1D1B"/>
                              <w:sz w:val="2"/>
                            </w:rPr>
                            <w:t xml:space="preserve">                         </w:t>
                          </w:r>
                          <w:r>
                            <w:rPr>
                              <w:rFonts w:ascii="Arial" w:hAnsi="Arial"/>
                              <w:color w:val="1D1D1B"/>
                              <w:spacing w:val="-3"/>
                              <w:sz w:val="2"/>
                            </w:rPr>
                            <w:t xml:space="preserve"> </w:t>
                          </w:r>
                          <w:r>
                            <w:rPr>
                              <w:rFonts w:ascii="Arial" w:hAnsi="Arial"/>
                              <w:color w:val="1D1D1B"/>
                              <w:w w:val="119"/>
                              <w:position w:val="4"/>
                              <w:sz w:val="2"/>
                            </w:rPr>
                            <w:t xml:space="preserve">management </w:t>
                          </w:r>
                          <w:r>
                            <w:rPr>
                              <w:rFonts w:ascii="Arial" w:hAnsi="Arial"/>
                              <w:color w:val="1D1D1B"/>
                              <w:w w:val="124"/>
                              <w:sz w:val="2"/>
                            </w:rPr>
                            <w:t>p</w:t>
                          </w:r>
                          <w:r>
                            <w:rPr>
                              <w:rFonts w:ascii="Arial" w:hAnsi="Arial"/>
                              <w:color w:val="1D1D1B"/>
                              <w:spacing w:val="-4"/>
                              <w:w w:val="124"/>
                              <w:sz w:val="2"/>
                            </w:rPr>
                            <w:t>r</w:t>
                          </w:r>
                          <w:r>
                            <w:rPr>
                              <w:rFonts w:ascii="Arial" w:hAnsi="Arial"/>
                              <w:color w:val="1D1D1B"/>
                              <w:w w:val="122"/>
                              <w:sz w:val="2"/>
                            </w:rPr>
                            <w:t>ocedu</w:t>
                          </w:r>
                          <w:r>
                            <w:rPr>
                              <w:rFonts w:ascii="Arial" w:hAnsi="Arial"/>
                              <w:color w:val="1D1D1B"/>
                              <w:spacing w:val="-4"/>
                              <w:w w:val="122"/>
                              <w:sz w:val="2"/>
                            </w:rPr>
                            <w:t>r</w:t>
                          </w:r>
                          <w:r>
                            <w:rPr>
                              <w:rFonts w:ascii="Arial" w:hAnsi="Arial"/>
                              <w:color w:val="1D1D1B"/>
                              <w:w w:val="106"/>
                              <w:position w:val="1"/>
                              <w:sz w:val="2"/>
                            </w:rPr>
                            <w:t>es.</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7"/>
                              <w:position w:val="1"/>
                              <w:sz w:val="2"/>
                            </w:rPr>
                            <w:t>and</w:t>
                          </w:r>
                          <w:r>
                            <w:rPr>
                              <w:rFonts w:ascii="Arial" w:hAnsi="Arial"/>
                              <w:color w:val="1D1D1B"/>
                              <w:position w:val="1"/>
                              <w:sz w:val="2"/>
                            </w:rPr>
                            <w:tab/>
                          </w:r>
                          <w:r>
                            <w:rPr>
                              <w:rFonts w:ascii="Arial" w:hAnsi="Arial"/>
                              <w:color w:val="1D1D1B"/>
                              <w:position w:val="1"/>
                              <w:sz w:val="2"/>
                            </w:rPr>
                            <w:tab/>
                          </w:r>
                          <w:r>
                            <w:rPr>
                              <w:rFonts w:ascii="Arial" w:hAnsi="Arial"/>
                              <w:color w:val="1D1D1B"/>
                              <w:w w:val="119"/>
                              <w:position w:val="1"/>
                              <w:sz w:val="2"/>
                            </w:rPr>
                            <w:t>embedde</w:t>
                          </w:r>
                          <w:r>
                            <w:rPr>
                              <w:rFonts w:ascii="Arial" w:hAnsi="Arial"/>
                              <w:color w:val="1D1D1B"/>
                              <w:spacing w:val="-79"/>
                              <w:w w:val="119"/>
                              <w:position w:val="1"/>
                              <w:sz w:val="2"/>
                            </w:rPr>
                            <w:t>d</w:t>
                          </w:r>
                          <w:r>
                            <w:rPr>
                              <w:rFonts w:ascii="Arial" w:hAnsi="Arial"/>
                              <w:color w:val="1D1D1B"/>
                              <w:w w:val="137"/>
                              <w:position w:val="2"/>
                              <w:sz w:val="2"/>
                            </w:rPr>
                            <w:t>i</w:t>
                          </w:r>
                          <w:r>
                            <w:rPr>
                              <w:rFonts w:ascii="Arial" w:hAnsi="Arial"/>
                              <w:color w:val="1D1D1B"/>
                              <w:spacing w:val="-5"/>
                              <w:w w:val="137"/>
                              <w:position w:val="2"/>
                              <w:sz w:val="2"/>
                            </w:rPr>
                            <w:t>t</w:t>
                          </w: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2"/>
                              <w:sz w:val="2"/>
                            </w:rPr>
                            <w:t>incorpora</w:t>
                          </w:r>
                        </w:p>
                        <w:p w14:paraId="5384CB75" w14:textId="77777777" w:rsidR="00AA181E" w:rsidRDefault="00AA181E" w:rsidP="00617E12">
                          <w:pPr>
                            <w:tabs>
                              <w:tab w:val="left" w:pos="1218"/>
                              <w:tab w:val="left" w:pos="1499"/>
                            </w:tabs>
                            <w:spacing w:line="-112" w:lineRule="auto"/>
                            <w:ind w:left="358"/>
                            <w:rPr>
                              <w:rFonts w:ascii="Arial"/>
                              <w:sz w:val="2"/>
                            </w:rPr>
                          </w:pP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Times New Roman"/>
                              <w:color w:val="1D1D1B"/>
                              <w:w w:val="120"/>
                              <w:sz w:val="3"/>
                            </w:rPr>
                            <w:t>4.3</w:t>
                          </w:r>
                          <w:r>
                            <w:rPr>
                              <w:rFonts w:ascii="Times New Roman"/>
                              <w:color w:val="1D1D1B"/>
                              <w:w w:val="120"/>
                              <w:sz w:val="3"/>
                            </w:rPr>
                            <w:tab/>
                          </w:r>
                          <w:r>
                            <w:rPr>
                              <w:rFonts w:ascii="Arial"/>
                              <w:color w:val="1D1D1B"/>
                              <w:w w:val="120"/>
                              <w:position w:val="2"/>
                              <w:sz w:val="2"/>
                            </w:rPr>
                            <w:t>and</w:t>
                          </w:r>
                          <w:r>
                            <w:rPr>
                              <w:rFonts w:ascii="Arial"/>
                              <w:color w:val="1D1D1B"/>
                              <w:w w:val="120"/>
                              <w:position w:val="1"/>
                              <w:sz w:val="2"/>
                            </w:rPr>
                            <w:t>reflected</w:t>
                          </w:r>
                        </w:p>
                        <w:p w14:paraId="287E1CED" w14:textId="77777777" w:rsidR="00AA181E" w:rsidRDefault="00AA181E" w:rsidP="00617E12">
                          <w:pPr>
                            <w:tabs>
                              <w:tab w:val="left" w:pos="1081"/>
                            </w:tabs>
                            <w:spacing w:line="23" w:lineRule="exact"/>
                            <w:ind w:left="244"/>
                            <w:rPr>
                              <w:rFonts w:ascii="Arial"/>
                              <w:sz w:val="2"/>
                            </w:rPr>
                          </w:pPr>
                          <w:r>
                            <w:rPr>
                              <w:rFonts w:ascii="Arial"/>
                              <w:color w:val="1D1D1B"/>
                              <w:w w:val="120"/>
                              <w:sz w:val="2"/>
                            </w:rPr>
                            <w:t>ecorde</w:t>
                          </w:r>
                          <w:r>
                            <w:rPr>
                              <w:rFonts w:ascii="Arial"/>
                              <w:color w:val="1D1D1B"/>
                              <w:spacing w:val="-82"/>
                              <w:w w:val="120"/>
                              <w:sz w:val="2"/>
                            </w:rPr>
                            <w:t>d</w:t>
                          </w:r>
                          <w:r>
                            <w:rPr>
                              <w:rFonts w:ascii="Arial"/>
                              <w:color w:val="1D1D1B"/>
                              <w:w w:val="121"/>
                              <w:position w:val="1"/>
                              <w:sz w:val="2"/>
                            </w:rPr>
                            <w:t>framework</w:t>
                          </w:r>
                          <w:r>
                            <w:rPr>
                              <w:rFonts w:ascii="Arial"/>
                              <w:color w:val="1D1D1B"/>
                              <w:spacing w:val="-41"/>
                              <w:w w:val="121"/>
                              <w:position w:val="1"/>
                              <w:sz w:val="2"/>
                            </w:rPr>
                            <w:t>,</w:t>
                          </w:r>
                          <w:r>
                            <w:rPr>
                              <w:rFonts w:ascii="Arial"/>
                              <w:color w:val="1D1D1B"/>
                              <w:w w:val="123"/>
                              <w:position w:val="2"/>
                              <w:sz w:val="2"/>
                            </w:rPr>
                            <w:t>in</w:t>
                          </w:r>
                          <w:r>
                            <w:rPr>
                              <w:rFonts w:ascii="Arial"/>
                              <w:color w:val="1D1D1B"/>
                              <w:position w:val="2"/>
                              <w:sz w:val="2"/>
                            </w:rPr>
                            <w:tab/>
                          </w:r>
                          <w:r>
                            <w:rPr>
                              <w:rFonts w:ascii="Arial"/>
                              <w:color w:val="1D1D1B"/>
                              <w:w w:val="117"/>
                              <w:position w:val="2"/>
                              <w:sz w:val="2"/>
                            </w:rPr>
                            <w:t>Securit</w:t>
                          </w:r>
                          <w:r>
                            <w:rPr>
                              <w:rFonts w:ascii="Arial"/>
                              <w:color w:val="1D1D1B"/>
                              <w:spacing w:val="2"/>
                              <w:w w:val="117"/>
                              <w:position w:val="2"/>
                              <w:sz w:val="2"/>
                            </w:rPr>
                            <w:t>y</w:t>
                          </w:r>
                          <w:r>
                            <w:rPr>
                              <w:rFonts w:ascii="Arial"/>
                              <w:color w:val="1D1D1B"/>
                              <w:spacing w:val="-4"/>
                              <w:w w:val="127"/>
                              <w:position w:val="1"/>
                              <w:sz w:val="2"/>
                            </w:rPr>
                            <w:t>r</w:t>
                          </w:r>
                          <w:r>
                            <w:rPr>
                              <w:rFonts w:ascii="Arial"/>
                              <w:color w:val="1D1D1B"/>
                              <w:w w:val="120"/>
                              <w:position w:val="1"/>
                              <w:sz w:val="2"/>
                            </w:rPr>
                            <w:t>equir</w:t>
                          </w:r>
                          <w:r>
                            <w:rPr>
                              <w:rFonts w:ascii="Arial"/>
                              <w:color w:val="1D1D1B"/>
                              <w:position w:val="1"/>
                              <w:sz w:val="2"/>
                            </w:rPr>
                            <w:t xml:space="preserve">                            </w:t>
                          </w:r>
                          <w:r>
                            <w:rPr>
                              <w:rFonts w:ascii="Arial"/>
                              <w:color w:val="1D1D1B"/>
                              <w:w w:val="107"/>
                              <w:position w:val="1"/>
                              <w:sz w:val="3"/>
                            </w:rPr>
                            <w:t>P</w:t>
                          </w:r>
                          <w:r>
                            <w:rPr>
                              <w:rFonts w:ascii="Arial"/>
                              <w:color w:val="1D1D1B"/>
                              <w:spacing w:val="-9"/>
                              <w:w w:val="107"/>
                              <w:position w:val="1"/>
                              <w:sz w:val="3"/>
                            </w:rPr>
                            <w:t>r</w:t>
                          </w:r>
                          <w:r>
                            <w:rPr>
                              <w:rFonts w:ascii="Arial"/>
                              <w:color w:val="1D1D1B"/>
                              <w:w w:val="115"/>
                              <w:sz w:val="3"/>
                            </w:rPr>
                            <w:t>otocol</w:t>
                          </w:r>
                          <w:r>
                            <w:rPr>
                              <w:rFonts w:ascii="Arial"/>
                              <w:color w:val="1D1D1B"/>
                              <w:sz w:val="3"/>
                            </w:rPr>
                            <w:t xml:space="preserve">             </w:t>
                          </w:r>
                          <w:r>
                            <w:rPr>
                              <w:rFonts w:ascii="Arial"/>
                              <w:color w:val="1D1D1B"/>
                              <w:spacing w:val="1"/>
                              <w:sz w:val="3"/>
                            </w:rPr>
                            <w:t xml:space="preserve"> </w:t>
                          </w:r>
                          <w:r>
                            <w:rPr>
                              <w:rFonts w:ascii="Arial"/>
                              <w:color w:val="1D1D1B"/>
                              <w:w w:val="123"/>
                              <w:position w:val="3"/>
                              <w:sz w:val="2"/>
                            </w:rPr>
                            <w:t>i</w:t>
                          </w:r>
                          <w:r>
                            <w:rPr>
                              <w:rFonts w:ascii="Arial"/>
                              <w:color w:val="1D1D1B"/>
                              <w:spacing w:val="-1"/>
                              <w:w w:val="123"/>
                              <w:position w:val="3"/>
                              <w:sz w:val="2"/>
                            </w:rPr>
                            <w:t>n</w:t>
                          </w:r>
                          <w:r>
                            <w:rPr>
                              <w:rFonts w:ascii="Arial"/>
                              <w:color w:val="1D1D1B"/>
                              <w:w w:val="123"/>
                              <w:position w:val="3"/>
                              <w:sz w:val="2"/>
                            </w:rPr>
                            <w:t>th</w:t>
                          </w:r>
                          <w:r>
                            <w:rPr>
                              <w:rFonts w:ascii="Arial"/>
                              <w:color w:val="1D1D1B"/>
                              <w:spacing w:val="-1"/>
                              <w:w w:val="123"/>
                              <w:position w:val="3"/>
                              <w:sz w:val="2"/>
                            </w:rPr>
                            <w:t>e</w:t>
                          </w:r>
                          <w:r>
                            <w:rPr>
                              <w:rFonts w:ascii="Arial"/>
                              <w:color w:val="1D1D1B"/>
                              <w:w w:val="116"/>
                              <w:position w:val="2"/>
                              <w:sz w:val="2"/>
                            </w:rPr>
                            <w:t>organis</w:t>
                          </w:r>
                          <w:r>
                            <w:rPr>
                              <w:rFonts w:ascii="Arial"/>
                              <w:color w:val="1D1D1B"/>
                              <w:spacing w:val="-16"/>
                              <w:w w:val="116"/>
                              <w:position w:val="2"/>
                              <w:sz w:val="2"/>
                            </w:rPr>
                            <w:t>a</w:t>
                          </w:r>
                          <w:r>
                            <w:rPr>
                              <w:rFonts w:ascii="Arial"/>
                              <w:color w:val="1D1D1B"/>
                              <w:w w:val="128"/>
                              <w:position w:val="3"/>
                              <w:sz w:val="2"/>
                            </w:rPr>
                            <w:t>int</w:t>
                          </w:r>
                          <w:r>
                            <w:rPr>
                              <w:rFonts w:ascii="Arial"/>
                              <w:color w:val="1D1D1B"/>
                              <w:spacing w:val="-1"/>
                              <w:w w:val="128"/>
                              <w:position w:val="3"/>
                              <w:sz w:val="2"/>
                            </w:rPr>
                            <w:t>o</w:t>
                          </w:r>
                          <w:r>
                            <w:rPr>
                              <w:rFonts w:ascii="Arial"/>
                              <w:color w:val="1D1D1B"/>
                              <w:w w:val="123"/>
                              <w:position w:val="1"/>
                              <w:sz w:val="2"/>
                            </w:rPr>
                            <w:t>th</w:t>
                          </w:r>
                          <w:r>
                            <w:rPr>
                              <w:rFonts w:ascii="Arial"/>
                              <w:color w:val="1D1D1B"/>
                              <w:spacing w:val="-1"/>
                              <w:w w:val="123"/>
                              <w:position w:val="1"/>
                              <w:sz w:val="2"/>
                            </w:rPr>
                            <w:t>e</w:t>
                          </w:r>
                          <w:r>
                            <w:rPr>
                              <w:rFonts w:ascii="Arial"/>
                              <w:color w:val="1D1D1B"/>
                              <w:w w:val="118"/>
                              <w:sz w:val="2"/>
                            </w:rPr>
                            <w:t>daily</w:t>
                          </w:r>
                        </w:p>
                        <w:p w14:paraId="09286646" w14:textId="77777777" w:rsidR="00AA181E" w:rsidRDefault="00AA181E" w:rsidP="00617E12">
                          <w:pPr>
                            <w:tabs>
                              <w:tab w:val="left" w:pos="668"/>
                              <w:tab w:val="left" w:pos="1077"/>
                              <w:tab w:val="left" w:pos="1626"/>
                            </w:tabs>
                            <w:spacing w:line="9" w:lineRule="exact"/>
                            <w:ind w:left="299"/>
                            <w:rPr>
                              <w:rFonts w:ascii="Arial" w:hAnsi="Arial"/>
                              <w:sz w:val="2"/>
                            </w:rPr>
                          </w:pPr>
                          <w:r>
                            <w:rPr>
                              <w:rFonts w:ascii="Times New Roman" w:hAnsi="Times New Roman"/>
                              <w:color w:val="1D1D1B"/>
                              <w:w w:val="111"/>
                              <w:sz w:val="3"/>
                            </w:rPr>
                            <w:t>3.3</w:t>
                          </w:r>
                          <w:r>
                            <w:rPr>
                              <w:rFonts w:ascii="Times New Roman" w:hAnsi="Times New Roman"/>
                              <w:color w:val="1D1D1B"/>
                              <w:sz w:val="3"/>
                            </w:rPr>
                            <w:tab/>
                          </w:r>
                          <w:r>
                            <w:rPr>
                              <w:rFonts w:ascii="Arial" w:hAnsi="Arial"/>
                              <w:color w:val="1D1D1B"/>
                              <w:w w:val="121"/>
                              <w:sz w:val="2"/>
                            </w:rPr>
                            <w:t>tion’s</w:t>
                          </w:r>
                          <w:r>
                            <w:rPr>
                              <w:rFonts w:ascii="Arial" w:hAnsi="Arial"/>
                              <w:color w:val="1D1D1B"/>
                              <w:sz w:val="2"/>
                            </w:rPr>
                            <w:tab/>
                          </w:r>
                          <w:r>
                            <w:rPr>
                              <w:rFonts w:ascii="Arial" w:hAnsi="Arial"/>
                              <w:color w:val="1D1D1B"/>
                              <w:w w:val="116"/>
                              <w:position w:val="2"/>
                              <w:sz w:val="2"/>
                            </w:rPr>
                            <w:t>organis</w:t>
                          </w:r>
                          <w:r>
                            <w:rPr>
                              <w:rFonts w:ascii="Arial" w:hAnsi="Arial"/>
                              <w:color w:val="1D1D1B"/>
                              <w:spacing w:val="-4"/>
                              <w:w w:val="116"/>
                              <w:position w:val="2"/>
                              <w:sz w:val="2"/>
                            </w:rPr>
                            <w:t>a</w:t>
                          </w:r>
                          <w:r>
                            <w:rPr>
                              <w:rFonts w:ascii="Arial" w:hAnsi="Arial"/>
                              <w:color w:val="1D1D1B"/>
                              <w:w w:val="121"/>
                              <w:sz w:val="2"/>
                            </w:rPr>
                            <w:t>tion’s</w:t>
                          </w:r>
                          <w:r>
                            <w:rPr>
                              <w:rFonts w:ascii="Arial" w:hAnsi="Arial"/>
                              <w:color w:val="1D1D1B"/>
                              <w:spacing w:val="1"/>
                              <w:sz w:val="2"/>
                            </w:rPr>
                            <w:t xml:space="preserve"> </w:t>
                          </w:r>
                          <w:r>
                            <w:rPr>
                              <w:rFonts w:ascii="Arial" w:hAnsi="Arial"/>
                              <w:color w:val="1D1D1B"/>
                              <w:w w:val="118"/>
                              <w:position w:val="3"/>
                              <w:sz w:val="2"/>
                            </w:rPr>
                            <w:t>ement</w:t>
                          </w:r>
                          <w:r>
                            <w:rPr>
                              <w:rFonts w:ascii="Arial" w:hAnsi="Arial"/>
                              <w:color w:val="1D1D1B"/>
                              <w:spacing w:val="2"/>
                              <w:w w:val="118"/>
                              <w:position w:val="3"/>
                              <w:sz w:val="2"/>
                            </w:rPr>
                            <w:t>s</w:t>
                          </w:r>
                          <w:r>
                            <w:rPr>
                              <w:rFonts w:ascii="Arial" w:hAnsi="Arial"/>
                              <w:color w:val="1D1D1B"/>
                              <w:w w:val="114"/>
                              <w:position w:val="1"/>
                              <w:sz w:val="2"/>
                            </w:rPr>
                            <w:t>a</w:t>
                          </w:r>
                          <w:r>
                            <w:rPr>
                              <w:rFonts w:ascii="Arial" w:hAnsi="Arial"/>
                              <w:color w:val="1D1D1B"/>
                              <w:spacing w:val="-4"/>
                              <w:w w:val="114"/>
                              <w:position w:val="1"/>
                              <w:sz w:val="2"/>
                            </w:rPr>
                            <w:t>r</w:t>
                          </w:r>
                          <w:r>
                            <w:rPr>
                              <w:rFonts w:ascii="Arial" w:hAnsi="Arial"/>
                              <w:color w:val="1D1D1B"/>
                              <w:spacing w:val="2"/>
                              <w:w w:val="112"/>
                              <w:position w:val="1"/>
                              <w:sz w:val="2"/>
                            </w:rPr>
                            <w:t>e</w:t>
                          </w:r>
                          <w:r>
                            <w:rPr>
                              <w:rFonts w:ascii="Arial" w:hAnsi="Arial"/>
                              <w:color w:val="1D1D1B"/>
                              <w:w w:val="118"/>
                              <w:position w:val="1"/>
                              <w:sz w:val="2"/>
                            </w:rPr>
                            <w:t>appr</w:t>
                          </w:r>
                          <w:r>
                            <w:rPr>
                              <w:rFonts w:ascii="Arial" w:hAnsi="Arial"/>
                              <w:color w:val="1D1D1B"/>
                              <w:position w:val="1"/>
                              <w:sz w:val="2"/>
                            </w:rPr>
                            <w:tab/>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otocol</w:t>
                          </w:r>
                          <w:r>
                            <w:rPr>
                              <w:rFonts w:ascii="Times New Roman" w:hAnsi="Times New Roman"/>
                              <w:color w:val="1D1D1B"/>
                              <w:position w:val="1"/>
                              <w:sz w:val="3"/>
                            </w:rPr>
                            <w:t xml:space="preserve">   </w:t>
                          </w:r>
                          <w:r>
                            <w:rPr>
                              <w:rFonts w:ascii="Times New Roman" w:hAnsi="Times New Roman"/>
                              <w:color w:val="1D1D1B"/>
                              <w:spacing w:val="3"/>
                              <w:position w:val="1"/>
                              <w:sz w:val="3"/>
                            </w:rPr>
                            <w:t xml:space="preserve"> </w:t>
                          </w:r>
                          <w:r>
                            <w:rPr>
                              <w:rFonts w:ascii="Arial" w:hAnsi="Arial"/>
                              <w:color w:val="1D1D1B"/>
                              <w:w w:val="121"/>
                              <w:position w:val="2"/>
                              <w:sz w:val="2"/>
                            </w:rPr>
                            <w:t>tion’</w:t>
                          </w:r>
                          <w:r>
                            <w:rPr>
                              <w:rFonts w:ascii="Arial" w:hAnsi="Arial"/>
                              <w:color w:val="1D1D1B"/>
                              <w:spacing w:val="-16"/>
                              <w:w w:val="121"/>
                              <w:position w:val="2"/>
                              <w:sz w:val="2"/>
                            </w:rPr>
                            <w:t>s</w:t>
                          </w:r>
                          <w:r>
                            <w:rPr>
                              <w:rFonts w:ascii="Arial" w:hAnsi="Arial"/>
                              <w:color w:val="1D1D1B"/>
                              <w:w w:val="123"/>
                              <w:position w:val="3"/>
                              <w:sz w:val="2"/>
                            </w:rPr>
                            <w:t>te</w:t>
                          </w:r>
                          <w:r>
                            <w:rPr>
                              <w:rFonts w:ascii="Arial" w:hAnsi="Arial"/>
                              <w:color w:val="1D1D1B"/>
                              <w:spacing w:val="-25"/>
                              <w:w w:val="123"/>
                              <w:position w:val="3"/>
                              <w:sz w:val="2"/>
                            </w:rPr>
                            <w:t>d</w:t>
                          </w:r>
                          <w:r>
                            <w:rPr>
                              <w:rFonts w:ascii="Arial" w:hAnsi="Arial"/>
                              <w:color w:val="1D1D1B"/>
                              <w:w w:val="117"/>
                              <w:position w:val="6"/>
                              <w:sz w:val="2"/>
                            </w:rPr>
                            <w:t>sponsorshi</w:t>
                          </w:r>
                          <w:r>
                            <w:rPr>
                              <w:rFonts w:ascii="Arial" w:hAnsi="Arial"/>
                              <w:color w:val="1D1D1B"/>
                              <w:spacing w:val="-107"/>
                              <w:w w:val="117"/>
                              <w:position w:val="6"/>
                              <w:sz w:val="2"/>
                            </w:rPr>
                            <w:t>p</w:t>
                          </w:r>
                          <w:r>
                            <w:rPr>
                              <w:rFonts w:ascii="Arial" w:hAnsi="Arial"/>
                              <w:color w:val="1D1D1B"/>
                              <w:w w:val="123"/>
                              <w:position w:val="1"/>
                              <w:sz w:val="2"/>
                            </w:rPr>
                            <w:t>in</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23"/>
                              <w:position w:val="1"/>
                              <w:sz w:val="2"/>
                            </w:rPr>
                            <w:t>functions</w:t>
                          </w:r>
                        </w:p>
                        <w:p w14:paraId="6DE84B6A" w14:textId="77777777" w:rsidR="00AA181E" w:rsidRDefault="00AA181E" w:rsidP="00617E12">
                          <w:pPr>
                            <w:spacing w:line="1" w:lineRule="exact"/>
                            <w:ind w:left="133" w:right="479"/>
                            <w:jc w:val="center"/>
                            <w:rPr>
                              <w:rFonts w:ascii="Arial"/>
                              <w:sz w:val="2"/>
                            </w:rPr>
                          </w:pPr>
                          <w:r>
                            <w:rPr>
                              <w:rFonts w:ascii="Arial"/>
                              <w:color w:val="1D1D1B"/>
                              <w:w w:val="125"/>
                              <w:sz w:val="2"/>
                            </w:rPr>
                            <w:t>the</w:t>
                          </w:r>
                        </w:p>
                        <w:p w14:paraId="03A2265C" w14:textId="77777777" w:rsidR="00AA181E" w:rsidRDefault="00AA181E" w:rsidP="00617E12">
                          <w:pPr>
                            <w:spacing w:line="8" w:lineRule="exact"/>
                            <w:ind w:left="133" w:right="544"/>
                            <w:jc w:val="center"/>
                            <w:rPr>
                              <w:rFonts w:ascii="Arial"/>
                              <w:sz w:val="2"/>
                            </w:rPr>
                          </w:pPr>
                          <w:r>
                            <w:rPr>
                              <w:rFonts w:ascii="Arial"/>
                              <w:color w:val="1D1D1B"/>
                              <w:w w:val="125"/>
                              <w:sz w:val="2"/>
                            </w:rPr>
                            <w:t>in</w:t>
                          </w:r>
                        </w:p>
                        <w:p w14:paraId="7EA64CD8" w14:textId="77777777" w:rsidR="00AA181E" w:rsidRDefault="00AA181E" w:rsidP="00617E12">
                          <w:pPr>
                            <w:spacing w:line="18" w:lineRule="exact"/>
                            <w:ind w:left="133" w:right="660"/>
                            <w:jc w:val="center"/>
                            <w:rPr>
                              <w:rFonts w:ascii="Arial"/>
                              <w:sz w:val="2"/>
                            </w:rPr>
                          </w:pPr>
                          <w:r>
                            <w:rPr>
                              <w:rFonts w:ascii="Arial"/>
                              <w:color w:val="1D1D1B"/>
                              <w:w w:val="120"/>
                              <w:sz w:val="2"/>
                            </w:rPr>
                            <w:t>eviewed</w:t>
                          </w:r>
                        </w:p>
                        <w:p w14:paraId="4CDEE7DD" w14:textId="77777777" w:rsidR="00AA181E" w:rsidRDefault="00AA181E" w:rsidP="00617E12">
                          <w:pPr>
                            <w:tabs>
                              <w:tab w:val="left" w:pos="582"/>
                            </w:tabs>
                            <w:spacing w:line="26" w:lineRule="exact"/>
                            <w:ind w:left="119"/>
                            <w:rPr>
                              <w:rFonts w:ascii="Arial"/>
                              <w:sz w:val="2"/>
                            </w:rPr>
                          </w:pPr>
                          <w:r>
                            <w:rPr>
                              <w:rFonts w:ascii="Arial"/>
                              <w:color w:val="1D1D1B"/>
                              <w:w w:val="120"/>
                              <w:sz w:val="2"/>
                            </w:rPr>
                            <w:t>management</w:t>
                          </w:r>
                          <w:r>
                            <w:rPr>
                              <w:rFonts w:ascii="Arial"/>
                              <w:color w:val="1D1D1B"/>
                              <w:w w:val="120"/>
                              <w:sz w:val="2"/>
                            </w:rPr>
                            <w:tab/>
                            <w:t>organisa</w:t>
                          </w:r>
                        </w:p>
                        <w:p w14:paraId="1E71EA9F" w14:textId="77777777" w:rsidR="00AA181E" w:rsidRDefault="00AA181E" w:rsidP="00617E12">
                          <w:pPr>
                            <w:tabs>
                              <w:tab w:val="left" w:pos="706"/>
                            </w:tabs>
                            <w:spacing w:line="177" w:lineRule="auto"/>
                            <w:ind w:left="192"/>
                            <w:rPr>
                              <w:rFonts w:ascii="Arial"/>
                              <w:sz w:val="2"/>
                            </w:rPr>
                          </w:pPr>
                          <w:r>
                            <w:rPr>
                              <w:rFonts w:ascii="Arial"/>
                              <w:color w:val="1D1D1B"/>
                              <w:w w:val="120"/>
                              <w:sz w:val="2"/>
                            </w:rPr>
                            <w:t>and</w:t>
                          </w:r>
                          <w:r>
                            <w:rPr>
                              <w:rFonts w:ascii="Arial"/>
                              <w:color w:val="1D1D1B"/>
                              <w:w w:val="120"/>
                              <w:position w:val="1"/>
                              <w:sz w:val="2"/>
                            </w:rPr>
                            <w:t>r</w:t>
                          </w:r>
                          <w:r>
                            <w:rPr>
                              <w:rFonts w:ascii="Arial"/>
                              <w:color w:val="1D1D1B"/>
                              <w:w w:val="120"/>
                              <w:position w:val="1"/>
                              <w:sz w:val="2"/>
                            </w:rPr>
                            <w:tab/>
                          </w:r>
                          <w:r>
                            <w:rPr>
                              <w:rFonts w:ascii="Arial"/>
                              <w:color w:val="1D1D1B"/>
                              <w:w w:val="120"/>
                              <w:sz w:val="2"/>
                            </w:rPr>
                            <w:t>and</w:t>
                          </w:r>
                        </w:p>
                        <w:p w14:paraId="1342875E" w14:textId="77777777" w:rsidR="00AA181E" w:rsidRDefault="00AA181E" w:rsidP="00617E12">
                          <w:pPr>
                            <w:spacing w:line="12" w:lineRule="exact"/>
                            <w:ind w:right="621"/>
                            <w:jc w:val="center"/>
                            <w:rPr>
                              <w:rFonts w:ascii="Arial"/>
                              <w:sz w:val="2"/>
                            </w:rPr>
                          </w:pPr>
                          <w:r>
                            <w:rPr>
                              <w:rFonts w:ascii="Arial"/>
                              <w:color w:val="1D1D1B"/>
                              <w:w w:val="127"/>
                              <w:sz w:val="2"/>
                            </w:rPr>
                            <w:t>r</w:t>
                          </w:r>
                        </w:p>
                        <w:p w14:paraId="7A4FDE10" w14:textId="77777777" w:rsidR="00AA181E" w:rsidRDefault="00AA181E" w:rsidP="00617E12">
                          <w:pPr>
                            <w:spacing w:line="4" w:lineRule="exact"/>
                            <w:ind w:left="133" w:right="889"/>
                            <w:jc w:val="center"/>
                            <w:rPr>
                              <w:rFonts w:ascii="Arial"/>
                              <w:sz w:val="2"/>
                            </w:rPr>
                          </w:pPr>
                          <w:r>
                            <w:rPr>
                              <w:rFonts w:ascii="Arial"/>
                              <w:color w:val="1D1D1B"/>
                              <w:w w:val="120"/>
                              <w:sz w:val="2"/>
                            </w:rPr>
                            <w:t>ed</w:t>
                          </w:r>
                        </w:p>
                        <w:p w14:paraId="6506FF80" w14:textId="77777777" w:rsidR="00AA181E" w:rsidRDefault="00AA181E" w:rsidP="00617E12">
                          <w:pPr>
                            <w:tabs>
                              <w:tab w:val="left" w:pos="547"/>
                            </w:tabs>
                            <w:spacing w:line="9" w:lineRule="exact"/>
                            <w:ind w:left="199"/>
                            <w:rPr>
                              <w:rFonts w:ascii="Arial"/>
                              <w:sz w:val="2"/>
                            </w:rPr>
                          </w:pPr>
                          <w:r>
                            <w:rPr>
                              <w:rFonts w:ascii="Times New Roman"/>
                              <w:color w:val="1D1D1B"/>
                              <w:w w:val="125"/>
                              <w:sz w:val="3"/>
                            </w:rPr>
                            <w:t>otocol</w:t>
                          </w:r>
                          <w:r>
                            <w:rPr>
                              <w:rFonts w:ascii="Times New Roman"/>
                              <w:color w:val="1D1D1B"/>
                              <w:w w:val="125"/>
                              <w:sz w:val="3"/>
                            </w:rPr>
                            <w:tab/>
                          </w:r>
                          <w:r>
                            <w:rPr>
                              <w:rFonts w:ascii="Arial"/>
                              <w:color w:val="1D1D1B"/>
                              <w:w w:val="125"/>
                              <w:sz w:val="2"/>
                            </w:rPr>
                            <w:t>tely</w:t>
                          </w:r>
                        </w:p>
                        <w:p w14:paraId="5884BCB9" w14:textId="77777777" w:rsidR="00AA181E" w:rsidRDefault="00AA181E" w:rsidP="00617E12">
                          <w:pPr>
                            <w:tabs>
                              <w:tab w:val="left" w:pos="493"/>
                            </w:tabs>
                            <w:spacing w:line="21" w:lineRule="exact"/>
                            <w:ind w:left="91"/>
                            <w:rPr>
                              <w:rFonts w:ascii="Arial"/>
                              <w:sz w:val="2"/>
                            </w:rPr>
                          </w:pPr>
                          <w:r>
                            <w:rPr>
                              <w:rFonts w:ascii="Arial"/>
                              <w:color w:val="1D1D1B"/>
                              <w:w w:val="123"/>
                              <w:sz w:val="2"/>
                            </w:rPr>
                            <w:t>identifie</w:t>
                          </w:r>
                          <w:r>
                            <w:rPr>
                              <w:rFonts w:ascii="Arial"/>
                              <w:color w:val="1D1D1B"/>
                              <w:spacing w:val="-26"/>
                              <w:w w:val="123"/>
                              <w:sz w:val="2"/>
                            </w:rPr>
                            <w:t>d</w:t>
                          </w:r>
                          <w:r>
                            <w:rPr>
                              <w:rFonts w:ascii="Times New Roman"/>
                              <w:color w:val="1D1D1B"/>
                              <w:w w:val="121"/>
                              <w:sz w:val="3"/>
                            </w:rPr>
                            <w:t>Pr</w:t>
                          </w:r>
                          <w:r>
                            <w:rPr>
                              <w:rFonts w:ascii="Times New Roman"/>
                              <w:color w:val="1D1D1B"/>
                              <w:sz w:val="3"/>
                            </w:rPr>
                            <w:tab/>
                          </w:r>
                          <w:r>
                            <w:rPr>
                              <w:rFonts w:ascii="Arial"/>
                              <w:color w:val="1D1D1B"/>
                              <w:w w:val="120"/>
                              <w:sz w:val="2"/>
                            </w:rPr>
                            <w:t>opria</w:t>
                          </w:r>
                        </w:p>
                        <w:p w14:paraId="7748DC45" w14:textId="77777777" w:rsidR="00AA181E" w:rsidRDefault="00AA181E" w:rsidP="00617E12">
                          <w:pPr>
                            <w:spacing w:line="33" w:lineRule="exact"/>
                            <w:ind w:left="135"/>
                            <w:rPr>
                              <w:rFonts w:ascii="Arial"/>
                              <w:sz w:val="2"/>
                            </w:rPr>
                          </w:pPr>
                          <w:r>
                            <w:rPr>
                              <w:rFonts w:ascii="Arial"/>
                              <w:color w:val="1D1D1B"/>
                              <w:w w:val="120"/>
                              <w:sz w:val="2"/>
                            </w:rPr>
                            <w:t>arrangements.requir ocedur</w:t>
                          </w:r>
                        </w:p>
                        <w:p w14:paraId="413745D1" w14:textId="77777777" w:rsidR="00AA181E" w:rsidRDefault="00AA181E" w:rsidP="00617E12">
                          <w:pPr>
                            <w:spacing w:line="39" w:lineRule="exact"/>
                            <w:ind w:left="133" w:right="999"/>
                            <w:jc w:val="center"/>
                            <w:rPr>
                              <w:rFonts w:ascii="Arial"/>
                              <w:sz w:val="2"/>
                            </w:rPr>
                          </w:pPr>
                          <w:r>
                            <w:rPr>
                              <w:rFonts w:ascii="Arial"/>
                              <w:color w:val="1D1D1B"/>
                              <w:w w:val="125"/>
                              <w:sz w:val="2"/>
                            </w:rPr>
                            <w:t>monitor</w:t>
                          </w:r>
                        </w:p>
                        <w:p w14:paraId="007E3B6C" w14:textId="77777777" w:rsidR="00AA181E" w:rsidRDefault="00AA181E" w:rsidP="00617E12">
                          <w:pPr>
                            <w:tabs>
                              <w:tab w:val="left" w:pos="1302"/>
                            </w:tabs>
                            <w:spacing w:line="139" w:lineRule="auto"/>
                            <w:ind w:left="543"/>
                            <w:rPr>
                              <w:rFonts w:ascii="Arial"/>
                              <w:sz w:val="2"/>
                            </w:rPr>
                          </w:pPr>
                          <w:r>
                            <w:rPr>
                              <w:rFonts w:ascii="Arial"/>
                              <w:color w:val="1D1D1B"/>
                              <w:w w:val="123"/>
                              <w:position w:val="-1"/>
                              <w:sz w:val="2"/>
                            </w:rPr>
                            <w:t>the</w:t>
                          </w:r>
                          <w:r>
                            <w:rPr>
                              <w:rFonts w:ascii="Arial"/>
                              <w:color w:val="1D1D1B"/>
                              <w:position w:val="-1"/>
                              <w:sz w:val="2"/>
                            </w:rPr>
                            <w:tab/>
                          </w:r>
                          <w:r>
                            <w:rPr>
                              <w:rFonts w:ascii="Arial"/>
                              <w:color w:val="1D1D1B"/>
                              <w:w w:val="119"/>
                              <w:sz w:val="2"/>
                            </w:rPr>
                            <w:t>managemen</w:t>
                          </w:r>
                          <w:r>
                            <w:rPr>
                              <w:rFonts w:ascii="Arial"/>
                              <w:color w:val="1D1D1B"/>
                              <w:spacing w:val="-64"/>
                              <w:w w:val="119"/>
                              <w:sz w:val="2"/>
                            </w:rPr>
                            <w:t>t</w:t>
                          </w:r>
                          <w:r>
                            <w:rPr>
                              <w:rFonts w:ascii="Arial"/>
                              <w:color w:val="1D1D1B"/>
                              <w:w w:val="117"/>
                              <w:sz w:val="2"/>
                            </w:rPr>
                            <w:t>Securit</w:t>
                          </w:r>
                          <w:r>
                            <w:rPr>
                              <w:rFonts w:ascii="Arial"/>
                              <w:color w:val="1D1D1B"/>
                              <w:spacing w:val="-23"/>
                              <w:w w:val="117"/>
                              <w:sz w:val="2"/>
                            </w:rPr>
                            <w:t>y</w:t>
                          </w:r>
                          <w:r>
                            <w:rPr>
                              <w:rFonts w:ascii="Arial"/>
                              <w:color w:val="1D1D1B"/>
                              <w:w w:val="127"/>
                              <w:position w:val="-1"/>
                              <w:sz w:val="2"/>
                            </w:rPr>
                            <w:t>r</w:t>
                          </w:r>
                          <w:r>
                            <w:rPr>
                              <w:rFonts w:ascii="Arial"/>
                              <w:color w:val="1D1D1B"/>
                              <w:position w:val="-1"/>
                              <w:sz w:val="2"/>
                            </w:rPr>
                            <w:t xml:space="preserve">       </w:t>
                          </w:r>
                          <w:r>
                            <w:rPr>
                              <w:rFonts w:ascii="Arial"/>
                              <w:color w:val="1D1D1B"/>
                              <w:w w:val="127"/>
                              <w:sz w:val="2"/>
                            </w:rPr>
                            <w:t>monito</w:t>
                          </w:r>
                          <w:r>
                            <w:rPr>
                              <w:rFonts w:ascii="Arial"/>
                              <w:color w:val="1D1D1B"/>
                              <w:spacing w:val="-66"/>
                              <w:w w:val="127"/>
                              <w:sz w:val="2"/>
                            </w:rPr>
                            <w:t>r</w:t>
                          </w:r>
                          <w:r>
                            <w:rPr>
                              <w:rFonts w:ascii="Arial"/>
                              <w:color w:val="1D1D1B"/>
                              <w:w w:val="99"/>
                              <w:position w:val="1"/>
                              <w:sz w:val="3"/>
                            </w:rPr>
                            <w:t>5.3</w:t>
                          </w:r>
                          <w:r>
                            <w:rPr>
                              <w:rFonts w:ascii="Arial"/>
                              <w:color w:val="1D1D1B"/>
                              <w:position w:val="1"/>
                              <w:sz w:val="3"/>
                            </w:rPr>
                            <w:t xml:space="preserve"> </w:t>
                          </w:r>
                          <w:r>
                            <w:rPr>
                              <w:rFonts w:ascii="Arial"/>
                              <w:color w:val="1D1D1B"/>
                              <w:spacing w:val="-5"/>
                              <w:position w:val="1"/>
                              <w:sz w:val="3"/>
                            </w:rPr>
                            <w:t xml:space="preserve"> </w:t>
                          </w:r>
                          <w:r>
                            <w:rPr>
                              <w:rFonts w:ascii="Arial"/>
                              <w:color w:val="1D1D1B"/>
                              <w:w w:val="117"/>
                              <w:sz w:val="2"/>
                            </w:rPr>
                            <w:t>e</w:t>
                          </w:r>
                          <w:r>
                            <w:rPr>
                              <w:rFonts w:ascii="Arial"/>
                              <w:color w:val="1D1D1B"/>
                              <w:spacing w:val="-2"/>
                              <w:w w:val="117"/>
                              <w:sz w:val="2"/>
                            </w:rPr>
                            <w:t>d</w:t>
                          </w:r>
                          <w:r>
                            <w:rPr>
                              <w:rFonts w:ascii="Arial"/>
                              <w:color w:val="1D1D1B"/>
                              <w:w w:val="114"/>
                              <w:sz w:val="2"/>
                            </w:rPr>
                            <w:t>Th</w:t>
                          </w:r>
                          <w:r>
                            <w:rPr>
                              <w:rFonts w:ascii="Arial"/>
                              <w:color w:val="1D1D1B"/>
                              <w:spacing w:val="-43"/>
                              <w:w w:val="114"/>
                              <w:sz w:val="2"/>
                            </w:rPr>
                            <w:t>e</w:t>
                          </w:r>
                          <w:r>
                            <w:rPr>
                              <w:rFonts w:ascii="Arial"/>
                              <w:color w:val="1D1D1B"/>
                              <w:w w:val="117"/>
                              <w:sz w:val="2"/>
                            </w:rPr>
                            <w:t>an</w:t>
                          </w:r>
                          <w:r>
                            <w:rPr>
                              <w:rFonts w:ascii="Arial"/>
                              <w:color w:val="1D1D1B"/>
                              <w:spacing w:val="-4"/>
                              <w:w w:val="117"/>
                              <w:sz w:val="2"/>
                            </w:rPr>
                            <w:t>d</w:t>
                          </w:r>
                          <w:r>
                            <w:rPr>
                              <w:rFonts w:ascii="Arial"/>
                              <w:color w:val="1D1D1B"/>
                              <w:w w:val="119"/>
                              <w:position w:val="-1"/>
                              <w:sz w:val="2"/>
                            </w:rPr>
                            <w:t>securit</w:t>
                          </w:r>
                          <w:r>
                            <w:rPr>
                              <w:rFonts w:ascii="Arial"/>
                              <w:color w:val="1D1D1B"/>
                              <w:spacing w:val="-80"/>
                              <w:w w:val="119"/>
                              <w:position w:val="-1"/>
                              <w:sz w:val="2"/>
                            </w:rPr>
                            <w:t>y</w:t>
                          </w:r>
                          <w:r>
                            <w:rPr>
                              <w:rFonts w:ascii="Arial"/>
                              <w:color w:val="1D1D1B"/>
                              <w:spacing w:val="-4"/>
                              <w:w w:val="127"/>
                              <w:position w:val="-1"/>
                              <w:sz w:val="2"/>
                            </w:rPr>
                            <w:t>r</w:t>
                          </w:r>
                          <w:r>
                            <w:rPr>
                              <w:rFonts w:ascii="Arial"/>
                              <w:color w:val="1D1D1B"/>
                              <w:w w:val="118"/>
                              <w:position w:val="-1"/>
                              <w:sz w:val="2"/>
                            </w:rPr>
                            <w:t>eviewe</w:t>
                          </w:r>
                          <w:r>
                            <w:rPr>
                              <w:rFonts w:ascii="Arial"/>
                              <w:color w:val="1D1D1B"/>
                              <w:spacing w:val="-7"/>
                              <w:w w:val="118"/>
                              <w:position w:val="-1"/>
                              <w:sz w:val="2"/>
                            </w:rPr>
                            <w:t>d</w:t>
                          </w:r>
                          <w:r>
                            <w:rPr>
                              <w:rFonts w:ascii="Times New Roman"/>
                              <w:color w:val="1D1D1B"/>
                              <w:w w:val="115"/>
                              <w:sz w:val="3"/>
                            </w:rPr>
                            <w:t>6.2</w:t>
                          </w:r>
                          <w:r>
                            <w:rPr>
                              <w:rFonts w:ascii="Times New Roman"/>
                              <w:color w:val="1D1D1B"/>
                              <w:sz w:val="3"/>
                            </w:rPr>
                            <w:t xml:space="preserve">     </w:t>
                          </w:r>
                          <w:r>
                            <w:rPr>
                              <w:rFonts w:ascii="Times New Roman"/>
                              <w:color w:val="1D1D1B"/>
                              <w:spacing w:val="1"/>
                              <w:sz w:val="3"/>
                            </w:rPr>
                            <w:t xml:space="preserve"> </w:t>
                          </w:r>
                          <w:r>
                            <w:rPr>
                              <w:rFonts w:ascii="Arial"/>
                              <w:color w:val="1D1D1B"/>
                              <w:spacing w:val="-6"/>
                              <w:w w:val="119"/>
                              <w:position w:val="1"/>
                              <w:sz w:val="2"/>
                            </w:rPr>
                            <w:t>personne</w:t>
                          </w:r>
                          <w:r>
                            <w:rPr>
                              <w:rFonts w:ascii="Arial"/>
                              <w:color w:val="1D1D1B"/>
                              <w:spacing w:val="-32"/>
                              <w:w w:val="119"/>
                              <w:position w:val="1"/>
                              <w:sz w:val="2"/>
                            </w:rPr>
                            <w:t>l</w:t>
                          </w:r>
                          <w:r>
                            <w:rPr>
                              <w:rFonts w:ascii="Arial"/>
                              <w:color w:val="1D1D1B"/>
                              <w:spacing w:val="-6"/>
                              <w:w w:val="116"/>
                              <w:sz w:val="2"/>
                            </w:rPr>
                            <w:t>organisa</w:t>
                          </w:r>
                        </w:p>
                        <w:p w14:paraId="05BA3F35" w14:textId="77777777" w:rsidR="00AA181E" w:rsidRDefault="00AA181E" w:rsidP="00617E12">
                          <w:pPr>
                            <w:tabs>
                              <w:tab w:val="left" w:pos="1775"/>
                            </w:tabs>
                            <w:spacing w:line="-26" w:lineRule="auto"/>
                            <w:ind w:left="1109"/>
                            <w:jc w:val="center"/>
                            <w:rPr>
                              <w:rFonts w:ascii="Arial"/>
                              <w:sz w:val="2"/>
                            </w:rPr>
                          </w:pPr>
                          <w:r>
                            <w:rPr>
                              <w:rFonts w:ascii="Arial"/>
                              <w:color w:val="1D1D1B"/>
                              <w:w w:val="111"/>
                              <w:sz w:val="2"/>
                            </w:rPr>
                            <w:t>access</w:t>
                          </w:r>
                          <w:r>
                            <w:rPr>
                              <w:rFonts w:ascii="Arial"/>
                              <w:color w:val="1D1D1B"/>
                              <w:sz w:val="2"/>
                            </w:rPr>
                            <w:t xml:space="preserve">                  </w:t>
                          </w:r>
                          <w:r>
                            <w:rPr>
                              <w:rFonts w:ascii="Arial"/>
                              <w:color w:val="1D1D1B"/>
                              <w:w w:val="120"/>
                              <w:position w:val="1"/>
                              <w:sz w:val="2"/>
                            </w:rPr>
                            <w:t>opri</w:t>
                          </w:r>
                          <w:r>
                            <w:rPr>
                              <w:rFonts w:ascii="Arial"/>
                              <w:color w:val="1D1D1B"/>
                              <w:spacing w:val="-4"/>
                              <w:w w:val="120"/>
                              <w:position w:val="1"/>
                              <w:sz w:val="2"/>
                            </w:rPr>
                            <w:t>a</w:t>
                          </w:r>
                          <w:r>
                            <w:rPr>
                              <w:rFonts w:ascii="Arial"/>
                              <w:color w:val="1D1D1B"/>
                              <w:w w:val="122"/>
                              <w:sz w:val="2"/>
                            </w:rPr>
                            <w:t>tely</w:t>
                          </w:r>
                          <w:r>
                            <w:rPr>
                              <w:rFonts w:ascii="Arial"/>
                              <w:color w:val="1D1D1B"/>
                              <w:sz w:val="2"/>
                            </w:rPr>
                            <w:tab/>
                          </w:r>
                          <w:r>
                            <w:rPr>
                              <w:rFonts w:ascii="Arial"/>
                              <w:color w:val="1D1D1B"/>
                              <w:w w:val="123"/>
                              <w:position w:val="1"/>
                              <w:sz w:val="2"/>
                            </w:rPr>
                            <w:t>the</w:t>
                          </w:r>
                          <w:r>
                            <w:rPr>
                              <w:rFonts w:ascii="Arial"/>
                              <w:color w:val="1D1D1B"/>
                              <w:position w:val="1"/>
                              <w:sz w:val="2"/>
                            </w:rPr>
                            <w:t xml:space="preserve">      </w:t>
                          </w:r>
                          <w:r>
                            <w:rPr>
                              <w:rFonts w:ascii="Arial"/>
                              <w:color w:val="1D1D1B"/>
                              <w:spacing w:val="-1"/>
                              <w:position w:val="1"/>
                              <w:sz w:val="2"/>
                            </w:rPr>
                            <w:t xml:space="preserve"> </w:t>
                          </w:r>
                          <w:r>
                            <w:rPr>
                              <w:rFonts w:ascii="Arial"/>
                              <w:color w:val="1D1D1B"/>
                              <w:spacing w:val="-10"/>
                              <w:w w:val="126"/>
                              <w:position w:val="1"/>
                              <w:sz w:val="2"/>
                            </w:rPr>
                            <w:t>o</w:t>
                          </w:r>
                          <w:r>
                            <w:rPr>
                              <w:rFonts w:ascii="Arial"/>
                              <w:color w:val="1D1D1B"/>
                              <w:spacing w:val="-5"/>
                              <w:w w:val="136"/>
                              <w:position w:val="1"/>
                              <w:sz w:val="2"/>
                            </w:rPr>
                            <w:t>f</w:t>
                          </w:r>
                          <w:r>
                            <w:rPr>
                              <w:rFonts w:ascii="Arial"/>
                              <w:color w:val="1D1D1B"/>
                              <w:w w:val="107"/>
                              <w:sz w:val="2"/>
                            </w:rPr>
                            <w:t>a</w:t>
                          </w:r>
                        </w:p>
                        <w:p w14:paraId="551784BC" w14:textId="77777777" w:rsidR="00AA181E" w:rsidRDefault="00AA181E" w:rsidP="00617E12">
                          <w:pPr>
                            <w:spacing w:line="13" w:lineRule="exact"/>
                            <w:ind w:left="133" w:right="1324"/>
                            <w:jc w:val="center"/>
                            <w:rPr>
                              <w:rFonts w:ascii="Arial"/>
                              <w:sz w:val="2"/>
                            </w:rPr>
                          </w:pPr>
                          <w:r>
                            <w:rPr>
                              <w:rFonts w:ascii="Arial"/>
                              <w:color w:val="1D1D1B"/>
                              <w:w w:val="120"/>
                              <w:sz w:val="2"/>
                            </w:rPr>
                            <w:t>appr</w:t>
                          </w:r>
                        </w:p>
                        <w:p w14:paraId="024BF348" w14:textId="77777777" w:rsidR="00AA181E" w:rsidRDefault="00AA181E" w:rsidP="00617E12">
                          <w:pPr>
                            <w:spacing w:line="28" w:lineRule="auto"/>
                            <w:ind w:left="408" w:right="1677" w:firstLine="20"/>
                            <w:rPr>
                              <w:rFonts w:ascii="Arial"/>
                              <w:sz w:val="2"/>
                            </w:rPr>
                          </w:pPr>
                          <w:r>
                            <w:rPr>
                              <w:rFonts w:ascii="Arial"/>
                              <w:color w:val="1D1D1B"/>
                              <w:w w:val="115"/>
                              <w:sz w:val="2"/>
                            </w:rPr>
                            <w:t>e ar</w:t>
                          </w:r>
                        </w:p>
                        <w:p w14:paraId="36C0B041" w14:textId="77777777" w:rsidR="00AA181E" w:rsidRDefault="00AA181E" w:rsidP="00617E12">
                          <w:pPr>
                            <w:spacing w:line="2" w:lineRule="exact"/>
                            <w:ind w:left="38"/>
                            <w:rPr>
                              <w:rFonts w:ascii="Arial"/>
                              <w:sz w:val="2"/>
                            </w:rPr>
                          </w:pPr>
                          <w:r>
                            <w:rPr>
                              <w:rFonts w:ascii="Arial"/>
                              <w:color w:val="1D1D1B"/>
                              <w:w w:val="120"/>
                              <w:sz w:val="2"/>
                            </w:rPr>
                            <w:t xml:space="preserve">security        Security                    </w:t>
                          </w:r>
                          <w:r>
                            <w:rPr>
                              <w:rFonts w:ascii="Arial"/>
                              <w:color w:val="1D1D1B"/>
                              <w:spacing w:val="5"/>
                              <w:w w:val="120"/>
                              <w:sz w:val="2"/>
                            </w:rPr>
                            <w:t xml:space="preserve"> </w:t>
                          </w:r>
                          <w:r>
                            <w:rPr>
                              <w:rFonts w:ascii="Arial"/>
                              <w:color w:val="1D1D1B"/>
                              <w:w w:val="120"/>
                              <w:sz w:val="2"/>
                            </w:rPr>
                            <w:t>and</w:t>
                          </w:r>
                        </w:p>
                        <w:p w14:paraId="19366FB4" w14:textId="77777777" w:rsidR="00AA181E" w:rsidRDefault="00AA181E" w:rsidP="00617E12">
                          <w:pPr>
                            <w:tabs>
                              <w:tab w:val="left" w:pos="1066"/>
                              <w:tab w:val="left" w:pos="1467"/>
                              <w:tab w:val="left" w:pos="1954"/>
                            </w:tabs>
                            <w:spacing w:line="8" w:lineRule="exact"/>
                            <w:ind w:left="328"/>
                            <w:rPr>
                              <w:rFonts w:ascii="Arial"/>
                              <w:sz w:val="2"/>
                            </w:rPr>
                          </w:pPr>
                          <w:r>
                            <w:rPr>
                              <w:rFonts w:ascii="Arial"/>
                              <w:color w:val="1D1D1B"/>
                              <w:w w:val="120"/>
                              <w:sz w:val="2"/>
                            </w:rPr>
                            <w:t>policies</w:t>
                          </w:r>
                          <w:r>
                            <w:rPr>
                              <w:rFonts w:ascii="Arial"/>
                              <w:color w:val="1D1D1B"/>
                              <w:w w:val="120"/>
                              <w:sz w:val="2"/>
                            </w:rPr>
                            <w:tab/>
                          </w:r>
                          <w:r>
                            <w:rPr>
                              <w:rFonts w:ascii="Times New Roman"/>
                              <w:color w:val="1D1D1B"/>
                              <w:w w:val="120"/>
                              <w:sz w:val="3"/>
                            </w:rPr>
                            <w:t>Protocol</w:t>
                          </w:r>
                          <w:r>
                            <w:rPr>
                              <w:rFonts w:ascii="Times New Roman"/>
                              <w:color w:val="1D1D1B"/>
                              <w:w w:val="120"/>
                              <w:sz w:val="3"/>
                            </w:rPr>
                            <w:tab/>
                          </w:r>
                          <w:r>
                            <w:rPr>
                              <w:rFonts w:ascii="Arial"/>
                              <w:color w:val="1D1D1B"/>
                              <w:w w:val="120"/>
                              <w:position w:val="4"/>
                              <w:sz w:val="2"/>
                            </w:rPr>
                            <w:t>obliga</w:t>
                          </w:r>
                          <w:r>
                            <w:rPr>
                              <w:rFonts w:ascii="Arial"/>
                              <w:color w:val="1D1D1B"/>
                              <w:w w:val="120"/>
                              <w:position w:val="2"/>
                              <w:sz w:val="2"/>
                            </w:rPr>
                            <w:t>tions</w:t>
                          </w:r>
                          <w:r>
                            <w:rPr>
                              <w:rFonts w:ascii="Arial"/>
                              <w:color w:val="1D1D1B"/>
                              <w:w w:val="120"/>
                              <w:position w:val="1"/>
                              <w:sz w:val="2"/>
                            </w:rPr>
                            <w:t>o</w:t>
                          </w:r>
                          <w:r>
                            <w:rPr>
                              <w:rFonts w:ascii="Arial"/>
                              <w:color w:val="1D1D1B"/>
                              <w:w w:val="120"/>
                              <w:sz w:val="2"/>
                            </w:rPr>
                            <w:t>fall</w:t>
                          </w:r>
                          <w:r>
                            <w:rPr>
                              <w:rFonts w:ascii="Arial"/>
                              <w:color w:val="1D1D1B"/>
                              <w:w w:val="120"/>
                              <w:sz w:val="2"/>
                            </w:rPr>
                            <w:tab/>
                          </w:r>
                          <w:r>
                            <w:rPr>
                              <w:rFonts w:ascii="Arial"/>
                              <w:color w:val="1D1D1B"/>
                              <w:w w:val="120"/>
                              <w:position w:val="4"/>
                              <w:sz w:val="2"/>
                            </w:rPr>
                            <w:t>manageme</w:t>
                          </w:r>
                        </w:p>
                        <w:p w14:paraId="58681ED0" w14:textId="77777777" w:rsidR="00AA181E" w:rsidRDefault="00AA181E" w:rsidP="00617E12">
                          <w:pPr>
                            <w:spacing w:line="12" w:lineRule="exact"/>
                            <w:ind w:left="325"/>
                            <w:rPr>
                              <w:rFonts w:ascii="Arial"/>
                              <w:sz w:val="2"/>
                            </w:rPr>
                          </w:pPr>
                          <w:r>
                            <w:rPr>
                              <w:rFonts w:ascii="Arial"/>
                              <w:color w:val="1D1D1B"/>
                              <w:w w:val="120"/>
                              <w:sz w:val="2"/>
                            </w:rPr>
                            <w:t>ements</w:t>
                          </w:r>
                        </w:p>
                        <w:p w14:paraId="2D72E3E9" w14:textId="77777777" w:rsidR="00AA181E" w:rsidRDefault="00AA181E" w:rsidP="00617E12">
                          <w:pPr>
                            <w:spacing w:line="13" w:lineRule="exact"/>
                            <w:ind w:right="607"/>
                            <w:jc w:val="right"/>
                            <w:rPr>
                              <w:rFonts w:ascii="Arial"/>
                              <w:sz w:val="2"/>
                            </w:rPr>
                          </w:pPr>
                          <w:r>
                            <w:rPr>
                              <w:rFonts w:ascii="Arial"/>
                              <w:color w:val="1D1D1B"/>
                              <w:w w:val="115"/>
                              <w:sz w:val="2"/>
                            </w:rPr>
                            <w:t>egime.</w:t>
                          </w:r>
                        </w:p>
                        <w:p w14:paraId="2B9E2D06" w14:textId="77777777" w:rsidR="00AA181E" w:rsidRDefault="00AA181E" w:rsidP="00617E12">
                          <w:pPr>
                            <w:spacing w:line="9" w:lineRule="exact"/>
                            <w:ind w:left="133" w:right="1204"/>
                            <w:jc w:val="center"/>
                            <w:rPr>
                              <w:rFonts w:ascii="Arial"/>
                              <w:sz w:val="2"/>
                            </w:rPr>
                          </w:pPr>
                          <w:r>
                            <w:rPr>
                              <w:rFonts w:ascii="Arial"/>
                              <w:color w:val="1D1D1B"/>
                              <w:w w:val="125"/>
                              <w:sz w:val="2"/>
                            </w:rPr>
                            <w:t>in</w:t>
                          </w:r>
                        </w:p>
                        <w:p w14:paraId="6E320EAD" w14:textId="77777777" w:rsidR="00AA181E" w:rsidRDefault="00AA181E" w:rsidP="00617E12">
                          <w:pPr>
                            <w:spacing w:line="10" w:lineRule="exact"/>
                            <w:ind w:left="133" w:right="1128"/>
                            <w:jc w:val="center"/>
                            <w:rPr>
                              <w:rFonts w:ascii="Arial"/>
                              <w:sz w:val="2"/>
                            </w:rPr>
                          </w:pPr>
                          <w:r>
                            <w:rPr>
                              <w:rFonts w:ascii="Arial"/>
                              <w:color w:val="1D1D1B"/>
                              <w:w w:val="105"/>
                              <w:sz w:val="2"/>
                            </w:rPr>
                            <w:t>es.</w:t>
                          </w:r>
                        </w:p>
                        <w:p w14:paraId="1169F857" w14:textId="77777777" w:rsidR="00AA181E" w:rsidRDefault="00AA181E" w:rsidP="00617E12">
                          <w:pPr>
                            <w:tabs>
                              <w:tab w:val="left" w:pos="1440"/>
                            </w:tabs>
                            <w:spacing w:line="-213" w:lineRule="auto"/>
                            <w:ind w:left="1055"/>
                            <w:jc w:val="center"/>
                            <w:rPr>
                              <w:rFonts w:ascii="Arial"/>
                              <w:sz w:val="2"/>
                            </w:rPr>
                          </w:pPr>
                          <w:r>
                            <w:rPr>
                              <w:rFonts w:ascii="Arial"/>
                              <w:color w:val="1D1D1B"/>
                              <w:w w:val="120"/>
                              <w:position w:val="2"/>
                              <w:sz w:val="2"/>
                            </w:rPr>
                            <w:t>in</w:t>
                          </w:r>
                          <w:r>
                            <w:rPr>
                              <w:rFonts w:ascii="Arial"/>
                              <w:color w:val="1D1D1B"/>
                              <w:w w:val="120"/>
                              <w:position w:val="1"/>
                              <w:sz w:val="2"/>
                            </w:rPr>
                            <w:t>the</w:t>
                          </w:r>
                          <w:r>
                            <w:rPr>
                              <w:rFonts w:ascii="Arial"/>
                              <w:color w:val="1D1D1B"/>
                              <w:w w:val="120"/>
                              <w:sz w:val="2"/>
                            </w:rPr>
                            <w:t>organisa</w:t>
                          </w:r>
                          <w:r>
                            <w:rPr>
                              <w:rFonts w:ascii="Arial"/>
                              <w:color w:val="1D1D1B"/>
                              <w:w w:val="120"/>
                              <w:sz w:val="2"/>
                            </w:rPr>
                            <w:tab/>
                          </w:r>
                          <w:r>
                            <w:rPr>
                              <w:rFonts w:ascii="Arial"/>
                              <w:color w:val="1D1D1B"/>
                              <w:w w:val="120"/>
                              <w:position w:val="1"/>
                              <w:sz w:val="2"/>
                            </w:rPr>
                            <w:t>inthe</w:t>
                          </w:r>
                        </w:p>
                        <w:p w14:paraId="2968CDE4" w14:textId="77777777" w:rsidR="00AA181E" w:rsidRDefault="00AA181E" w:rsidP="00617E12">
                          <w:pPr>
                            <w:spacing w:line="5" w:lineRule="exact"/>
                            <w:ind w:left="133" w:right="1318"/>
                            <w:jc w:val="center"/>
                            <w:rPr>
                              <w:rFonts w:ascii="Arial"/>
                              <w:sz w:val="2"/>
                            </w:rPr>
                          </w:pPr>
                          <w:r>
                            <w:rPr>
                              <w:rFonts w:ascii="Arial"/>
                              <w:color w:val="1D1D1B"/>
                              <w:w w:val="120"/>
                              <w:sz w:val="2"/>
                            </w:rPr>
                            <w:t>eviewed</w:t>
                          </w:r>
                        </w:p>
                        <w:p w14:paraId="34AF64B8" w14:textId="77777777" w:rsidR="00AA181E" w:rsidRDefault="00AA181E" w:rsidP="00617E12">
                          <w:pPr>
                            <w:tabs>
                              <w:tab w:val="left" w:pos="1197"/>
                              <w:tab w:val="left" w:pos="1521"/>
                            </w:tabs>
                            <w:spacing w:line="6" w:lineRule="exact"/>
                            <w:ind w:left="265"/>
                            <w:rPr>
                              <w:rFonts w:ascii="Arial" w:hAnsi="Arial"/>
                              <w:sz w:val="2"/>
                            </w:rPr>
                          </w:pPr>
                          <w:r>
                            <w:rPr>
                              <w:rFonts w:ascii="Arial" w:hAnsi="Arial"/>
                              <w:color w:val="1D1D1B"/>
                              <w:w w:val="127"/>
                              <w:position w:val="-1"/>
                              <w:sz w:val="2"/>
                            </w:rPr>
                            <w:t>monito</w:t>
                          </w:r>
                          <w:r>
                            <w:rPr>
                              <w:rFonts w:ascii="Arial" w:hAnsi="Arial"/>
                              <w:color w:val="1D1D1B"/>
                              <w:spacing w:val="-7"/>
                              <w:w w:val="127"/>
                              <w:position w:val="-1"/>
                              <w:sz w:val="2"/>
                            </w:rPr>
                            <w:t>r</w:t>
                          </w:r>
                          <w:r>
                            <w:rPr>
                              <w:rFonts w:ascii="Arial" w:hAnsi="Arial"/>
                              <w:color w:val="1D1D1B"/>
                              <w:w w:val="117"/>
                              <w:sz w:val="2"/>
                            </w:rPr>
                            <w:t>ed</w:t>
                          </w:r>
                          <w:r>
                            <w:rPr>
                              <w:rFonts w:ascii="Arial" w:hAnsi="Arial"/>
                              <w:color w:val="1D1D1B"/>
                              <w:sz w:val="2"/>
                            </w:rPr>
                            <w:tab/>
                          </w:r>
                          <w:r>
                            <w:rPr>
                              <w:rFonts w:ascii="Times New Roman" w:hAnsi="Times New Roman"/>
                              <w:color w:val="1D1D1B"/>
                              <w:w w:val="114"/>
                              <w:sz w:val="3"/>
                            </w:rPr>
                            <w:t>4</w:t>
                          </w:r>
                          <w:r>
                            <w:rPr>
                              <w:rFonts w:ascii="Times New Roman" w:hAnsi="Times New Roman"/>
                              <w:color w:val="1D1D1B"/>
                              <w:spacing w:val="-5"/>
                              <w:w w:val="114"/>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21"/>
                              <w:position w:val="1"/>
                              <w:sz w:val="2"/>
                            </w:rPr>
                            <w:t>tion’s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w w:val="116"/>
                              <w:position w:val="4"/>
                              <w:sz w:val="2"/>
                            </w:rPr>
                            <w:t>organis</w:t>
                          </w:r>
                          <w:r>
                            <w:rPr>
                              <w:rFonts w:ascii="Arial" w:hAnsi="Arial"/>
                              <w:color w:val="1D1D1B"/>
                              <w:spacing w:val="-50"/>
                              <w:w w:val="116"/>
                              <w:position w:val="4"/>
                              <w:sz w:val="2"/>
                            </w:rPr>
                            <w:t>a</w:t>
                          </w:r>
                          <w:r>
                            <w:rPr>
                              <w:rFonts w:ascii="Arial" w:hAnsi="Arial"/>
                              <w:color w:val="1D1D1B"/>
                              <w:w w:val="116"/>
                              <w:position w:val="1"/>
                              <w:sz w:val="2"/>
                            </w:rPr>
                            <w:t>person</w:t>
                          </w:r>
                          <w:r>
                            <w:rPr>
                              <w:rFonts w:ascii="Arial" w:hAnsi="Arial"/>
                              <w:color w:val="1D1D1B"/>
                              <w:spacing w:val="-47"/>
                              <w:w w:val="116"/>
                              <w:position w:val="1"/>
                              <w:sz w:val="2"/>
                            </w:rPr>
                            <w:t>s</w:t>
                          </w:r>
                          <w:r>
                            <w:rPr>
                              <w:rFonts w:ascii="Arial" w:hAnsi="Arial"/>
                              <w:color w:val="1D1D1B"/>
                              <w:w w:val="121"/>
                              <w:position w:val="1"/>
                              <w:sz w:val="2"/>
                            </w:rPr>
                            <w:t>tion’</w:t>
                          </w:r>
                          <w:r>
                            <w:rPr>
                              <w:rFonts w:ascii="Arial" w:hAnsi="Arial"/>
                              <w:color w:val="1D1D1B"/>
                              <w:spacing w:val="-17"/>
                              <w:w w:val="121"/>
                              <w:position w:val="1"/>
                              <w:sz w:val="2"/>
                            </w:rPr>
                            <w:t>s</w:t>
                          </w:r>
                          <w:r>
                            <w:rPr>
                              <w:rFonts w:ascii="Arial" w:hAnsi="Arial"/>
                              <w:color w:val="1D1D1B"/>
                              <w:w w:val="114"/>
                              <w:position w:val="-1"/>
                              <w:sz w:val="2"/>
                            </w:rPr>
                            <w:t>a</w:t>
                          </w:r>
                          <w:r>
                            <w:rPr>
                              <w:rFonts w:ascii="Arial" w:hAnsi="Arial"/>
                              <w:color w:val="1D1D1B"/>
                              <w:spacing w:val="-20"/>
                              <w:w w:val="114"/>
                              <w:position w:val="-1"/>
                              <w:sz w:val="2"/>
                            </w:rPr>
                            <w:t>r</w:t>
                          </w:r>
                          <w:r>
                            <w:rPr>
                              <w:rFonts w:ascii="Arial" w:hAnsi="Arial"/>
                              <w:color w:val="1D1D1B"/>
                              <w:w w:val="122"/>
                              <w:position w:val="2"/>
                              <w:sz w:val="2"/>
                            </w:rPr>
                            <w:t>trainin</w:t>
                          </w:r>
                          <w:r>
                            <w:rPr>
                              <w:rFonts w:ascii="Arial" w:hAnsi="Arial"/>
                              <w:color w:val="1D1D1B"/>
                              <w:spacing w:val="-5"/>
                              <w:w w:val="122"/>
                              <w:position w:val="2"/>
                              <w:sz w:val="2"/>
                            </w:rPr>
                            <w:t>g</w:t>
                          </w:r>
                          <w:r>
                            <w:rPr>
                              <w:rFonts w:ascii="Arial" w:hAnsi="Arial"/>
                              <w:color w:val="1D1D1B"/>
                              <w:w w:val="117"/>
                              <w:position w:val="-1"/>
                              <w:sz w:val="2"/>
                            </w:rPr>
                            <w:t>and</w:t>
                          </w:r>
                        </w:p>
                        <w:p w14:paraId="47B7A5DC" w14:textId="77777777" w:rsidR="00AA181E" w:rsidRDefault="00AA181E" w:rsidP="00617E12">
                          <w:pPr>
                            <w:spacing w:line="5" w:lineRule="exact"/>
                            <w:ind w:left="133" w:right="1326"/>
                            <w:jc w:val="center"/>
                            <w:rPr>
                              <w:rFonts w:ascii="Arial"/>
                              <w:sz w:val="2"/>
                            </w:rPr>
                          </w:pPr>
                          <w:r>
                            <w:rPr>
                              <w:rFonts w:ascii="Arial"/>
                              <w:color w:val="1D1D1B"/>
                              <w:w w:val="125"/>
                              <w:sz w:val="2"/>
                            </w:rPr>
                            <w:t>pr</w:t>
                          </w:r>
                        </w:p>
                        <w:p w14:paraId="6B62B98B" w14:textId="77777777" w:rsidR="00AA181E" w:rsidRDefault="00AA181E" w:rsidP="00617E12">
                          <w:pPr>
                            <w:spacing w:line="7" w:lineRule="exact"/>
                            <w:ind w:left="15"/>
                            <w:rPr>
                              <w:rFonts w:ascii="Arial"/>
                              <w:sz w:val="2"/>
                            </w:rPr>
                          </w:pPr>
                          <w:r>
                            <w:rPr>
                              <w:rFonts w:ascii="Arial"/>
                              <w:color w:val="1D1D1B"/>
                              <w:w w:val="120"/>
                              <w:sz w:val="2"/>
                            </w:rPr>
                            <w:t>governance</w:t>
                          </w:r>
                        </w:p>
                        <w:p w14:paraId="4574F46B" w14:textId="77777777" w:rsidR="00AA181E" w:rsidRDefault="00AA181E" w:rsidP="00617E12">
                          <w:pPr>
                            <w:spacing w:line="23" w:lineRule="exact"/>
                            <w:ind w:left="112" w:right="1384"/>
                            <w:jc w:val="center"/>
                            <w:rPr>
                              <w:rFonts w:ascii="Arial" w:hAnsi="Arial"/>
                              <w:sz w:val="2"/>
                            </w:rPr>
                          </w:pPr>
                          <w:r>
                            <w:rPr>
                              <w:rFonts w:ascii="Arial" w:hAnsi="Arial"/>
                              <w:color w:val="1D1D1B"/>
                              <w:w w:val="120"/>
                              <w:sz w:val="2"/>
                            </w:rPr>
                            <w:t>tion’s</w:t>
                          </w:r>
                        </w:p>
                        <w:p w14:paraId="32D18E81" w14:textId="77777777" w:rsidR="00AA181E" w:rsidRDefault="00AA181E" w:rsidP="00617E12">
                          <w:pPr>
                            <w:spacing w:line="18" w:lineRule="exact"/>
                            <w:ind w:right="1277"/>
                            <w:jc w:val="center"/>
                            <w:rPr>
                              <w:rFonts w:ascii="Arial"/>
                              <w:sz w:val="2"/>
                            </w:rPr>
                          </w:pPr>
                          <w:r>
                            <w:rPr>
                              <w:rFonts w:ascii="Arial"/>
                              <w:color w:val="1D1D1B"/>
                              <w:w w:val="127"/>
                              <w:sz w:val="2"/>
                            </w:rPr>
                            <w:t>r</w:t>
                          </w:r>
                        </w:p>
                        <w:p w14:paraId="2C54B857" w14:textId="77777777" w:rsidR="00AA181E" w:rsidRDefault="00AA181E" w:rsidP="00617E12">
                          <w:pPr>
                            <w:spacing w:line="11" w:lineRule="exact"/>
                            <w:ind w:left="50" w:right="1384"/>
                            <w:jc w:val="center"/>
                            <w:rPr>
                              <w:rFonts w:ascii="Arial"/>
                              <w:sz w:val="2"/>
                            </w:rPr>
                          </w:pPr>
                          <w:r>
                            <w:rPr>
                              <w:rFonts w:ascii="Arial"/>
                              <w:color w:val="1D1D1B"/>
                              <w:w w:val="115"/>
                              <w:sz w:val="2"/>
                            </w:rPr>
                            <w:t>and</w:t>
                          </w:r>
                        </w:p>
                        <w:p w14:paraId="4930B467" w14:textId="77777777" w:rsidR="00AA181E" w:rsidRDefault="00AA181E" w:rsidP="00617E12">
                          <w:pPr>
                            <w:spacing w:line="5" w:lineRule="exact"/>
                            <w:ind w:left="267"/>
                            <w:rPr>
                              <w:rFonts w:ascii="Arial" w:hAnsi="Arial"/>
                              <w:sz w:val="2"/>
                            </w:rPr>
                          </w:pPr>
                          <w:r>
                            <w:rPr>
                              <w:rFonts w:ascii="Arial" w:hAnsi="Arial"/>
                              <w:color w:val="1D1D1B"/>
                              <w:w w:val="120"/>
                              <w:sz w:val="2"/>
                            </w:rPr>
                            <w:t>tion’s</w:t>
                          </w:r>
                        </w:p>
                        <w:p w14:paraId="6C85A23D" w14:textId="77777777" w:rsidR="00AA181E" w:rsidRDefault="00AA181E" w:rsidP="00617E12">
                          <w:pPr>
                            <w:spacing w:line="3" w:lineRule="exact"/>
                            <w:ind w:left="178"/>
                            <w:rPr>
                              <w:rFonts w:ascii="Arial"/>
                              <w:sz w:val="2"/>
                            </w:rPr>
                          </w:pPr>
                          <w:r>
                            <w:rPr>
                              <w:rFonts w:ascii="Arial"/>
                              <w:color w:val="1D1D1B"/>
                              <w:w w:val="115"/>
                              <w:sz w:val="2"/>
                            </w:rPr>
                            <w:t>organisa</w:t>
                          </w:r>
                        </w:p>
                        <w:p w14:paraId="5DAE01A8" w14:textId="77777777" w:rsidR="00AA181E" w:rsidRDefault="00AA181E" w:rsidP="00617E12">
                          <w:pPr>
                            <w:tabs>
                              <w:tab w:val="left" w:pos="892"/>
                            </w:tabs>
                            <w:spacing w:line="28" w:lineRule="exact"/>
                            <w:ind w:left="171"/>
                            <w:rPr>
                              <w:rFonts w:ascii="Arial"/>
                              <w:sz w:val="2"/>
                            </w:rPr>
                          </w:pPr>
                          <w:r>
                            <w:rPr>
                              <w:rFonts w:ascii="Arial"/>
                              <w:color w:val="1D1D1B"/>
                              <w:w w:val="120"/>
                              <w:sz w:val="2"/>
                            </w:rPr>
                            <w:t>opria</w:t>
                          </w:r>
                          <w:r>
                            <w:rPr>
                              <w:rFonts w:ascii="Arial"/>
                              <w:color w:val="1D1D1B"/>
                              <w:w w:val="120"/>
                              <w:position w:val="1"/>
                              <w:sz w:val="2"/>
                            </w:rPr>
                            <w:t>tely</w:t>
                          </w:r>
                          <w:r>
                            <w:rPr>
                              <w:rFonts w:ascii="Arial"/>
                              <w:color w:val="1D1D1B"/>
                              <w:spacing w:val="3"/>
                              <w:w w:val="120"/>
                              <w:position w:val="1"/>
                              <w:sz w:val="2"/>
                            </w:rPr>
                            <w:t xml:space="preserve"> </w:t>
                          </w:r>
                          <w:r>
                            <w:rPr>
                              <w:rFonts w:ascii="Arial"/>
                              <w:color w:val="1D1D1B"/>
                              <w:w w:val="120"/>
                              <w:sz w:val="2"/>
                            </w:rPr>
                            <w:t>the</w:t>
                          </w:r>
                          <w:r>
                            <w:rPr>
                              <w:rFonts w:ascii="Arial"/>
                              <w:color w:val="1D1D1B"/>
                              <w:w w:val="120"/>
                              <w:position w:val="2"/>
                              <w:sz w:val="2"/>
                            </w:rPr>
                            <w:t>organisa</w:t>
                          </w:r>
                          <w:r>
                            <w:rPr>
                              <w:rFonts w:ascii="Arial"/>
                              <w:color w:val="1D1D1B"/>
                              <w:w w:val="120"/>
                              <w:position w:val="2"/>
                              <w:sz w:val="2"/>
                            </w:rPr>
                            <w:tab/>
                          </w:r>
                          <w:r>
                            <w:rPr>
                              <w:rFonts w:ascii="Arial"/>
                              <w:color w:val="1D1D1B"/>
                              <w:w w:val="120"/>
                              <w:position w:val="1"/>
                              <w:sz w:val="2"/>
                            </w:rPr>
                            <w:t xml:space="preserve">and </w:t>
                          </w:r>
                          <w:r>
                            <w:rPr>
                              <w:rFonts w:ascii="Arial"/>
                              <w:color w:val="1D1D1B"/>
                              <w:w w:val="120"/>
                              <w:position w:val="2"/>
                              <w:sz w:val="2"/>
                            </w:rPr>
                            <w:t>Security</w:t>
                          </w:r>
                          <w:r>
                            <w:rPr>
                              <w:rFonts w:ascii="Arial"/>
                              <w:color w:val="1D1D1B"/>
                              <w:w w:val="120"/>
                              <w:position w:val="1"/>
                              <w:sz w:val="2"/>
                            </w:rPr>
                            <w:t>requir</w:t>
                          </w:r>
                          <w:r>
                            <w:rPr>
                              <w:rFonts w:ascii="Arial"/>
                              <w:color w:val="1D1D1B"/>
                              <w:w w:val="120"/>
                              <w:sz w:val="2"/>
                            </w:rPr>
                            <w:t xml:space="preserve">ements </w:t>
                          </w:r>
                          <w:r>
                            <w:rPr>
                              <w:rFonts w:ascii="Arial"/>
                              <w:color w:val="1D1D1B"/>
                              <w:w w:val="120"/>
                              <w:position w:val="1"/>
                              <w:sz w:val="3"/>
                            </w:rPr>
                            <w:t>Pr</w:t>
                          </w:r>
                          <w:r>
                            <w:rPr>
                              <w:rFonts w:ascii="Arial"/>
                              <w:color w:val="1D1D1B"/>
                              <w:w w:val="120"/>
                              <w:sz w:val="3"/>
                            </w:rPr>
                            <w:t xml:space="preserve">otocol </w:t>
                          </w:r>
                          <w:r>
                            <w:rPr>
                              <w:rFonts w:ascii="Arial"/>
                              <w:color w:val="1D1D1B"/>
                              <w:w w:val="120"/>
                              <w:position w:val="4"/>
                              <w:sz w:val="2"/>
                            </w:rPr>
                            <w:t>personnel</w:t>
                          </w:r>
                          <w:r>
                            <w:rPr>
                              <w:rFonts w:ascii="Arial"/>
                              <w:color w:val="1D1D1B"/>
                              <w:spacing w:val="3"/>
                              <w:w w:val="120"/>
                              <w:position w:val="4"/>
                              <w:sz w:val="2"/>
                            </w:rPr>
                            <w:t xml:space="preserve"> </w:t>
                          </w:r>
                          <w:r>
                            <w:rPr>
                              <w:rFonts w:ascii="Arial"/>
                              <w:color w:val="1D1D1B"/>
                              <w:w w:val="120"/>
                              <w:position w:val="3"/>
                              <w:sz w:val="2"/>
                            </w:rPr>
                            <w:t>e</w:t>
                          </w:r>
                          <w:r>
                            <w:rPr>
                              <w:rFonts w:ascii="Arial"/>
                              <w:color w:val="1D1D1B"/>
                              <w:w w:val="120"/>
                              <w:position w:val="2"/>
                              <w:sz w:val="2"/>
                            </w:rPr>
                            <w:t>appr</w:t>
                          </w:r>
                          <w:r>
                            <w:rPr>
                              <w:rFonts w:ascii="Arial"/>
                              <w:color w:val="1D1D1B"/>
                              <w:w w:val="120"/>
                              <w:position w:val="1"/>
                              <w:sz w:val="2"/>
                            </w:rPr>
                            <w:t>opria</w:t>
                          </w:r>
                        </w:p>
                        <w:p w14:paraId="778281D7" w14:textId="77777777" w:rsidR="00AA181E" w:rsidRDefault="00AA181E" w:rsidP="00617E12">
                          <w:pPr>
                            <w:tabs>
                              <w:tab w:val="left" w:pos="657"/>
                            </w:tabs>
                            <w:spacing w:line="69" w:lineRule="auto"/>
                            <w:ind w:left="107"/>
                            <w:rPr>
                              <w:rFonts w:ascii="Arial" w:hAnsi="Arial"/>
                              <w:sz w:val="2"/>
                            </w:rPr>
                          </w:pPr>
                          <w:r>
                            <w:rPr>
                              <w:rFonts w:ascii="Arial" w:hAnsi="Arial"/>
                              <w:color w:val="1D1D1B"/>
                              <w:spacing w:val="-1"/>
                              <w:w w:val="112"/>
                              <w:sz w:val="2"/>
                            </w:rPr>
                            <w:t>e</w:t>
                          </w:r>
                          <w:r>
                            <w:rPr>
                              <w:rFonts w:ascii="Arial" w:hAnsi="Arial"/>
                              <w:color w:val="1D1D1B"/>
                              <w:w w:val="118"/>
                              <w:sz w:val="2"/>
                            </w:rPr>
                            <w:t>appr</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sz w:val="2"/>
                            </w:rPr>
                            <w:t>in</w:t>
                          </w:r>
                          <w:r>
                            <w:rPr>
                              <w:rFonts w:ascii="Arial" w:hAnsi="Arial"/>
                              <w:color w:val="1D1D1B"/>
                              <w:sz w:val="2"/>
                            </w:rPr>
                            <w:t xml:space="preserve">     </w:t>
                          </w:r>
                          <w:r>
                            <w:rPr>
                              <w:rFonts w:ascii="Arial" w:hAnsi="Arial"/>
                              <w:color w:val="1D1D1B"/>
                              <w:spacing w:val="1"/>
                              <w:sz w:val="2"/>
                            </w:rPr>
                            <w:t xml:space="preserve"> </w:t>
                          </w:r>
                          <w:r>
                            <w:rPr>
                              <w:rFonts w:ascii="Times New Roman" w:hAnsi="Times New Roman"/>
                              <w:color w:val="1D1D1B"/>
                              <w:w w:val="110"/>
                              <w:sz w:val="3"/>
                            </w:rPr>
                            <w:t>3</w:t>
                          </w:r>
                          <w:r>
                            <w:rPr>
                              <w:rFonts w:ascii="Times New Roman" w:hAnsi="Times New Roman"/>
                              <w:color w:val="1D1D1B"/>
                              <w:spacing w:val="-5"/>
                              <w:w w:val="110"/>
                              <w:sz w:val="3"/>
                            </w:rPr>
                            <w:t>.</w:t>
                          </w:r>
                          <w:r>
                            <w:rPr>
                              <w:rFonts w:ascii="Times New Roman" w:hAnsi="Times New Roman"/>
                              <w:color w:val="1D1D1B"/>
                              <w:w w:val="119"/>
                              <w:sz w:val="3"/>
                            </w:rPr>
                            <w:t>4</w:t>
                          </w:r>
                          <w:r>
                            <w:rPr>
                              <w:rFonts w:ascii="Times New Roman" w:hAnsi="Times New Roman"/>
                              <w:color w:val="1D1D1B"/>
                              <w:sz w:val="3"/>
                            </w:rPr>
                            <w:tab/>
                          </w:r>
                          <w:r>
                            <w:rPr>
                              <w:rFonts w:ascii="Arial" w:hAnsi="Arial"/>
                              <w:color w:val="1D1D1B"/>
                              <w:w w:val="116"/>
                              <w:position w:val="-1"/>
                              <w:sz w:val="2"/>
                            </w:rPr>
                            <w:t>organis</w:t>
                          </w:r>
                          <w:r>
                            <w:rPr>
                              <w:rFonts w:ascii="Arial" w:hAnsi="Arial"/>
                              <w:color w:val="1D1D1B"/>
                              <w:spacing w:val="-4"/>
                              <w:w w:val="116"/>
                              <w:position w:val="-1"/>
                              <w:sz w:val="2"/>
                            </w:rPr>
                            <w:t>a</w:t>
                          </w:r>
                          <w:r>
                            <w:rPr>
                              <w:rFonts w:ascii="Arial" w:hAnsi="Arial"/>
                              <w:color w:val="1D1D1B"/>
                              <w:w w:val="121"/>
                              <w:sz w:val="2"/>
                            </w:rPr>
                            <w:t>tion’</w:t>
                          </w:r>
                          <w:r>
                            <w:rPr>
                              <w:rFonts w:ascii="Arial" w:hAnsi="Arial"/>
                              <w:color w:val="1D1D1B"/>
                              <w:spacing w:val="2"/>
                              <w:w w:val="121"/>
                              <w:sz w:val="2"/>
                            </w:rPr>
                            <w:t>s</w:t>
                          </w:r>
                          <w:r>
                            <w:rPr>
                              <w:rFonts w:ascii="Arial" w:hAnsi="Arial"/>
                              <w:color w:val="1D1D1B"/>
                              <w:w w:val="119"/>
                              <w:sz w:val="2"/>
                            </w:rPr>
                            <w:t>policies</w:t>
                          </w:r>
                          <w:r>
                            <w:rPr>
                              <w:rFonts w:ascii="Arial" w:hAnsi="Arial"/>
                              <w:color w:val="1D1D1B"/>
                              <w:sz w:val="2"/>
                            </w:rPr>
                            <w:t xml:space="preserve">                             </w:t>
                          </w:r>
                          <w:r>
                            <w:rPr>
                              <w:rFonts w:ascii="Arial" w:hAnsi="Arial"/>
                              <w:color w:val="1D1D1B"/>
                              <w:spacing w:val="-1"/>
                              <w:sz w:val="2"/>
                            </w:rPr>
                            <w:t xml:space="preserve"> </w:t>
                          </w:r>
                          <w:r>
                            <w:rPr>
                              <w:rFonts w:ascii="Arial" w:hAnsi="Arial"/>
                              <w:color w:val="1D1D1B"/>
                              <w:w w:val="119"/>
                              <w:sz w:val="2"/>
                            </w:rPr>
                            <w:t>managemen</w:t>
                          </w:r>
                          <w:r>
                            <w:rPr>
                              <w:rFonts w:ascii="Arial" w:hAnsi="Arial"/>
                              <w:color w:val="1D1D1B"/>
                              <w:spacing w:val="2"/>
                              <w:w w:val="119"/>
                              <w:sz w:val="2"/>
                            </w:rPr>
                            <w:t>t</w:t>
                          </w:r>
                          <w:r>
                            <w:rPr>
                              <w:rFonts w:ascii="Arial" w:hAnsi="Arial"/>
                              <w:color w:val="1D1D1B"/>
                              <w:spacing w:val="-4"/>
                              <w:w w:val="127"/>
                              <w:position w:val="-1"/>
                              <w:sz w:val="2"/>
                            </w:rPr>
                            <w:t>r</w:t>
                          </w:r>
                          <w:r>
                            <w:rPr>
                              <w:rFonts w:ascii="Arial" w:hAnsi="Arial"/>
                              <w:color w:val="1D1D1B"/>
                              <w:w w:val="119"/>
                              <w:position w:val="-1"/>
                              <w:sz w:val="2"/>
                            </w:rPr>
                            <w:t>egime</w:t>
                          </w:r>
                          <w:r>
                            <w:rPr>
                              <w:rFonts w:ascii="Arial" w:hAnsi="Arial"/>
                              <w:color w:val="1D1D1B"/>
                              <w:position w:val="-1"/>
                              <w:sz w:val="2"/>
                            </w:rPr>
                            <w:t xml:space="preserve">  </w:t>
                          </w:r>
                          <w:r>
                            <w:rPr>
                              <w:rFonts w:ascii="Arial" w:hAnsi="Arial"/>
                              <w:color w:val="1D1D1B"/>
                              <w:spacing w:val="1"/>
                              <w:position w:val="-1"/>
                              <w:sz w:val="2"/>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sz w:val="2"/>
                            </w:rPr>
                            <w:t>imp</w:t>
                          </w:r>
                          <w:r>
                            <w:rPr>
                              <w:rFonts w:ascii="Arial" w:hAnsi="Arial"/>
                              <w:color w:val="1D1D1B"/>
                              <w:spacing w:val="-4"/>
                              <w:w w:val="124"/>
                              <w:sz w:val="2"/>
                            </w:rPr>
                            <w:t>r</w:t>
                          </w:r>
                          <w:r>
                            <w:rPr>
                              <w:rFonts w:ascii="Arial" w:hAnsi="Arial"/>
                              <w:color w:val="1D1D1B"/>
                              <w:w w:val="119"/>
                              <w:sz w:val="2"/>
                            </w:rPr>
                            <w:t>ove</w:t>
                          </w:r>
                          <w:r>
                            <w:rPr>
                              <w:rFonts w:ascii="Arial" w:hAnsi="Arial"/>
                              <w:color w:val="1D1D1B"/>
                              <w:spacing w:val="2"/>
                              <w:w w:val="119"/>
                              <w:sz w:val="2"/>
                            </w:rPr>
                            <w:t>d</w:t>
                          </w:r>
                          <w:r>
                            <w:rPr>
                              <w:rFonts w:ascii="Arial" w:hAnsi="Arial"/>
                              <w:color w:val="1D1D1B"/>
                              <w:w w:val="117"/>
                              <w:position w:val="-1"/>
                              <w:sz w:val="2"/>
                            </w:rPr>
                            <w:t>an</w:t>
                          </w:r>
                          <w:r>
                            <w:rPr>
                              <w:rFonts w:ascii="Arial" w:hAnsi="Arial"/>
                              <w:color w:val="1D1D1B"/>
                              <w:spacing w:val="-2"/>
                              <w:w w:val="117"/>
                              <w:position w:val="-1"/>
                              <w:sz w:val="2"/>
                            </w:rPr>
                            <w:t>d</w:t>
                          </w:r>
                          <w:r>
                            <w:rPr>
                              <w:rFonts w:ascii="Arial" w:hAnsi="Arial"/>
                              <w:color w:val="1D1D1B"/>
                              <w:w w:val="98"/>
                              <w:sz w:val="3"/>
                            </w:rPr>
                            <w:t>5.</w:t>
                          </w:r>
                          <w:r>
                            <w:rPr>
                              <w:rFonts w:ascii="Arial" w:hAnsi="Arial"/>
                              <w:color w:val="1D1D1B"/>
                              <w:sz w:val="3"/>
                            </w:rPr>
                            <w:t xml:space="preserve">     </w:t>
                          </w:r>
                          <w:r>
                            <w:rPr>
                              <w:rFonts w:ascii="Arial" w:hAnsi="Arial"/>
                              <w:color w:val="1D1D1B"/>
                              <w:spacing w:val="3"/>
                              <w:sz w:val="3"/>
                            </w:rPr>
                            <w:t xml:space="preserve"> </w:t>
                          </w:r>
                          <w:r>
                            <w:rPr>
                              <w:rFonts w:ascii="Times New Roman" w:hAnsi="Times New Roman"/>
                              <w:color w:val="1D1D1B"/>
                              <w:w w:val="121"/>
                              <w:position w:val="2"/>
                              <w:sz w:val="3"/>
                            </w:rPr>
                            <w:t>P</w:t>
                          </w:r>
                          <w:r>
                            <w:rPr>
                              <w:rFonts w:ascii="Times New Roman" w:hAnsi="Times New Roman"/>
                              <w:color w:val="1D1D1B"/>
                              <w:spacing w:val="-14"/>
                              <w:w w:val="121"/>
                              <w:position w:val="2"/>
                              <w:sz w:val="3"/>
                            </w:rPr>
                            <w:t>r</w:t>
                          </w:r>
                          <w:r>
                            <w:rPr>
                              <w:rFonts w:ascii="Times New Roman" w:hAnsi="Times New Roman"/>
                              <w:color w:val="1D1D1B"/>
                              <w:w w:val="123"/>
                              <w:position w:val="1"/>
                              <w:sz w:val="3"/>
                            </w:rPr>
                            <w:t>otoco</w:t>
                          </w:r>
                          <w:r>
                            <w:rPr>
                              <w:rFonts w:ascii="Times New Roman" w:hAnsi="Times New Roman"/>
                              <w:color w:val="1D1D1B"/>
                              <w:spacing w:val="-5"/>
                              <w:w w:val="123"/>
                              <w:position w:val="1"/>
                              <w:sz w:val="3"/>
                            </w:rPr>
                            <w:t>l</w:t>
                          </w:r>
                          <w:r>
                            <w:rPr>
                              <w:rFonts w:ascii="Arial" w:hAnsi="Arial"/>
                              <w:color w:val="1D1D1B"/>
                              <w:w w:val="119"/>
                              <w:position w:val="2"/>
                              <w:sz w:val="2"/>
                            </w:rPr>
                            <w:t>managemen</w:t>
                          </w:r>
                          <w:r>
                            <w:rPr>
                              <w:rFonts w:ascii="Arial" w:hAnsi="Arial"/>
                              <w:color w:val="1D1D1B"/>
                              <w:spacing w:val="-92"/>
                              <w:w w:val="119"/>
                              <w:position w:val="2"/>
                              <w:sz w:val="2"/>
                            </w:rPr>
                            <w:t>t</w:t>
                          </w:r>
                          <w:r>
                            <w:rPr>
                              <w:rFonts w:ascii="Arial" w:hAnsi="Arial"/>
                              <w:color w:val="1D1D1B"/>
                              <w:w w:val="119"/>
                              <w:position w:val="4"/>
                              <w:sz w:val="2"/>
                            </w:rPr>
                            <w:t>personnel</w:t>
                          </w:r>
                          <w:r>
                            <w:rPr>
                              <w:rFonts w:ascii="Arial" w:hAnsi="Arial"/>
                              <w:color w:val="1D1D1B"/>
                              <w:position w:val="4"/>
                              <w:sz w:val="2"/>
                            </w:rPr>
                            <w:t xml:space="preserve"> </w:t>
                          </w:r>
                          <w:r>
                            <w:rPr>
                              <w:rFonts w:ascii="Arial" w:hAnsi="Arial"/>
                              <w:color w:val="1D1D1B"/>
                              <w:spacing w:val="-2"/>
                              <w:position w:val="4"/>
                              <w:sz w:val="2"/>
                            </w:rPr>
                            <w:t xml:space="preserve"> </w:t>
                          </w:r>
                          <w:r>
                            <w:rPr>
                              <w:rFonts w:ascii="Arial" w:hAnsi="Arial"/>
                              <w:color w:val="1D1D1B"/>
                              <w:w w:val="117"/>
                              <w:position w:val="2"/>
                              <w:sz w:val="2"/>
                            </w:rPr>
                            <w:t>awa</w:t>
                          </w:r>
                          <w:r>
                            <w:rPr>
                              <w:rFonts w:ascii="Arial" w:hAnsi="Arial"/>
                              <w:color w:val="1D1D1B"/>
                              <w:spacing w:val="-50"/>
                              <w:w w:val="117"/>
                              <w:position w:val="2"/>
                              <w:sz w:val="2"/>
                            </w:rPr>
                            <w:t>r</w:t>
                          </w:r>
                          <w:r>
                            <w:rPr>
                              <w:rFonts w:ascii="Arial" w:hAnsi="Arial"/>
                              <w:color w:val="1D1D1B"/>
                              <w:w w:val="122"/>
                              <w:sz w:val="2"/>
                            </w:rPr>
                            <w:t>tel</w:t>
                          </w:r>
                          <w:r>
                            <w:rPr>
                              <w:rFonts w:ascii="Arial" w:hAnsi="Arial"/>
                              <w:color w:val="1D1D1B"/>
                              <w:spacing w:val="-4"/>
                              <w:w w:val="122"/>
                              <w:sz w:val="2"/>
                            </w:rPr>
                            <w:t>y</w:t>
                          </w:r>
                          <w:r>
                            <w:rPr>
                              <w:rFonts w:ascii="Arial" w:hAnsi="Arial"/>
                              <w:color w:val="1D1D1B"/>
                              <w:w w:val="110"/>
                              <w:sz w:val="2"/>
                            </w:rPr>
                            <w:t>eness</w:t>
                          </w:r>
                        </w:p>
                        <w:p w14:paraId="64BBFFF4" w14:textId="77777777" w:rsidR="00AA181E" w:rsidRDefault="00AA181E" w:rsidP="00617E12">
                          <w:pPr>
                            <w:spacing w:line="151" w:lineRule="auto"/>
                            <w:ind w:left="133" w:right="402"/>
                            <w:jc w:val="center"/>
                            <w:rPr>
                              <w:rFonts w:ascii="Arial"/>
                              <w:sz w:val="2"/>
                            </w:rPr>
                          </w:pPr>
                          <w:r>
                            <w:rPr>
                              <w:rFonts w:ascii="Arial"/>
                              <w:color w:val="1D1D1B"/>
                              <w:w w:val="120"/>
                              <w:sz w:val="2"/>
                            </w:rPr>
                            <w:t>envir</w:t>
                          </w:r>
                          <w:r>
                            <w:rPr>
                              <w:rFonts w:ascii="Arial"/>
                              <w:color w:val="1D1D1B"/>
                              <w:w w:val="120"/>
                              <w:position w:val="1"/>
                              <w:sz w:val="2"/>
                            </w:rPr>
                            <w:t>onment.</w:t>
                          </w:r>
                        </w:p>
                        <w:p w14:paraId="1B570E62" w14:textId="77777777" w:rsidR="00AA181E" w:rsidRDefault="00AA181E" w:rsidP="00617E12">
                          <w:pPr>
                            <w:tabs>
                              <w:tab w:val="left" w:pos="1331"/>
                            </w:tabs>
                            <w:ind w:left="103"/>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21"/>
                              <w:position w:val="2"/>
                              <w:sz w:val="2"/>
                            </w:rPr>
                            <w:t>implemented</w:t>
                          </w:r>
                          <w:r>
                            <w:rPr>
                              <w:rFonts w:ascii="Arial" w:hAnsi="Arial"/>
                              <w:color w:val="1D1D1B"/>
                              <w:position w:val="2"/>
                              <w:sz w:val="2"/>
                            </w:rPr>
                            <w:t xml:space="preserve">              </w:t>
                          </w:r>
                          <w:r>
                            <w:rPr>
                              <w:rFonts w:ascii="Arial" w:hAnsi="Arial"/>
                              <w:color w:val="1D1D1B"/>
                              <w:spacing w:val="1"/>
                              <w:position w:val="2"/>
                              <w:sz w:val="2"/>
                            </w:rPr>
                            <w:t xml:space="preserve"> </w:t>
                          </w:r>
                          <w:r>
                            <w:rPr>
                              <w:rFonts w:ascii="Arial" w:hAnsi="Arial"/>
                              <w:color w:val="1D1D1B"/>
                              <w:w w:val="118"/>
                              <w:position w:val="1"/>
                              <w:sz w:val="2"/>
                            </w:rPr>
                            <w:t>ements</w:t>
                          </w:r>
                          <w:r>
                            <w:rPr>
                              <w:rFonts w:ascii="Arial" w:hAnsi="Arial"/>
                              <w:color w:val="1D1D1B"/>
                              <w:position w:val="1"/>
                              <w:sz w:val="2"/>
                            </w:rPr>
                            <w:t xml:space="preserve">         </w:t>
                          </w:r>
                          <w:r>
                            <w:rPr>
                              <w:rFonts w:ascii="Arial" w:hAnsi="Arial"/>
                              <w:color w:val="1D1D1B"/>
                              <w:spacing w:val="-2"/>
                              <w:position w:val="1"/>
                              <w:sz w:val="2"/>
                            </w:rPr>
                            <w:t xml:space="preserve"> </w:t>
                          </w:r>
                          <w:r>
                            <w:rPr>
                              <w:rFonts w:ascii="Arial" w:hAnsi="Arial"/>
                              <w:color w:val="1D1D1B"/>
                              <w:spacing w:val="-4"/>
                              <w:w w:val="127"/>
                              <w:sz w:val="2"/>
                            </w:rPr>
                            <w:t>r</w:t>
                          </w:r>
                          <w:r>
                            <w:rPr>
                              <w:rFonts w:ascii="Arial" w:hAnsi="Arial"/>
                              <w:color w:val="1D1D1B"/>
                              <w:w w:val="118"/>
                              <w:sz w:val="2"/>
                            </w:rPr>
                            <w:t>espon</w:t>
                          </w:r>
                          <w:r>
                            <w:rPr>
                              <w:rFonts w:ascii="Arial" w:hAnsi="Arial"/>
                              <w:color w:val="1D1D1B"/>
                              <w:spacing w:val="-19"/>
                              <w:w w:val="118"/>
                              <w:sz w:val="2"/>
                            </w:rPr>
                            <w:t>d</w:t>
                          </w:r>
                          <w:r>
                            <w:rPr>
                              <w:rFonts w:ascii="Arial" w:hAnsi="Arial"/>
                              <w:color w:val="1D1D1B"/>
                              <w:w w:val="121"/>
                              <w:position w:val="2"/>
                              <w:sz w:val="2"/>
                            </w:rPr>
                            <w:t>tion’</w:t>
                          </w:r>
                          <w:r>
                            <w:rPr>
                              <w:rFonts w:ascii="Arial" w:hAnsi="Arial"/>
                              <w:color w:val="1D1D1B"/>
                              <w:spacing w:val="-40"/>
                              <w:w w:val="121"/>
                              <w:position w:val="2"/>
                              <w:sz w:val="2"/>
                            </w:rPr>
                            <w:t>s</w:t>
                          </w:r>
                          <w:r>
                            <w:rPr>
                              <w:rFonts w:ascii="Arial" w:hAnsi="Arial"/>
                              <w:color w:val="1D1D1B"/>
                              <w:w w:val="133"/>
                              <w:position w:val="1"/>
                              <w:sz w:val="2"/>
                            </w:rPr>
                            <w:t>t</w:t>
                          </w:r>
                          <w:r>
                            <w:rPr>
                              <w:rFonts w:ascii="Arial" w:hAnsi="Arial"/>
                              <w:color w:val="1D1D1B"/>
                              <w:spacing w:val="2"/>
                              <w:w w:val="133"/>
                              <w:position w:val="1"/>
                              <w:sz w:val="2"/>
                            </w:rPr>
                            <w:t>o</w:t>
                          </w:r>
                          <w:r>
                            <w:rPr>
                              <w:rFonts w:ascii="Arial" w:hAnsi="Arial"/>
                              <w:color w:val="1D1D1B"/>
                              <w:w w:val="123"/>
                              <w:position w:val="2"/>
                              <w:sz w:val="2"/>
                            </w:rPr>
                            <w:t>the</w:t>
                          </w:r>
                          <w:r>
                            <w:rPr>
                              <w:rFonts w:ascii="Arial" w:hAnsi="Arial"/>
                              <w:color w:val="1D1D1B"/>
                              <w:w w:val="119"/>
                              <w:position w:val="1"/>
                              <w:sz w:val="2"/>
                            </w:rPr>
                            <w:t>securit</w:t>
                          </w:r>
                          <w:r>
                            <w:rPr>
                              <w:rFonts w:ascii="Arial" w:hAnsi="Arial"/>
                              <w:color w:val="1D1D1B"/>
                              <w:spacing w:val="-85"/>
                              <w:w w:val="119"/>
                              <w:position w:val="1"/>
                              <w:sz w:val="2"/>
                            </w:rPr>
                            <w:t>y</w:t>
                          </w:r>
                          <w:r>
                            <w:rPr>
                              <w:rFonts w:ascii="Arial" w:hAnsi="Arial"/>
                              <w:color w:val="1D1D1B"/>
                              <w:w w:val="120"/>
                              <w:position w:val="2"/>
                              <w:sz w:val="2"/>
                            </w:rPr>
                            <w:t>evolving</w:t>
                          </w:r>
                          <w:r>
                            <w:rPr>
                              <w:rFonts w:ascii="Arial" w:hAnsi="Arial"/>
                              <w:color w:val="1D1D1B"/>
                              <w:position w:val="2"/>
                              <w:sz w:val="2"/>
                            </w:rPr>
                            <w:tab/>
                          </w:r>
                          <w:r>
                            <w:rPr>
                              <w:rFonts w:ascii="Arial" w:hAnsi="Arial"/>
                              <w:color w:val="1D1D1B"/>
                              <w:w w:val="119"/>
                              <w:position w:val="2"/>
                              <w:sz w:val="2"/>
                            </w:rPr>
                            <w:t>personne</w:t>
                          </w:r>
                          <w:r>
                            <w:rPr>
                              <w:rFonts w:ascii="Arial" w:hAnsi="Arial"/>
                              <w:color w:val="1D1D1B"/>
                              <w:spacing w:val="-19"/>
                              <w:w w:val="119"/>
                              <w:position w:val="2"/>
                              <w:sz w:val="2"/>
                            </w:rPr>
                            <w:t>l</w:t>
                          </w:r>
                          <w:r>
                            <w:rPr>
                              <w:rFonts w:ascii="Arial" w:hAnsi="Arial"/>
                              <w:color w:val="1D1D1B"/>
                              <w:spacing w:val="-6"/>
                              <w:w w:val="127"/>
                              <w:position w:val="2"/>
                              <w:sz w:val="2"/>
                            </w:rPr>
                            <w:t>r</w:t>
                          </w:r>
                          <w:r>
                            <w:rPr>
                              <w:rFonts w:ascii="Arial" w:hAnsi="Arial"/>
                              <w:color w:val="1D1D1B"/>
                              <w:w w:val="121"/>
                              <w:position w:val="2"/>
                              <w:sz w:val="2"/>
                            </w:rPr>
                            <w:t>oblig</w:t>
                          </w:r>
                          <w:r>
                            <w:rPr>
                              <w:rFonts w:ascii="Arial" w:hAnsi="Arial"/>
                              <w:color w:val="1D1D1B"/>
                              <w:spacing w:val="-67"/>
                              <w:w w:val="121"/>
                              <w:position w:val="2"/>
                              <w:sz w:val="2"/>
                            </w:rPr>
                            <w:t>a</w:t>
                          </w:r>
                          <w:r>
                            <w:rPr>
                              <w:rFonts w:ascii="Arial" w:hAnsi="Arial"/>
                              <w:color w:val="1D1D1B"/>
                              <w:w w:val="118"/>
                              <w:position w:val="2"/>
                              <w:sz w:val="2"/>
                            </w:rPr>
                            <w:t>espon</w:t>
                          </w:r>
                          <w:r>
                            <w:rPr>
                              <w:rFonts w:ascii="Arial" w:hAnsi="Arial"/>
                              <w:color w:val="1D1D1B"/>
                              <w:spacing w:val="-20"/>
                              <w:w w:val="118"/>
                              <w:position w:val="2"/>
                              <w:sz w:val="2"/>
                            </w:rPr>
                            <w:t>d</w:t>
                          </w:r>
                          <w:r>
                            <w:rPr>
                              <w:rFonts w:ascii="Arial" w:hAnsi="Arial"/>
                              <w:color w:val="1D1D1B"/>
                              <w:w w:val="122"/>
                              <w:position w:val="1"/>
                              <w:sz w:val="2"/>
                            </w:rPr>
                            <w:t>tion</w:t>
                          </w:r>
                          <w:r>
                            <w:rPr>
                              <w:rFonts w:ascii="Arial" w:hAnsi="Arial"/>
                              <w:color w:val="1D1D1B"/>
                              <w:spacing w:val="-35"/>
                              <w:w w:val="122"/>
                              <w:position w:val="1"/>
                              <w:sz w:val="2"/>
                            </w:rPr>
                            <w:t>s</w:t>
                          </w:r>
                          <w:r>
                            <w:rPr>
                              <w:rFonts w:ascii="Arial" w:hAnsi="Arial"/>
                              <w:color w:val="1D1D1B"/>
                              <w:w w:val="133"/>
                              <w:position w:val="1"/>
                              <w:sz w:val="2"/>
                            </w:rPr>
                            <w:t>to</w:t>
                          </w:r>
                          <w:r>
                            <w:rPr>
                              <w:rFonts w:ascii="Arial" w:hAnsi="Arial"/>
                              <w:color w:val="1D1D1B"/>
                              <w:spacing w:val="-16"/>
                              <w:w w:val="127"/>
                              <w:position w:val="2"/>
                              <w:sz w:val="2"/>
                            </w:rPr>
                            <w:t>r</w:t>
                          </w:r>
                          <w:r>
                            <w:rPr>
                              <w:rFonts w:ascii="Arial" w:hAnsi="Arial"/>
                              <w:color w:val="1D1D1B"/>
                              <w:w w:val="123"/>
                              <w:position w:val="1"/>
                              <w:sz w:val="2"/>
                            </w:rPr>
                            <w:t>th</w:t>
                          </w:r>
                          <w:r>
                            <w:rPr>
                              <w:rFonts w:ascii="Arial" w:hAnsi="Arial"/>
                              <w:color w:val="1D1D1B"/>
                              <w:spacing w:val="-32"/>
                              <w:w w:val="123"/>
                              <w:position w:val="1"/>
                              <w:sz w:val="2"/>
                            </w:rPr>
                            <w:t>e</w:t>
                          </w:r>
                          <w:r>
                            <w:rPr>
                              <w:rFonts w:ascii="Arial" w:hAnsi="Arial"/>
                              <w:color w:val="1D1D1B"/>
                              <w:w w:val="118"/>
                              <w:position w:val="1"/>
                              <w:sz w:val="2"/>
                            </w:rPr>
                            <w:t>eviewe</w:t>
                          </w:r>
                          <w:r>
                            <w:rPr>
                              <w:rFonts w:ascii="Arial" w:hAnsi="Arial"/>
                              <w:color w:val="1D1D1B"/>
                              <w:spacing w:val="-56"/>
                              <w:w w:val="118"/>
                              <w:position w:val="1"/>
                              <w:sz w:val="2"/>
                            </w:rPr>
                            <w:t>d</w:t>
                          </w:r>
                          <w:r>
                            <w:rPr>
                              <w:rFonts w:ascii="Arial" w:hAnsi="Arial"/>
                              <w:color w:val="1D1D1B"/>
                              <w:w w:val="120"/>
                              <w:sz w:val="2"/>
                            </w:rPr>
                            <w:t>evolving</w:t>
                          </w:r>
                          <w:r>
                            <w:rPr>
                              <w:rFonts w:ascii="Arial" w:hAnsi="Arial"/>
                              <w:color w:val="1D1D1B"/>
                              <w:spacing w:val="-3"/>
                              <w:sz w:val="2"/>
                            </w:rPr>
                            <w:t xml:space="preserve"> </w:t>
                          </w:r>
                          <w:r>
                            <w:rPr>
                              <w:rFonts w:ascii="Arial" w:hAnsi="Arial"/>
                              <w:color w:val="1D1D1B"/>
                              <w:w w:val="111"/>
                              <w:position w:val="2"/>
                              <w:sz w:val="2"/>
                            </w:rPr>
                            <w:t>access</w:t>
                          </w:r>
                        </w:p>
                        <w:p w14:paraId="75CF77CD" w14:textId="77777777" w:rsidR="00AA181E" w:rsidRDefault="00AA181E" w:rsidP="00617E12">
                          <w:pPr>
                            <w:spacing w:line="12" w:lineRule="auto"/>
                            <w:ind w:left="188" w:right="85"/>
                            <w:rPr>
                              <w:rFonts w:ascii="Arial" w:hAnsi="Arial"/>
                              <w:sz w:val="2"/>
                            </w:rPr>
                          </w:pPr>
                          <w:r>
                            <w:rPr>
                              <w:rFonts w:ascii="Times New Roman" w:hAnsi="Times New Roman"/>
                              <w:color w:val="1D1D1B"/>
                              <w:w w:val="121"/>
                              <w:position w:val="1"/>
                              <w:sz w:val="3"/>
                            </w:rPr>
                            <w:t>P</w:t>
                          </w:r>
                          <w:r>
                            <w:rPr>
                              <w:rFonts w:ascii="Times New Roman" w:hAnsi="Times New Roman"/>
                              <w:color w:val="1D1D1B"/>
                              <w:spacing w:val="-5"/>
                              <w:w w:val="121"/>
                              <w:position w:val="1"/>
                              <w:sz w:val="3"/>
                            </w:rPr>
                            <w:t>r</w:t>
                          </w:r>
                          <w:r>
                            <w:rPr>
                              <w:rFonts w:ascii="Times New Roman" w:hAnsi="Times New Roman"/>
                              <w:color w:val="1D1D1B"/>
                              <w:w w:val="123"/>
                              <w:position w:val="2"/>
                              <w:sz w:val="3"/>
                            </w:rPr>
                            <w:t>otocol</w:t>
                          </w:r>
                          <w:r>
                            <w:rPr>
                              <w:rFonts w:ascii="Times New Roman" w:hAnsi="Times New Roman"/>
                              <w:color w:val="1D1D1B"/>
                              <w:position w:val="2"/>
                              <w:sz w:val="3"/>
                            </w:rPr>
                            <w:t xml:space="preserve">              </w:t>
                          </w:r>
                          <w:r>
                            <w:rPr>
                              <w:rFonts w:ascii="Times New Roman" w:hAnsi="Times New Roman"/>
                              <w:color w:val="1D1D1B"/>
                              <w:spacing w:val="-1"/>
                              <w:position w:val="2"/>
                              <w:sz w:val="3"/>
                            </w:rPr>
                            <w:t xml:space="preserve"> </w:t>
                          </w:r>
                          <w:r>
                            <w:rPr>
                              <w:rFonts w:ascii="Arial" w:hAnsi="Arial"/>
                              <w:color w:val="1D1D1B"/>
                              <w:w w:val="114"/>
                              <w:sz w:val="2"/>
                            </w:rPr>
                            <w:t>a</w:t>
                          </w:r>
                          <w:r>
                            <w:rPr>
                              <w:rFonts w:ascii="Arial" w:hAnsi="Arial"/>
                              <w:color w:val="1D1D1B"/>
                              <w:spacing w:val="-4"/>
                              <w:w w:val="114"/>
                              <w:sz w:val="2"/>
                            </w:rPr>
                            <w:t>r</w:t>
                          </w:r>
                          <w:r>
                            <w:rPr>
                              <w:rFonts w:ascii="Arial" w:hAnsi="Arial"/>
                              <w:color w:val="1D1D1B"/>
                              <w:spacing w:val="2"/>
                              <w:w w:val="112"/>
                              <w:sz w:val="2"/>
                            </w:rPr>
                            <w:t>e</w:t>
                          </w:r>
                          <w:r>
                            <w:rPr>
                              <w:rFonts w:ascii="Arial" w:hAnsi="Arial"/>
                              <w:color w:val="1D1D1B"/>
                              <w:w w:val="124"/>
                              <w:position w:val="1"/>
                              <w:sz w:val="2"/>
                            </w:rPr>
                            <w:t>imp</w:t>
                          </w:r>
                          <w:r>
                            <w:rPr>
                              <w:rFonts w:ascii="Arial" w:hAnsi="Arial"/>
                              <w:color w:val="1D1D1B"/>
                              <w:spacing w:val="-4"/>
                              <w:w w:val="124"/>
                              <w:position w:val="1"/>
                              <w:sz w:val="2"/>
                            </w:rPr>
                            <w:t>r</w:t>
                          </w:r>
                          <w:r>
                            <w:rPr>
                              <w:rFonts w:ascii="Arial" w:hAnsi="Arial"/>
                              <w:color w:val="1D1D1B"/>
                              <w:w w:val="119"/>
                              <w:position w:val="1"/>
                              <w:sz w:val="2"/>
                            </w:rPr>
                            <w:t>ove</w:t>
                          </w:r>
                          <w:r>
                            <w:rPr>
                              <w:rFonts w:ascii="Arial" w:hAnsi="Arial"/>
                              <w:color w:val="1D1D1B"/>
                              <w:spacing w:val="2"/>
                              <w:w w:val="119"/>
                              <w:position w:val="1"/>
                              <w:sz w:val="2"/>
                            </w:rPr>
                            <w:t>d</w:t>
                          </w:r>
                          <w:r>
                            <w:rPr>
                              <w:rFonts w:ascii="Arial" w:hAnsi="Arial"/>
                              <w:color w:val="1D1D1B"/>
                              <w:w w:val="117"/>
                              <w:position w:val="2"/>
                              <w:sz w:val="2"/>
                            </w:rPr>
                            <w:t>an</w:t>
                          </w:r>
                          <w:r>
                            <w:rPr>
                              <w:rFonts w:ascii="Arial" w:hAnsi="Arial"/>
                              <w:color w:val="1D1D1B"/>
                              <w:spacing w:val="-4"/>
                              <w:w w:val="117"/>
                              <w:position w:val="2"/>
                              <w:sz w:val="2"/>
                            </w:rPr>
                            <w:t>d</w:t>
                          </w:r>
                          <w:r>
                            <w:rPr>
                              <w:rFonts w:ascii="Arial" w:hAnsi="Arial"/>
                              <w:color w:val="1D1D1B"/>
                              <w:w w:val="116"/>
                              <w:position w:val="1"/>
                              <w:sz w:val="2"/>
                            </w:rPr>
                            <w:t>ris</w:t>
                          </w:r>
                          <w:r>
                            <w:rPr>
                              <w:rFonts w:ascii="Arial" w:hAnsi="Arial"/>
                              <w:color w:val="1D1D1B"/>
                              <w:spacing w:val="-36"/>
                              <w:w w:val="116"/>
                              <w:position w:val="1"/>
                              <w:sz w:val="2"/>
                            </w:rPr>
                            <w:t>k</w:t>
                          </w:r>
                          <w:r>
                            <w:rPr>
                              <w:rFonts w:ascii="Arial" w:hAnsi="Arial"/>
                              <w:color w:val="1D1D1B"/>
                              <w:w w:val="123"/>
                              <w:position w:val="2"/>
                              <w:sz w:val="2"/>
                            </w:rPr>
                            <w:t>the</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6"/>
                              <w:position w:val="1"/>
                              <w:sz w:val="2"/>
                            </w:rPr>
                            <w:t>ris</w:t>
                          </w:r>
                          <w:r>
                            <w:rPr>
                              <w:rFonts w:ascii="Arial" w:hAnsi="Arial"/>
                              <w:color w:val="1D1D1B"/>
                              <w:spacing w:val="-32"/>
                              <w:w w:val="116"/>
                              <w:position w:val="1"/>
                              <w:sz w:val="2"/>
                            </w:rPr>
                            <w:t>k</w:t>
                          </w:r>
                          <w:r>
                            <w:rPr>
                              <w:rFonts w:ascii="Arial" w:hAnsi="Arial"/>
                              <w:color w:val="1D1D1B"/>
                              <w:w w:val="119"/>
                              <w:position w:val="1"/>
                              <w:sz w:val="2"/>
                            </w:rPr>
                            <w:t>securit</w:t>
                          </w:r>
                          <w:r>
                            <w:rPr>
                              <w:rFonts w:ascii="Arial" w:hAnsi="Arial"/>
                              <w:color w:val="1D1D1B"/>
                              <w:spacing w:val="2"/>
                              <w:w w:val="119"/>
                              <w:position w:val="1"/>
                              <w:sz w:val="2"/>
                            </w:rPr>
                            <w:t>y</w:t>
                          </w:r>
                          <w:r>
                            <w:rPr>
                              <w:rFonts w:ascii="Arial" w:hAnsi="Arial"/>
                              <w:color w:val="1D1D1B"/>
                              <w:w w:val="116"/>
                              <w:position w:val="2"/>
                              <w:sz w:val="2"/>
                            </w:rPr>
                            <w:t>risk</w:t>
                          </w:r>
                          <w:r>
                            <w:rPr>
                              <w:rFonts w:ascii="Arial" w:hAnsi="Arial"/>
                              <w:color w:val="1D1D1B"/>
                              <w:position w:val="2"/>
                              <w:sz w:val="2"/>
                            </w:rPr>
                            <w:t xml:space="preserve">                                  </w:t>
                          </w:r>
                          <w:r>
                            <w:rPr>
                              <w:rFonts w:ascii="Arial" w:hAnsi="Arial"/>
                              <w:color w:val="1D1D1B"/>
                              <w:spacing w:val="-2"/>
                              <w:position w:val="2"/>
                              <w:sz w:val="2"/>
                            </w:rPr>
                            <w:t xml:space="preserve"> </w:t>
                          </w:r>
                          <w:r>
                            <w:rPr>
                              <w:rFonts w:ascii="Arial" w:hAnsi="Arial"/>
                              <w:color w:val="1D1D1B"/>
                              <w:w w:val="119"/>
                              <w:position w:val="2"/>
                              <w:sz w:val="2"/>
                            </w:rPr>
                            <w:t>envi</w:t>
                          </w:r>
                          <w:r>
                            <w:rPr>
                              <w:rFonts w:ascii="Arial" w:hAnsi="Arial"/>
                              <w:color w:val="1D1D1B"/>
                              <w:spacing w:val="-4"/>
                              <w:w w:val="119"/>
                              <w:position w:val="2"/>
                              <w:sz w:val="2"/>
                            </w:rPr>
                            <w:t>r</w:t>
                          </w:r>
                          <w:r>
                            <w:rPr>
                              <w:rFonts w:ascii="Arial" w:hAnsi="Arial"/>
                              <w:color w:val="1D1D1B"/>
                              <w:w w:val="122"/>
                              <w:position w:val="1"/>
                              <w:sz w:val="2"/>
                            </w:rPr>
                            <w:t>onment.</w:t>
                          </w:r>
                          <w:r>
                            <w:rPr>
                              <w:rFonts w:ascii="Arial" w:hAnsi="Arial"/>
                              <w:color w:val="1D1D1B"/>
                              <w:position w:val="1"/>
                              <w:sz w:val="2"/>
                            </w:rPr>
                            <w:t xml:space="preserve">               </w:t>
                          </w:r>
                          <w:r>
                            <w:rPr>
                              <w:rFonts w:ascii="Arial" w:hAnsi="Arial"/>
                              <w:color w:val="1D1D1B"/>
                              <w:w w:val="109"/>
                              <w:position w:val="2"/>
                              <w:sz w:val="2"/>
                            </w:rPr>
                            <w:t>i</w:t>
                          </w:r>
                          <w:r>
                            <w:rPr>
                              <w:rFonts w:ascii="Arial" w:hAnsi="Arial"/>
                              <w:color w:val="1D1D1B"/>
                              <w:spacing w:val="2"/>
                              <w:w w:val="109"/>
                              <w:position w:val="2"/>
                              <w:sz w:val="2"/>
                            </w:rPr>
                            <w:t>s</w:t>
                          </w:r>
                          <w:r>
                            <w:rPr>
                              <w:rFonts w:ascii="Arial" w:hAnsi="Arial"/>
                              <w:color w:val="1D1D1B"/>
                              <w:w w:val="118"/>
                              <w:position w:val="1"/>
                              <w:sz w:val="2"/>
                            </w:rPr>
                            <w:t>upd</w:t>
                          </w:r>
                          <w:r>
                            <w:rPr>
                              <w:rFonts w:ascii="Arial" w:hAnsi="Arial"/>
                              <w:color w:val="1D1D1B"/>
                              <w:spacing w:val="-17"/>
                              <w:w w:val="118"/>
                              <w:position w:val="1"/>
                              <w:sz w:val="2"/>
                            </w:rPr>
                            <w:t>a</w:t>
                          </w:r>
                          <w:r>
                            <w:rPr>
                              <w:rFonts w:ascii="Arial" w:hAnsi="Arial"/>
                              <w:color w:val="1D1D1B"/>
                              <w:w w:val="117"/>
                              <w:position w:val="2"/>
                              <w:sz w:val="2"/>
                            </w:rPr>
                            <w:t>Securit</w:t>
                          </w:r>
                          <w:r>
                            <w:rPr>
                              <w:rFonts w:ascii="Arial" w:hAnsi="Arial"/>
                              <w:color w:val="1D1D1B"/>
                              <w:spacing w:val="-75"/>
                              <w:w w:val="117"/>
                              <w:position w:val="2"/>
                              <w:sz w:val="2"/>
                            </w:rPr>
                            <w:t>y</w:t>
                          </w:r>
                          <w:r>
                            <w:rPr>
                              <w:rFonts w:ascii="Arial" w:hAnsi="Arial"/>
                              <w:color w:val="1D1D1B"/>
                              <w:w w:val="123"/>
                              <w:position w:val="1"/>
                              <w:sz w:val="2"/>
                            </w:rPr>
                            <w:t>te</w:t>
                          </w:r>
                          <w:r>
                            <w:rPr>
                              <w:rFonts w:ascii="Arial" w:hAnsi="Arial"/>
                              <w:color w:val="1D1D1B"/>
                              <w:spacing w:val="2"/>
                              <w:w w:val="123"/>
                              <w:position w:val="1"/>
                              <w:sz w:val="2"/>
                            </w:rPr>
                            <w:t>d</w:t>
                          </w:r>
                          <w:r>
                            <w:rPr>
                              <w:rFonts w:ascii="Arial" w:hAnsi="Arial"/>
                              <w:color w:val="1D1D1B"/>
                              <w:w w:val="133"/>
                              <w:sz w:val="2"/>
                            </w:rPr>
                            <w:t>to</w:t>
                          </w:r>
                          <w:r>
                            <w:rPr>
                              <w:rFonts w:ascii="Arial" w:hAnsi="Arial"/>
                              <w:color w:val="1D1D1B"/>
                              <w:sz w:val="2"/>
                            </w:rPr>
                            <w:t xml:space="preserve">           </w:t>
                          </w:r>
                          <w:r>
                            <w:rPr>
                              <w:rFonts w:ascii="Arial" w:hAnsi="Arial"/>
                              <w:color w:val="1D1D1B"/>
                              <w:spacing w:val="-2"/>
                              <w:sz w:val="2"/>
                            </w:rPr>
                            <w:t xml:space="preserve"> </w:t>
                          </w:r>
                          <w:r>
                            <w:rPr>
                              <w:rFonts w:ascii="Arial" w:hAnsi="Arial"/>
                              <w:color w:val="1D1D1B"/>
                              <w:w w:val="123"/>
                              <w:position w:val="2"/>
                              <w:sz w:val="2"/>
                            </w:rPr>
                            <w:t>th</w:t>
                          </w:r>
                          <w:r>
                            <w:rPr>
                              <w:rFonts w:ascii="Arial" w:hAnsi="Arial"/>
                              <w:color w:val="1D1D1B"/>
                              <w:spacing w:val="-18"/>
                              <w:w w:val="123"/>
                              <w:position w:val="2"/>
                              <w:sz w:val="2"/>
                            </w:rPr>
                            <w:t>e</w:t>
                          </w:r>
                          <w:r>
                            <w:rPr>
                              <w:rFonts w:ascii="Arial" w:hAnsi="Arial"/>
                              <w:color w:val="1D1D1B"/>
                              <w:spacing w:val="-6"/>
                              <w:w w:val="107"/>
                              <w:position w:val="3"/>
                              <w:sz w:val="3"/>
                            </w:rPr>
                            <w:t>4</w:t>
                          </w:r>
                          <w:r>
                            <w:rPr>
                              <w:rFonts w:ascii="Arial" w:hAnsi="Arial"/>
                              <w:color w:val="1D1D1B"/>
                              <w:w w:val="116"/>
                              <w:position w:val="1"/>
                              <w:sz w:val="2"/>
                            </w:rPr>
                            <w:t>organis</w:t>
                          </w:r>
                          <w:r>
                            <w:rPr>
                              <w:rFonts w:ascii="Arial" w:hAnsi="Arial"/>
                              <w:color w:val="1D1D1B"/>
                              <w:spacing w:val="-66"/>
                              <w:w w:val="116"/>
                              <w:position w:val="1"/>
                              <w:sz w:val="2"/>
                            </w:rPr>
                            <w:t>a</w:t>
                          </w:r>
                          <w:r>
                            <w:rPr>
                              <w:rFonts w:ascii="Arial" w:hAnsi="Arial"/>
                              <w:color w:val="1D1D1B"/>
                              <w:w w:val="114"/>
                              <w:position w:val="2"/>
                              <w:sz w:val="2"/>
                            </w:rPr>
                            <w:t>Th</w:t>
                          </w:r>
                          <w:r>
                            <w:rPr>
                              <w:rFonts w:ascii="Arial" w:hAnsi="Arial"/>
                              <w:color w:val="1D1D1B"/>
                              <w:spacing w:val="-5"/>
                              <w:w w:val="114"/>
                              <w:position w:val="2"/>
                              <w:sz w:val="2"/>
                            </w:rPr>
                            <w:t>e</w:t>
                          </w:r>
                          <w:r>
                            <w:rPr>
                              <w:rFonts w:ascii="Arial" w:hAnsi="Arial"/>
                              <w:color w:val="1D1D1B"/>
                              <w:w w:val="119"/>
                              <w:sz w:val="2"/>
                            </w:rPr>
                            <w:t>securit</w:t>
                          </w:r>
                          <w:r>
                            <w:rPr>
                              <w:rFonts w:ascii="Arial" w:hAnsi="Arial"/>
                              <w:color w:val="1D1D1B"/>
                              <w:spacing w:val="-66"/>
                              <w:w w:val="119"/>
                              <w:sz w:val="2"/>
                            </w:rPr>
                            <w:t>y</w:t>
                          </w:r>
                          <w:r>
                            <w:rPr>
                              <w:rFonts w:ascii="Arial" w:hAnsi="Arial"/>
                              <w:color w:val="1D1D1B"/>
                              <w:w w:val="121"/>
                              <w:sz w:val="2"/>
                            </w:rPr>
                            <w:t>tion’s</w:t>
                          </w:r>
                          <w:r>
                            <w:rPr>
                              <w:rFonts w:ascii="Arial" w:hAnsi="Arial"/>
                              <w:color w:val="1D1D1B"/>
                              <w:sz w:val="2"/>
                            </w:rPr>
                            <w:t xml:space="preserve">   </w:t>
                          </w:r>
                          <w:r>
                            <w:rPr>
                              <w:rFonts w:ascii="Times New Roman" w:hAnsi="Times New Roman"/>
                              <w:color w:val="1D1D1B"/>
                              <w:w w:val="113"/>
                              <w:position w:val="1"/>
                              <w:sz w:val="3"/>
                            </w:rPr>
                            <w:t>6.3</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spacing w:val="-13"/>
                              <w:w w:val="127"/>
                              <w:position w:val="3"/>
                              <w:sz w:val="2"/>
                            </w:rPr>
                            <w:t>r</w:t>
                          </w:r>
                          <w:r>
                            <w:rPr>
                              <w:rFonts w:ascii="Arial" w:hAnsi="Arial"/>
                              <w:color w:val="1D1D1B"/>
                              <w:spacing w:val="-6"/>
                              <w:w w:val="117"/>
                              <w:position w:val="3"/>
                              <w:sz w:val="2"/>
                            </w:rPr>
                            <w:t>egime</w:t>
                          </w:r>
                          <w:r>
                            <w:rPr>
                              <w:rFonts w:ascii="Arial" w:hAnsi="Arial"/>
                              <w:color w:val="1D1D1B"/>
                              <w:spacing w:val="-78"/>
                              <w:w w:val="117"/>
                              <w:position w:val="3"/>
                              <w:sz w:val="2"/>
                            </w:rPr>
                            <w:t>.</w:t>
                          </w:r>
                          <w:r>
                            <w:rPr>
                              <w:rFonts w:ascii="Arial" w:hAnsi="Arial"/>
                              <w:color w:val="1D1D1B"/>
                              <w:spacing w:val="-6"/>
                              <w:w w:val="119"/>
                              <w:position w:val="4"/>
                              <w:sz w:val="2"/>
                            </w:rPr>
                            <w:t>managemen</w:t>
                          </w:r>
                          <w:r>
                            <w:rPr>
                              <w:rFonts w:ascii="Arial" w:hAnsi="Arial"/>
                              <w:color w:val="1D1D1B"/>
                              <w:spacing w:val="-81"/>
                              <w:w w:val="119"/>
                              <w:position w:val="4"/>
                              <w:sz w:val="2"/>
                            </w:rPr>
                            <w:t>t</w:t>
                          </w:r>
                          <w:r>
                            <w:rPr>
                              <w:rFonts w:ascii="Arial" w:hAnsi="Arial"/>
                              <w:color w:val="1D1D1B"/>
                              <w:spacing w:val="-6"/>
                              <w:w w:val="127"/>
                              <w:position w:val="4"/>
                              <w:sz w:val="2"/>
                            </w:rPr>
                            <w:t>monito</w:t>
                          </w:r>
                          <w:r>
                            <w:rPr>
                              <w:rFonts w:ascii="Arial" w:hAnsi="Arial"/>
                              <w:color w:val="1D1D1B"/>
                              <w:spacing w:val="-37"/>
                              <w:w w:val="127"/>
                              <w:position w:val="4"/>
                              <w:sz w:val="2"/>
                            </w:rPr>
                            <w:t>r</w:t>
                          </w:r>
                          <w:r>
                            <w:rPr>
                              <w:rFonts w:ascii="Arial" w:hAnsi="Arial"/>
                              <w:color w:val="1D1D1B"/>
                              <w:spacing w:val="-6"/>
                              <w:w w:val="124"/>
                              <w:position w:val="2"/>
                              <w:sz w:val="2"/>
                            </w:rPr>
                            <w:t>p</w:t>
                          </w:r>
                          <w:r>
                            <w:rPr>
                              <w:rFonts w:ascii="Arial" w:hAnsi="Arial"/>
                              <w:color w:val="1D1D1B"/>
                              <w:spacing w:val="-16"/>
                              <w:w w:val="124"/>
                              <w:position w:val="2"/>
                              <w:sz w:val="2"/>
                            </w:rPr>
                            <w:t>r</w:t>
                          </w:r>
                          <w:r>
                            <w:rPr>
                              <w:rFonts w:ascii="Arial" w:hAnsi="Arial"/>
                              <w:color w:val="1D1D1B"/>
                              <w:spacing w:val="-6"/>
                              <w:w w:val="121"/>
                              <w:position w:val="2"/>
                              <w:sz w:val="2"/>
                            </w:rPr>
                            <w:t>ogra</w:t>
                          </w:r>
                          <w:r>
                            <w:rPr>
                              <w:rFonts w:ascii="Arial" w:hAnsi="Arial"/>
                              <w:color w:val="1D1D1B"/>
                              <w:spacing w:val="-75"/>
                              <w:w w:val="121"/>
                              <w:position w:val="2"/>
                              <w:sz w:val="2"/>
                            </w:rPr>
                            <w:t>m</w:t>
                          </w:r>
                          <w:r>
                            <w:rPr>
                              <w:rFonts w:ascii="Arial" w:hAnsi="Arial"/>
                              <w:color w:val="1D1D1B"/>
                              <w:spacing w:val="-6"/>
                              <w:w w:val="117"/>
                              <w:position w:val="2"/>
                              <w:sz w:val="2"/>
                            </w:rPr>
                            <w:t>e</w:t>
                          </w:r>
                          <w:r>
                            <w:rPr>
                              <w:rFonts w:ascii="Arial" w:hAnsi="Arial"/>
                              <w:color w:val="1D1D1B"/>
                              <w:spacing w:val="-7"/>
                              <w:w w:val="117"/>
                              <w:position w:val="2"/>
                              <w:sz w:val="2"/>
                            </w:rPr>
                            <w:t>d</w:t>
                          </w:r>
                        </w:p>
                        <w:p w14:paraId="3333E823" w14:textId="77777777" w:rsidR="00AA181E" w:rsidRDefault="00AA181E" w:rsidP="00617E12">
                          <w:pPr>
                            <w:tabs>
                              <w:tab w:val="left" w:pos="1323"/>
                              <w:tab w:val="left" w:pos="1758"/>
                              <w:tab w:val="left" w:pos="1974"/>
                            </w:tabs>
                            <w:spacing w:line="48" w:lineRule="auto"/>
                            <w:ind w:left="295" w:right="85" w:hanging="100"/>
                            <w:rPr>
                              <w:rFonts w:ascii="Arial"/>
                              <w:sz w:val="2"/>
                            </w:rPr>
                          </w:pPr>
                          <w:r>
                            <w:rPr>
                              <w:rFonts w:ascii="Arial"/>
                              <w:color w:val="1D1D1B"/>
                              <w:w w:val="117"/>
                              <w:position w:val="1"/>
                              <w:sz w:val="2"/>
                            </w:rPr>
                            <w:t>Securit</w:t>
                          </w:r>
                          <w:r>
                            <w:rPr>
                              <w:rFonts w:ascii="Arial"/>
                              <w:color w:val="1D1D1B"/>
                              <w:spacing w:val="2"/>
                              <w:w w:val="117"/>
                              <w:position w:val="1"/>
                              <w:sz w:val="2"/>
                            </w:rPr>
                            <w:t>y</w:t>
                          </w:r>
                          <w:r>
                            <w:rPr>
                              <w:rFonts w:ascii="Arial"/>
                              <w:color w:val="1D1D1B"/>
                              <w:spacing w:val="-4"/>
                              <w:w w:val="127"/>
                              <w:position w:val="2"/>
                              <w:sz w:val="2"/>
                            </w:rPr>
                            <w:t>r</w:t>
                          </w:r>
                          <w:r>
                            <w:rPr>
                              <w:rFonts w:ascii="Arial"/>
                              <w:color w:val="1D1D1B"/>
                              <w:w w:val="120"/>
                              <w:position w:val="2"/>
                              <w:sz w:val="2"/>
                            </w:rPr>
                            <w:t>equir</w:t>
                          </w:r>
                          <w:r>
                            <w:rPr>
                              <w:rFonts w:ascii="Arial"/>
                              <w:color w:val="1D1D1B"/>
                              <w:position w:val="2"/>
                              <w:sz w:val="2"/>
                            </w:rPr>
                            <w:t xml:space="preserve">  </w:t>
                          </w:r>
                          <w:r>
                            <w:rPr>
                              <w:rFonts w:ascii="Arial"/>
                              <w:color w:val="1D1D1B"/>
                              <w:w w:val="118"/>
                              <w:sz w:val="2"/>
                            </w:rPr>
                            <w:t>upd</w:t>
                          </w:r>
                          <w:r>
                            <w:rPr>
                              <w:rFonts w:ascii="Arial"/>
                              <w:color w:val="1D1D1B"/>
                              <w:spacing w:val="-4"/>
                              <w:w w:val="118"/>
                              <w:sz w:val="2"/>
                            </w:rPr>
                            <w:t>a</w:t>
                          </w:r>
                          <w:r>
                            <w:rPr>
                              <w:rFonts w:ascii="Arial"/>
                              <w:color w:val="1D1D1B"/>
                              <w:w w:val="123"/>
                              <w:position w:val="1"/>
                              <w:sz w:val="2"/>
                            </w:rPr>
                            <w:t>te</w:t>
                          </w:r>
                          <w:r>
                            <w:rPr>
                              <w:rFonts w:ascii="Arial"/>
                              <w:color w:val="1D1D1B"/>
                              <w:spacing w:val="-25"/>
                              <w:w w:val="123"/>
                              <w:position w:val="1"/>
                              <w:sz w:val="2"/>
                            </w:rPr>
                            <w:t>d</w:t>
                          </w:r>
                          <w:r>
                            <w:rPr>
                              <w:rFonts w:ascii="Arial"/>
                              <w:color w:val="1D1D1B"/>
                              <w:w w:val="123"/>
                              <w:sz w:val="2"/>
                            </w:rPr>
                            <w:t>th</w:t>
                          </w:r>
                          <w:r>
                            <w:rPr>
                              <w:rFonts w:ascii="Arial"/>
                              <w:color w:val="1D1D1B"/>
                              <w:spacing w:val="-13"/>
                              <w:w w:val="123"/>
                              <w:sz w:val="2"/>
                            </w:rPr>
                            <w:t>e</w:t>
                          </w:r>
                          <w:r>
                            <w:rPr>
                              <w:rFonts w:ascii="Arial"/>
                              <w:color w:val="1D1D1B"/>
                              <w:w w:val="133"/>
                              <w:position w:val="1"/>
                              <w:sz w:val="2"/>
                            </w:rPr>
                            <w:t>t</w:t>
                          </w:r>
                          <w:r>
                            <w:rPr>
                              <w:rFonts w:ascii="Arial"/>
                              <w:color w:val="1D1D1B"/>
                              <w:spacing w:val="-14"/>
                              <w:w w:val="133"/>
                              <w:position w:val="1"/>
                              <w:sz w:val="2"/>
                            </w:rPr>
                            <w:t>o</w:t>
                          </w:r>
                          <w:r>
                            <w:rPr>
                              <w:rFonts w:ascii="Arial"/>
                              <w:color w:val="1D1D1B"/>
                              <w:w w:val="116"/>
                              <w:position w:val="1"/>
                              <w:sz w:val="2"/>
                            </w:rPr>
                            <w:t>organis</w:t>
                          </w:r>
                          <w:r>
                            <w:rPr>
                              <w:rFonts w:ascii="Arial"/>
                              <w:color w:val="1D1D1B"/>
                              <w:spacing w:val="-11"/>
                              <w:w w:val="116"/>
                              <w:position w:val="1"/>
                              <w:sz w:val="2"/>
                            </w:rPr>
                            <w:t>a</w:t>
                          </w:r>
                          <w:r>
                            <w:rPr>
                              <w:rFonts w:ascii="Arial"/>
                              <w:color w:val="1D1D1B"/>
                              <w:w w:val="120"/>
                              <w:sz w:val="2"/>
                            </w:rPr>
                            <w:t>evolving</w:t>
                          </w:r>
                          <w:r>
                            <w:rPr>
                              <w:rFonts w:ascii="Arial"/>
                              <w:color w:val="1D1D1B"/>
                              <w:sz w:val="2"/>
                            </w:rPr>
                            <w:tab/>
                          </w:r>
                          <w:r>
                            <w:rPr>
                              <w:rFonts w:ascii="Arial"/>
                              <w:color w:val="1D1D1B"/>
                              <w:w w:val="116"/>
                              <w:position w:val="1"/>
                              <w:sz w:val="2"/>
                            </w:rPr>
                            <w:t>risk</w:t>
                          </w:r>
                          <w:r>
                            <w:rPr>
                              <w:rFonts w:ascii="Arial"/>
                              <w:color w:val="1D1D1B"/>
                              <w:position w:val="1"/>
                              <w:sz w:val="2"/>
                            </w:rPr>
                            <w:t xml:space="preserve">             </w:t>
                          </w:r>
                          <w:r>
                            <w:rPr>
                              <w:rFonts w:ascii="Arial"/>
                              <w:color w:val="1D1D1B"/>
                              <w:w w:val="119"/>
                              <w:position w:val="1"/>
                              <w:sz w:val="2"/>
                            </w:rPr>
                            <w:t>managemen</w:t>
                          </w:r>
                          <w:r>
                            <w:rPr>
                              <w:rFonts w:ascii="Arial"/>
                              <w:color w:val="1D1D1B"/>
                              <w:spacing w:val="-35"/>
                              <w:w w:val="119"/>
                              <w:position w:val="1"/>
                              <w:sz w:val="2"/>
                            </w:rPr>
                            <w:t>t</w:t>
                          </w:r>
                          <w:r>
                            <w:rPr>
                              <w:rFonts w:ascii="Arial"/>
                              <w:color w:val="1D1D1B"/>
                              <w:spacing w:val="-7"/>
                              <w:w w:val="126"/>
                              <w:position w:val="1"/>
                              <w:sz w:val="2"/>
                            </w:rPr>
                            <w:t>o</w:t>
                          </w:r>
                          <w:r>
                            <w:rPr>
                              <w:rFonts w:ascii="Arial"/>
                              <w:color w:val="1D1D1B"/>
                              <w:spacing w:val="-1"/>
                              <w:w w:val="136"/>
                              <w:position w:val="1"/>
                              <w:sz w:val="2"/>
                            </w:rPr>
                            <w:t>f</w:t>
                          </w:r>
                          <w:r>
                            <w:rPr>
                              <w:rFonts w:ascii="Arial"/>
                              <w:color w:val="1D1D1B"/>
                              <w:w w:val="119"/>
                              <w:sz w:val="2"/>
                            </w:rPr>
                            <w:t>all</w:t>
                          </w:r>
                          <w:r>
                            <w:rPr>
                              <w:rFonts w:ascii="Arial"/>
                              <w:color w:val="1D1D1B"/>
                              <w:sz w:val="2"/>
                            </w:rPr>
                            <w:t xml:space="preserve">            </w:t>
                          </w:r>
                          <w:r>
                            <w:rPr>
                              <w:rFonts w:ascii="Arial"/>
                              <w:color w:val="1D1D1B"/>
                              <w:spacing w:val="-1"/>
                              <w:sz w:val="2"/>
                            </w:rPr>
                            <w:t xml:space="preserve"> </w:t>
                          </w:r>
                          <w:r>
                            <w:rPr>
                              <w:rFonts w:ascii="Arial"/>
                              <w:color w:val="1D1D1B"/>
                              <w:w w:val="119"/>
                              <w:position w:val="1"/>
                              <w:sz w:val="2"/>
                            </w:rPr>
                            <w:t>securit</w:t>
                          </w:r>
                          <w:r>
                            <w:rPr>
                              <w:rFonts w:ascii="Arial"/>
                              <w:color w:val="1D1D1B"/>
                              <w:spacing w:val="-85"/>
                              <w:w w:val="119"/>
                              <w:position w:val="1"/>
                              <w:sz w:val="2"/>
                            </w:rPr>
                            <w:t>y</w:t>
                          </w:r>
                          <w:r>
                            <w:rPr>
                              <w:rFonts w:ascii="Arial"/>
                              <w:color w:val="1D1D1B"/>
                              <w:w w:val="122"/>
                              <w:position w:val="1"/>
                              <w:sz w:val="2"/>
                            </w:rPr>
                            <w:t>training</w:t>
                          </w:r>
                          <w:r>
                            <w:rPr>
                              <w:rFonts w:ascii="Arial"/>
                              <w:color w:val="1D1D1B"/>
                              <w:position w:val="1"/>
                              <w:sz w:val="2"/>
                            </w:rPr>
                            <w:tab/>
                          </w:r>
                          <w:r>
                            <w:rPr>
                              <w:rFonts w:ascii="Arial"/>
                              <w:color w:val="1D1D1B"/>
                              <w:position w:val="1"/>
                              <w:sz w:val="2"/>
                            </w:rPr>
                            <w:tab/>
                          </w:r>
                          <w:r>
                            <w:rPr>
                              <w:rFonts w:ascii="Arial"/>
                              <w:color w:val="1D1D1B"/>
                              <w:spacing w:val="-10"/>
                              <w:w w:val="127"/>
                              <w:position w:val="3"/>
                              <w:sz w:val="2"/>
                            </w:rPr>
                            <w:t>r</w:t>
                          </w:r>
                          <w:r>
                            <w:rPr>
                              <w:rFonts w:ascii="Arial"/>
                              <w:color w:val="1D1D1B"/>
                              <w:w w:val="117"/>
                              <w:position w:val="3"/>
                              <w:sz w:val="2"/>
                            </w:rPr>
                            <w:t xml:space="preserve">egime. </w:t>
                          </w:r>
                          <w:r>
                            <w:rPr>
                              <w:rFonts w:ascii="Arial"/>
                              <w:color w:val="1D1D1B"/>
                              <w:w w:val="107"/>
                              <w:sz w:val="2"/>
                            </w:rPr>
                            <w:t xml:space="preserve">                                                                                                        </w:t>
                          </w:r>
                          <w:r>
                            <w:rPr>
                              <w:rFonts w:ascii="Arial"/>
                              <w:color w:val="1D1D1B"/>
                              <w:w w:val="120"/>
                              <w:sz w:val="2"/>
                            </w:rPr>
                            <w:t>esar</w:t>
                          </w:r>
                          <w:r>
                            <w:rPr>
                              <w:rFonts w:ascii="Arial"/>
                              <w:color w:val="1D1D1B"/>
                              <w:w w:val="120"/>
                              <w:position w:val="1"/>
                              <w:sz w:val="2"/>
                            </w:rPr>
                            <w:t>e</w:t>
                          </w:r>
                          <w:r>
                            <w:rPr>
                              <w:rFonts w:ascii="Arial"/>
                              <w:color w:val="1D1D1B"/>
                              <w:w w:val="120"/>
                              <w:position w:val="1"/>
                              <w:sz w:val="2"/>
                            </w:rPr>
                            <w:tab/>
                          </w:r>
                          <w:r>
                            <w:rPr>
                              <w:rFonts w:ascii="Arial"/>
                              <w:color w:val="1D1D1B"/>
                              <w:w w:val="120"/>
                              <w:position w:val="1"/>
                              <w:sz w:val="2"/>
                            </w:rPr>
                            <w:tab/>
                          </w:r>
                          <w:r>
                            <w:rPr>
                              <w:rFonts w:ascii="Arial"/>
                              <w:color w:val="1D1D1B"/>
                              <w:w w:val="120"/>
                              <w:sz w:val="2"/>
                            </w:rPr>
                            <w:t>risk</w:t>
                          </w:r>
                        </w:p>
                        <w:p w14:paraId="695D5982" w14:textId="77777777" w:rsidR="00AA181E" w:rsidRDefault="00AA181E" w:rsidP="00617E12">
                          <w:pPr>
                            <w:tabs>
                              <w:tab w:val="left" w:pos="980"/>
                              <w:tab w:val="left" w:pos="1363"/>
                            </w:tabs>
                            <w:spacing w:line="28" w:lineRule="auto"/>
                            <w:ind w:left="106"/>
                            <w:rPr>
                              <w:rFonts w:ascii="Arial"/>
                              <w:sz w:val="2"/>
                            </w:rPr>
                          </w:pPr>
                          <w:r>
                            <w:rPr>
                              <w:rFonts w:ascii="Times New Roman"/>
                              <w:color w:val="1D1D1B"/>
                              <w:w w:val="112"/>
                              <w:position w:val="-1"/>
                              <w:sz w:val="3"/>
                            </w:rPr>
                            <w:t>2</w:t>
                          </w:r>
                          <w:r>
                            <w:rPr>
                              <w:rFonts w:ascii="Times New Roman"/>
                              <w:color w:val="1D1D1B"/>
                              <w:spacing w:val="-10"/>
                              <w:w w:val="112"/>
                              <w:position w:val="-1"/>
                              <w:sz w:val="3"/>
                            </w:rPr>
                            <w:t>.</w:t>
                          </w:r>
                          <w:r>
                            <w:rPr>
                              <w:rFonts w:ascii="Times New Roman"/>
                              <w:color w:val="1D1D1B"/>
                              <w:w w:val="119"/>
                              <w:sz w:val="3"/>
                            </w:rPr>
                            <w:t>4</w:t>
                          </w:r>
                          <w:r>
                            <w:rPr>
                              <w:rFonts w:ascii="Times New Roman"/>
                              <w:color w:val="1D1D1B"/>
                              <w:sz w:val="3"/>
                            </w:rPr>
                            <w:t xml:space="preserve">     </w:t>
                          </w:r>
                          <w:r>
                            <w:rPr>
                              <w:rFonts w:ascii="Times New Roman"/>
                              <w:color w:val="1D1D1B"/>
                              <w:spacing w:val="-3"/>
                              <w:sz w:val="3"/>
                            </w:rPr>
                            <w:t xml:space="preserve"> </w:t>
                          </w:r>
                          <w:r>
                            <w:rPr>
                              <w:rFonts w:ascii="Arial"/>
                              <w:color w:val="1D1D1B"/>
                              <w:w w:val="124"/>
                              <w:sz w:val="2"/>
                            </w:rPr>
                            <w:t>p</w:t>
                          </w:r>
                          <w:r>
                            <w:rPr>
                              <w:rFonts w:ascii="Arial"/>
                              <w:color w:val="1D1D1B"/>
                              <w:spacing w:val="-4"/>
                              <w:w w:val="124"/>
                              <w:sz w:val="2"/>
                            </w:rPr>
                            <w:t>r</w:t>
                          </w:r>
                          <w:r>
                            <w:rPr>
                              <w:rFonts w:ascii="Arial"/>
                              <w:color w:val="1D1D1B"/>
                              <w:w w:val="122"/>
                              <w:sz w:val="2"/>
                            </w:rPr>
                            <w:t>ocedur</w:t>
                          </w:r>
                          <w:r>
                            <w:rPr>
                              <w:rFonts w:ascii="Arial"/>
                              <w:color w:val="1D1D1B"/>
                              <w:sz w:val="2"/>
                            </w:rPr>
                            <w:t xml:space="preserve">    </w:t>
                          </w:r>
                          <w:r>
                            <w:rPr>
                              <w:rFonts w:ascii="Arial"/>
                              <w:color w:val="1D1D1B"/>
                              <w:spacing w:val="1"/>
                              <w:sz w:val="2"/>
                            </w:rPr>
                            <w:t xml:space="preserve"> </w:t>
                          </w:r>
                          <w:r>
                            <w:rPr>
                              <w:rFonts w:ascii="Arial"/>
                              <w:color w:val="1D1D1B"/>
                              <w:w w:val="119"/>
                              <w:sz w:val="2"/>
                            </w:rPr>
                            <w:t>ove</w:t>
                          </w:r>
                          <w:r>
                            <w:rPr>
                              <w:rFonts w:ascii="Arial"/>
                              <w:color w:val="1D1D1B"/>
                              <w:spacing w:val="-1"/>
                              <w:w w:val="119"/>
                              <w:sz w:val="2"/>
                            </w:rPr>
                            <w:t>d</w:t>
                          </w:r>
                          <w:r>
                            <w:rPr>
                              <w:rFonts w:ascii="Arial"/>
                              <w:color w:val="1D1D1B"/>
                              <w:w w:val="117"/>
                              <w:position w:val="1"/>
                              <w:sz w:val="2"/>
                            </w:rPr>
                            <w:t>an</w:t>
                          </w:r>
                          <w:r>
                            <w:rPr>
                              <w:rFonts w:ascii="Arial"/>
                              <w:color w:val="1D1D1B"/>
                              <w:spacing w:val="-30"/>
                              <w:w w:val="117"/>
                              <w:position w:val="1"/>
                              <w:sz w:val="2"/>
                            </w:rPr>
                            <w:t>d</w:t>
                          </w:r>
                          <w:r>
                            <w:rPr>
                              <w:rFonts w:ascii="Arial"/>
                              <w:color w:val="1D1D1B"/>
                              <w:w w:val="117"/>
                              <w:sz w:val="2"/>
                            </w:rPr>
                            <w:t>e</w:t>
                          </w:r>
                          <w:r>
                            <w:rPr>
                              <w:rFonts w:ascii="Arial"/>
                              <w:color w:val="1D1D1B"/>
                              <w:spacing w:val="-5"/>
                              <w:w w:val="117"/>
                              <w:sz w:val="2"/>
                            </w:rPr>
                            <w:t>d</w:t>
                          </w:r>
                          <w:r>
                            <w:rPr>
                              <w:rFonts w:ascii="Arial"/>
                              <w:color w:val="1D1D1B"/>
                              <w:w w:val="117"/>
                              <w:sz w:val="2"/>
                            </w:rPr>
                            <w:t>and</w:t>
                          </w:r>
                          <w:r>
                            <w:rPr>
                              <w:rFonts w:ascii="Arial"/>
                              <w:color w:val="1D1D1B"/>
                              <w:sz w:val="2"/>
                            </w:rPr>
                            <w:t xml:space="preserve"> </w:t>
                          </w:r>
                          <w:r>
                            <w:rPr>
                              <w:rFonts w:ascii="Arial"/>
                              <w:color w:val="1D1D1B"/>
                              <w:spacing w:val="-3"/>
                              <w:sz w:val="2"/>
                            </w:rPr>
                            <w:t xml:space="preserve"> </w:t>
                          </w:r>
                          <w:r>
                            <w:rPr>
                              <w:rFonts w:ascii="Arial"/>
                              <w:color w:val="1D1D1B"/>
                              <w:w w:val="133"/>
                              <w:sz w:val="2"/>
                            </w:rPr>
                            <w:t>t</w:t>
                          </w:r>
                          <w:r>
                            <w:rPr>
                              <w:rFonts w:ascii="Arial"/>
                              <w:color w:val="1D1D1B"/>
                              <w:spacing w:val="-1"/>
                              <w:w w:val="133"/>
                              <w:sz w:val="2"/>
                            </w:rPr>
                            <w:t>o</w:t>
                          </w:r>
                          <w:r>
                            <w:rPr>
                              <w:rFonts w:ascii="Arial"/>
                              <w:color w:val="1D1D1B"/>
                              <w:w w:val="123"/>
                              <w:position w:val="1"/>
                              <w:sz w:val="2"/>
                            </w:rPr>
                            <w:t>the</w:t>
                          </w:r>
                          <w:r>
                            <w:rPr>
                              <w:rFonts w:ascii="Arial"/>
                              <w:color w:val="1D1D1B"/>
                              <w:position w:val="1"/>
                              <w:sz w:val="2"/>
                            </w:rPr>
                            <w:tab/>
                          </w:r>
                          <w:r>
                            <w:rPr>
                              <w:rFonts w:ascii="Times New Roman"/>
                              <w:color w:val="0D478A"/>
                              <w:w w:val="117"/>
                              <w:sz w:val="3"/>
                            </w:rPr>
                            <w:t>C</w:t>
                          </w:r>
                          <w:r>
                            <w:rPr>
                              <w:rFonts w:ascii="Times New Roman"/>
                              <w:color w:val="0D478A"/>
                              <w:spacing w:val="-5"/>
                              <w:w w:val="117"/>
                              <w:sz w:val="3"/>
                            </w:rPr>
                            <w:t>o</w:t>
                          </w:r>
                          <w:r>
                            <w:rPr>
                              <w:rFonts w:ascii="Times New Roman"/>
                              <w:color w:val="0D478A"/>
                              <w:spacing w:val="-5"/>
                              <w:w w:val="137"/>
                              <w:position w:val="-1"/>
                              <w:sz w:val="3"/>
                            </w:rPr>
                            <w:t>n</w:t>
                          </w:r>
                          <w:r>
                            <w:rPr>
                              <w:rFonts w:ascii="Times New Roman"/>
                              <w:color w:val="0D478A"/>
                              <w:w w:val="128"/>
                              <w:position w:val="-1"/>
                              <w:sz w:val="3"/>
                            </w:rPr>
                            <w:t>t</w:t>
                          </w:r>
                          <w:r>
                            <w:rPr>
                              <w:rFonts w:ascii="Times New Roman"/>
                              <w:color w:val="0D478A"/>
                              <w:spacing w:val="-5"/>
                              <w:w w:val="128"/>
                              <w:position w:val="-1"/>
                              <w:sz w:val="3"/>
                            </w:rPr>
                            <w:t>r</w:t>
                          </w:r>
                          <w:r>
                            <w:rPr>
                              <w:rFonts w:ascii="Times New Roman"/>
                              <w:color w:val="0D478A"/>
                              <w:w w:val="119"/>
                              <w:position w:val="-1"/>
                              <w:sz w:val="3"/>
                            </w:rPr>
                            <w:t>ols</w:t>
                          </w:r>
                          <w:r>
                            <w:rPr>
                              <w:rFonts w:ascii="Times New Roman"/>
                              <w:color w:val="0D478A"/>
                              <w:position w:val="-1"/>
                              <w:sz w:val="3"/>
                            </w:rPr>
                            <w:tab/>
                          </w:r>
                          <w:r>
                            <w:rPr>
                              <w:rFonts w:ascii="Arial"/>
                              <w:color w:val="1D1D1B"/>
                              <w:w w:val="119"/>
                              <w:position w:val="2"/>
                              <w:sz w:val="2"/>
                            </w:rPr>
                            <w:t>envi</w:t>
                          </w:r>
                          <w:r>
                            <w:rPr>
                              <w:rFonts w:ascii="Arial"/>
                              <w:color w:val="1D1D1B"/>
                              <w:spacing w:val="-7"/>
                              <w:w w:val="119"/>
                              <w:position w:val="2"/>
                              <w:sz w:val="2"/>
                            </w:rPr>
                            <w:t>r</w:t>
                          </w:r>
                          <w:r>
                            <w:rPr>
                              <w:rFonts w:ascii="Arial"/>
                              <w:color w:val="1D1D1B"/>
                              <w:w w:val="122"/>
                              <w:sz w:val="2"/>
                            </w:rPr>
                            <w:t>onment.</w:t>
                          </w:r>
                          <w:r>
                            <w:rPr>
                              <w:rFonts w:ascii="Arial"/>
                              <w:color w:val="1D1D1B"/>
                              <w:sz w:val="2"/>
                            </w:rPr>
                            <w:t xml:space="preserve">             </w:t>
                          </w:r>
                          <w:r>
                            <w:rPr>
                              <w:rFonts w:ascii="Arial"/>
                              <w:color w:val="1D1D1B"/>
                              <w:w w:val="127"/>
                              <w:sz w:val="2"/>
                            </w:rPr>
                            <w:t>r</w:t>
                          </w:r>
                          <w:r>
                            <w:rPr>
                              <w:rFonts w:ascii="Arial"/>
                              <w:color w:val="1D1D1B"/>
                              <w:spacing w:val="1"/>
                              <w:sz w:val="2"/>
                            </w:rPr>
                            <w:t xml:space="preserve"> </w:t>
                          </w:r>
                          <w:r>
                            <w:rPr>
                              <w:rFonts w:ascii="Arial"/>
                              <w:color w:val="1D1D1B"/>
                              <w:w w:val="116"/>
                              <w:position w:val="1"/>
                              <w:sz w:val="2"/>
                            </w:rPr>
                            <w:t>person</w:t>
                          </w:r>
                          <w:r>
                            <w:rPr>
                              <w:rFonts w:ascii="Arial"/>
                              <w:color w:val="1D1D1B"/>
                              <w:spacing w:val="-56"/>
                              <w:w w:val="116"/>
                              <w:position w:val="1"/>
                              <w:sz w:val="2"/>
                            </w:rPr>
                            <w:t>s</w:t>
                          </w:r>
                          <w:r>
                            <w:rPr>
                              <w:rFonts w:ascii="Arial"/>
                              <w:color w:val="1D1D1B"/>
                              <w:w w:val="123"/>
                              <w:position w:val="2"/>
                              <w:sz w:val="2"/>
                            </w:rPr>
                            <w:t>i</w:t>
                          </w:r>
                          <w:r>
                            <w:rPr>
                              <w:rFonts w:ascii="Arial"/>
                              <w:color w:val="1D1D1B"/>
                              <w:spacing w:val="-5"/>
                              <w:w w:val="123"/>
                              <w:position w:val="2"/>
                              <w:sz w:val="2"/>
                            </w:rPr>
                            <w:t>n</w:t>
                          </w:r>
                          <w:r>
                            <w:rPr>
                              <w:rFonts w:ascii="Arial"/>
                              <w:color w:val="1D1D1B"/>
                              <w:w w:val="123"/>
                              <w:position w:val="1"/>
                              <w:sz w:val="2"/>
                            </w:rPr>
                            <w:t>th</w:t>
                          </w:r>
                          <w:r>
                            <w:rPr>
                              <w:rFonts w:ascii="Arial"/>
                              <w:color w:val="1D1D1B"/>
                              <w:spacing w:val="-10"/>
                              <w:w w:val="123"/>
                              <w:position w:val="1"/>
                              <w:sz w:val="2"/>
                            </w:rPr>
                            <w:t>e</w:t>
                          </w:r>
                          <w:r>
                            <w:rPr>
                              <w:rFonts w:ascii="Arial"/>
                              <w:color w:val="1D1D1B"/>
                              <w:w w:val="114"/>
                              <w:sz w:val="2"/>
                            </w:rPr>
                            <w:t>a</w:t>
                          </w:r>
                          <w:r>
                            <w:rPr>
                              <w:rFonts w:ascii="Arial"/>
                              <w:color w:val="1D1D1B"/>
                              <w:spacing w:val="-21"/>
                              <w:w w:val="114"/>
                              <w:sz w:val="2"/>
                            </w:rPr>
                            <w:t>r</w:t>
                          </w:r>
                          <w:r>
                            <w:rPr>
                              <w:rFonts w:ascii="Arial"/>
                              <w:color w:val="1D1D1B"/>
                              <w:w w:val="116"/>
                              <w:sz w:val="2"/>
                            </w:rPr>
                            <w:t>organis</w:t>
                          </w:r>
                          <w:r>
                            <w:rPr>
                              <w:rFonts w:ascii="Arial"/>
                              <w:color w:val="1D1D1B"/>
                              <w:spacing w:val="-78"/>
                              <w:w w:val="116"/>
                              <w:sz w:val="2"/>
                            </w:rPr>
                            <w:t>a</w:t>
                          </w:r>
                          <w:r>
                            <w:rPr>
                              <w:rFonts w:ascii="Arial"/>
                              <w:color w:val="1D1D1B"/>
                              <w:w w:val="112"/>
                              <w:sz w:val="2"/>
                            </w:rPr>
                            <w:t>e</w:t>
                          </w:r>
                        </w:p>
                        <w:p w14:paraId="3D3FC56A" w14:textId="77777777" w:rsidR="00AA181E" w:rsidRDefault="00AA181E" w:rsidP="00617E12">
                          <w:pPr>
                            <w:ind w:left="133" w:right="1384"/>
                            <w:jc w:val="center"/>
                            <w:rPr>
                              <w:rFonts w:ascii="Arial"/>
                              <w:sz w:val="2"/>
                            </w:rPr>
                          </w:pPr>
                          <w:r>
                            <w:rPr>
                              <w:rFonts w:ascii="Arial"/>
                              <w:color w:val="1D1D1B"/>
                              <w:w w:val="120"/>
                              <w:sz w:val="2"/>
                            </w:rPr>
                            <w:t>espond</w:t>
                          </w:r>
                        </w:p>
                        <w:p w14:paraId="528550A5" w14:textId="77777777" w:rsidR="00AA181E" w:rsidRDefault="00AA181E" w:rsidP="00617E12">
                          <w:pPr>
                            <w:tabs>
                              <w:tab w:val="left" w:pos="1065"/>
                              <w:tab w:val="left" w:pos="1503"/>
                            </w:tabs>
                            <w:spacing w:line="3" w:lineRule="exact"/>
                            <w:ind w:left="319"/>
                            <w:rPr>
                              <w:rFonts w:ascii="Arial"/>
                              <w:sz w:val="2"/>
                            </w:rPr>
                          </w:pPr>
                          <w:r>
                            <w:rPr>
                              <w:rFonts w:ascii="Arial"/>
                              <w:color w:val="1D1D1B"/>
                              <w:w w:val="127"/>
                              <w:sz w:val="2"/>
                            </w:rPr>
                            <w:t>monito</w:t>
                          </w:r>
                          <w:r>
                            <w:rPr>
                              <w:rFonts w:ascii="Arial"/>
                              <w:color w:val="1D1D1B"/>
                              <w:spacing w:val="-80"/>
                              <w:w w:val="127"/>
                              <w:sz w:val="2"/>
                            </w:rPr>
                            <w:t>r</w:t>
                          </w:r>
                          <w:r>
                            <w:rPr>
                              <w:rFonts w:ascii="Arial"/>
                              <w:color w:val="1D1D1B"/>
                              <w:w w:val="123"/>
                              <w:sz w:val="2"/>
                            </w:rPr>
                            <w:t>te</w:t>
                          </w:r>
                          <w:r>
                            <w:rPr>
                              <w:rFonts w:ascii="Arial"/>
                              <w:color w:val="1D1D1B"/>
                              <w:spacing w:val="-1"/>
                              <w:w w:val="123"/>
                              <w:sz w:val="2"/>
                            </w:rPr>
                            <w:t>d</w:t>
                          </w:r>
                          <w:r>
                            <w:rPr>
                              <w:rFonts w:ascii="Arial"/>
                              <w:color w:val="1D1D1B"/>
                              <w:w w:val="133"/>
                              <w:position w:val="1"/>
                              <w:sz w:val="2"/>
                            </w:rPr>
                            <w:t>to</w:t>
                          </w:r>
                          <w:r>
                            <w:rPr>
                              <w:rFonts w:ascii="Arial"/>
                              <w:color w:val="1D1D1B"/>
                              <w:position w:val="1"/>
                              <w:sz w:val="2"/>
                            </w:rPr>
                            <w:tab/>
                          </w:r>
                          <w:r>
                            <w:rPr>
                              <w:color w:val="1D1D1B"/>
                              <w:w w:val="113"/>
                              <w:sz w:val="2"/>
                            </w:rPr>
                            <w:t>guide</w:t>
                          </w:r>
                          <w:r>
                            <w:rPr>
                              <w:color w:val="1D1D1B"/>
                              <w:sz w:val="2"/>
                            </w:rPr>
                            <w:tab/>
                          </w:r>
                          <w:r>
                            <w:rPr>
                              <w:rFonts w:ascii="Times New Roman"/>
                              <w:color w:val="1D1D1B"/>
                              <w:w w:val="121"/>
                              <w:position w:val="2"/>
                              <w:sz w:val="3"/>
                            </w:rPr>
                            <w:t>P</w:t>
                          </w:r>
                          <w:r>
                            <w:rPr>
                              <w:rFonts w:ascii="Times New Roman"/>
                              <w:color w:val="1D1D1B"/>
                              <w:spacing w:val="-14"/>
                              <w:w w:val="121"/>
                              <w:position w:val="2"/>
                              <w:sz w:val="3"/>
                            </w:rPr>
                            <w:t>r</w:t>
                          </w:r>
                          <w:r>
                            <w:rPr>
                              <w:rFonts w:ascii="Times New Roman"/>
                              <w:color w:val="1D1D1B"/>
                              <w:w w:val="123"/>
                              <w:position w:val="1"/>
                              <w:sz w:val="3"/>
                            </w:rPr>
                            <w:t>otoco</w:t>
                          </w:r>
                          <w:r>
                            <w:rPr>
                              <w:rFonts w:ascii="Times New Roman"/>
                              <w:color w:val="1D1D1B"/>
                              <w:spacing w:val="-47"/>
                              <w:w w:val="123"/>
                              <w:position w:val="1"/>
                              <w:sz w:val="3"/>
                            </w:rPr>
                            <w:t>l</w:t>
                          </w:r>
                          <w:r>
                            <w:rPr>
                              <w:rFonts w:ascii="Arial"/>
                              <w:color w:val="1D1D1B"/>
                              <w:w w:val="119"/>
                              <w:position w:val="3"/>
                              <w:sz w:val="2"/>
                            </w:rPr>
                            <w:t>egim</w:t>
                          </w:r>
                          <w:r>
                            <w:rPr>
                              <w:rFonts w:ascii="Arial"/>
                              <w:color w:val="1D1D1B"/>
                              <w:spacing w:val="-1"/>
                              <w:w w:val="119"/>
                              <w:position w:val="3"/>
                              <w:sz w:val="2"/>
                            </w:rPr>
                            <w:t>e</w:t>
                          </w:r>
                          <w:r>
                            <w:rPr>
                              <w:rFonts w:ascii="Arial"/>
                              <w:color w:val="1D1D1B"/>
                              <w:w w:val="109"/>
                              <w:position w:val="1"/>
                              <w:sz w:val="2"/>
                            </w:rPr>
                            <w:t>is</w:t>
                          </w:r>
                          <w:r>
                            <w:rPr>
                              <w:rFonts w:ascii="Arial"/>
                              <w:color w:val="1D1D1B"/>
                              <w:position w:val="1"/>
                              <w:sz w:val="2"/>
                            </w:rPr>
                            <w:t xml:space="preserve">       </w:t>
                          </w:r>
                          <w:r>
                            <w:rPr>
                              <w:rFonts w:ascii="Arial"/>
                              <w:color w:val="1D1D1B"/>
                              <w:spacing w:val="1"/>
                              <w:position w:val="1"/>
                              <w:sz w:val="2"/>
                            </w:rPr>
                            <w:t xml:space="preserve"> </w:t>
                          </w:r>
                          <w:r>
                            <w:rPr>
                              <w:rFonts w:ascii="Arial"/>
                              <w:color w:val="1D1D1B"/>
                              <w:w w:val="124"/>
                              <w:position w:val="2"/>
                              <w:sz w:val="2"/>
                            </w:rPr>
                            <w:t>imp</w:t>
                          </w:r>
                          <w:r>
                            <w:rPr>
                              <w:rFonts w:ascii="Arial"/>
                              <w:color w:val="1D1D1B"/>
                              <w:spacing w:val="-24"/>
                              <w:w w:val="124"/>
                              <w:position w:val="2"/>
                              <w:sz w:val="2"/>
                            </w:rPr>
                            <w:t>r</w:t>
                          </w:r>
                          <w:r>
                            <w:rPr>
                              <w:rFonts w:ascii="Arial"/>
                              <w:color w:val="1D1D1B"/>
                              <w:w w:val="117"/>
                              <w:position w:val="4"/>
                              <w:sz w:val="2"/>
                            </w:rPr>
                            <w:t>an</w:t>
                          </w:r>
                          <w:r>
                            <w:rPr>
                              <w:rFonts w:ascii="Arial"/>
                              <w:color w:val="1D1D1B"/>
                              <w:spacing w:val="-5"/>
                              <w:w w:val="117"/>
                              <w:position w:val="4"/>
                              <w:sz w:val="2"/>
                            </w:rPr>
                            <w:t>d</w:t>
                          </w:r>
                          <w:r>
                            <w:rPr>
                              <w:rFonts w:ascii="Arial"/>
                              <w:color w:val="1D1D1B"/>
                              <w:w w:val="117"/>
                              <w:position w:val="2"/>
                              <w:sz w:val="2"/>
                            </w:rPr>
                            <w:t>awa</w:t>
                          </w:r>
                          <w:r>
                            <w:rPr>
                              <w:rFonts w:ascii="Arial"/>
                              <w:color w:val="1D1D1B"/>
                              <w:spacing w:val="-10"/>
                              <w:w w:val="117"/>
                              <w:position w:val="2"/>
                              <w:sz w:val="2"/>
                            </w:rPr>
                            <w:t>r</w:t>
                          </w:r>
                          <w:r>
                            <w:rPr>
                              <w:rFonts w:ascii="Arial"/>
                              <w:color w:val="1D1D1B"/>
                              <w:w w:val="110"/>
                              <w:sz w:val="2"/>
                            </w:rPr>
                            <w:t>eness</w:t>
                          </w:r>
                        </w:p>
                        <w:p w14:paraId="5F739B50" w14:textId="77777777" w:rsidR="00AA181E" w:rsidRDefault="00AA181E" w:rsidP="00617E12">
                          <w:pPr>
                            <w:spacing w:line="15" w:lineRule="exact"/>
                            <w:ind w:left="120"/>
                            <w:rPr>
                              <w:rFonts w:ascii="Arial"/>
                              <w:sz w:val="2"/>
                            </w:rPr>
                          </w:pPr>
                          <w:r>
                            <w:rPr>
                              <w:rFonts w:ascii="Arial"/>
                              <w:color w:val="1D1D1B"/>
                              <w:w w:val="125"/>
                              <w:sz w:val="2"/>
                            </w:rPr>
                            <w:t>management</w:t>
                          </w:r>
                          <w:r>
                            <w:rPr>
                              <w:rFonts w:ascii="Arial"/>
                              <w:color w:val="1D1D1B"/>
                              <w:w w:val="125"/>
                              <w:position w:val="4"/>
                              <w:sz w:val="2"/>
                            </w:rPr>
                            <w:t>isimpr r</w:t>
                          </w:r>
                        </w:p>
                        <w:p w14:paraId="711A2FF0" w14:textId="77777777" w:rsidR="00AA181E" w:rsidRDefault="00AA181E" w:rsidP="00617E12">
                          <w:pPr>
                            <w:tabs>
                              <w:tab w:val="left" w:pos="909"/>
                              <w:tab w:val="left" w:pos="1674"/>
                            </w:tabs>
                            <w:spacing w:line="11" w:lineRule="exact"/>
                            <w:ind w:left="79"/>
                            <w:rPr>
                              <w:rFonts w:ascii="Arial"/>
                              <w:sz w:val="2"/>
                            </w:rPr>
                          </w:pPr>
                          <w:r>
                            <w:rPr>
                              <w:rFonts w:ascii="Arial"/>
                              <w:color w:val="1D1D1B"/>
                              <w:w w:val="116"/>
                              <w:sz w:val="2"/>
                            </w:rPr>
                            <w:t>risk</w:t>
                          </w:r>
                          <w:r>
                            <w:rPr>
                              <w:rFonts w:ascii="Arial"/>
                              <w:color w:val="1D1D1B"/>
                              <w:sz w:val="2"/>
                            </w:rPr>
                            <w:t xml:space="preserve">                       </w:t>
                          </w:r>
                          <w:r>
                            <w:rPr>
                              <w:rFonts w:ascii="Arial"/>
                              <w:color w:val="1D1D1B"/>
                              <w:spacing w:val="1"/>
                              <w:sz w:val="2"/>
                            </w:rPr>
                            <w:t xml:space="preserve"> </w:t>
                          </w:r>
                          <w:r>
                            <w:rPr>
                              <w:rFonts w:ascii="Arial"/>
                              <w:color w:val="1D1D1B"/>
                              <w:w w:val="109"/>
                              <w:position w:val="2"/>
                              <w:sz w:val="2"/>
                            </w:rPr>
                            <w:t>i</w:t>
                          </w:r>
                          <w:r>
                            <w:rPr>
                              <w:rFonts w:ascii="Arial"/>
                              <w:color w:val="1D1D1B"/>
                              <w:spacing w:val="-1"/>
                              <w:w w:val="109"/>
                              <w:position w:val="2"/>
                              <w:sz w:val="2"/>
                            </w:rPr>
                            <w:t>s</w:t>
                          </w:r>
                          <w:r>
                            <w:rPr>
                              <w:rFonts w:ascii="Arial"/>
                              <w:color w:val="1D1D1B"/>
                              <w:w w:val="118"/>
                              <w:position w:val="2"/>
                              <w:sz w:val="2"/>
                            </w:rPr>
                            <w:t>upd</w:t>
                          </w:r>
                          <w:r>
                            <w:rPr>
                              <w:rFonts w:ascii="Arial"/>
                              <w:color w:val="1D1D1B"/>
                              <w:spacing w:val="-56"/>
                              <w:w w:val="118"/>
                              <w:position w:val="2"/>
                              <w:sz w:val="2"/>
                            </w:rPr>
                            <w:t>a</w:t>
                          </w:r>
                          <w:r>
                            <w:rPr>
                              <w:rFonts w:ascii="Arial"/>
                              <w:color w:val="1D1D1B"/>
                              <w:w w:val="122"/>
                              <w:position w:val="2"/>
                              <w:sz w:val="2"/>
                            </w:rPr>
                            <w:t>tely</w:t>
                          </w:r>
                          <w:r>
                            <w:rPr>
                              <w:rFonts w:ascii="Arial"/>
                              <w:color w:val="1D1D1B"/>
                              <w:position w:val="2"/>
                              <w:sz w:val="2"/>
                            </w:rPr>
                            <w:tab/>
                          </w:r>
                          <w:r>
                            <w:rPr>
                              <w:color w:val="1D1D1B"/>
                              <w:w w:val="113"/>
                              <w:position w:val="1"/>
                              <w:sz w:val="2"/>
                            </w:rPr>
                            <w:t>bette</w:t>
                          </w:r>
                          <w:r>
                            <w:rPr>
                              <w:color w:val="1D1D1B"/>
                              <w:spacing w:val="-11"/>
                              <w:w w:val="113"/>
                              <w:position w:val="1"/>
                              <w:sz w:val="2"/>
                            </w:rPr>
                            <w:t>r</w:t>
                          </w:r>
                          <w:r>
                            <w:rPr>
                              <w:rFonts w:ascii="Arial"/>
                              <w:i/>
                              <w:color w:val="1D1D1B"/>
                              <w:spacing w:val="-1"/>
                              <w:w w:val="135"/>
                              <w:position w:val="1"/>
                              <w:sz w:val="2"/>
                            </w:rPr>
                            <w:t>t</w:t>
                          </w:r>
                          <w:r>
                            <w:rPr>
                              <w:color w:val="1D1D1B"/>
                              <w:w w:val="113"/>
                              <w:position w:val="2"/>
                              <w:sz w:val="2"/>
                            </w:rPr>
                            <w:t>practice</w:t>
                          </w:r>
                          <w:r>
                            <w:rPr>
                              <w:color w:val="1D1D1B"/>
                              <w:position w:val="2"/>
                              <w:sz w:val="2"/>
                            </w:rPr>
                            <w:t xml:space="preserve">                                </w:t>
                          </w:r>
                          <w:r>
                            <w:rPr>
                              <w:color w:val="1D1D1B"/>
                              <w:spacing w:val="-1"/>
                              <w:position w:val="2"/>
                              <w:sz w:val="2"/>
                            </w:rPr>
                            <w:t xml:space="preserve"> </w:t>
                          </w:r>
                          <w:r>
                            <w:rPr>
                              <w:rFonts w:ascii="Arial"/>
                              <w:color w:val="0D478A"/>
                              <w:w w:val="107"/>
                              <w:position w:val="2"/>
                              <w:sz w:val="3"/>
                            </w:rPr>
                            <w:t>C</w:t>
                          </w:r>
                          <w:r>
                            <w:rPr>
                              <w:rFonts w:ascii="Arial"/>
                              <w:color w:val="0D478A"/>
                              <w:spacing w:val="-9"/>
                              <w:w w:val="107"/>
                              <w:position w:val="2"/>
                              <w:sz w:val="3"/>
                            </w:rPr>
                            <w:t>o</w:t>
                          </w:r>
                          <w:r>
                            <w:rPr>
                              <w:rFonts w:ascii="Arial"/>
                              <w:color w:val="0D478A"/>
                              <w:spacing w:val="-9"/>
                              <w:w w:val="123"/>
                              <w:position w:val="1"/>
                              <w:sz w:val="3"/>
                            </w:rPr>
                            <w:t>n</w:t>
                          </w:r>
                          <w:r>
                            <w:rPr>
                              <w:rFonts w:ascii="Arial"/>
                              <w:color w:val="0D478A"/>
                              <w:w w:val="128"/>
                              <w:position w:val="1"/>
                              <w:sz w:val="3"/>
                            </w:rPr>
                            <w:t>tr</w:t>
                          </w:r>
                          <w:r>
                            <w:rPr>
                              <w:rFonts w:ascii="Arial"/>
                              <w:color w:val="0D478A"/>
                              <w:position w:val="1"/>
                              <w:sz w:val="3"/>
                            </w:rPr>
                            <w:tab/>
                          </w:r>
                          <w:r>
                            <w:rPr>
                              <w:rFonts w:ascii="Arial"/>
                              <w:color w:val="1D1D1B"/>
                              <w:w w:val="118"/>
                              <w:position w:val="4"/>
                              <w:sz w:val="2"/>
                            </w:rPr>
                            <w:t>upd</w:t>
                          </w:r>
                          <w:r>
                            <w:rPr>
                              <w:rFonts w:ascii="Arial"/>
                              <w:color w:val="1D1D1B"/>
                              <w:spacing w:val="-7"/>
                              <w:w w:val="118"/>
                              <w:position w:val="4"/>
                              <w:sz w:val="2"/>
                            </w:rPr>
                            <w:t>a</w:t>
                          </w:r>
                          <w:r>
                            <w:rPr>
                              <w:rFonts w:ascii="Arial"/>
                              <w:color w:val="1D1D1B"/>
                              <w:w w:val="123"/>
                              <w:position w:val="2"/>
                              <w:sz w:val="2"/>
                            </w:rPr>
                            <w:t>ted</w:t>
                          </w:r>
                          <w:r>
                            <w:rPr>
                              <w:rFonts w:ascii="Arial"/>
                              <w:color w:val="1D1D1B"/>
                              <w:spacing w:val="-3"/>
                              <w:position w:val="2"/>
                              <w:sz w:val="2"/>
                            </w:rPr>
                            <w:t xml:space="preserve"> </w:t>
                          </w:r>
                          <w:r>
                            <w:rPr>
                              <w:rFonts w:ascii="Arial"/>
                              <w:color w:val="1D1D1B"/>
                              <w:w w:val="119"/>
                              <w:position w:val="4"/>
                              <w:sz w:val="2"/>
                            </w:rPr>
                            <w:t>ove</w:t>
                          </w:r>
                          <w:r>
                            <w:rPr>
                              <w:rFonts w:ascii="Arial"/>
                              <w:color w:val="1D1D1B"/>
                              <w:spacing w:val="-1"/>
                              <w:w w:val="119"/>
                              <w:position w:val="4"/>
                              <w:sz w:val="2"/>
                            </w:rPr>
                            <w:t>d</w:t>
                          </w:r>
                          <w:r>
                            <w:rPr>
                              <w:rFonts w:ascii="Arial"/>
                              <w:color w:val="1D1D1B"/>
                              <w:w w:val="117"/>
                              <w:position w:val="3"/>
                              <w:sz w:val="2"/>
                            </w:rPr>
                            <w:t>an</w:t>
                          </w:r>
                          <w:r>
                            <w:rPr>
                              <w:rFonts w:ascii="Arial"/>
                              <w:color w:val="1D1D1B"/>
                              <w:spacing w:val="-1"/>
                              <w:w w:val="117"/>
                              <w:position w:val="3"/>
                              <w:sz w:val="2"/>
                            </w:rPr>
                            <w:t>d</w:t>
                          </w:r>
                          <w:r>
                            <w:rPr>
                              <w:rFonts w:ascii="Arial"/>
                              <w:color w:val="1D1D1B"/>
                              <w:w w:val="123"/>
                              <w:position w:val="2"/>
                              <w:sz w:val="2"/>
                            </w:rPr>
                            <w:t>th</w:t>
                          </w:r>
                          <w:r>
                            <w:rPr>
                              <w:rFonts w:ascii="Arial"/>
                              <w:color w:val="1D1D1B"/>
                              <w:spacing w:val="-1"/>
                              <w:w w:val="123"/>
                              <w:position w:val="2"/>
                              <w:sz w:val="2"/>
                            </w:rPr>
                            <w:t>e</w:t>
                          </w:r>
                          <w:r>
                            <w:rPr>
                              <w:rFonts w:ascii="Arial"/>
                              <w:color w:val="1D1D1B"/>
                              <w:w w:val="116"/>
                              <w:position w:val="1"/>
                              <w:sz w:val="2"/>
                            </w:rPr>
                            <w:t>organisa</w:t>
                          </w:r>
                        </w:p>
                        <w:p w14:paraId="14AE0F43" w14:textId="77777777" w:rsidR="00AA181E" w:rsidRDefault="00AA181E" w:rsidP="00617E12">
                          <w:pPr>
                            <w:tabs>
                              <w:tab w:val="left" w:pos="698"/>
                              <w:tab w:val="left" w:pos="1528"/>
                            </w:tabs>
                            <w:spacing w:line="11" w:lineRule="exact"/>
                            <w:ind w:left="140"/>
                            <w:rPr>
                              <w:rFonts w:ascii="Arial" w:hAnsi="Arial"/>
                              <w:sz w:val="2"/>
                            </w:rPr>
                          </w:pPr>
                          <w:r>
                            <w:rPr>
                              <w:rFonts w:ascii="Arial" w:hAnsi="Arial"/>
                              <w:color w:val="1D1D1B"/>
                              <w:w w:val="122"/>
                              <w:position w:val="1"/>
                              <w:sz w:val="2"/>
                            </w:rPr>
                            <w:t>framewor</w:t>
                          </w:r>
                          <w:r>
                            <w:rPr>
                              <w:rFonts w:ascii="Arial" w:hAnsi="Arial"/>
                              <w:color w:val="1D1D1B"/>
                              <w:spacing w:val="-45"/>
                              <w:w w:val="122"/>
                              <w:position w:val="1"/>
                              <w:sz w:val="2"/>
                            </w:rPr>
                            <w:t>k</w:t>
                          </w:r>
                          <w:r>
                            <w:rPr>
                              <w:rFonts w:ascii="Times New Roman" w:hAnsi="Times New Roman"/>
                              <w:color w:val="0D478A"/>
                              <w:w w:val="128"/>
                              <w:sz w:val="3"/>
                            </w:rPr>
                            <w:t>t</w:t>
                          </w:r>
                          <w:r>
                            <w:rPr>
                              <w:rFonts w:ascii="Times New Roman" w:hAnsi="Times New Roman"/>
                              <w:color w:val="0D478A"/>
                              <w:spacing w:val="-5"/>
                              <w:w w:val="128"/>
                              <w:sz w:val="3"/>
                            </w:rPr>
                            <w:t>r</w:t>
                          </w:r>
                          <w:r>
                            <w:rPr>
                              <w:rFonts w:ascii="Times New Roman" w:hAnsi="Times New Roman"/>
                              <w:color w:val="0D478A"/>
                              <w:w w:val="119"/>
                              <w:sz w:val="3"/>
                            </w:rPr>
                            <w:t>ols</w:t>
                          </w:r>
                          <w:r>
                            <w:rPr>
                              <w:rFonts w:ascii="Times New Roman" w:hAnsi="Times New Roman"/>
                              <w:color w:val="0D478A"/>
                              <w:sz w:val="3"/>
                            </w:rPr>
                            <w:tab/>
                          </w:r>
                          <w:r>
                            <w:rPr>
                              <w:color w:val="1D1D1B"/>
                              <w:w w:val="113"/>
                              <w:sz w:val="2"/>
                            </w:rPr>
                            <w:t>pr</w:t>
                          </w:r>
                          <w:r>
                            <w:rPr>
                              <w:color w:val="1D1D1B"/>
                              <w:sz w:val="2"/>
                            </w:rPr>
                            <w:t xml:space="preserve">                 </w:t>
                          </w:r>
                          <w:r>
                            <w:rPr>
                              <w:color w:val="1D1D1B"/>
                              <w:spacing w:val="1"/>
                              <w:sz w:val="2"/>
                            </w:rPr>
                            <w:t xml:space="preserve"> </w:t>
                          </w:r>
                          <w:r>
                            <w:rPr>
                              <w:color w:val="1D1D1B"/>
                              <w:w w:val="113"/>
                              <w:position w:val="2"/>
                              <w:sz w:val="2"/>
                            </w:rPr>
                            <w:t>wit</w:t>
                          </w:r>
                          <w:r>
                            <w:rPr>
                              <w:color w:val="1D1D1B"/>
                              <w:spacing w:val="-23"/>
                              <w:w w:val="113"/>
                              <w:position w:val="2"/>
                              <w:sz w:val="2"/>
                            </w:rPr>
                            <w:t>h</w:t>
                          </w:r>
                          <w:r>
                            <w:rPr>
                              <w:rFonts w:ascii="Arial" w:hAnsi="Arial"/>
                              <w:i/>
                              <w:color w:val="1D1D1B"/>
                              <w:w w:val="117"/>
                              <w:sz w:val="2"/>
                            </w:rPr>
                            <w:t>Governme</w:t>
                          </w:r>
                          <w:r>
                            <w:rPr>
                              <w:rFonts w:ascii="Arial" w:hAnsi="Arial"/>
                              <w:i/>
                              <w:color w:val="1D1D1B"/>
                              <w:spacing w:val="-100"/>
                              <w:w w:val="117"/>
                              <w:sz w:val="2"/>
                            </w:rPr>
                            <w:t>n</w:t>
                          </w:r>
                          <w:r>
                            <w:rPr>
                              <w:color w:val="1D1D1B"/>
                              <w:w w:val="113"/>
                              <w:position w:val="3"/>
                              <w:sz w:val="2"/>
                            </w:rPr>
                            <w:t>the</w:t>
                          </w:r>
                          <w:r>
                            <w:rPr>
                              <w:color w:val="1D1D1B"/>
                              <w:position w:val="3"/>
                              <w:sz w:val="2"/>
                            </w:rPr>
                            <w:t xml:space="preserve">           </w:t>
                          </w:r>
                          <w:r>
                            <w:rPr>
                              <w:color w:val="1D1D1B"/>
                              <w:spacing w:val="1"/>
                              <w:position w:val="3"/>
                              <w:sz w:val="2"/>
                            </w:rPr>
                            <w:t xml:space="preserve"> </w:t>
                          </w:r>
                          <w:r>
                            <w:rPr>
                              <w:color w:val="1D1D1B"/>
                              <w:w w:val="113"/>
                              <w:position w:val="2"/>
                              <w:sz w:val="2"/>
                            </w:rPr>
                            <w:t>An</w:t>
                          </w:r>
                          <w:r>
                            <w:rPr>
                              <w:color w:val="1D1D1B"/>
                              <w:position w:val="2"/>
                              <w:sz w:val="2"/>
                            </w:rPr>
                            <w:t xml:space="preserve">                </w:t>
                          </w:r>
                          <w:r>
                            <w:rPr>
                              <w:color w:val="1D1D1B"/>
                              <w:spacing w:val="-3"/>
                              <w:position w:val="2"/>
                              <w:sz w:val="2"/>
                            </w:rPr>
                            <w:t xml:space="preserve"> </w:t>
                          </w:r>
                          <w:r>
                            <w:rPr>
                              <w:color w:val="1D1D1B"/>
                              <w:w w:val="113"/>
                              <w:position w:val="1"/>
                              <w:sz w:val="2"/>
                            </w:rPr>
                            <w:t>tion</w:t>
                          </w:r>
                          <w:r>
                            <w:rPr>
                              <w:color w:val="1D1D1B"/>
                              <w:position w:val="1"/>
                              <w:sz w:val="2"/>
                            </w:rPr>
                            <w:tab/>
                          </w:r>
                          <w:r>
                            <w:rPr>
                              <w:rFonts w:ascii="Arial" w:hAnsi="Arial"/>
                              <w:color w:val="1D1D1B"/>
                              <w:w w:val="119"/>
                              <w:position w:val="1"/>
                              <w:sz w:val="2"/>
                            </w:rPr>
                            <w:t>security</w:t>
                          </w:r>
                          <w:r>
                            <w:rPr>
                              <w:rFonts w:ascii="Arial" w:hAnsi="Arial"/>
                              <w:color w:val="1D1D1B"/>
                              <w:position w:val="1"/>
                              <w:sz w:val="2"/>
                            </w:rPr>
                            <w:t xml:space="preserve">  </w:t>
                          </w:r>
                          <w:r>
                            <w:rPr>
                              <w:rFonts w:ascii="Times New Roman" w:hAnsi="Times New Roman"/>
                              <w:color w:val="1D1D1B"/>
                              <w:w w:val="113"/>
                              <w:position w:val="2"/>
                              <w:sz w:val="3"/>
                            </w:rPr>
                            <w:t>6</w:t>
                          </w:r>
                          <w:r>
                            <w:rPr>
                              <w:rFonts w:ascii="Times New Roman" w:hAnsi="Times New Roman"/>
                              <w:color w:val="1D1D1B"/>
                              <w:spacing w:val="-14"/>
                              <w:w w:val="113"/>
                              <w:position w:val="2"/>
                              <w:sz w:val="3"/>
                            </w:rPr>
                            <w:t>.</w:t>
                          </w:r>
                          <w:r>
                            <w:rPr>
                              <w:rFonts w:ascii="Times New Roman" w:hAnsi="Times New Roman"/>
                              <w:color w:val="1D1D1B"/>
                              <w:w w:val="119"/>
                              <w:position w:val="1"/>
                              <w:sz w:val="3"/>
                            </w:rPr>
                            <w:t>4</w:t>
                          </w:r>
                          <w:r>
                            <w:rPr>
                              <w:rFonts w:ascii="Times New Roman" w:hAnsi="Times New Roman"/>
                              <w:color w:val="1D1D1B"/>
                              <w:position w:val="1"/>
                              <w:sz w:val="3"/>
                            </w:rPr>
                            <w:t xml:space="preserve">          </w:t>
                          </w:r>
                          <w:r>
                            <w:rPr>
                              <w:rFonts w:ascii="Times New Roman" w:hAnsi="Times New Roman"/>
                              <w:color w:val="1D1D1B"/>
                              <w:spacing w:val="2"/>
                              <w:position w:val="1"/>
                              <w:sz w:val="3"/>
                            </w:rPr>
                            <w:t xml:space="preserve"> </w:t>
                          </w:r>
                          <w:r>
                            <w:rPr>
                              <w:rFonts w:ascii="Arial" w:hAnsi="Arial"/>
                              <w:color w:val="1D1D1B"/>
                              <w:w w:val="133"/>
                              <w:position w:val="3"/>
                              <w:sz w:val="2"/>
                            </w:rPr>
                            <w:t>t</w:t>
                          </w:r>
                          <w:r>
                            <w:rPr>
                              <w:rFonts w:ascii="Arial" w:hAnsi="Arial"/>
                              <w:color w:val="1D1D1B"/>
                              <w:spacing w:val="-20"/>
                              <w:w w:val="133"/>
                              <w:position w:val="3"/>
                              <w:sz w:val="2"/>
                            </w:rPr>
                            <w:t>o</w:t>
                          </w:r>
                          <w:r>
                            <w:rPr>
                              <w:rFonts w:ascii="Arial" w:hAnsi="Arial"/>
                              <w:color w:val="1D1D1B"/>
                              <w:w w:val="121"/>
                              <w:position w:val="5"/>
                              <w:sz w:val="2"/>
                            </w:rPr>
                            <w:t>tion’</w:t>
                          </w:r>
                          <w:r>
                            <w:rPr>
                              <w:rFonts w:ascii="Arial" w:hAnsi="Arial"/>
                              <w:color w:val="1D1D1B"/>
                              <w:spacing w:val="-43"/>
                              <w:w w:val="121"/>
                              <w:position w:val="5"/>
                              <w:sz w:val="2"/>
                            </w:rPr>
                            <w:t>s</w:t>
                          </w:r>
                          <w:r>
                            <w:rPr>
                              <w:rFonts w:ascii="Arial" w:hAnsi="Arial"/>
                              <w:color w:val="1D1D1B"/>
                              <w:w w:val="127"/>
                              <w:position w:val="3"/>
                              <w:sz w:val="2"/>
                            </w:rPr>
                            <w:t>r</w:t>
                          </w:r>
                          <w:r>
                            <w:rPr>
                              <w:rFonts w:ascii="Arial" w:hAnsi="Arial"/>
                              <w:color w:val="1D1D1B"/>
                              <w:position w:val="3"/>
                              <w:sz w:val="2"/>
                            </w:rPr>
                            <w:t xml:space="preserve">                </w:t>
                          </w:r>
                          <w:r>
                            <w:rPr>
                              <w:rFonts w:ascii="Arial" w:hAnsi="Arial"/>
                              <w:color w:val="1D1D1B"/>
                              <w:spacing w:val="-1"/>
                              <w:position w:val="3"/>
                              <w:sz w:val="2"/>
                            </w:rPr>
                            <w:t xml:space="preserve"> </w:t>
                          </w:r>
                          <w:r>
                            <w:rPr>
                              <w:rFonts w:ascii="Arial" w:hAnsi="Arial"/>
                              <w:color w:val="1D1D1B"/>
                              <w:w w:val="124"/>
                              <w:position w:val="3"/>
                              <w:sz w:val="2"/>
                            </w:rPr>
                            <w:t>p</w:t>
                          </w:r>
                          <w:r>
                            <w:rPr>
                              <w:rFonts w:ascii="Arial" w:hAnsi="Arial"/>
                              <w:color w:val="1D1D1B"/>
                              <w:spacing w:val="-10"/>
                              <w:w w:val="124"/>
                              <w:position w:val="3"/>
                              <w:sz w:val="2"/>
                            </w:rPr>
                            <w:t>r</w:t>
                          </w:r>
                          <w:r>
                            <w:rPr>
                              <w:rFonts w:ascii="Arial" w:hAnsi="Arial"/>
                              <w:color w:val="1D1D1B"/>
                              <w:w w:val="121"/>
                              <w:position w:val="2"/>
                              <w:sz w:val="2"/>
                            </w:rPr>
                            <w:t>ogram</w:t>
                          </w:r>
                        </w:p>
                        <w:p w14:paraId="748C4797" w14:textId="77777777" w:rsidR="00AA181E" w:rsidRDefault="00AA181E" w:rsidP="00617E12">
                          <w:pPr>
                            <w:spacing w:line="153" w:lineRule="auto"/>
                            <w:ind w:left="121"/>
                            <w:jc w:val="center"/>
                            <w:rPr>
                              <w:sz w:val="2"/>
                            </w:rPr>
                          </w:pPr>
                          <w:r>
                            <w:rPr>
                              <w:color w:val="1D1D1B"/>
                              <w:w w:val="115"/>
                              <w:sz w:val="2"/>
                            </w:rPr>
                            <w:t xml:space="preserve">Security </w:t>
                          </w:r>
                          <w:r>
                            <w:rPr>
                              <w:color w:val="1D1D1B"/>
                              <w:w w:val="115"/>
                              <w:position w:val="1"/>
                              <w:sz w:val="2"/>
                            </w:rPr>
                            <w:t>Policy</w:t>
                          </w:r>
                        </w:p>
                        <w:p w14:paraId="44A36C48" w14:textId="77777777" w:rsidR="00AA181E" w:rsidRDefault="00AA181E" w:rsidP="00617E12">
                          <w:pPr>
                            <w:spacing w:line="14" w:lineRule="exact"/>
                            <w:ind w:left="222"/>
                            <w:rPr>
                              <w:rFonts w:ascii="Arial"/>
                              <w:i/>
                              <w:sz w:val="2"/>
                            </w:rPr>
                          </w:pPr>
                          <w:r>
                            <w:rPr>
                              <w:rFonts w:ascii="Arial"/>
                              <w:color w:val="1D1D1B"/>
                              <w:w w:val="115"/>
                              <w:position w:val="1"/>
                              <w:sz w:val="2"/>
                            </w:rPr>
                            <w:t xml:space="preserve">arrangements. </w:t>
                          </w:r>
                          <w:r>
                            <w:rPr>
                              <w:color w:val="1D1D1B"/>
                              <w:w w:val="115"/>
                              <w:sz w:val="2"/>
                            </w:rPr>
                            <w:t xml:space="preserve">security </w:t>
                          </w:r>
                          <w:r>
                            <w:rPr>
                              <w:rFonts w:ascii="Arial"/>
                              <w:i/>
                              <w:color w:val="1D1D1B"/>
                              <w:w w:val="115"/>
                              <w:sz w:val="2"/>
                            </w:rPr>
                            <w:t>Victorian</w:t>
                          </w:r>
                        </w:p>
                        <w:p w14:paraId="4C7DECE2" w14:textId="77777777" w:rsidR="00AA181E" w:rsidRDefault="00AA181E" w:rsidP="00617E12">
                          <w:pPr>
                            <w:tabs>
                              <w:tab w:val="left" w:pos="792"/>
                              <w:tab w:val="left" w:pos="1799"/>
                            </w:tabs>
                            <w:spacing w:line="-4" w:lineRule="auto"/>
                            <w:ind w:left="165"/>
                            <w:rPr>
                              <w:rFonts w:ascii="Arial" w:hAnsi="Arial"/>
                              <w:sz w:val="2"/>
                            </w:rPr>
                          </w:pPr>
                          <w:r>
                            <w:rPr>
                              <w:rFonts w:ascii="Arial" w:hAnsi="Arial"/>
                              <w:color w:val="1D1D1B"/>
                              <w:w w:val="109"/>
                              <w:position w:val="-1"/>
                              <w:sz w:val="2"/>
                            </w:rPr>
                            <w:t>i</w:t>
                          </w:r>
                          <w:r>
                            <w:rPr>
                              <w:rFonts w:ascii="Arial" w:hAnsi="Arial"/>
                              <w:color w:val="1D1D1B"/>
                              <w:spacing w:val="-5"/>
                              <w:w w:val="109"/>
                              <w:position w:val="-1"/>
                              <w:sz w:val="2"/>
                            </w:rPr>
                            <w:t>s</w:t>
                          </w:r>
                          <w:r>
                            <w:rPr>
                              <w:rFonts w:ascii="Arial" w:hAnsi="Arial"/>
                              <w:color w:val="1D1D1B"/>
                              <w:w w:val="118"/>
                              <w:position w:val="-1"/>
                              <w:sz w:val="2"/>
                            </w:rPr>
                            <w:t>app</w:t>
                          </w:r>
                          <w:r>
                            <w:rPr>
                              <w:rFonts w:ascii="Arial" w:hAnsi="Arial"/>
                              <w:color w:val="1D1D1B"/>
                              <w:spacing w:val="-10"/>
                              <w:w w:val="118"/>
                              <w:position w:val="-1"/>
                              <w:sz w:val="2"/>
                            </w:rPr>
                            <w:t>r</w:t>
                          </w:r>
                          <w:r>
                            <w:rPr>
                              <w:rFonts w:ascii="Arial" w:hAnsi="Arial"/>
                              <w:color w:val="1D1D1B"/>
                              <w:w w:val="120"/>
                              <w:sz w:val="2"/>
                            </w:rPr>
                            <w:t>opria</w:t>
                          </w:r>
                          <w:r>
                            <w:rPr>
                              <w:rFonts w:ascii="Arial" w:hAnsi="Arial"/>
                              <w:color w:val="1D1D1B"/>
                              <w:sz w:val="2"/>
                            </w:rPr>
                            <w:tab/>
                          </w:r>
                          <w:r>
                            <w:rPr>
                              <w:color w:val="1D1D1B"/>
                              <w:w w:val="113"/>
                              <w:sz w:val="2"/>
                            </w:rPr>
                            <w:t>es</w:t>
                          </w:r>
                          <w:r>
                            <w:rPr>
                              <w:color w:val="1D1D1B"/>
                              <w:sz w:val="2"/>
                            </w:rPr>
                            <w:t xml:space="preserve">                                  </w:t>
                          </w:r>
                          <w:r>
                            <w:rPr>
                              <w:color w:val="1D1D1B"/>
                              <w:spacing w:val="-1"/>
                              <w:sz w:val="2"/>
                            </w:rPr>
                            <w:t xml:space="preserve"> </w:t>
                          </w:r>
                          <w:r>
                            <w:rPr>
                              <w:color w:val="1D1D1B"/>
                              <w:w w:val="113"/>
                              <w:sz w:val="2"/>
                            </w:rPr>
                            <w:t>o</w:t>
                          </w:r>
                          <w:r>
                            <w:rPr>
                              <w:color w:val="1D1D1B"/>
                              <w:spacing w:val="-4"/>
                              <w:w w:val="113"/>
                              <w:sz w:val="2"/>
                            </w:rPr>
                            <w:t>r</w:t>
                          </w:r>
                          <w:r>
                            <w:rPr>
                              <w:color w:val="1D1D1B"/>
                              <w:w w:val="113"/>
                              <w:sz w:val="2"/>
                            </w:rPr>
                            <w:t>ganisa</w:t>
                          </w:r>
                          <w:r>
                            <w:rPr>
                              <w:color w:val="1D1D1B"/>
                              <w:sz w:val="2"/>
                            </w:rPr>
                            <w:t xml:space="preserve">       </w:t>
                          </w:r>
                          <w:r>
                            <w:rPr>
                              <w:color w:val="1D1D1B"/>
                              <w:spacing w:val="-1"/>
                              <w:sz w:val="2"/>
                            </w:rPr>
                            <w:t xml:space="preserve"> </w:t>
                          </w:r>
                          <w:r>
                            <w:rPr>
                              <w:color w:val="1D1D1B"/>
                              <w:w w:val="113"/>
                              <w:sz w:val="2"/>
                            </w:rPr>
                            <w:t>shoul</w:t>
                          </w:r>
                          <w:r>
                            <w:rPr>
                              <w:color w:val="1D1D1B"/>
                              <w:spacing w:val="2"/>
                              <w:w w:val="113"/>
                              <w:sz w:val="2"/>
                            </w:rPr>
                            <w:t>d</w:t>
                          </w:r>
                          <w:r>
                            <w:rPr>
                              <w:color w:val="1D1D1B"/>
                              <w:w w:val="113"/>
                              <w:position w:val="-1"/>
                              <w:sz w:val="2"/>
                            </w:rPr>
                            <w:t>align</w:t>
                          </w:r>
                          <w:r>
                            <w:rPr>
                              <w:color w:val="1D1D1B"/>
                              <w:position w:val="-1"/>
                              <w:sz w:val="2"/>
                            </w:rPr>
                            <w:t xml:space="preserve">          </w:t>
                          </w:r>
                          <w:r>
                            <w:rPr>
                              <w:color w:val="1D1D1B"/>
                              <w:spacing w:val="-3"/>
                              <w:position w:val="-1"/>
                              <w:sz w:val="2"/>
                            </w:rPr>
                            <w:t xml:space="preserve"> </w:t>
                          </w:r>
                          <w:r>
                            <w:rPr>
                              <w:rFonts w:ascii="Arial" w:hAnsi="Arial"/>
                              <w:color w:val="0D478A"/>
                              <w:w w:val="109"/>
                              <w:position w:val="1"/>
                              <w:sz w:val="3"/>
                            </w:rPr>
                            <w:t>ols</w:t>
                          </w:r>
                          <w:r>
                            <w:rPr>
                              <w:rFonts w:ascii="Arial" w:hAnsi="Arial"/>
                              <w:color w:val="0D478A"/>
                              <w:position w:val="1"/>
                              <w:sz w:val="3"/>
                            </w:rPr>
                            <w:t xml:space="preserve">             </w:t>
                          </w:r>
                          <w:r>
                            <w:rPr>
                              <w:rFonts w:ascii="Arial" w:hAnsi="Arial"/>
                              <w:color w:val="0D478A"/>
                              <w:spacing w:val="-2"/>
                              <w:position w:val="1"/>
                              <w:sz w:val="3"/>
                            </w:rPr>
                            <w:t xml:space="preserve"> </w:t>
                          </w:r>
                          <w:r>
                            <w:rPr>
                              <w:rFonts w:ascii="Arial" w:hAnsi="Arial"/>
                              <w:color w:val="1D1D1B"/>
                              <w:w w:val="114"/>
                              <w:position w:val="1"/>
                              <w:sz w:val="2"/>
                            </w:rPr>
                            <w:t>The</w:t>
                          </w:r>
                          <w:r>
                            <w:rPr>
                              <w:rFonts w:ascii="Arial" w:hAnsi="Arial"/>
                              <w:color w:val="1D1D1B"/>
                              <w:position w:val="1"/>
                              <w:sz w:val="2"/>
                            </w:rPr>
                            <w:tab/>
                          </w:r>
                          <w:r>
                            <w:rPr>
                              <w:rFonts w:ascii="Arial" w:hAnsi="Arial"/>
                              <w:color w:val="1D1D1B"/>
                              <w:w w:val="118"/>
                              <w:position w:val="1"/>
                              <w:sz w:val="2"/>
                            </w:rPr>
                            <w:t>espon</w:t>
                          </w:r>
                          <w:r>
                            <w:rPr>
                              <w:rFonts w:ascii="Arial" w:hAnsi="Arial"/>
                              <w:color w:val="1D1D1B"/>
                              <w:spacing w:val="-51"/>
                              <w:w w:val="118"/>
                              <w:position w:val="1"/>
                              <w:sz w:val="2"/>
                            </w:rPr>
                            <w:t>d</w:t>
                          </w:r>
                          <w:r>
                            <w:rPr>
                              <w:rFonts w:ascii="Arial" w:hAnsi="Arial"/>
                              <w:color w:val="1D1D1B"/>
                              <w:w w:val="119"/>
                              <w:position w:val="1"/>
                              <w:sz w:val="2"/>
                            </w:rPr>
                            <w:t>personne</w:t>
                          </w:r>
                          <w:r>
                            <w:rPr>
                              <w:rFonts w:ascii="Arial" w:hAnsi="Arial"/>
                              <w:color w:val="1D1D1B"/>
                              <w:spacing w:val="-57"/>
                              <w:w w:val="119"/>
                              <w:position w:val="1"/>
                              <w:sz w:val="2"/>
                            </w:rPr>
                            <w:t>l</w:t>
                          </w:r>
                          <w:r>
                            <w:rPr>
                              <w:rFonts w:ascii="Arial" w:hAnsi="Arial"/>
                              <w:color w:val="1D1D1B"/>
                              <w:w w:val="133"/>
                              <w:sz w:val="2"/>
                            </w:rPr>
                            <w:t>t</w:t>
                          </w:r>
                          <w:r>
                            <w:rPr>
                              <w:rFonts w:ascii="Arial" w:hAnsi="Arial"/>
                              <w:color w:val="1D1D1B"/>
                              <w:spacing w:val="-1"/>
                              <w:w w:val="133"/>
                              <w:sz w:val="2"/>
                            </w:rPr>
                            <w:t>o</w:t>
                          </w:r>
                          <w:r>
                            <w:rPr>
                              <w:rFonts w:ascii="Arial" w:hAnsi="Arial"/>
                              <w:color w:val="1D1D1B"/>
                              <w:w w:val="123"/>
                              <w:position w:val="-1"/>
                              <w:sz w:val="2"/>
                            </w:rPr>
                            <w:t>the</w:t>
                          </w:r>
                          <w:r>
                            <w:rPr>
                              <w:rFonts w:ascii="Arial" w:hAnsi="Arial"/>
                              <w:color w:val="1D1D1B"/>
                              <w:position w:val="-1"/>
                              <w:sz w:val="2"/>
                            </w:rPr>
                            <w:t xml:space="preserve">       </w:t>
                          </w:r>
                          <w:r>
                            <w:rPr>
                              <w:rFonts w:ascii="Arial" w:hAnsi="Arial"/>
                              <w:color w:val="1D1D1B"/>
                              <w:spacing w:val="-3"/>
                              <w:position w:val="-1"/>
                              <w:sz w:val="2"/>
                            </w:rPr>
                            <w:t xml:space="preserve"> </w:t>
                          </w:r>
                          <w:r>
                            <w:rPr>
                              <w:rFonts w:ascii="Arial" w:hAnsi="Arial"/>
                              <w:color w:val="1D1D1B"/>
                              <w:w w:val="109"/>
                              <w:position w:val="-1"/>
                              <w:sz w:val="2"/>
                            </w:rPr>
                            <w:t>i</w:t>
                          </w:r>
                          <w:r>
                            <w:rPr>
                              <w:rFonts w:ascii="Arial" w:hAnsi="Arial"/>
                              <w:color w:val="1D1D1B"/>
                              <w:spacing w:val="-21"/>
                              <w:w w:val="109"/>
                              <w:position w:val="-1"/>
                              <w:sz w:val="2"/>
                            </w:rPr>
                            <w:t>s</w:t>
                          </w:r>
                          <w:r>
                            <w:rPr>
                              <w:rFonts w:ascii="Arial" w:hAnsi="Arial"/>
                              <w:color w:val="1D1D1B"/>
                              <w:w w:val="121"/>
                              <w:sz w:val="2"/>
                            </w:rPr>
                            <w:t>tion’s</w:t>
                          </w:r>
                        </w:p>
                        <w:p w14:paraId="15F57511" w14:textId="77777777" w:rsidR="00AA181E" w:rsidRDefault="00AA181E" w:rsidP="00617E12">
                          <w:pPr>
                            <w:spacing w:line="2" w:lineRule="exact"/>
                            <w:ind w:left="133" w:right="252"/>
                            <w:jc w:val="center"/>
                            <w:rPr>
                              <w:sz w:val="2"/>
                            </w:rPr>
                          </w:pPr>
                          <w:r>
                            <w:rPr>
                              <w:color w:val="1D1D1B"/>
                              <w:w w:val="115"/>
                              <w:sz w:val="2"/>
                            </w:rPr>
                            <w:t>otective</w:t>
                          </w:r>
                        </w:p>
                        <w:p w14:paraId="0498D449" w14:textId="77777777" w:rsidR="00AA181E" w:rsidRDefault="00AA181E" w:rsidP="00617E12">
                          <w:pPr>
                            <w:spacing w:line="1" w:lineRule="exact"/>
                            <w:ind w:left="133" w:right="753"/>
                            <w:jc w:val="center"/>
                            <w:rPr>
                              <w:sz w:val="2"/>
                            </w:rPr>
                          </w:pPr>
                          <w:r>
                            <w:rPr>
                              <w:color w:val="1D1D1B"/>
                              <w:w w:val="115"/>
                              <w:sz w:val="2"/>
                            </w:rPr>
                            <w:t>ocedur</w:t>
                          </w:r>
                        </w:p>
                        <w:p w14:paraId="7614B674" w14:textId="77777777" w:rsidR="00AA181E" w:rsidRDefault="00AA181E" w:rsidP="00617E12">
                          <w:pPr>
                            <w:ind w:left="133" w:right="356"/>
                            <w:jc w:val="center"/>
                            <w:rPr>
                              <w:sz w:val="2"/>
                            </w:rPr>
                          </w:pPr>
                          <w:r>
                            <w:rPr>
                              <w:color w:val="1D1D1B"/>
                              <w:w w:val="115"/>
                              <w:sz w:val="2"/>
                            </w:rPr>
                            <w:t>Pr</w:t>
                          </w:r>
                        </w:p>
                        <w:p w14:paraId="13A87A5A" w14:textId="77777777" w:rsidR="00AA181E" w:rsidRDefault="00AA181E" w:rsidP="00617E12">
                          <w:pPr>
                            <w:tabs>
                              <w:tab w:val="left" w:pos="653"/>
                            </w:tabs>
                            <w:spacing w:line="6" w:lineRule="exact"/>
                            <w:ind w:left="192"/>
                            <w:rPr>
                              <w:sz w:val="2"/>
                            </w:rPr>
                          </w:pPr>
                          <w:r>
                            <w:rPr>
                              <w:rFonts w:ascii="Times New Roman"/>
                              <w:color w:val="0D478A"/>
                              <w:w w:val="125"/>
                              <w:sz w:val="3"/>
                            </w:rPr>
                            <w:t>n</w:t>
                          </w:r>
                          <w:r>
                            <w:rPr>
                              <w:rFonts w:ascii="Times New Roman"/>
                              <w:color w:val="0D478A"/>
                              <w:w w:val="125"/>
                              <w:sz w:val="3"/>
                            </w:rPr>
                            <w:tab/>
                          </w:r>
                          <w:r>
                            <w:rPr>
                              <w:color w:val="1D1D1B"/>
                              <w:w w:val="125"/>
                              <w:sz w:val="2"/>
                            </w:rPr>
                            <w:t>and</w:t>
                          </w:r>
                        </w:p>
                        <w:p w14:paraId="416A8C10" w14:textId="77777777" w:rsidR="00AA181E" w:rsidRDefault="00AA181E" w:rsidP="00617E12">
                          <w:pPr>
                            <w:spacing w:line="7" w:lineRule="exact"/>
                            <w:ind w:left="151"/>
                            <w:rPr>
                              <w:rFonts w:ascii="Times New Roman"/>
                              <w:sz w:val="3"/>
                            </w:rPr>
                          </w:pPr>
                          <w:r>
                            <w:rPr>
                              <w:rFonts w:ascii="Times New Roman"/>
                              <w:color w:val="0D478A"/>
                              <w:w w:val="115"/>
                              <w:sz w:val="3"/>
                            </w:rPr>
                            <w:t>Co</w:t>
                          </w:r>
                        </w:p>
                        <w:p w14:paraId="2F8C1296" w14:textId="77777777" w:rsidR="00AA181E" w:rsidRDefault="00AA181E" w:rsidP="00617E12">
                          <w:pPr>
                            <w:spacing w:line="5" w:lineRule="exact"/>
                            <w:ind w:left="133" w:right="422"/>
                            <w:jc w:val="center"/>
                            <w:rPr>
                              <w:sz w:val="2"/>
                            </w:rPr>
                          </w:pPr>
                          <w:r>
                            <w:rPr>
                              <w:color w:val="1D1D1B"/>
                              <w:w w:val="115"/>
                              <w:sz w:val="2"/>
                            </w:rPr>
                            <w:t>the</w:t>
                          </w:r>
                        </w:p>
                        <w:p w14:paraId="2BB1D6FD" w14:textId="77777777" w:rsidR="00AA181E" w:rsidRDefault="00AA181E" w:rsidP="00617E12">
                          <w:pPr>
                            <w:tabs>
                              <w:tab w:val="left" w:pos="400"/>
                            </w:tabs>
                            <w:spacing w:line="8" w:lineRule="exact"/>
                            <w:ind w:right="1384"/>
                            <w:jc w:val="center"/>
                            <w:rPr>
                              <w:sz w:val="2"/>
                            </w:rPr>
                          </w:pPr>
                          <w:r>
                            <w:rPr>
                              <w:rFonts w:ascii="Arial"/>
                              <w:color w:val="1D1D1B"/>
                              <w:w w:val="115"/>
                              <w:sz w:val="2"/>
                            </w:rPr>
                            <w:t>management</w:t>
                          </w:r>
                          <w:r>
                            <w:rPr>
                              <w:rFonts w:ascii="Arial"/>
                              <w:color w:val="1D1D1B"/>
                              <w:w w:val="115"/>
                              <w:sz w:val="2"/>
                            </w:rPr>
                            <w:tab/>
                          </w:r>
                          <w:r>
                            <w:rPr>
                              <w:color w:val="1D1D1B"/>
                              <w:w w:val="115"/>
                              <w:sz w:val="2"/>
                            </w:rPr>
                            <w:t xml:space="preserve">align </w:t>
                          </w:r>
                          <w:r>
                            <w:rPr>
                              <w:rFonts w:ascii="Arial"/>
                              <w:i/>
                              <w:color w:val="1D1D1B"/>
                              <w:w w:val="115"/>
                              <w:sz w:val="2"/>
                            </w:rPr>
                            <w:t xml:space="preserve">plans </w:t>
                          </w:r>
                          <w:r>
                            <w:rPr>
                              <w:color w:val="1D1D1B"/>
                              <w:w w:val="115"/>
                              <w:sz w:val="2"/>
                            </w:rPr>
                            <w:t>the</w:t>
                          </w:r>
                        </w:p>
                        <w:p w14:paraId="60918139" w14:textId="77777777" w:rsidR="00AA181E" w:rsidRDefault="00AA181E" w:rsidP="00617E12">
                          <w:pPr>
                            <w:tabs>
                              <w:tab w:val="left" w:pos="421"/>
                              <w:tab w:val="left" w:pos="910"/>
                            </w:tabs>
                            <w:spacing w:line="22" w:lineRule="exact"/>
                            <w:ind w:right="10"/>
                            <w:jc w:val="center"/>
                            <w:rPr>
                              <w:rFonts w:ascii="Arial" w:hAnsi="Arial"/>
                              <w:sz w:val="2"/>
                            </w:rPr>
                          </w:pPr>
                          <w:r>
                            <w:rPr>
                              <w:rFonts w:ascii="Arial" w:hAnsi="Arial"/>
                              <w:color w:val="1D1D1B"/>
                              <w:w w:val="122"/>
                              <w:sz w:val="2"/>
                            </w:rPr>
                            <w:t>framework</w:t>
                          </w:r>
                          <w:r>
                            <w:rPr>
                              <w:rFonts w:ascii="Arial" w:hAnsi="Arial"/>
                              <w:color w:val="1D1D1B"/>
                              <w:sz w:val="2"/>
                            </w:rPr>
                            <w:tab/>
                          </w:r>
                          <w:r>
                            <w:rPr>
                              <w:rFonts w:ascii="Arial" w:hAnsi="Arial"/>
                              <w:color w:val="1D1D1B"/>
                              <w:w w:val="123"/>
                              <w:sz w:val="2"/>
                            </w:rPr>
                            <w:t>th</w:t>
                          </w:r>
                          <w:r>
                            <w:rPr>
                              <w:rFonts w:ascii="Arial" w:hAnsi="Arial"/>
                              <w:color w:val="1D1D1B"/>
                              <w:spacing w:val="-42"/>
                              <w:w w:val="123"/>
                              <w:sz w:val="2"/>
                            </w:rPr>
                            <w:t>e</w:t>
                          </w:r>
                          <w:r>
                            <w:rPr>
                              <w:rFonts w:ascii="Arial" w:hAnsi="Arial"/>
                              <w:i/>
                              <w:color w:val="1D1D1B"/>
                              <w:w w:val="116"/>
                              <w:sz w:val="2"/>
                            </w:rPr>
                            <w:t>security</w:t>
                          </w:r>
                          <w:r>
                            <w:rPr>
                              <w:rFonts w:ascii="Arial" w:hAnsi="Arial"/>
                              <w:i/>
                              <w:color w:val="1D1D1B"/>
                              <w:sz w:val="2"/>
                            </w:rPr>
                            <w:tab/>
                          </w:r>
                          <w:r>
                            <w:rPr>
                              <w:rFonts w:ascii="Arial" w:hAnsi="Arial"/>
                              <w:i/>
                              <w:color w:val="1D1D1B"/>
                              <w:w w:val="123"/>
                              <w:position w:val="2"/>
                              <w:sz w:val="2"/>
                            </w:rPr>
                            <w:t>co</w:t>
                          </w:r>
                          <w:r>
                            <w:rPr>
                              <w:rFonts w:ascii="Arial" w:hAnsi="Arial"/>
                              <w:i/>
                              <w:color w:val="1D1D1B"/>
                              <w:spacing w:val="-4"/>
                              <w:w w:val="123"/>
                              <w:position w:val="2"/>
                              <w:sz w:val="2"/>
                            </w:rPr>
                            <w:t>n</w:t>
                          </w:r>
                          <w:r>
                            <w:rPr>
                              <w:rFonts w:ascii="Arial" w:hAnsi="Arial"/>
                              <w:i/>
                              <w:color w:val="1D1D1B"/>
                              <w:w w:val="127"/>
                              <w:position w:val="2"/>
                              <w:sz w:val="2"/>
                            </w:rPr>
                            <w:t>t</w:t>
                          </w:r>
                          <w:r>
                            <w:rPr>
                              <w:rFonts w:ascii="Arial" w:hAnsi="Arial"/>
                              <w:i/>
                              <w:color w:val="1D1D1B"/>
                              <w:spacing w:val="-4"/>
                              <w:w w:val="127"/>
                              <w:position w:val="2"/>
                              <w:sz w:val="2"/>
                            </w:rPr>
                            <w:t>r</w:t>
                          </w:r>
                          <w:r>
                            <w:rPr>
                              <w:rFonts w:ascii="Arial" w:hAnsi="Arial"/>
                              <w:i/>
                              <w:color w:val="1D1D1B"/>
                              <w:w w:val="117"/>
                              <w:position w:val="1"/>
                              <w:sz w:val="2"/>
                            </w:rPr>
                            <w:t>ol].</w:t>
                          </w:r>
                          <w:r>
                            <w:rPr>
                              <w:rFonts w:ascii="Arial" w:hAnsi="Arial"/>
                              <w:i/>
                              <w:color w:val="1D1D1B"/>
                              <w:position w:val="1"/>
                              <w:sz w:val="2"/>
                            </w:rPr>
                            <w:t xml:space="preserve">                           </w:t>
                          </w:r>
                          <w:r>
                            <w:rPr>
                              <w:rFonts w:ascii="Arial" w:hAnsi="Arial"/>
                              <w:i/>
                              <w:color w:val="1D1D1B"/>
                              <w:spacing w:val="-3"/>
                              <w:position w:val="1"/>
                              <w:sz w:val="2"/>
                            </w:rPr>
                            <w:t xml:space="preserve"> </w:t>
                          </w:r>
                          <w:r>
                            <w:rPr>
                              <w:rFonts w:ascii="Arial" w:hAnsi="Arial"/>
                              <w:i/>
                              <w:color w:val="1D1D1B"/>
                              <w:w w:val="117"/>
                              <w:position w:val="2"/>
                              <w:sz w:val="2"/>
                            </w:rPr>
                            <w:t>technique</w:t>
                          </w:r>
                          <w:r>
                            <w:rPr>
                              <w:rFonts w:ascii="Arial" w:hAnsi="Arial"/>
                              <w:i/>
                              <w:color w:val="1D1D1B"/>
                              <w:spacing w:val="-107"/>
                              <w:w w:val="117"/>
                              <w:position w:val="2"/>
                              <w:sz w:val="2"/>
                            </w:rPr>
                            <w:t>s</w:t>
                          </w:r>
                          <w:r>
                            <w:rPr>
                              <w:rFonts w:ascii="Arial" w:hAnsi="Arial"/>
                              <w:i/>
                              <w:color w:val="1D1D1B"/>
                              <w:w w:val="108"/>
                              <w:position w:val="1"/>
                              <w:sz w:val="2"/>
                            </w:rPr>
                            <w:t>P</w:t>
                          </w:r>
                          <w:r>
                            <w:rPr>
                              <w:rFonts w:ascii="Arial" w:hAnsi="Arial"/>
                              <w:i/>
                              <w:color w:val="1D1D1B"/>
                              <w:spacing w:val="-7"/>
                              <w:w w:val="108"/>
                              <w:position w:val="1"/>
                              <w:sz w:val="2"/>
                            </w:rPr>
                            <w:t>r</w:t>
                          </w:r>
                          <w:r>
                            <w:rPr>
                              <w:rFonts w:ascii="Arial" w:hAnsi="Arial"/>
                              <w:i/>
                              <w:color w:val="1D1D1B"/>
                              <w:spacing w:val="-7"/>
                              <w:w w:val="126"/>
                              <w:position w:val="1"/>
                              <w:sz w:val="2"/>
                            </w:rPr>
                            <w:t>o</w:t>
                          </w:r>
                          <w:r>
                            <w:rPr>
                              <w:rFonts w:ascii="Arial" w:hAnsi="Arial"/>
                              <w:i/>
                              <w:color w:val="1D1D1B"/>
                              <w:w w:val="118"/>
                              <w:sz w:val="2"/>
                            </w:rPr>
                            <w:t>tectiv</w:t>
                          </w:r>
                          <w:r>
                            <w:rPr>
                              <w:rFonts w:ascii="Arial" w:hAnsi="Arial"/>
                              <w:i/>
                              <w:color w:val="1D1D1B"/>
                              <w:spacing w:val="2"/>
                              <w:w w:val="118"/>
                              <w:sz w:val="2"/>
                            </w:rPr>
                            <w:t>e</w:t>
                          </w:r>
                          <w:r>
                            <w:rPr>
                              <w:rFonts w:ascii="Arial" w:hAnsi="Arial"/>
                              <w:i/>
                              <w:color w:val="1D1D1B"/>
                              <w:w w:val="165"/>
                              <w:sz w:val="2"/>
                            </w:rPr>
                            <w:t>-</w:t>
                          </w:r>
                          <w:r>
                            <w:rPr>
                              <w:rFonts w:ascii="Arial" w:hAnsi="Arial"/>
                              <w:i/>
                              <w:color w:val="1D1D1B"/>
                              <w:spacing w:val="-10"/>
                              <w:w w:val="165"/>
                              <w:sz w:val="2"/>
                            </w:rPr>
                            <w:t>-</w:t>
                          </w:r>
                          <w:r>
                            <w:rPr>
                              <w:color w:val="1D1D1B"/>
                              <w:w w:val="113"/>
                              <w:position w:val="1"/>
                              <w:sz w:val="2"/>
                            </w:rPr>
                            <w:t>tio</w:t>
                          </w:r>
                          <w:r>
                            <w:rPr>
                              <w:color w:val="1D1D1B"/>
                              <w:spacing w:val="-33"/>
                              <w:w w:val="113"/>
                              <w:position w:val="1"/>
                              <w:sz w:val="2"/>
                            </w:rPr>
                            <w:t>n</w:t>
                          </w:r>
                          <w:r>
                            <w:rPr>
                              <w:rFonts w:ascii="Arial" w:hAnsi="Arial"/>
                              <w:i/>
                              <w:color w:val="1D1D1B"/>
                              <w:w w:val="113"/>
                              <w:sz w:val="2"/>
                            </w:rPr>
                            <w:t>C</w:t>
                          </w:r>
                          <w:r>
                            <w:rPr>
                              <w:rFonts w:ascii="Arial" w:hAnsi="Arial"/>
                              <w:i/>
                              <w:color w:val="1D1D1B"/>
                              <w:sz w:val="2"/>
                            </w:rPr>
                            <w:t xml:space="preserve">               </w:t>
                          </w:r>
                          <w:r>
                            <w:rPr>
                              <w:rFonts w:ascii="Arial" w:hAnsi="Arial"/>
                              <w:i/>
                              <w:color w:val="1D1D1B"/>
                              <w:spacing w:val="1"/>
                              <w:sz w:val="2"/>
                            </w:rPr>
                            <w:t xml:space="preserve"> </w:t>
                          </w:r>
                          <w:r>
                            <w:rPr>
                              <w:rFonts w:ascii="Arial" w:hAnsi="Arial"/>
                              <w:color w:val="1D1D1B"/>
                              <w:w w:val="120"/>
                              <w:position w:val="3"/>
                              <w:sz w:val="2"/>
                            </w:rPr>
                            <w:t>evolvin</w:t>
                          </w:r>
                          <w:r>
                            <w:rPr>
                              <w:rFonts w:ascii="Arial" w:hAnsi="Arial"/>
                              <w:color w:val="1D1D1B"/>
                              <w:spacing w:val="-80"/>
                              <w:w w:val="120"/>
                              <w:position w:val="3"/>
                              <w:sz w:val="2"/>
                            </w:rPr>
                            <w:t>g</w:t>
                          </w:r>
                          <w:r>
                            <w:rPr>
                              <w:rFonts w:ascii="Arial" w:hAnsi="Arial"/>
                              <w:color w:val="1D1D1B"/>
                              <w:w w:val="116"/>
                              <w:position w:val="6"/>
                              <w:sz w:val="2"/>
                            </w:rPr>
                            <w:t>organis</w:t>
                          </w:r>
                          <w:r>
                            <w:rPr>
                              <w:rFonts w:ascii="Arial" w:hAnsi="Arial"/>
                              <w:color w:val="1D1D1B"/>
                              <w:spacing w:val="-10"/>
                              <w:w w:val="116"/>
                              <w:position w:val="6"/>
                              <w:sz w:val="2"/>
                            </w:rPr>
                            <w:t>a</w:t>
                          </w:r>
                          <w:r>
                            <w:rPr>
                              <w:rFonts w:ascii="Arial" w:hAnsi="Arial"/>
                              <w:color w:val="1D1D1B"/>
                              <w:w w:val="121"/>
                              <w:position w:val="2"/>
                              <w:sz w:val="2"/>
                            </w:rPr>
                            <w:t>tion’</w:t>
                          </w:r>
                          <w:r>
                            <w:rPr>
                              <w:rFonts w:ascii="Arial" w:hAnsi="Arial"/>
                              <w:color w:val="1D1D1B"/>
                              <w:spacing w:val="-10"/>
                              <w:w w:val="121"/>
                              <w:position w:val="2"/>
                              <w:sz w:val="2"/>
                            </w:rPr>
                            <w:t>s</w:t>
                          </w:r>
                          <w:r>
                            <w:rPr>
                              <w:rFonts w:ascii="Arial" w:hAnsi="Arial"/>
                              <w:color w:val="1D1D1B"/>
                              <w:w w:val="122"/>
                              <w:position w:val="3"/>
                              <w:sz w:val="2"/>
                            </w:rPr>
                            <w:t>trainin</w:t>
                          </w:r>
                          <w:r>
                            <w:rPr>
                              <w:rFonts w:ascii="Arial" w:hAnsi="Arial"/>
                              <w:color w:val="1D1D1B"/>
                              <w:spacing w:val="-5"/>
                              <w:w w:val="122"/>
                              <w:position w:val="3"/>
                              <w:sz w:val="2"/>
                            </w:rPr>
                            <w:t>g</w:t>
                          </w:r>
                          <w:r>
                            <w:rPr>
                              <w:rFonts w:ascii="Arial" w:hAnsi="Arial"/>
                              <w:color w:val="1D1D1B"/>
                              <w:w w:val="117"/>
                              <w:sz w:val="2"/>
                            </w:rPr>
                            <w:t>and</w:t>
                          </w:r>
                          <w:r>
                            <w:rPr>
                              <w:rFonts w:ascii="Arial" w:hAnsi="Arial"/>
                              <w:color w:val="1D1D1B"/>
                              <w:sz w:val="2"/>
                            </w:rPr>
                            <w:t xml:space="preserve">                                  </w:t>
                          </w:r>
                          <w:r>
                            <w:rPr>
                              <w:rFonts w:ascii="Arial" w:hAnsi="Arial"/>
                              <w:color w:val="1D1D1B"/>
                              <w:spacing w:val="2"/>
                              <w:sz w:val="2"/>
                            </w:rPr>
                            <w:t xml:space="preserve"> </w:t>
                          </w:r>
                          <w:r>
                            <w:rPr>
                              <w:rFonts w:ascii="Arial" w:hAnsi="Arial"/>
                              <w:color w:val="1D1D1B"/>
                              <w:spacing w:val="-6"/>
                              <w:w w:val="119"/>
                              <w:position w:val="4"/>
                              <w:sz w:val="2"/>
                            </w:rPr>
                            <w:t>managemen</w:t>
                          </w:r>
                          <w:r>
                            <w:rPr>
                              <w:rFonts w:ascii="Arial" w:hAnsi="Arial"/>
                              <w:color w:val="1D1D1B"/>
                              <w:spacing w:val="-131"/>
                              <w:w w:val="119"/>
                              <w:position w:val="4"/>
                              <w:sz w:val="2"/>
                            </w:rPr>
                            <w:t>t</w:t>
                          </w:r>
                          <w:r>
                            <w:rPr>
                              <w:rFonts w:ascii="Arial" w:hAnsi="Arial"/>
                              <w:color w:val="1D1D1B"/>
                              <w:spacing w:val="-6"/>
                              <w:w w:val="120"/>
                              <w:position w:val="4"/>
                              <w:sz w:val="2"/>
                            </w:rPr>
                            <w:t>evolving</w:t>
                          </w:r>
                        </w:p>
                        <w:p w14:paraId="49175554" w14:textId="77777777" w:rsidR="00AA181E" w:rsidRDefault="00AA181E" w:rsidP="00617E12">
                          <w:pPr>
                            <w:spacing w:line="21" w:lineRule="exact"/>
                            <w:ind w:right="342"/>
                            <w:jc w:val="center"/>
                            <w:rPr>
                              <w:sz w:val="2"/>
                            </w:rPr>
                          </w:pPr>
                          <w:r>
                            <w:rPr>
                              <w:color w:val="1D1D1B"/>
                              <w:w w:val="113"/>
                              <w:sz w:val="2"/>
                            </w:rPr>
                            <w:t>f</w:t>
                          </w:r>
                        </w:p>
                        <w:p w14:paraId="1F314764" w14:textId="77777777" w:rsidR="00AA181E" w:rsidRDefault="00AA181E" w:rsidP="00617E12">
                          <w:pPr>
                            <w:spacing w:line="15" w:lineRule="exact"/>
                            <w:ind w:right="363"/>
                            <w:jc w:val="center"/>
                            <w:rPr>
                              <w:sz w:val="2"/>
                            </w:rPr>
                          </w:pPr>
                          <w:r>
                            <w:rPr>
                              <w:color w:val="1D1D1B"/>
                              <w:w w:val="113"/>
                              <w:sz w:val="2"/>
                            </w:rPr>
                            <w:t>o</w:t>
                          </w:r>
                        </w:p>
                        <w:p w14:paraId="408C92EE" w14:textId="77777777" w:rsidR="00AA181E" w:rsidRDefault="00AA181E" w:rsidP="00617E12">
                          <w:pPr>
                            <w:spacing w:line="17" w:lineRule="exact"/>
                            <w:ind w:left="133" w:right="1047"/>
                            <w:jc w:val="center"/>
                            <w:rPr>
                              <w:sz w:val="2"/>
                            </w:rPr>
                          </w:pPr>
                          <w:r>
                            <w:rPr>
                              <w:color w:val="1D1D1B"/>
                              <w:w w:val="115"/>
                              <w:sz w:val="2"/>
                            </w:rPr>
                            <w:t>policies</w:t>
                          </w:r>
                        </w:p>
                        <w:p w14:paraId="6BED98DD" w14:textId="77777777" w:rsidR="00AA181E" w:rsidRDefault="00AA181E" w:rsidP="00617E12">
                          <w:pPr>
                            <w:spacing w:line="18" w:lineRule="exact"/>
                            <w:ind w:left="133" w:right="544"/>
                            <w:jc w:val="center"/>
                            <w:rPr>
                              <w:rFonts w:ascii="Arial"/>
                              <w:i/>
                              <w:sz w:val="2"/>
                            </w:rPr>
                          </w:pPr>
                          <w:r>
                            <w:rPr>
                              <w:rFonts w:ascii="Arial"/>
                              <w:i/>
                              <w:color w:val="1D1D1B"/>
                              <w:w w:val="105"/>
                              <w:sz w:val="2"/>
                            </w:rPr>
                            <w:t>es</w:t>
                          </w:r>
                        </w:p>
                        <w:p w14:paraId="150E3F6A" w14:textId="77777777" w:rsidR="00AA181E" w:rsidRDefault="00AA181E" w:rsidP="00617E12">
                          <w:pPr>
                            <w:spacing w:line="-448" w:lineRule="auto"/>
                            <w:ind w:left="199"/>
                            <w:jc w:val="center"/>
                            <w:rPr>
                              <w:sz w:val="2"/>
                            </w:rPr>
                          </w:pPr>
                          <w:r>
                            <w:rPr>
                              <w:rFonts w:ascii="Arial"/>
                              <w:i/>
                              <w:color w:val="1D1D1B"/>
                              <w:w w:val="120"/>
                              <w:position w:val="2"/>
                              <w:sz w:val="2"/>
                            </w:rPr>
                            <w:t>technology</w:t>
                          </w:r>
                          <w:r>
                            <w:rPr>
                              <w:rFonts w:ascii="Arial"/>
                              <w:i/>
                              <w:color w:val="1D1D1B"/>
                              <w:w w:val="120"/>
                              <w:sz w:val="2"/>
                            </w:rPr>
                            <w:t xml:space="preserve">-- Security        </w:t>
                          </w:r>
                          <w:r>
                            <w:rPr>
                              <w:color w:val="1D1D1B"/>
                              <w:w w:val="120"/>
                              <w:position w:val="1"/>
                              <w:sz w:val="2"/>
                            </w:rPr>
                            <w:t>itsaccess</w:t>
                          </w:r>
                        </w:p>
                        <w:p w14:paraId="5EA372FD" w14:textId="77777777" w:rsidR="00AA181E" w:rsidRDefault="00AA181E" w:rsidP="00617E12">
                          <w:pPr>
                            <w:spacing w:line="4" w:lineRule="exact"/>
                            <w:ind w:left="133" w:right="639"/>
                            <w:jc w:val="center"/>
                            <w:rPr>
                              <w:rFonts w:ascii="Arial"/>
                              <w:i/>
                              <w:sz w:val="2"/>
                            </w:rPr>
                          </w:pPr>
                          <w:r>
                            <w:rPr>
                              <w:rFonts w:ascii="Arial"/>
                              <w:i/>
                              <w:color w:val="1D1D1B"/>
                              <w:w w:val="120"/>
                              <w:sz w:val="2"/>
                            </w:rPr>
                            <w:t>ocedur</w:t>
                          </w:r>
                        </w:p>
                        <w:p w14:paraId="3F7F3791" w14:textId="77777777" w:rsidR="00AA181E" w:rsidRDefault="00AA181E" w:rsidP="00617E12">
                          <w:pPr>
                            <w:spacing w:line="1" w:lineRule="exact"/>
                            <w:ind w:left="512"/>
                            <w:rPr>
                              <w:rFonts w:ascii="Arial"/>
                              <w:sz w:val="2"/>
                            </w:rPr>
                          </w:pPr>
                          <w:r>
                            <w:rPr>
                              <w:rFonts w:ascii="Arial"/>
                              <w:color w:val="1D1D1B"/>
                              <w:w w:val="120"/>
                              <w:sz w:val="2"/>
                            </w:rPr>
                            <w:t>security</w:t>
                          </w:r>
                        </w:p>
                        <w:p w14:paraId="0E837F7C" w14:textId="77777777" w:rsidR="00AA181E" w:rsidRDefault="00AA181E" w:rsidP="00617E12">
                          <w:pPr>
                            <w:spacing w:line="9" w:lineRule="exact"/>
                            <w:ind w:left="598"/>
                            <w:jc w:val="center"/>
                            <w:rPr>
                              <w:sz w:val="2"/>
                            </w:rPr>
                          </w:pPr>
                          <w:r>
                            <w:rPr>
                              <w:color w:val="1D1D1B"/>
                              <w:w w:val="115"/>
                              <w:position w:val="1"/>
                              <w:sz w:val="2"/>
                            </w:rPr>
                            <w:t>Anor</w:t>
                          </w:r>
                          <w:r>
                            <w:rPr>
                              <w:color w:val="1D1D1B"/>
                              <w:w w:val="115"/>
                              <w:sz w:val="2"/>
                            </w:rPr>
                            <w:t>ganisa   management</w:t>
                          </w:r>
                        </w:p>
                        <w:p w14:paraId="65BE684C" w14:textId="77777777" w:rsidR="00AA181E" w:rsidRDefault="00AA181E" w:rsidP="00617E12">
                          <w:pPr>
                            <w:spacing w:line="6" w:lineRule="exact"/>
                            <w:ind w:left="133" w:right="734"/>
                            <w:jc w:val="center"/>
                            <w:rPr>
                              <w:rFonts w:ascii="Arial"/>
                              <w:i/>
                              <w:sz w:val="2"/>
                            </w:rPr>
                          </w:pPr>
                          <w:r>
                            <w:rPr>
                              <w:rFonts w:ascii="Arial"/>
                              <w:i/>
                              <w:color w:val="1D1D1B"/>
                              <w:w w:val="120"/>
                              <w:sz w:val="2"/>
                            </w:rPr>
                            <w:t>pr</w:t>
                          </w:r>
                        </w:p>
                        <w:p w14:paraId="54B42AE9" w14:textId="77777777" w:rsidR="00AA181E" w:rsidRDefault="00AA181E" w:rsidP="00617E12">
                          <w:pPr>
                            <w:spacing w:line="8" w:lineRule="exact"/>
                            <w:ind w:left="133" w:right="805"/>
                            <w:jc w:val="center"/>
                            <w:rPr>
                              <w:rFonts w:ascii="Arial"/>
                              <w:i/>
                              <w:sz w:val="2"/>
                            </w:rPr>
                          </w:pPr>
                          <w:r>
                            <w:rPr>
                              <w:rFonts w:ascii="Arial"/>
                              <w:i/>
                              <w:color w:val="1D1D1B"/>
                              <w:w w:val="115"/>
                              <w:sz w:val="2"/>
                            </w:rPr>
                            <w:t>and</w:t>
                          </w:r>
                        </w:p>
                        <w:p w14:paraId="1EDF1DCA" w14:textId="77777777" w:rsidR="00AA181E" w:rsidRDefault="00AA181E" w:rsidP="00617E12">
                          <w:pPr>
                            <w:tabs>
                              <w:tab w:val="left" w:pos="567"/>
                            </w:tabs>
                            <w:spacing w:line="13" w:lineRule="exact"/>
                            <w:ind w:left="102"/>
                            <w:rPr>
                              <w:sz w:val="2"/>
                            </w:rPr>
                          </w:pPr>
                          <w:r>
                            <w:rPr>
                              <w:rFonts w:ascii="Arial"/>
                              <w:color w:val="1D1D1B"/>
                              <w:w w:val="118"/>
                              <w:sz w:val="2"/>
                            </w:rPr>
                            <w:t>governance</w:t>
                          </w:r>
                          <w:r>
                            <w:rPr>
                              <w:rFonts w:ascii="Arial"/>
                              <w:color w:val="1D1D1B"/>
                              <w:sz w:val="2"/>
                            </w:rPr>
                            <w:tab/>
                          </w:r>
                          <w:r>
                            <w:rPr>
                              <w:color w:val="1D1D1B"/>
                              <w:w w:val="113"/>
                              <w:sz w:val="2"/>
                            </w:rPr>
                            <w:t>practices</w:t>
                          </w:r>
                          <w:r>
                            <w:rPr>
                              <w:color w:val="1D1D1B"/>
                              <w:sz w:val="2"/>
                            </w:rPr>
                            <w:t xml:space="preserve">                                     </w:t>
                          </w:r>
                          <w:r>
                            <w:rPr>
                              <w:rFonts w:ascii="Arial"/>
                              <w:i/>
                              <w:color w:val="1D1D1B"/>
                              <w:w w:val="114"/>
                              <w:sz w:val="2"/>
                            </w:rPr>
                            <w:t>Principle</w:t>
                          </w:r>
                          <w:r>
                            <w:rPr>
                              <w:rFonts w:ascii="Arial"/>
                              <w:i/>
                              <w:color w:val="1D1D1B"/>
                              <w:spacing w:val="-34"/>
                              <w:w w:val="114"/>
                              <w:sz w:val="2"/>
                            </w:rPr>
                            <w:t>s</w:t>
                          </w:r>
                          <w:r>
                            <w:rPr>
                              <w:color w:val="1D1D1B"/>
                              <w:w w:val="113"/>
                              <w:sz w:val="2"/>
                            </w:rPr>
                            <w:t>these</w:t>
                          </w:r>
                        </w:p>
                        <w:p w14:paraId="70868C7F" w14:textId="77777777" w:rsidR="00AA181E" w:rsidRDefault="00AA181E" w:rsidP="00617E12">
                          <w:pPr>
                            <w:spacing w:line="32" w:lineRule="exact"/>
                            <w:ind w:left="57"/>
                            <w:rPr>
                              <w:rFonts w:ascii="Arial"/>
                              <w:sz w:val="2"/>
                            </w:rPr>
                          </w:pPr>
                          <w:r>
                            <w:rPr>
                              <w:rFonts w:ascii="Arial"/>
                              <w:color w:val="1D1D1B"/>
                              <w:w w:val="120"/>
                              <w:sz w:val="2"/>
                            </w:rPr>
                            <w:t>onment.</w:t>
                          </w:r>
                        </w:p>
                        <w:p w14:paraId="74C8D43A" w14:textId="77777777" w:rsidR="00AA181E" w:rsidRDefault="00AA181E" w:rsidP="00617E12">
                          <w:pPr>
                            <w:spacing w:line="24" w:lineRule="exact"/>
                            <w:ind w:left="133" w:right="1331"/>
                            <w:jc w:val="center"/>
                            <w:rPr>
                              <w:sz w:val="2"/>
                            </w:rPr>
                          </w:pPr>
                          <w:r>
                            <w:rPr>
                              <w:color w:val="1D1D1B"/>
                              <w:w w:val="115"/>
                              <w:sz w:val="2"/>
                            </w:rPr>
                            <w:t>its</w:t>
                          </w:r>
                        </w:p>
                        <w:p w14:paraId="5782AB15" w14:textId="77777777" w:rsidR="00AA181E" w:rsidRDefault="00AA181E" w:rsidP="00617E12">
                          <w:pPr>
                            <w:spacing w:line="17" w:lineRule="exact"/>
                            <w:ind w:left="133" w:right="294"/>
                            <w:jc w:val="center"/>
                            <w:rPr>
                              <w:rFonts w:ascii="Arial"/>
                              <w:i/>
                              <w:sz w:val="2"/>
                            </w:rPr>
                          </w:pPr>
                          <w:r>
                            <w:rPr>
                              <w:rFonts w:ascii="Arial"/>
                              <w:i/>
                              <w:color w:val="1D1D1B"/>
                              <w:w w:val="115"/>
                              <w:sz w:val="2"/>
                            </w:rPr>
                            <w:t>and</w:t>
                          </w:r>
                        </w:p>
                        <w:p w14:paraId="4AEA21C4" w14:textId="77777777" w:rsidR="00AA181E" w:rsidRDefault="00AA181E" w:rsidP="00617E12">
                          <w:pPr>
                            <w:spacing w:line="15" w:lineRule="exact"/>
                            <w:ind w:left="133" w:right="1059"/>
                            <w:jc w:val="center"/>
                            <w:rPr>
                              <w:rFonts w:ascii="Arial"/>
                              <w:i/>
                              <w:sz w:val="2"/>
                            </w:rPr>
                          </w:pPr>
                          <w:r>
                            <w:rPr>
                              <w:rFonts w:ascii="Arial"/>
                              <w:i/>
                              <w:color w:val="1D1D1B"/>
                              <w:w w:val="115"/>
                              <w:sz w:val="2"/>
                            </w:rPr>
                            <w:t>policies,</w:t>
                          </w:r>
                        </w:p>
                        <w:p w14:paraId="131E2D94" w14:textId="77777777" w:rsidR="00AA181E" w:rsidRDefault="00AA181E" w:rsidP="00617E12">
                          <w:pPr>
                            <w:spacing w:line="15" w:lineRule="exact"/>
                            <w:ind w:left="133" w:right="892"/>
                            <w:jc w:val="center"/>
                            <w:rPr>
                              <w:sz w:val="2"/>
                            </w:rPr>
                          </w:pPr>
                          <w:r>
                            <w:rPr>
                              <w:color w:val="1D1D1B"/>
                              <w:w w:val="115"/>
                              <w:sz w:val="2"/>
                            </w:rPr>
                            <w:t>with</w:t>
                          </w:r>
                        </w:p>
                        <w:p w14:paraId="07C74449" w14:textId="77777777" w:rsidR="00AA181E" w:rsidRDefault="00AA181E" w:rsidP="00617E12">
                          <w:pPr>
                            <w:spacing w:line="12" w:lineRule="exact"/>
                            <w:ind w:left="325"/>
                            <w:rPr>
                              <w:sz w:val="2"/>
                            </w:rPr>
                          </w:pPr>
                          <w:r>
                            <w:rPr>
                              <w:color w:val="1D1D1B"/>
                              <w:w w:val="115"/>
                              <w:sz w:val="2"/>
                            </w:rPr>
                            <w:t>should</w:t>
                          </w:r>
                        </w:p>
                        <w:p w14:paraId="02935CDF" w14:textId="77777777" w:rsidR="00AA181E" w:rsidRDefault="00AA181E" w:rsidP="00617E12">
                          <w:pPr>
                            <w:spacing w:line="9" w:lineRule="exact"/>
                            <w:ind w:left="133" w:right="1100"/>
                            <w:jc w:val="center"/>
                            <w:rPr>
                              <w:rFonts w:ascii="Arial"/>
                              <w:sz w:val="2"/>
                            </w:rPr>
                          </w:pPr>
                          <w:r>
                            <w:rPr>
                              <w:rFonts w:ascii="Arial"/>
                              <w:color w:val="1D1D1B"/>
                              <w:w w:val="115"/>
                              <w:sz w:val="2"/>
                            </w:rPr>
                            <w:t>risk</w:t>
                          </w:r>
                        </w:p>
                        <w:p w14:paraId="6A5E7AE6" w14:textId="77777777" w:rsidR="00AA181E" w:rsidRDefault="00AA181E" w:rsidP="00617E12">
                          <w:pPr>
                            <w:spacing w:line="10" w:lineRule="exact"/>
                            <w:ind w:left="279"/>
                            <w:rPr>
                              <w:sz w:val="2"/>
                            </w:rPr>
                          </w:pPr>
                          <w:r>
                            <w:rPr>
                              <w:color w:val="1D1D1B"/>
                              <w:w w:val="115"/>
                              <w:sz w:val="2"/>
                            </w:rPr>
                            <w:t>tion</w:t>
                          </w:r>
                        </w:p>
                        <w:p w14:paraId="459DC9FC" w14:textId="77777777" w:rsidR="00AA181E" w:rsidRDefault="00AA181E" w:rsidP="00617E12">
                          <w:pPr>
                            <w:tabs>
                              <w:tab w:val="left" w:pos="1370"/>
                            </w:tabs>
                            <w:spacing w:line="6" w:lineRule="exact"/>
                            <w:ind w:left="160"/>
                            <w:rPr>
                              <w:rFonts w:ascii="Arial"/>
                              <w:i/>
                              <w:sz w:val="2"/>
                            </w:rPr>
                          </w:pPr>
                          <w:r>
                            <w:rPr>
                              <w:color w:val="1D1D1B"/>
                              <w:w w:val="115"/>
                              <w:sz w:val="2"/>
                            </w:rPr>
                            <w:t xml:space="preserve">An                              </w:t>
                          </w:r>
                          <w:r>
                            <w:rPr>
                              <w:color w:val="1D1D1B"/>
                              <w:spacing w:val="6"/>
                              <w:w w:val="115"/>
                              <w:sz w:val="2"/>
                            </w:rPr>
                            <w:t xml:space="preserve"> </w:t>
                          </w:r>
                          <w:r>
                            <w:rPr>
                              <w:rFonts w:ascii="Arial"/>
                              <w:i/>
                              <w:color w:val="1D1D1B"/>
                              <w:w w:val="115"/>
                              <w:sz w:val="2"/>
                            </w:rPr>
                            <w:t>o</w:t>
                          </w:r>
                          <w:r>
                            <w:rPr>
                              <w:rFonts w:ascii="Arial"/>
                              <w:i/>
                              <w:color w:val="1D1D1B"/>
                              <w:w w:val="115"/>
                              <w:sz w:val="2"/>
                            </w:rPr>
                            <w:tab/>
                          </w:r>
                          <w:r>
                            <w:rPr>
                              <w:rFonts w:ascii="Arial"/>
                              <w:i/>
                              <w:color w:val="1D1D1B"/>
                              <w:w w:val="115"/>
                              <w:position w:val="1"/>
                              <w:sz w:val="2"/>
                            </w:rPr>
                            <w:t>ode</w:t>
                          </w:r>
                          <w:r>
                            <w:rPr>
                              <w:rFonts w:ascii="Arial"/>
                              <w:i/>
                              <w:color w:val="1D1D1B"/>
                              <w:w w:val="115"/>
                              <w:sz w:val="2"/>
                            </w:rPr>
                            <w:t xml:space="preserve">of </w:t>
                          </w:r>
                          <w:r>
                            <w:rPr>
                              <w:color w:val="1D1D1B"/>
                              <w:w w:val="115"/>
                              <w:position w:val="2"/>
                              <w:sz w:val="2"/>
                            </w:rPr>
                            <w:t>regime</w:t>
                          </w:r>
                          <w:r>
                            <w:rPr>
                              <w:color w:val="1D1D1B"/>
                              <w:w w:val="115"/>
                              <w:position w:val="1"/>
                              <w:sz w:val="2"/>
                            </w:rPr>
                            <w:t>with</w:t>
                          </w:r>
                          <w:r>
                            <w:rPr>
                              <w:color w:val="1D1D1B"/>
                              <w:spacing w:val="-2"/>
                              <w:w w:val="115"/>
                              <w:position w:val="1"/>
                              <w:sz w:val="2"/>
                            </w:rPr>
                            <w:t xml:space="preserve"> </w:t>
                          </w:r>
                          <w:r>
                            <w:rPr>
                              <w:rFonts w:ascii="Arial"/>
                              <w:i/>
                              <w:color w:val="1D1D1B"/>
                              <w:w w:val="115"/>
                              <w:sz w:val="2"/>
                            </w:rPr>
                            <w:t>ISO/IE</w:t>
                          </w:r>
                        </w:p>
                        <w:p w14:paraId="515A9FC3" w14:textId="77777777" w:rsidR="00AA181E" w:rsidRDefault="00AA181E" w:rsidP="00617E12">
                          <w:pPr>
                            <w:spacing w:line="3" w:lineRule="exact"/>
                            <w:ind w:left="32"/>
                            <w:jc w:val="center"/>
                            <w:rPr>
                              <w:sz w:val="2"/>
                            </w:rPr>
                          </w:pPr>
                          <w:r>
                            <w:rPr>
                              <w:color w:val="1D1D1B"/>
                              <w:w w:val="115"/>
                              <w:sz w:val="2"/>
                            </w:rPr>
                            <w:t>ds.</w:t>
                          </w:r>
                        </w:p>
                        <w:p w14:paraId="1CAFE62A" w14:textId="77777777" w:rsidR="00AA181E" w:rsidRDefault="00AA181E" w:rsidP="00617E12">
                          <w:pPr>
                            <w:spacing w:line="2" w:lineRule="exact"/>
                            <w:ind w:left="215"/>
                            <w:rPr>
                              <w:sz w:val="2"/>
                            </w:rPr>
                          </w:pPr>
                          <w:r>
                            <w:rPr>
                              <w:color w:val="1D1D1B"/>
                              <w:w w:val="115"/>
                              <w:sz w:val="2"/>
                            </w:rPr>
                            <w:t>ganisa</w:t>
                          </w:r>
                        </w:p>
                        <w:p w14:paraId="231DA96F" w14:textId="77777777" w:rsidR="00AA181E" w:rsidRDefault="00AA181E" w:rsidP="00617E12">
                          <w:pPr>
                            <w:spacing w:line="13" w:lineRule="exact"/>
                            <w:ind w:left="31" w:right="100"/>
                            <w:jc w:val="center"/>
                            <w:rPr>
                              <w:sz w:val="2"/>
                            </w:rPr>
                          </w:pPr>
                          <w:r>
                            <w:rPr>
                              <w:color w:val="1D1D1B"/>
                              <w:w w:val="115"/>
                              <w:sz w:val="2"/>
                            </w:rPr>
                            <w:t>standar</w:t>
                          </w:r>
                        </w:p>
                        <w:p w14:paraId="43F9C870" w14:textId="77777777" w:rsidR="00AA181E" w:rsidRDefault="00AA181E" w:rsidP="00617E12">
                          <w:pPr>
                            <w:tabs>
                              <w:tab w:val="left" w:pos="853"/>
                            </w:tabs>
                            <w:spacing w:line="9" w:lineRule="exact"/>
                            <w:ind w:left="480"/>
                            <w:rPr>
                              <w:sz w:val="2"/>
                            </w:rPr>
                          </w:pPr>
                          <w:r>
                            <w:rPr>
                              <w:rFonts w:ascii="Arial"/>
                              <w:color w:val="1D1D1B"/>
                              <w:w w:val="115"/>
                              <w:sz w:val="2"/>
                            </w:rPr>
                            <w:t>security</w:t>
                          </w:r>
                          <w:r>
                            <w:rPr>
                              <w:rFonts w:ascii="Arial"/>
                              <w:color w:val="1D1D1B"/>
                              <w:w w:val="115"/>
                              <w:sz w:val="2"/>
                            </w:rPr>
                            <w:tab/>
                          </w:r>
                          <w:r>
                            <w:rPr>
                              <w:color w:val="1D1D1B"/>
                              <w:w w:val="115"/>
                              <w:sz w:val="2"/>
                            </w:rPr>
                            <w:t>against</w:t>
                          </w:r>
                        </w:p>
                        <w:p w14:paraId="608B449B" w14:textId="77777777" w:rsidR="00AA181E" w:rsidRDefault="00AA181E" w:rsidP="00617E12">
                          <w:pPr>
                            <w:spacing w:line="14" w:lineRule="exact"/>
                            <w:ind w:left="123" w:right="1384"/>
                            <w:jc w:val="center"/>
                            <w:rPr>
                              <w:rFonts w:ascii="Arial"/>
                              <w:i/>
                              <w:sz w:val="2"/>
                            </w:rPr>
                          </w:pPr>
                          <w:r>
                            <w:rPr>
                              <w:rFonts w:ascii="Arial"/>
                              <w:i/>
                              <w:color w:val="1D1D1B"/>
                              <w:w w:val="120"/>
                              <w:sz w:val="2"/>
                            </w:rPr>
                            <w:t>tective</w:t>
                          </w:r>
                        </w:p>
                        <w:p w14:paraId="59D3D8EE" w14:textId="77777777" w:rsidR="00AA181E" w:rsidRDefault="00AA181E" w:rsidP="00617E12">
                          <w:pPr>
                            <w:tabs>
                              <w:tab w:val="left" w:pos="958"/>
                            </w:tabs>
                            <w:spacing w:line="-88" w:lineRule="auto"/>
                            <w:ind w:left="164"/>
                            <w:rPr>
                              <w:rFonts w:ascii="Arial"/>
                              <w:i/>
                              <w:sz w:val="2"/>
                            </w:rPr>
                          </w:pPr>
                          <w:r>
                            <w:rPr>
                              <w:rFonts w:ascii="Arial"/>
                              <w:i/>
                              <w:color w:val="1D1D1B"/>
                              <w:w w:val="117"/>
                              <w:position w:val="-1"/>
                              <w:sz w:val="2"/>
                            </w:rPr>
                            <w:t>Developing</w:t>
                          </w:r>
                          <w:r>
                            <w:rPr>
                              <w:rFonts w:ascii="Arial"/>
                              <w:i/>
                              <w:color w:val="1D1D1B"/>
                              <w:position w:val="-1"/>
                              <w:sz w:val="2"/>
                            </w:rPr>
                            <w:t xml:space="preserve">                 </w:t>
                          </w:r>
                          <w:r>
                            <w:rPr>
                              <w:rFonts w:ascii="Arial"/>
                              <w:i/>
                              <w:color w:val="1D1D1B"/>
                              <w:spacing w:val="-3"/>
                              <w:position w:val="-1"/>
                              <w:sz w:val="2"/>
                            </w:rPr>
                            <w:t xml:space="preserve"> </w:t>
                          </w:r>
                          <w:r>
                            <w:rPr>
                              <w:rFonts w:ascii="Arial"/>
                              <w:color w:val="1D1D1B"/>
                              <w:w w:val="119"/>
                              <w:position w:val="-1"/>
                              <w:sz w:val="2"/>
                            </w:rPr>
                            <w:t>oved</w:t>
                          </w:r>
                          <w:r>
                            <w:rPr>
                              <w:rFonts w:ascii="Arial"/>
                              <w:color w:val="1D1D1B"/>
                              <w:position w:val="-1"/>
                              <w:sz w:val="2"/>
                            </w:rPr>
                            <w:tab/>
                          </w:r>
                          <w:r>
                            <w:rPr>
                              <w:color w:val="1D1D1B"/>
                              <w:spacing w:val="-4"/>
                              <w:w w:val="113"/>
                              <w:sz w:val="2"/>
                            </w:rPr>
                            <w:t>F</w:t>
                          </w:r>
                          <w:r>
                            <w:rPr>
                              <w:color w:val="1D1D1B"/>
                              <w:w w:val="113"/>
                              <w:sz w:val="2"/>
                            </w:rPr>
                            <w:t>urthe</w:t>
                          </w:r>
                          <w:r>
                            <w:rPr>
                              <w:color w:val="1D1D1B"/>
                              <w:spacing w:val="2"/>
                              <w:w w:val="113"/>
                              <w:sz w:val="2"/>
                            </w:rPr>
                            <w:t>r</w:t>
                          </w:r>
                          <w:r>
                            <w:rPr>
                              <w:color w:val="1D1D1B"/>
                              <w:w w:val="113"/>
                              <w:sz w:val="2"/>
                            </w:rPr>
                            <w:t>considera</w:t>
                          </w:r>
                          <w:r>
                            <w:rPr>
                              <w:color w:val="1D1D1B"/>
                              <w:sz w:val="2"/>
                            </w:rPr>
                            <w:t xml:space="preserve">            </w:t>
                          </w:r>
                          <w:r>
                            <w:rPr>
                              <w:color w:val="1D1D1B"/>
                              <w:spacing w:val="-3"/>
                              <w:sz w:val="2"/>
                            </w:rPr>
                            <w:t xml:space="preserve"> </w:t>
                          </w:r>
                          <w:r>
                            <w:rPr>
                              <w:rFonts w:ascii="Arial"/>
                              <w:i/>
                              <w:color w:val="1D1D1B"/>
                              <w:w w:val="114"/>
                              <w:sz w:val="2"/>
                            </w:rPr>
                            <w:t>Personnel</w:t>
                          </w:r>
                          <w:r>
                            <w:rPr>
                              <w:rFonts w:ascii="Arial"/>
                              <w:i/>
                              <w:color w:val="1D1D1B"/>
                              <w:spacing w:val="2"/>
                              <w:sz w:val="2"/>
                            </w:rPr>
                            <w:t xml:space="preserve"> </w:t>
                          </w:r>
                          <w:r>
                            <w:rPr>
                              <w:rFonts w:ascii="Arial"/>
                              <w:i/>
                              <w:color w:val="1D1D1B"/>
                              <w:w w:val="114"/>
                              <w:position w:val="1"/>
                              <w:sz w:val="2"/>
                            </w:rPr>
                            <w:t>Securit</w:t>
                          </w:r>
                          <w:r>
                            <w:rPr>
                              <w:rFonts w:ascii="Arial"/>
                              <w:i/>
                              <w:color w:val="1D1D1B"/>
                              <w:spacing w:val="-24"/>
                              <w:w w:val="114"/>
                              <w:position w:val="1"/>
                              <w:sz w:val="2"/>
                            </w:rPr>
                            <w:t>y</w:t>
                          </w:r>
                          <w:r>
                            <w:rPr>
                              <w:color w:val="1D1D1B"/>
                              <w:w w:val="113"/>
                              <w:position w:val="2"/>
                              <w:sz w:val="2"/>
                            </w:rPr>
                            <w:t>shoul</w:t>
                          </w:r>
                          <w:r>
                            <w:rPr>
                              <w:color w:val="1D1D1B"/>
                              <w:spacing w:val="-1"/>
                              <w:w w:val="113"/>
                              <w:position w:val="2"/>
                              <w:sz w:val="2"/>
                            </w:rPr>
                            <w:t>d</w:t>
                          </w:r>
                          <w:r>
                            <w:rPr>
                              <w:color w:val="1D1D1B"/>
                              <w:w w:val="113"/>
                              <w:sz w:val="2"/>
                            </w:rPr>
                            <w:t>alig</w:t>
                          </w:r>
                          <w:r>
                            <w:rPr>
                              <w:color w:val="1D1D1B"/>
                              <w:spacing w:val="-1"/>
                              <w:w w:val="113"/>
                              <w:sz w:val="2"/>
                            </w:rPr>
                            <w:t>n</w:t>
                          </w:r>
                          <w:r>
                            <w:rPr>
                              <w:color w:val="1D1D1B"/>
                              <w:w w:val="113"/>
                              <w:sz w:val="2"/>
                            </w:rPr>
                            <w:t>its</w:t>
                          </w:r>
                          <w:r>
                            <w:rPr>
                              <w:color w:val="1D1D1B"/>
                              <w:sz w:val="2"/>
                            </w:rPr>
                            <w:t xml:space="preserve"> </w:t>
                          </w:r>
                          <w:r>
                            <w:rPr>
                              <w:color w:val="1D1D1B"/>
                              <w:spacing w:val="-2"/>
                              <w:sz w:val="2"/>
                            </w:rPr>
                            <w:t xml:space="preserve"> </w:t>
                          </w:r>
                          <w:r>
                            <w:rPr>
                              <w:rFonts w:ascii="Arial"/>
                              <w:color w:val="1D1D1B"/>
                              <w:w w:val="119"/>
                              <w:position w:val="1"/>
                              <w:sz w:val="2"/>
                            </w:rPr>
                            <w:t>securit</w:t>
                          </w:r>
                          <w:r>
                            <w:rPr>
                              <w:rFonts w:ascii="Arial"/>
                              <w:color w:val="1D1D1B"/>
                              <w:spacing w:val="-21"/>
                              <w:w w:val="119"/>
                              <w:position w:val="1"/>
                              <w:sz w:val="2"/>
                            </w:rPr>
                            <w:t>y</w:t>
                          </w:r>
                          <w:r>
                            <w:rPr>
                              <w:rFonts w:ascii="Arial"/>
                              <w:color w:val="1D1D1B"/>
                              <w:w w:val="119"/>
                              <w:position w:val="2"/>
                              <w:sz w:val="2"/>
                            </w:rPr>
                            <w:t>personne</w:t>
                          </w:r>
                          <w:r>
                            <w:rPr>
                              <w:rFonts w:ascii="Arial"/>
                              <w:color w:val="1D1D1B"/>
                              <w:spacing w:val="-75"/>
                              <w:w w:val="119"/>
                              <w:position w:val="2"/>
                              <w:sz w:val="2"/>
                            </w:rPr>
                            <w:t>l</w:t>
                          </w:r>
                          <w:r>
                            <w:rPr>
                              <w:rFonts w:ascii="Arial"/>
                              <w:i/>
                              <w:color w:val="1D1D1B"/>
                              <w:w w:val="125"/>
                              <w:position w:val="-1"/>
                              <w:sz w:val="2"/>
                            </w:rPr>
                            <w:t>tion</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3"/>
                              <w:position w:val="1"/>
                              <w:sz w:val="2"/>
                            </w:rPr>
                            <w:t>C</w:t>
                          </w:r>
                          <w:r>
                            <w:rPr>
                              <w:rFonts w:ascii="Arial"/>
                              <w:i/>
                              <w:color w:val="1D1D1B"/>
                              <w:spacing w:val="-3"/>
                              <w:position w:val="1"/>
                              <w:sz w:val="2"/>
                            </w:rPr>
                            <w:t xml:space="preserve"> </w:t>
                          </w:r>
                          <w:r>
                            <w:rPr>
                              <w:rFonts w:ascii="Arial"/>
                              <w:i/>
                              <w:color w:val="1D1D1B"/>
                              <w:w w:val="116"/>
                              <w:sz w:val="2"/>
                            </w:rPr>
                            <w:t>27002:201</w:t>
                          </w:r>
                          <w:r>
                            <w:rPr>
                              <w:rFonts w:ascii="Arial"/>
                              <w:i/>
                              <w:color w:val="1D1D1B"/>
                              <w:spacing w:val="-122"/>
                              <w:w w:val="116"/>
                              <w:sz w:val="2"/>
                            </w:rPr>
                            <w:t>3</w:t>
                          </w:r>
                          <w:r>
                            <w:rPr>
                              <w:rFonts w:ascii="Arial"/>
                              <w:color w:val="1D1D1B"/>
                              <w:w w:val="117"/>
                              <w:sz w:val="2"/>
                            </w:rPr>
                            <w:t>awa</w:t>
                          </w:r>
                          <w:r>
                            <w:rPr>
                              <w:rFonts w:ascii="Arial"/>
                              <w:color w:val="1D1D1B"/>
                              <w:spacing w:val="-10"/>
                              <w:w w:val="117"/>
                              <w:sz w:val="2"/>
                            </w:rPr>
                            <w:t>r</w:t>
                          </w:r>
                          <w:r>
                            <w:rPr>
                              <w:rFonts w:ascii="Arial"/>
                              <w:color w:val="1D1D1B"/>
                              <w:w w:val="110"/>
                              <w:sz w:val="2"/>
                            </w:rPr>
                            <w:t>eness</w:t>
                          </w:r>
                          <w:r>
                            <w:rPr>
                              <w:rFonts w:ascii="Arial"/>
                              <w:color w:val="1D1D1B"/>
                              <w:sz w:val="2"/>
                            </w:rPr>
                            <w:t xml:space="preserve"> </w:t>
                          </w:r>
                          <w:r>
                            <w:rPr>
                              <w:rFonts w:ascii="Arial"/>
                              <w:color w:val="1D1D1B"/>
                              <w:spacing w:val="2"/>
                              <w:sz w:val="2"/>
                            </w:rPr>
                            <w:t xml:space="preserve"> </w:t>
                          </w:r>
                          <w:r>
                            <w:rPr>
                              <w:rFonts w:ascii="Arial"/>
                              <w:i/>
                              <w:color w:val="1D1D1B"/>
                              <w:w w:val="117"/>
                              <w:sz w:val="2"/>
                            </w:rPr>
                            <w:t>I</w:t>
                          </w:r>
                          <w:r>
                            <w:rPr>
                              <w:rFonts w:ascii="Arial"/>
                              <w:i/>
                              <w:color w:val="1D1D1B"/>
                              <w:spacing w:val="-4"/>
                              <w:w w:val="117"/>
                              <w:sz w:val="2"/>
                            </w:rPr>
                            <w:t>n</w:t>
                          </w:r>
                          <w:r>
                            <w:rPr>
                              <w:rFonts w:ascii="Arial"/>
                              <w:i/>
                              <w:color w:val="1D1D1B"/>
                              <w:w w:val="121"/>
                              <w:position w:val="-1"/>
                              <w:sz w:val="2"/>
                            </w:rPr>
                            <w:t>forma</w:t>
                          </w:r>
                        </w:p>
                        <w:p w14:paraId="2F360E82" w14:textId="77777777" w:rsidR="00AA181E" w:rsidRDefault="00AA181E" w:rsidP="00617E12">
                          <w:pPr>
                            <w:spacing w:line="12" w:lineRule="exact"/>
                            <w:ind w:left="133" w:right="1354"/>
                            <w:jc w:val="center"/>
                            <w:rPr>
                              <w:rFonts w:ascii="Arial"/>
                              <w:sz w:val="2"/>
                            </w:rPr>
                          </w:pPr>
                          <w:r>
                            <w:rPr>
                              <w:rFonts w:ascii="Arial"/>
                              <w:color w:val="1D1D1B"/>
                              <w:w w:val="115"/>
                              <w:sz w:val="2"/>
                            </w:rPr>
                            <w:t>and</w:t>
                          </w:r>
                        </w:p>
                        <w:p w14:paraId="47D76838" w14:textId="77777777" w:rsidR="00AA181E" w:rsidRDefault="00AA181E" w:rsidP="00617E12">
                          <w:pPr>
                            <w:spacing w:line="10" w:lineRule="exact"/>
                            <w:ind w:left="193"/>
                            <w:rPr>
                              <w:sz w:val="2"/>
                            </w:rPr>
                          </w:pPr>
                          <w:r>
                            <w:rPr>
                              <w:color w:val="1D1D1B"/>
                              <w:w w:val="115"/>
                              <w:sz w:val="2"/>
                            </w:rPr>
                            <w:t>or</w:t>
                          </w:r>
                        </w:p>
                        <w:p w14:paraId="2DC601C3" w14:textId="77777777" w:rsidR="00AA181E" w:rsidRDefault="00AA181E" w:rsidP="00617E12">
                          <w:pPr>
                            <w:spacing w:line="5" w:lineRule="exact"/>
                            <w:ind w:right="485"/>
                            <w:jc w:val="right"/>
                            <w:rPr>
                              <w:rFonts w:ascii="Arial"/>
                              <w:i/>
                              <w:sz w:val="2"/>
                            </w:rPr>
                          </w:pPr>
                          <w:r>
                            <w:rPr>
                              <w:rFonts w:ascii="Arial"/>
                              <w:i/>
                              <w:color w:val="1D1D1B"/>
                              <w:w w:val="120"/>
                              <w:position w:val="2"/>
                              <w:sz w:val="2"/>
                            </w:rPr>
                            <w:t>practice</w:t>
                          </w:r>
                          <w:r>
                            <w:rPr>
                              <w:rFonts w:ascii="Arial"/>
                              <w:i/>
                              <w:color w:val="1D1D1B"/>
                              <w:w w:val="120"/>
                              <w:position w:val="1"/>
                              <w:sz w:val="2"/>
                            </w:rPr>
                            <w:t>for</w:t>
                          </w:r>
                          <w:r>
                            <w:rPr>
                              <w:rFonts w:ascii="Arial"/>
                              <w:i/>
                              <w:color w:val="1D1D1B"/>
                              <w:w w:val="120"/>
                              <w:sz w:val="2"/>
                            </w:rPr>
                            <w:t>informa</w:t>
                          </w:r>
                        </w:p>
                        <w:p w14:paraId="203E7261" w14:textId="77777777" w:rsidR="00AA181E" w:rsidRDefault="00AA181E" w:rsidP="00617E12">
                          <w:pPr>
                            <w:ind w:left="6" w:right="1384"/>
                            <w:jc w:val="center"/>
                            <w:rPr>
                              <w:rFonts w:ascii="Arial"/>
                              <w:i/>
                              <w:sz w:val="2"/>
                            </w:rPr>
                          </w:pPr>
                          <w:r>
                            <w:rPr>
                              <w:rFonts w:ascii="Arial"/>
                              <w:i/>
                              <w:color w:val="1D1D1B"/>
                              <w:w w:val="120"/>
                              <w:sz w:val="2"/>
                            </w:rPr>
                            <w:t>pr</w:t>
                          </w:r>
                        </w:p>
                        <w:p w14:paraId="16B6B33B" w14:textId="77777777" w:rsidR="00AA181E" w:rsidRDefault="00AA181E" w:rsidP="00617E12">
                          <w:pPr>
                            <w:spacing w:line="6" w:lineRule="exact"/>
                            <w:ind w:left="286"/>
                            <w:rPr>
                              <w:rFonts w:ascii="Arial"/>
                              <w:i/>
                              <w:sz w:val="2"/>
                            </w:rPr>
                          </w:pPr>
                          <w:r>
                            <w:rPr>
                              <w:rFonts w:ascii="Arial"/>
                              <w:i/>
                              <w:color w:val="1D1D1B"/>
                              <w:w w:val="115"/>
                              <w:sz w:val="2"/>
                            </w:rPr>
                            <w:t>agency</w:t>
                          </w:r>
                        </w:p>
                        <w:p w14:paraId="7A06968D" w14:textId="77777777" w:rsidR="00AA181E" w:rsidRDefault="00AA181E" w:rsidP="00617E12">
                          <w:pPr>
                            <w:spacing w:line="5" w:lineRule="exact"/>
                            <w:ind w:left="133" w:right="562"/>
                            <w:jc w:val="center"/>
                            <w:rPr>
                              <w:rFonts w:ascii="Arial"/>
                              <w:i/>
                              <w:sz w:val="2"/>
                            </w:rPr>
                          </w:pPr>
                          <w:r>
                            <w:rPr>
                              <w:rFonts w:ascii="Arial"/>
                              <w:i/>
                              <w:color w:val="1D1D1B"/>
                              <w:w w:val="125"/>
                              <w:sz w:val="2"/>
                            </w:rPr>
                            <w:t>t:</w:t>
                          </w:r>
                        </w:p>
                        <w:p w14:paraId="69CAA14C" w14:textId="77777777" w:rsidR="00AA181E" w:rsidRDefault="00AA181E" w:rsidP="00617E12">
                          <w:pPr>
                            <w:spacing w:line="10" w:lineRule="exact"/>
                            <w:ind w:left="289"/>
                            <w:rPr>
                              <w:sz w:val="2"/>
                            </w:rPr>
                          </w:pPr>
                          <w:r>
                            <w:rPr>
                              <w:color w:val="1D1D1B"/>
                              <w:w w:val="115"/>
                              <w:sz w:val="2"/>
                            </w:rPr>
                            <w:t>(PSPF). management</w:t>
                          </w:r>
                        </w:p>
                        <w:p w14:paraId="1D9AC70A" w14:textId="77777777" w:rsidR="00AA181E" w:rsidRDefault="00AA181E" w:rsidP="00617E12">
                          <w:pPr>
                            <w:spacing w:line="9" w:lineRule="exact"/>
                            <w:ind w:left="133" w:right="698"/>
                            <w:jc w:val="center"/>
                            <w:rPr>
                              <w:rFonts w:ascii="Arial"/>
                              <w:i/>
                              <w:sz w:val="2"/>
                            </w:rPr>
                          </w:pPr>
                          <w:r>
                            <w:rPr>
                              <w:rFonts w:ascii="Arial"/>
                              <w:i/>
                              <w:color w:val="1D1D1B"/>
                              <w:w w:val="115"/>
                              <w:sz w:val="2"/>
                            </w:rPr>
                            <w:t>Managemen</w:t>
                          </w:r>
                        </w:p>
                        <w:p w14:paraId="55D289B9" w14:textId="77777777" w:rsidR="00AA181E" w:rsidRDefault="00AA181E" w:rsidP="00617E12">
                          <w:pPr>
                            <w:spacing w:line="18" w:lineRule="exact"/>
                            <w:ind w:left="133" w:right="697"/>
                            <w:jc w:val="center"/>
                            <w:rPr>
                              <w:sz w:val="2"/>
                            </w:rPr>
                          </w:pPr>
                          <w:r>
                            <w:rPr>
                              <w:color w:val="1D1D1B"/>
                              <w:w w:val="115"/>
                              <w:sz w:val="2"/>
                            </w:rPr>
                            <w:t>assessments</w:t>
                          </w:r>
                        </w:p>
                        <w:p w14:paraId="08FA55CD" w14:textId="77777777" w:rsidR="00AA181E" w:rsidRDefault="00AA181E" w:rsidP="00617E12">
                          <w:pPr>
                            <w:tabs>
                              <w:tab w:val="left" w:pos="954"/>
                            </w:tabs>
                            <w:spacing w:line="28" w:lineRule="auto"/>
                            <w:ind w:left="300"/>
                            <w:rPr>
                              <w:rFonts w:ascii="Arial"/>
                              <w:i/>
                              <w:sz w:val="2"/>
                            </w:rPr>
                          </w:pPr>
                          <w:r>
                            <w:rPr>
                              <w:rFonts w:ascii="Arial"/>
                              <w:color w:val="1D1D1B"/>
                              <w:w w:val="114"/>
                              <w:position w:val="-1"/>
                              <w:sz w:val="2"/>
                            </w:rPr>
                            <w:t>a</w:t>
                          </w:r>
                          <w:r>
                            <w:rPr>
                              <w:rFonts w:ascii="Arial"/>
                              <w:color w:val="1D1D1B"/>
                              <w:spacing w:val="-10"/>
                              <w:w w:val="114"/>
                              <w:position w:val="-1"/>
                              <w:sz w:val="2"/>
                            </w:rPr>
                            <w:t>r</w:t>
                          </w:r>
                          <w:r>
                            <w:rPr>
                              <w:rFonts w:ascii="Arial"/>
                              <w:color w:val="1D1D1B"/>
                              <w:spacing w:val="-5"/>
                              <w:w w:val="112"/>
                              <w:sz w:val="2"/>
                            </w:rPr>
                            <w:t>e</w:t>
                          </w:r>
                          <w:r>
                            <w:rPr>
                              <w:rFonts w:ascii="Arial"/>
                              <w:color w:val="1D1D1B"/>
                              <w:w w:val="124"/>
                              <w:sz w:val="2"/>
                            </w:rPr>
                            <w:t>impr</w:t>
                          </w:r>
                          <w:r>
                            <w:rPr>
                              <w:rFonts w:ascii="Arial"/>
                              <w:color w:val="1D1D1B"/>
                              <w:sz w:val="2"/>
                            </w:rPr>
                            <w:tab/>
                          </w:r>
                          <w:r>
                            <w:rPr>
                              <w:rFonts w:ascii="Arial"/>
                              <w:i/>
                              <w:color w:val="1D1D1B"/>
                              <w:spacing w:val="-4"/>
                              <w:w w:val="95"/>
                              <w:sz w:val="2"/>
                            </w:rPr>
                            <w:t>F</w:t>
                          </w:r>
                          <w:r>
                            <w:rPr>
                              <w:rFonts w:ascii="Arial"/>
                              <w:i/>
                              <w:color w:val="1D1D1B"/>
                              <w:w w:val="119"/>
                              <w:sz w:val="2"/>
                            </w:rPr>
                            <w:t>ramework</w:t>
                          </w:r>
                          <w:r>
                            <w:rPr>
                              <w:rFonts w:ascii="Arial"/>
                              <w:i/>
                              <w:color w:val="1D1D1B"/>
                              <w:spacing w:val="-3"/>
                              <w:sz w:val="2"/>
                            </w:rPr>
                            <w:t xml:space="preserve"> </w:t>
                          </w:r>
                          <w:r>
                            <w:rPr>
                              <w:color w:val="1D1D1B"/>
                              <w:w w:val="113"/>
                              <w:sz w:val="2"/>
                            </w:rPr>
                            <w:t>and</w:t>
                          </w:r>
                          <w:r>
                            <w:rPr>
                              <w:color w:val="1D1D1B"/>
                              <w:sz w:val="2"/>
                            </w:rPr>
                            <w:t xml:space="preserve">              </w:t>
                          </w:r>
                          <w:r>
                            <w:rPr>
                              <w:color w:val="1D1D1B"/>
                              <w:spacing w:val="-1"/>
                              <w:sz w:val="2"/>
                            </w:rPr>
                            <w:t xml:space="preserve"> </w:t>
                          </w:r>
                          <w:r>
                            <w:rPr>
                              <w:color w:val="1D1D1B"/>
                              <w:w w:val="113"/>
                              <w:sz w:val="2"/>
                            </w:rPr>
                            <w:t>Thi</w:t>
                          </w:r>
                          <w:r>
                            <w:rPr>
                              <w:color w:val="1D1D1B"/>
                              <w:spacing w:val="-1"/>
                              <w:w w:val="113"/>
                              <w:sz w:val="2"/>
                            </w:rPr>
                            <w:t>s</w:t>
                          </w:r>
                          <w:r>
                            <w:rPr>
                              <w:color w:val="1D1D1B"/>
                              <w:w w:val="113"/>
                              <w:position w:val="-1"/>
                              <w:sz w:val="2"/>
                            </w:rPr>
                            <w:t>ma</w:t>
                          </w:r>
                          <w:r>
                            <w:rPr>
                              <w:color w:val="1D1D1B"/>
                              <w:position w:val="-1"/>
                              <w:sz w:val="2"/>
                            </w:rPr>
                            <w:t xml:space="preserve">      </w:t>
                          </w:r>
                          <w:r>
                            <w:rPr>
                              <w:rFonts w:ascii="Arial"/>
                              <w:i/>
                              <w:color w:val="1D1D1B"/>
                              <w:w w:val="114"/>
                              <w:position w:val="1"/>
                              <w:sz w:val="2"/>
                            </w:rPr>
                            <w:t>Securit</w:t>
                          </w:r>
                          <w:r>
                            <w:rPr>
                              <w:rFonts w:ascii="Arial"/>
                              <w:i/>
                              <w:color w:val="1D1D1B"/>
                              <w:spacing w:val="-31"/>
                              <w:w w:val="114"/>
                              <w:position w:val="1"/>
                              <w:sz w:val="2"/>
                            </w:rPr>
                            <w:t>y</w:t>
                          </w:r>
                          <w:r>
                            <w:rPr>
                              <w:rFonts w:ascii="Times New Roman"/>
                              <w:color w:val="0D478A"/>
                              <w:w w:val="117"/>
                              <w:position w:val="2"/>
                              <w:sz w:val="3"/>
                            </w:rPr>
                            <w:t>C</w:t>
                          </w:r>
                          <w:r>
                            <w:rPr>
                              <w:rFonts w:ascii="Times New Roman"/>
                              <w:color w:val="0D478A"/>
                              <w:spacing w:val="-14"/>
                              <w:w w:val="117"/>
                              <w:position w:val="2"/>
                              <w:sz w:val="3"/>
                            </w:rPr>
                            <w:t>o</w:t>
                          </w:r>
                          <w:r>
                            <w:rPr>
                              <w:rFonts w:ascii="Times New Roman"/>
                              <w:color w:val="0D478A"/>
                              <w:spacing w:val="-32"/>
                              <w:w w:val="137"/>
                              <w:sz w:val="3"/>
                            </w:rPr>
                            <w:t>n</w:t>
                          </w:r>
                          <w:r>
                            <w:rPr>
                              <w:rFonts w:ascii="Arial"/>
                              <w:i/>
                              <w:color w:val="1D1D1B"/>
                              <w:w w:val="114"/>
                              <w:position w:val="2"/>
                              <w:sz w:val="2"/>
                            </w:rPr>
                            <w:t>Guideline</w:t>
                          </w:r>
                          <w:r>
                            <w:rPr>
                              <w:rFonts w:ascii="Arial"/>
                              <w:i/>
                              <w:color w:val="1D1D1B"/>
                              <w:spacing w:val="-93"/>
                              <w:w w:val="114"/>
                              <w:position w:val="2"/>
                              <w:sz w:val="2"/>
                            </w:rPr>
                            <w:t>s</w:t>
                          </w:r>
                          <w:r>
                            <w:rPr>
                              <w:rFonts w:ascii="Times New Roman"/>
                              <w:color w:val="0D478A"/>
                              <w:w w:val="128"/>
                              <w:sz w:val="3"/>
                            </w:rPr>
                            <w:t>t</w:t>
                          </w:r>
                          <w:r>
                            <w:rPr>
                              <w:rFonts w:ascii="Times New Roman"/>
                              <w:color w:val="0D478A"/>
                              <w:spacing w:val="-14"/>
                              <w:w w:val="128"/>
                              <w:sz w:val="3"/>
                            </w:rPr>
                            <w:t>r</w:t>
                          </w:r>
                          <w:r>
                            <w:rPr>
                              <w:rFonts w:ascii="Times New Roman"/>
                              <w:color w:val="0D478A"/>
                              <w:w w:val="119"/>
                              <w:sz w:val="3"/>
                            </w:rPr>
                            <w:t>ols</w:t>
                          </w:r>
                          <w:r>
                            <w:rPr>
                              <w:rFonts w:ascii="Times New Roman"/>
                              <w:color w:val="0D478A"/>
                              <w:sz w:val="3"/>
                            </w:rPr>
                            <w:t xml:space="preserve">    </w:t>
                          </w:r>
                          <w:r>
                            <w:rPr>
                              <w:rFonts w:ascii="Times New Roman"/>
                              <w:color w:val="0D478A"/>
                              <w:spacing w:val="1"/>
                              <w:sz w:val="3"/>
                            </w:rPr>
                            <w:t xml:space="preserve"> </w:t>
                          </w:r>
                          <w:r>
                            <w:rPr>
                              <w:color w:val="1D1D1B"/>
                              <w:w w:val="113"/>
                              <w:position w:val="1"/>
                              <w:sz w:val="2"/>
                            </w:rPr>
                            <w:t>security</w:t>
                          </w:r>
                          <w:r>
                            <w:rPr>
                              <w:color w:val="1D1D1B"/>
                              <w:spacing w:val="1"/>
                              <w:position w:val="1"/>
                              <w:sz w:val="2"/>
                            </w:rPr>
                            <w:t xml:space="preserve"> </w:t>
                          </w:r>
                          <w:r>
                            <w:rPr>
                              <w:rFonts w:ascii="Arial"/>
                              <w:color w:val="1D1D1B"/>
                              <w:w w:val="116"/>
                              <w:position w:val="1"/>
                              <w:sz w:val="2"/>
                            </w:rPr>
                            <w:t>ris</w:t>
                          </w:r>
                          <w:r>
                            <w:rPr>
                              <w:rFonts w:ascii="Arial"/>
                              <w:color w:val="1D1D1B"/>
                              <w:spacing w:val="-5"/>
                              <w:w w:val="116"/>
                              <w:position w:val="1"/>
                              <w:sz w:val="2"/>
                            </w:rPr>
                            <w:t>k</w:t>
                          </w:r>
                          <w:r>
                            <w:rPr>
                              <w:rFonts w:ascii="Arial"/>
                              <w:color w:val="1D1D1B"/>
                              <w:w w:val="119"/>
                              <w:sz w:val="2"/>
                            </w:rPr>
                            <w:t>envi</w:t>
                          </w:r>
                          <w:r>
                            <w:rPr>
                              <w:rFonts w:ascii="Arial"/>
                              <w:color w:val="1D1D1B"/>
                              <w:spacing w:val="-11"/>
                              <w:w w:val="119"/>
                              <w:sz w:val="2"/>
                            </w:rPr>
                            <w:t>r</w:t>
                          </w:r>
                          <w:r>
                            <w:rPr>
                              <w:rFonts w:ascii="Arial"/>
                              <w:color w:val="1D1D1B"/>
                              <w:w w:val="119"/>
                              <w:position w:val="1"/>
                              <w:sz w:val="2"/>
                            </w:rPr>
                            <w:t>managemen</w:t>
                          </w:r>
                          <w:r>
                            <w:rPr>
                              <w:rFonts w:ascii="Arial"/>
                              <w:color w:val="1D1D1B"/>
                              <w:spacing w:val="-138"/>
                              <w:w w:val="119"/>
                              <w:position w:val="1"/>
                              <w:sz w:val="2"/>
                            </w:rPr>
                            <w:t>t</w:t>
                          </w:r>
                          <w:r>
                            <w:rPr>
                              <w:rFonts w:ascii="Arial"/>
                              <w:color w:val="1D1D1B"/>
                              <w:w w:val="122"/>
                              <w:position w:val="-1"/>
                              <w:sz w:val="2"/>
                            </w:rPr>
                            <w:t>onment.</w:t>
                          </w:r>
                          <w:r>
                            <w:rPr>
                              <w:rFonts w:ascii="Arial"/>
                              <w:color w:val="1D1D1B"/>
                              <w:position w:val="-1"/>
                              <w:sz w:val="2"/>
                            </w:rPr>
                            <w:t xml:space="preserve">     </w:t>
                          </w:r>
                          <w:r>
                            <w:rPr>
                              <w:rFonts w:ascii="Arial"/>
                              <w:color w:val="1D1D1B"/>
                              <w:spacing w:val="-1"/>
                              <w:w w:val="124"/>
                              <w:sz w:val="2"/>
                            </w:rPr>
                            <w:t>p</w:t>
                          </w:r>
                          <w:r>
                            <w:rPr>
                              <w:rFonts w:ascii="Arial"/>
                              <w:color w:val="1D1D1B"/>
                              <w:spacing w:val="-11"/>
                              <w:w w:val="124"/>
                              <w:sz w:val="2"/>
                            </w:rPr>
                            <w:t>r</w:t>
                          </w:r>
                          <w:r>
                            <w:rPr>
                              <w:rFonts w:ascii="Arial"/>
                              <w:color w:val="1D1D1B"/>
                              <w:spacing w:val="-1"/>
                              <w:w w:val="121"/>
                              <w:sz w:val="2"/>
                            </w:rPr>
                            <w:t>ogra</w:t>
                          </w:r>
                          <w:r>
                            <w:rPr>
                              <w:rFonts w:ascii="Arial"/>
                              <w:color w:val="1D1D1B"/>
                              <w:spacing w:val="-64"/>
                              <w:w w:val="121"/>
                              <w:sz w:val="2"/>
                            </w:rPr>
                            <w:t>m</w:t>
                          </w:r>
                          <w:r>
                            <w:rPr>
                              <w:rFonts w:ascii="Arial"/>
                              <w:i/>
                              <w:color w:val="1D1D1B"/>
                              <w:spacing w:val="-1"/>
                              <w:w w:val="110"/>
                              <w:sz w:val="2"/>
                            </w:rPr>
                            <w:t>[Access</w:t>
                          </w:r>
                        </w:p>
                        <w:p w14:paraId="06BA59EA" w14:textId="77777777" w:rsidR="00AA181E" w:rsidRDefault="00AA181E" w:rsidP="00617E12">
                          <w:pPr>
                            <w:spacing w:line="11" w:lineRule="exact"/>
                            <w:ind w:left="389"/>
                            <w:rPr>
                              <w:rFonts w:ascii="Arial"/>
                              <w:i/>
                              <w:sz w:val="2"/>
                            </w:rPr>
                          </w:pPr>
                          <w:r>
                            <w:rPr>
                              <w:color w:val="1D1D1B"/>
                              <w:w w:val="113"/>
                              <w:sz w:val="2"/>
                            </w:rPr>
                            <w:t>ris</w:t>
                          </w:r>
                          <w:r>
                            <w:rPr>
                              <w:color w:val="1D1D1B"/>
                              <w:spacing w:val="-36"/>
                              <w:w w:val="113"/>
                              <w:sz w:val="2"/>
                            </w:rPr>
                            <w:t>k</w:t>
                          </w:r>
                          <w:r>
                            <w:rPr>
                              <w:rFonts w:ascii="Arial"/>
                              <w:color w:val="1D1D1B"/>
                              <w:w w:val="120"/>
                              <w:sz w:val="2"/>
                            </w:rPr>
                            <w:t>evolving</w:t>
                          </w:r>
                          <w:r>
                            <w:rPr>
                              <w:rFonts w:ascii="Arial"/>
                              <w:color w:val="1D1D1B"/>
                              <w:sz w:val="2"/>
                            </w:rPr>
                            <w:t xml:space="preserve">                                  </w:t>
                          </w:r>
                          <w:r>
                            <w:rPr>
                              <w:rFonts w:ascii="Arial"/>
                              <w:i/>
                              <w:color w:val="1D1D1B"/>
                              <w:w w:val="104"/>
                              <w:sz w:val="2"/>
                            </w:rPr>
                            <w:t>Risk</w:t>
                          </w:r>
                        </w:p>
                        <w:p w14:paraId="36182194" w14:textId="77777777" w:rsidR="00AA181E" w:rsidRDefault="00AA181E" w:rsidP="00617E12">
                          <w:pPr>
                            <w:tabs>
                              <w:tab w:val="left" w:pos="1535"/>
                            </w:tabs>
                            <w:spacing w:line="0" w:lineRule="auto"/>
                            <w:ind w:left="980"/>
                            <w:jc w:val="center"/>
                            <w:rPr>
                              <w:rFonts w:ascii="Arial"/>
                              <w:i/>
                              <w:sz w:val="2"/>
                            </w:rPr>
                          </w:pPr>
                          <w:r>
                            <w:rPr>
                              <w:color w:val="1D1D1B"/>
                              <w:w w:val="120"/>
                              <w:position w:val="1"/>
                              <w:sz w:val="2"/>
                            </w:rPr>
                            <w:t>tion</w:t>
                          </w:r>
                          <w:r>
                            <w:rPr>
                              <w:color w:val="1D1D1B"/>
                              <w:w w:val="120"/>
                              <w:sz w:val="2"/>
                            </w:rPr>
                            <w:t>shouldalso</w:t>
                          </w:r>
                          <w:r>
                            <w:rPr>
                              <w:color w:val="1D1D1B"/>
                              <w:w w:val="120"/>
                              <w:position w:val="-1"/>
                              <w:sz w:val="2"/>
                            </w:rPr>
                            <w:t>begiven</w:t>
                          </w:r>
                          <w:r>
                            <w:rPr>
                              <w:color w:val="1D1D1B"/>
                              <w:w w:val="120"/>
                              <w:position w:val="-1"/>
                              <w:sz w:val="2"/>
                            </w:rPr>
                            <w:tab/>
                          </w:r>
                          <w:r>
                            <w:rPr>
                              <w:rFonts w:ascii="Arial"/>
                              <w:i/>
                              <w:color w:val="1D1D1B"/>
                              <w:w w:val="120"/>
                              <w:position w:val="1"/>
                              <w:sz w:val="2"/>
                            </w:rPr>
                            <w:t>security</w:t>
                          </w:r>
                          <w:r>
                            <w:rPr>
                              <w:rFonts w:ascii="Arial"/>
                              <w:i/>
                              <w:color w:val="1D1D1B"/>
                              <w:w w:val="120"/>
                              <w:sz w:val="2"/>
                            </w:rPr>
                            <w:t>controls</w:t>
                          </w:r>
                          <w:r>
                            <w:rPr>
                              <w:rFonts w:ascii="Arial"/>
                              <w:i/>
                              <w:color w:val="1D1D1B"/>
                              <w:spacing w:val="1"/>
                              <w:w w:val="120"/>
                              <w:sz w:val="2"/>
                            </w:rPr>
                            <w:t xml:space="preserve"> </w:t>
                          </w:r>
                          <w:r>
                            <w:rPr>
                              <w:rFonts w:ascii="Arial"/>
                              <w:i/>
                              <w:color w:val="1D1D1B"/>
                              <w:w w:val="120"/>
                              <w:position w:val="1"/>
                              <w:sz w:val="2"/>
                            </w:rPr>
                            <w:t>tion</w:t>
                          </w:r>
                        </w:p>
                        <w:p w14:paraId="56CCEDC0" w14:textId="77777777" w:rsidR="00AA181E" w:rsidRDefault="00AA181E" w:rsidP="00617E12">
                          <w:pPr>
                            <w:spacing w:line="4" w:lineRule="exact"/>
                            <w:ind w:left="597"/>
                            <w:rPr>
                              <w:sz w:val="2"/>
                            </w:rPr>
                          </w:pPr>
                          <w:r>
                            <w:rPr>
                              <w:color w:val="1D1D1B"/>
                              <w:w w:val="115"/>
                              <w:sz w:val="2"/>
                            </w:rPr>
                            <w:t>conducting</w:t>
                          </w:r>
                        </w:p>
                        <w:p w14:paraId="0EC9C76E" w14:textId="77777777" w:rsidR="00AA181E" w:rsidRDefault="00AA181E" w:rsidP="00617E12">
                          <w:pPr>
                            <w:spacing w:line="3" w:lineRule="exact"/>
                            <w:ind w:left="179"/>
                            <w:rPr>
                              <w:sz w:val="2"/>
                            </w:rPr>
                          </w:pPr>
                          <w:r>
                            <w:rPr>
                              <w:color w:val="1D1D1B"/>
                              <w:w w:val="115"/>
                              <w:sz w:val="2"/>
                            </w:rPr>
                            <w:t>ramework</w:t>
                          </w:r>
                        </w:p>
                        <w:p w14:paraId="6DF470EB" w14:textId="77777777" w:rsidR="00AA181E" w:rsidRDefault="00AA181E" w:rsidP="00617E12">
                          <w:pPr>
                            <w:spacing w:line="1" w:lineRule="exact"/>
                            <w:ind w:left="534"/>
                            <w:rPr>
                              <w:sz w:val="2"/>
                            </w:rPr>
                          </w:pPr>
                          <w:r>
                            <w:rPr>
                              <w:color w:val="1D1D1B"/>
                              <w:w w:val="115"/>
                              <w:sz w:val="2"/>
                            </w:rPr>
                            <w:t>when</w:t>
                          </w:r>
                        </w:p>
                        <w:p w14:paraId="559CDCC8" w14:textId="77777777" w:rsidR="00AA181E" w:rsidRDefault="00AA181E" w:rsidP="00617E12">
                          <w:pPr>
                            <w:tabs>
                              <w:tab w:val="left" w:pos="827"/>
                            </w:tabs>
                            <w:spacing w:line="20" w:lineRule="exact"/>
                            <w:ind w:left="253"/>
                            <w:rPr>
                              <w:sz w:val="2"/>
                            </w:rPr>
                          </w:pPr>
                          <w:r>
                            <w:rPr>
                              <w:color w:val="1D1D1B"/>
                              <w:w w:val="113"/>
                              <w:sz w:val="2"/>
                            </w:rPr>
                            <w:t>terial</w:t>
                          </w:r>
                          <w:r>
                            <w:rPr>
                              <w:color w:val="1D1D1B"/>
                              <w:sz w:val="2"/>
                            </w:rPr>
                            <w:tab/>
                          </w:r>
                          <w:r>
                            <w:rPr>
                              <w:color w:val="1D1D1B"/>
                              <w:w w:val="113"/>
                              <w:sz w:val="2"/>
                            </w:rPr>
                            <w:t>standar</w:t>
                          </w:r>
                          <w:r>
                            <w:rPr>
                              <w:color w:val="1D1D1B"/>
                              <w:sz w:val="2"/>
                            </w:rPr>
                            <w:t xml:space="preserve">        </w:t>
                          </w:r>
                          <w:r>
                            <w:rPr>
                              <w:rFonts w:ascii="Arial"/>
                              <w:i/>
                              <w:color w:val="1D1D1B"/>
                              <w:spacing w:val="-4"/>
                              <w:w w:val="91"/>
                              <w:position w:val="2"/>
                              <w:sz w:val="2"/>
                            </w:rPr>
                            <w:t>S</w:t>
                          </w:r>
                          <w:r>
                            <w:rPr>
                              <w:rFonts w:ascii="Arial"/>
                              <w:i/>
                              <w:color w:val="1D1D1B"/>
                              <w:w w:val="113"/>
                              <w:position w:val="2"/>
                              <w:sz w:val="2"/>
                            </w:rPr>
                            <w:t>ystem</w:t>
                          </w:r>
                          <w:r>
                            <w:rPr>
                              <w:rFonts w:ascii="Arial"/>
                              <w:i/>
                              <w:color w:val="1D1D1B"/>
                              <w:spacing w:val="2"/>
                              <w:w w:val="113"/>
                              <w:position w:val="2"/>
                              <w:sz w:val="2"/>
                            </w:rPr>
                            <w:t>s</w:t>
                          </w:r>
                          <w:r>
                            <w:rPr>
                              <w:rFonts w:ascii="Arial"/>
                              <w:i/>
                              <w:color w:val="1D1D1B"/>
                              <w:w w:val="115"/>
                              <w:position w:val="1"/>
                              <w:sz w:val="2"/>
                            </w:rPr>
                            <w:t>and</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1"/>
                              <w:position w:val="2"/>
                              <w:sz w:val="2"/>
                            </w:rPr>
                            <w:t>Specia</w:t>
                          </w:r>
                          <w:r>
                            <w:rPr>
                              <w:rFonts w:ascii="Arial"/>
                              <w:i/>
                              <w:color w:val="1D1D1B"/>
                              <w:spacing w:val="2"/>
                              <w:w w:val="111"/>
                              <w:position w:val="2"/>
                              <w:sz w:val="2"/>
                            </w:rPr>
                            <w:t>l</w:t>
                          </w:r>
                          <w:r>
                            <w:rPr>
                              <w:rFonts w:ascii="Arial"/>
                              <w:i/>
                              <w:color w:val="1D1D1B"/>
                              <w:w w:val="118"/>
                              <w:position w:val="1"/>
                              <w:sz w:val="2"/>
                            </w:rPr>
                            <w:t>public</w:t>
                          </w:r>
                          <w:r>
                            <w:rPr>
                              <w:rFonts w:ascii="Arial"/>
                              <w:i/>
                              <w:color w:val="1D1D1B"/>
                              <w:spacing w:val="-56"/>
                              <w:w w:val="118"/>
                              <w:position w:val="1"/>
                              <w:sz w:val="2"/>
                            </w:rPr>
                            <w:t>a</w:t>
                          </w:r>
                          <w:r>
                            <w:rPr>
                              <w:color w:val="1D1D1B"/>
                              <w:w w:val="113"/>
                              <w:position w:val="2"/>
                              <w:sz w:val="2"/>
                            </w:rPr>
                            <w:t>teria</w:t>
                          </w:r>
                          <w:r>
                            <w:rPr>
                              <w:color w:val="1D1D1B"/>
                              <w:spacing w:val="-4"/>
                              <w:w w:val="113"/>
                              <w:position w:val="2"/>
                              <w:sz w:val="2"/>
                            </w:rPr>
                            <w:t>l</w:t>
                          </w:r>
                          <w:r>
                            <w:rPr>
                              <w:rFonts w:ascii="Arial"/>
                              <w:i/>
                              <w:color w:val="1D1D1B"/>
                              <w:w w:val="125"/>
                              <w:sz w:val="2"/>
                            </w:rPr>
                            <w:t>tio</w:t>
                          </w:r>
                          <w:r>
                            <w:rPr>
                              <w:rFonts w:ascii="Arial"/>
                              <w:i/>
                              <w:color w:val="1D1D1B"/>
                              <w:spacing w:val="-41"/>
                              <w:w w:val="125"/>
                              <w:sz w:val="2"/>
                            </w:rPr>
                            <w:t>n</w:t>
                          </w:r>
                          <w:r>
                            <w:rPr>
                              <w:color w:val="1D1D1B"/>
                              <w:w w:val="113"/>
                              <w:position w:val="1"/>
                              <w:sz w:val="2"/>
                            </w:rPr>
                            <w:t>should</w:t>
                          </w:r>
                          <w:r>
                            <w:rPr>
                              <w:color w:val="1D1D1B"/>
                              <w:position w:val="1"/>
                              <w:sz w:val="2"/>
                            </w:rPr>
                            <w:t xml:space="preserve">   </w:t>
                          </w:r>
                          <w:r>
                            <w:rPr>
                              <w:color w:val="1D1D1B"/>
                              <w:spacing w:val="1"/>
                              <w:position w:val="1"/>
                              <w:sz w:val="2"/>
                            </w:rPr>
                            <w:t xml:space="preserve"> </w:t>
                          </w:r>
                          <w:r>
                            <w:rPr>
                              <w:color w:val="1D1D1B"/>
                              <w:spacing w:val="-4"/>
                              <w:w w:val="113"/>
                              <w:position w:val="2"/>
                              <w:sz w:val="2"/>
                            </w:rPr>
                            <w:t>r</w:t>
                          </w:r>
                          <w:r>
                            <w:rPr>
                              <w:color w:val="1D1D1B"/>
                              <w:w w:val="113"/>
                              <w:position w:val="2"/>
                              <w:sz w:val="2"/>
                            </w:rPr>
                            <w:t>elevant</w:t>
                          </w:r>
                          <w:r>
                            <w:rPr>
                              <w:color w:val="1D1D1B"/>
                              <w:spacing w:val="2"/>
                              <w:position w:val="2"/>
                              <w:sz w:val="2"/>
                            </w:rPr>
                            <w:t xml:space="preserve"> </w:t>
                          </w:r>
                          <w:r>
                            <w:rPr>
                              <w:rFonts w:ascii="Arial"/>
                              <w:i/>
                              <w:color w:val="1D1D1B"/>
                              <w:w w:val="114"/>
                              <w:position w:val="4"/>
                              <w:sz w:val="2"/>
                            </w:rPr>
                            <w:t>Agency</w:t>
                          </w:r>
                          <w:r>
                            <w:rPr>
                              <w:rFonts w:ascii="Arial"/>
                              <w:i/>
                              <w:color w:val="1D1D1B"/>
                              <w:position w:val="4"/>
                              <w:sz w:val="2"/>
                            </w:rPr>
                            <w:t xml:space="preserve">   </w:t>
                          </w:r>
                          <w:r>
                            <w:rPr>
                              <w:rFonts w:ascii="Arial"/>
                              <w:i/>
                              <w:color w:val="1D1D1B"/>
                              <w:spacing w:val="1"/>
                              <w:position w:val="4"/>
                              <w:sz w:val="2"/>
                            </w:rPr>
                            <w:t xml:space="preserve"> </w:t>
                          </w:r>
                          <w:r>
                            <w:rPr>
                              <w:color w:val="1D1D1B"/>
                              <w:w w:val="113"/>
                              <w:position w:val="4"/>
                              <w:sz w:val="2"/>
                            </w:rPr>
                            <w:t>oblig</w:t>
                          </w:r>
                          <w:r>
                            <w:rPr>
                              <w:color w:val="1D1D1B"/>
                              <w:spacing w:val="-7"/>
                              <w:w w:val="113"/>
                              <w:position w:val="4"/>
                              <w:sz w:val="2"/>
                            </w:rPr>
                            <w:t>a</w:t>
                          </w:r>
                          <w:r>
                            <w:rPr>
                              <w:color w:val="1D1D1B"/>
                              <w:w w:val="113"/>
                              <w:position w:val="2"/>
                              <w:sz w:val="2"/>
                            </w:rPr>
                            <w:t>tion</w:t>
                          </w:r>
                          <w:r>
                            <w:rPr>
                              <w:color w:val="1D1D1B"/>
                              <w:spacing w:val="-1"/>
                              <w:w w:val="113"/>
                              <w:position w:val="2"/>
                              <w:sz w:val="2"/>
                            </w:rPr>
                            <w:t>s</w:t>
                          </w:r>
                          <w:r>
                            <w:rPr>
                              <w:color w:val="1D1D1B"/>
                              <w:spacing w:val="-7"/>
                              <w:w w:val="113"/>
                              <w:position w:val="1"/>
                              <w:sz w:val="2"/>
                            </w:rPr>
                            <w:t>o</w:t>
                          </w:r>
                          <w:r>
                            <w:rPr>
                              <w:color w:val="1D1D1B"/>
                              <w:spacing w:val="-1"/>
                              <w:w w:val="113"/>
                              <w:position w:val="1"/>
                              <w:sz w:val="2"/>
                            </w:rPr>
                            <w:t>f</w:t>
                          </w:r>
                          <w:r>
                            <w:rPr>
                              <w:color w:val="1D1D1B"/>
                              <w:w w:val="113"/>
                              <w:sz w:val="2"/>
                            </w:rPr>
                            <w:t>all</w:t>
                          </w:r>
                        </w:p>
                        <w:p w14:paraId="7DCED6C5" w14:textId="77777777" w:rsidR="00AA181E" w:rsidRDefault="00AA181E" w:rsidP="00617E12">
                          <w:pPr>
                            <w:spacing w:line="6" w:lineRule="exact"/>
                            <w:ind w:left="305"/>
                            <w:rPr>
                              <w:sz w:val="2"/>
                            </w:rPr>
                          </w:pPr>
                          <w:r>
                            <w:rPr>
                              <w:color w:val="1D1D1B"/>
                              <w:w w:val="115"/>
                              <w:sz w:val="2"/>
                            </w:rPr>
                            <w:t>securitybe</w:t>
                          </w:r>
                        </w:p>
                        <w:p w14:paraId="031235E9" w14:textId="77777777" w:rsidR="00AA181E" w:rsidRDefault="00AA181E" w:rsidP="00617E12">
                          <w:pPr>
                            <w:tabs>
                              <w:tab w:val="right" w:pos="674"/>
                            </w:tabs>
                            <w:spacing w:line="11" w:lineRule="exact"/>
                            <w:ind w:left="309"/>
                            <w:rPr>
                              <w:rFonts w:ascii="Arial"/>
                              <w:i/>
                              <w:sz w:val="2"/>
                            </w:rPr>
                          </w:pPr>
                          <w:r>
                            <w:rPr>
                              <w:color w:val="1D1D1B"/>
                              <w:w w:val="115"/>
                              <w:sz w:val="2"/>
                            </w:rPr>
                            <w:t>should</w:t>
                          </w:r>
                          <w:r>
                            <w:rPr>
                              <w:color w:val="1D1D1B"/>
                              <w:w w:val="115"/>
                              <w:position w:val="1"/>
                              <w:sz w:val="2"/>
                            </w:rPr>
                            <w:tab/>
                          </w:r>
                          <w:r>
                            <w:rPr>
                              <w:rFonts w:ascii="Arial"/>
                              <w:i/>
                              <w:color w:val="1D1D1B"/>
                              <w:w w:val="115"/>
                              <w:sz w:val="2"/>
                            </w:rPr>
                            <w:t>31000:2009</w:t>
                          </w:r>
                        </w:p>
                        <w:p w14:paraId="6CAAE650" w14:textId="77777777" w:rsidR="00AA181E" w:rsidRDefault="00AA181E" w:rsidP="00617E12">
                          <w:pPr>
                            <w:tabs>
                              <w:tab w:val="left" w:pos="800"/>
                            </w:tabs>
                            <w:spacing w:line="43" w:lineRule="auto"/>
                            <w:ind w:left="521"/>
                            <w:jc w:val="center"/>
                            <w:rPr>
                              <w:sz w:val="2"/>
                            </w:rPr>
                          </w:pPr>
                          <w:r>
                            <w:rPr>
                              <w:rFonts w:ascii="Arial"/>
                              <w:i/>
                              <w:color w:val="1D1D1B"/>
                              <w:w w:val="106"/>
                              <w:sz w:val="2"/>
                            </w:rPr>
                            <w:t>NIST</w:t>
                          </w:r>
                          <w:r>
                            <w:rPr>
                              <w:rFonts w:ascii="Arial"/>
                              <w:i/>
                              <w:color w:val="1D1D1B"/>
                              <w:sz w:val="2"/>
                            </w:rPr>
                            <w:tab/>
                          </w:r>
                          <w:r>
                            <w:rPr>
                              <w:color w:val="1D1D1B"/>
                              <w:w w:val="113"/>
                              <w:sz w:val="2"/>
                            </w:rPr>
                            <w:t>t</w:t>
                          </w:r>
                          <w:r>
                            <w:rPr>
                              <w:color w:val="1D1D1B"/>
                              <w:spacing w:val="-24"/>
                              <w:w w:val="113"/>
                              <w:sz w:val="2"/>
                            </w:rPr>
                            <w:t>o</w:t>
                          </w:r>
                          <w:r>
                            <w:rPr>
                              <w:rFonts w:ascii="Arial"/>
                              <w:i/>
                              <w:color w:val="1D1D1B"/>
                              <w:w w:val="108"/>
                              <w:position w:val="1"/>
                              <w:sz w:val="2"/>
                            </w:rPr>
                            <w:t>P</w:t>
                          </w:r>
                          <w:r>
                            <w:rPr>
                              <w:rFonts w:ascii="Arial"/>
                              <w:i/>
                              <w:color w:val="1D1D1B"/>
                              <w:spacing w:val="-7"/>
                              <w:w w:val="108"/>
                              <w:position w:val="1"/>
                              <w:sz w:val="2"/>
                            </w:rPr>
                            <w:t>r</w:t>
                          </w:r>
                          <w:r>
                            <w:rPr>
                              <w:rFonts w:ascii="Arial"/>
                              <w:i/>
                              <w:color w:val="1D1D1B"/>
                              <w:spacing w:val="-7"/>
                              <w:w w:val="126"/>
                              <w:sz w:val="2"/>
                            </w:rPr>
                            <w:t>o</w:t>
                          </w:r>
                          <w:r>
                            <w:rPr>
                              <w:rFonts w:ascii="Arial"/>
                              <w:i/>
                              <w:color w:val="1D1D1B"/>
                              <w:w w:val="127"/>
                              <w:sz w:val="2"/>
                            </w:rPr>
                            <w:t>toco</w:t>
                          </w:r>
                          <w:r>
                            <w:rPr>
                              <w:rFonts w:ascii="Arial"/>
                              <w:i/>
                              <w:color w:val="1D1D1B"/>
                              <w:spacing w:val="-1"/>
                              <w:w w:val="127"/>
                              <w:sz w:val="2"/>
                            </w:rPr>
                            <w:t>l</w:t>
                          </w:r>
                          <w:r>
                            <w:rPr>
                              <w:color w:val="1D1D1B"/>
                              <w:spacing w:val="-7"/>
                              <w:w w:val="113"/>
                              <w:position w:val="-1"/>
                              <w:sz w:val="2"/>
                            </w:rPr>
                            <w:t>o</w:t>
                          </w:r>
                          <w:r>
                            <w:rPr>
                              <w:color w:val="1D1D1B"/>
                              <w:spacing w:val="-6"/>
                              <w:w w:val="113"/>
                              <w:position w:val="-1"/>
                              <w:sz w:val="2"/>
                            </w:rPr>
                            <w:t>f</w:t>
                          </w:r>
                          <w:r>
                            <w:rPr>
                              <w:color w:val="1D1D1B"/>
                              <w:w w:val="113"/>
                              <w:position w:val="-1"/>
                              <w:sz w:val="2"/>
                            </w:rPr>
                            <w:t>pr</w:t>
                          </w:r>
                        </w:p>
                        <w:p w14:paraId="73526D85" w14:textId="77777777" w:rsidR="00AA181E" w:rsidRDefault="00AA181E" w:rsidP="00617E12">
                          <w:pPr>
                            <w:spacing w:line="10" w:lineRule="exact"/>
                            <w:ind w:left="357"/>
                            <w:rPr>
                              <w:rFonts w:ascii="Arial"/>
                              <w:sz w:val="2"/>
                            </w:rPr>
                          </w:pPr>
                          <w:r>
                            <w:rPr>
                              <w:rFonts w:ascii="Arial"/>
                              <w:color w:val="1D1D1B"/>
                              <w:w w:val="125"/>
                              <w:sz w:val="2"/>
                            </w:rPr>
                            <w:t>the</w:t>
                          </w:r>
                        </w:p>
                        <w:p w14:paraId="3C406BCC" w14:textId="77777777" w:rsidR="00AA181E" w:rsidRDefault="00AA181E" w:rsidP="00617E12">
                          <w:pPr>
                            <w:spacing w:line="17" w:lineRule="exact"/>
                            <w:ind w:left="464"/>
                            <w:rPr>
                              <w:sz w:val="2"/>
                            </w:rPr>
                          </w:pPr>
                          <w:r>
                            <w:rPr>
                              <w:color w:val="1D1D1B"/>
                              <w:w w:val="115"/>
                              <w:sz w:val="2"/>
                            </w:rPr>
                            <w:t>enced</w:t>
                          </w:r>
                        </w:p>
                        <w:p w14:paraId="0E743AEB" w14:textId="77777777" w:rsidR="00AA181E" w:rsidRDefault="00AA181E" w:rsidP="00617E12">
                          <w:pPr>
                            <w:spacing w:line="5" w:lineRule="exact"/>
                            <w:ind w:left="167"/>
                            <w:rPr>
                              <w:sz w:val="2"/>
                            </w:rPr>
                          </w:pPr>
                          <w:r>
                            <w:rPr>
                              <w:color w:val="1D1D1B"/>
                              <w:w w:val="113"/>
                              <w:sz w:val="2"/>
                            </w:rPr>
                            <w:t>F</w:t>
                          </w:r>
                        </w:p>
                        <w:p w14:paraId="1C04F9A1" w14:textId="77777777" w:rsidR="00AA181E" w:rsidRDefault="00AA181E" w:rsidP="00617E12">
                          <w:pPr>
                            <w:spacing w:line="35" w:lineRule="exact"/>
                            <w:ind w:left="151"/>
                            <w:rPr>
                              <w:rFonts w:ascii="Arial"/>
                              <w:sz w:val="2"/>
                            </w:rPr>
                          </w:pPr>
                          <w:r>
                            <w:rPr>
                              <w:color w:val="1D1D1B"/>
                              <w:w w:val="113"/>
                              <w:sz w:val="2"/>
                            </w:rPr>
                            <w:t>shoul</w:t>
                          </w:r>
                          <w:r>
                            <w:rPr>
                              <w:color w:val="1D1D1B"/>
                              <w:spacing w:val="-65"/>
                              <w:w w:val="113"/>
                              <w:sz w:val="2"/>
                            </w:rPr>
                            <w:t>d</w:t>
                          </w:r>
                          <w:r>
                            <w:rPr>
                              <w:rFonts w:ascii="Arial"/>
                              <w:color w:val="1D1D1B"/>
                              <w:w w:val="117"/>
                              <w:sz w:val="2"/>
                            </w:rPr>
                            <w:t>arrangements</w:t>
                          </w:r>
                        </w:p>
                        <w:p w14:paraId="05E94812" w14:textId="77777777" w:rsidR="00AA181E" w:rsidRDefault="00AA181E" w:rsidP="00617E12">
                          <w:pPr>
                            <w:spacing w:line="37" w:lineRule="exact"/>
                            <w:ind w:left="133" w:right="432"/>
                            <w:jc w:val="center"/>
                            <w:rPr>
                              <w:sz w:val="2"/>
                            </w:rPr>
                          </w:pPr>
                          <w:r>
                            <w:rPr>
                              <w:color w:val="1D1D1B"/>
                              <w:w w:val="115"/>
                              <w:sz w:val="2"/>
                            </w:rPr>
                            <w:t>ds.</w:t>
                          </w:r>
                        </w:p>
                        <w:p w14:paraId="617E7EF4" w14:textId="77777777" w:rsidR="00AA181E" w:rsidRDefault="00AA181E" w:rsidP="00617E12">
                          <w:pPr>
                            <w:spacing w:line="35" w:lineRule="exact"/>
                            <w:ind w:left="133" w:right="1356"/>
                            <w:jc w:val="center"/>
                            <w:rPr>
                              <w:sz w:val="2"/>
                            </w:rPr>
                          </w:pPr>
                          <w:r>
                            <w:rPr>
                              <w:color w:val="1D1D1B"/>
                              <w:w w:val="115"/>
                              <w:sz w:val="2"/>
                            </w:rPr>
                            <w:t>er</w:t>
                          </w:r>
                        </w:p>
                        <w:p w14:paraId="4CD93B1E" w14:textId="77777777" w:rsidR="00AA181E" w:rsidRDefault="00AA181E" w:rsidP="00617E12">
                          <w:pPr>
                            <w:spacing w:line="34" w:lineRule="exact"/>
                            <w:ind w:left="121" w:right="1384"/>
                            <w:jc w:val="center"/>
                            <w:rPr>
                              <w:sz w:val="2"/>
                            </w:rPr>
                          </w:pPr>
                          <w:r>
                            <w:rPr>
                              <w:color w:val="1D1D1B"/>
                              <w:w w:val="115"/>
                              <w:sz w:val="2"/>
                            </w:rPr>
                            <w:t>ef</w:t>
                          </w:r>
                        </w:p>
                        <w:p w14:paraId="44BDDDFE" w14:textId="77777777" w:rsidR="00AA181E" w:rsidRDefault="00AA181E" w:rsidP="00617E12">
                          <w:pPr>
                            <w:spacing w:line="30" w:lineRule="exact"/>
                            <w:ind w:right="1290"/>
                            <w:jc w:val="center"/>
                            <w:rPr>
                              <w:sz w:val="2"/>
                            </w:rPr>
                          </w:pPr>
                          <w:r>
                            <w:rPr>
                              <w:color w:val="1D1D1B"/>
                              <w:w w:val="113"/>
                              <w:sz w:val="2"/>
                            </w:rPr>
                            <w:t>r</w:t>
                          </w:r>
                        </w:p>
                        <w:p w14:paraId="42FA28EC" w14:textId="77777777" w:rsidR="00AA181E" w:rsidRDefault="00AA181E" w:rsidP="00617E12">
                          <w:pPr>
                            <w:spacing w:line="25" w:lineRule="exact"/>
                            <w:ind w:left="331"/>
                            <w:rPr>
                              <w:rFonts w:ascii="Arial"/>
                              <w:sz w:val="2"/>
                            </w:rPr>
                          </w:pPr>
                          <w:r>
                            <w:rPr>
                              <w:rFonts w:ascii="Arial"/>
                              <w:color w:val="1D1D1B"/>
                              <w:w w:val="135"/>
                              <w:sz w:val="2"/>
                            </w:rPr>
                            <w:t>to</w:t>
                          </w:r>
                        </w:p>
                        <w:p w14:paraId="1200C2CC" w14:textId="77777777" w:rsidR="00AA181E" w:rsidRDefault="00AA181E" w:rsidP="00617E12">
                          <w:pPr>
                            <w:spacing w:line="26" w:lineRule="exact"/>
                            <w:ind w:left="277"/>
                            <w:rPr>
                              <w:sz w:val="2"/>
                            </w:rPr>
                          </w:pPr>
                          <w:r>
                            <w:rPr>
                              <w:color w:val="1D1D1B"/>
                              <w:w w:val="115"/>
                              <w:sz w:val="2"/>
                            </w:rPr>
                            <w:t>its</w:t>
                          </w:r>
                        </w:p>
                        <w:p w14:paraId="423DD683" w14:textId="77777777" w:rsidR="00AA181E" w:rsidRDefault="00AA181E" w:rsidP="00617E12">
                          <w:pPr>
                            <w:tabs>
                              <w:tab w:val="left" w:pos="1084"/>
                            </w:tabs>
                            <w:spacing w:line="-580" w:lineRule="auto"/>
                            <w:ind w:left="246"/>
                            <w:rPr>
                              <w:rFonts w:ascii="Arial"/>
                              <w:sz w:val="2"/>
                            </w:rPr>
                          </w:pPr>
                          <w:r>
                            <w:rPr>
                              <w:rFonts w:ascii="Arial"/>
                              <w:color w:val="1D1D1B"/>
                              <w:w w:val="127"/>
                              <w:sz w:val="2"/>
                            </w:rPr>
                            <w:t>r</w:t>
                          </w:r>
                          <w:r>
                            <w:rPr>
                              <w:rFonts w:ascii="Arial"/>
                              <w:color w:val="1D1D1B"/>
                              <w:sz w:val="2"/>
                            </w:rPr>
                            <w:t xml:space="preserve">                              </w:t>
                          </w:r>
                          <w:r>
                            <w:rPr>
                              <w:rFonts w:ascii="Arial"/>
                              <w:color w:val="1D1D1B"/>
                              <w:spacing w:val="2"/>
                              <w:sz w:val="2"/>
                            </w:rPr>
                            <w:t xml:space="preserve"> </w:t>
                          </w:r>
                          <w:r>
                            <w:rPr>
                              <w:color w:val="1D1D1B"/>
                              <w:w w:val="113"/>
                              <w:sz w:val="2"/>
                            </w:rPr>
                            <w:t>to</w:t>
                          </w:r>
                          <w:r>
                            <w:rPr>
                              <w:color w:val="1D1D1B"/>
                              <w:sz w:val="2"/>
                            </w:rPr>
                            <w:t xml:space="preserve">                 </w:t>
                          </w:r>
                          <w:r>
                            <w:rPr>
                              <w:color w:val="1D1D1B"/>
                              <w:spacing w:val="-2"/>
                              <w:sz w:val="2"/>
                            </w:rPr>
                            <w:t xml:space="preserve"> </w:t>
                          </w:r>
                          <w:r>
                            <w:rPr>
                              <w:color w:val="1D1D1B"/>
                              <w:w w:val="113"/>
                              <w:sz w:val="2"/>
                            </w:rPr>
                            <w:t>.</w:t>
                          </w:r>
                          <w:r>
                            <w:rPr>
                              <w:color w:val="1D1D1B"/>
                              <w:sz w:val="2"/>
                            </w:rPr>
                            <w:tab/>
                          </w:r>
                          <w:r>
                            <w:rPr>
                              <w:rFonts w:ascii="Arial"/>
                              <w:i/>
                              <w:color w:val="1D1D1B"/>
                              <w:w w:val="113"/>
                              <w:position w:val="3"/>
                              <w:sz w:val="2"/>
                            </w:rPr>
                            <w:t>Organis</w:t>
                          </w:r>
                          <w:r>
                            <w:rPr>
                              <w:rFonts w:ascii="Arial"/>
                              <w:i/>
                              <w:color w:val="1D1D1B"/>
                              <w:spacing w:val="-4"/>
                              <w:w w:val="113"/>
                              <w:position w:val="3"/>
                              <w:sz w:val="2"/>
                            </w:rPr>
                            <w:t>a</w:t>
                          </w:r>
                          <w:r>
                            <w:rPr>
                              <w:rFonts w:ascii="Arial"/>
                              <w:i/>
                              <w:color w:val="1D1D1B"/>
                              <w:w w:val="119"/>
                              <w:position w:val="2"/>
                              <w:sz w:val="2"/>
                            </w:rPr>
                            <w:t>tion</w:t>
                          </w:r>
                          <w:r>
                            <w:rPr>
                              <w:rFonts w:ascii="Arial"/>
                              <w:i/>
                              <w:color w:val="1D1D1B"/>
                              <w:spacing w:val="-4"/>
                              <w:w w:val="119"/>
                              <w:position w:val="2"/>
                              <w:sz w:val="2"/>
                            </w:rPr>
                            <w:t>s</w:t>
                          </w:r>
                          <w:r>
                            <w:rPr>
                              <w:color w:val="1D1D1B"/>
                              <w:w w:val="113"/>
                              <w:position w:val="1"/>
                              <w:sz w:val="2"/>
                            </w:rPr>
                            <w:t>.</w:t>
                          </w:r>
                          <w:r>
                            <w:rPr>
                              <w:color w:val="1D1D1B"/>
                              <w:position w:val="1"/>
                              <w:sz w:val="2"/>
                            </w:rPr>
                            <w:t xml:space="preserve">                     </w:t>
                          </w:r>
                          <w:r>
                            <w:rPr>
                              <w:color w:val="1D1D1B"/>
                              <w:w w:val="113"/>
                              <w:position w:val="4"/>
                              <w:sz w:val="2"/>
                            </w:rPr>
                            <w:t>A</w:t>
                          </w:r>
                          <w:r>
                            <w:rPr>
                              <w:color w:val="1D1D1B"/>
                              <w:spacing w:val="-10"/>
                              <w:w w:val="113"/>
                              <w:position w:val="4"/>
                              <w:sz w:val="2"/>
                            </w:rPr>
                            <w:t>n</w:t>
                          </w:r>
                          <w:r>
                            <w:rPr>
                              <w:rFonts w:ascii="Arial"/>
                              <w:i/>
                              <w:color w:val="1D1D1B"/>
                              <w:w w:val="126"/>
                              <w:position w:val="2"/>
                              <w:sz w:val="2"/>
                            </w:rPr>
                            <w:t>800-5</w:t>
                          </w:r>
                          <w:r>
                            <w:rPr>
                              <w:rFonts w:ascii="Arial"/>
                              <w:i/>
                              <w:color w:val="1D1D1B"/>
                              <w:spacing w:val="-76"/>
                              <w:w w:val="126"/>
                              <w:position w:val="2"/>
                              <w:sz w:val="2"/>
                            </w:rPr>
                            <w:t>3</w:t>
                          </w:r>
                          <w:r>
                            <w:rPr>
                              <w:color w:val="1D1D1B"/>
                              <w:w w:val="113"/>
                              <w:position w:val="2"/>
                              <w:sz w:val="2"/>
                            </w:rPr>
                            <w:t>o</w:t>
                          </w:r>
                          <w:r>
                            <w:rPr>
                              <w:color w:val="1D1D1B"/>
                              <w:spacing w:val="-10"/>
                              <w:w w:val="113"/>
                              <w:position w:val="2"/>
                              <w:sz w:val="2"/>
                            </w:rPr>
                            <w:t>r</w:t>
                          </w:r>
                          <w:r>
                            <w:rPr>
                              <w:color w:val="1D1D1B"/>
                              <w:w w:val="113"/>
                              <w:position w:val="2"/>
                              <w:sz w:val="2"/>
                            </w:rPr>
                            <w:t>ganis</w:t>
                          </w:r>
                          <w:r>
                            <w:rPr>
                              <w:color w:val="1D1D1B"/>
                              <w:spacing w:val="-67"/>
                              <w:w w:val="113"/>
                              <w:position w:val="2"/>
                              <w:sz w:val="2"/>
                            </w:rPr>
                            <w:t>a</w:t>
                          </w:r>
                          <w:r>
                            <w:rPr>
                              <w:color w:val="1D1D1B"/>
                              <w:w w:val="113"/>
                              <w:position w:val="1"/>
                              <w:sz w:val="2"/>
                            </w:rPr>
                            <w:t>b</w:t>
                          </w:r>
                          <w:r>
                            <w:rPr>
                              <w:color w:val="1D1D1B"/>
                              <w:spacing w:val="-1"/>
                              <w:w w:val="113"/>
                              <w:position w:val="1"/>
                              <w:sz w:val="2"/>
                            </w:rPr>
                            <w:t>e</w:t>
                          </w:r>
                          <w:r>
                            <w:rPr>
                              <w:color w:val="1D1D1B"/>
                              <w:spacing w:val="-7"/>
                              <w:w w:val="113"/>
                              <w:position w:val="1"/>
                              <w:sz w:val="2"/>
                            </w:rPr>
                            <w:t>r</w:t>
                          </w:r>
                          <w:r>
                            <w:rPr>
                              <w:color w:val="1D1D1B"/>
                              <w:w w:val="113"/>
                              <w:sz w:val="2"/>
                            </w:rPr>
                            <w:t>e</w:t>
                          </w:r>
                          <w:r>
                            <w:rPr>
                              <w:color w:val="1D1D1B"/>
                              <w:spacing w:val="-16"/>
                              <w:w w:val="113"/>
                              <w:sz w:val="2"/>
                            </w:rPr>
                            <w:t>f</w:t>
                          </w:r>
                          <w:r>
                            <w:rPr>
                              <w:rFonts w:ascii="Arial"/>
                              <w:i/>
                              <w:color w:val="1D1D1B"/>
                              <w:position w:val="1"/>
                              <w:sz w:val="2"/>
                            </w:rPr>
                            <w:t xml:space="preserve">,          </w:t>
                          </w:r>
                          <w:r>
                            <w:rPr>
                              <w:rFonts w:ascii="Arial"/>
                              <w:i/>
                              <w:color w:val="1D1D1B"/>
                              <w:spacing w:val="-3"/>
                              <w:position w:val="1"/>
                              <w:sz w:val="2"/>
                            </w:rPr>
                            <w:t xml:space="preserve"> </w:t>
                          </w:r>
                          <w:r>
                            <w:rPr>
                              <w:color w:val="1D1D1B"/>
                              <w:w w:val="113"/>
                              <w:position w:val="3"/>
                              <w:sz w:val="2"/>
                            </w:rPr>
                            <w:t>th</w:t>
                          </w:r>
                          <w:r>
                            <w:rPr>
                              <w:color w:val="1D1D1B"/>
                              <w:spacing w:val="-23"/>
                              <w:w w:val="113"/>
                              <w:position w:val="3"/>
                              <w:sz w:val="2"/>
                            </w:rPr>
                            <w:t>e</w:t>
                          </w:r>
                          <w:r>
                            <w:rPr>
                              <w:color w:val="1D1D1B"/>
                              <w:w w:val="113"/>
                              <w:position w:val="3"/>
                              <w:sz w:val="2"/>
                            </w:rPr>
                            <w:t>ovision</w:t>
                          </w:r>
                          <w:r>
                            <w:rPr>
                              <w:color w:val="1D1D1B"/>
                              <w:spacing w:val="-64"/>
                              <w:w w:val="113"/>
                              <w:position w:val="3"/>
                              <w:sz w:val="2"/>
                            </w:rPr>
                            <w:t>s</w:t>
                          </w:r>
                          <w:r>
                            <w:rPr>
                              <w:color w:val="1D1D1B"/>
                              <w:w w:val="113"/>
                              <w:position w:val="2"/>
                              <w:sz w:val="2"/>
                            </w:rPr>
                            <w:t>P</w:t>
                          </w:r>
                          <w:r>
                            <w:rPr>
                              <w:color w:val="1D1D1B"/>
                              <w:spacing w:val="-7"/>
                              <w:w w:val="113"/>
                              <w:position w:val="2"/>
                              <w:sz w:val="2"/>
                            </w:rPr>
                            <w:t>r</w:t>
                          </w:r>
                          <w:r>
                            <w:rPr>
                              <w:color w:val="1D1D1B"/>
                              <w:w w:val="113"/>
                              <w:position w:val="1"/>
                              <w:sz w:val="2"/>
                            </w:rPr>
                            <w:t>otectiv</w:t>
                          </w:r>
                          <w:r>
                            <w:rPr>
                              <w:color w:val="1D1D1B"/>
                              <w:spacing w:val="-65"/>
                              <w:w w:val="113"/>
                              <w:position w:val="1"/>
                              <w:sz w:val="2"/>
                            </w:rPr>
                            <w:t>e</w:t>
                          </w:r>
                          <w:r>
                            <w:rPr>
                              <w:rFonts w:ascii="Arial"/>
                              <w:i/>
                              <w:color w:val="1D1D1B"/>
                              <w:w w:val="114"/>
                              <w:position w:val="4"/>
                              <w:sz w:val="2"/>
                            </w:rPr>
                            <w:t>Personne</w:t>
                          </w:r>
                          <w:r>
                            <w:rPr>
                              <w:rFonts w:ascii="Arial"/>
                              <w:i/>
                              <w:color w:val="1D1D1B"/>
                              <w:spacing w:val="-82"/>
                              <w:w w:val="114"/>
                              <w:position w:val="4"/>
                              <w:sz w:val="2"/>
                            </w:rPr>
                            <w:t>l</w:t>
                          </w:r>
                          <w:r>
                            <w:rPr>
                              <w:color w:val="1D1D1B"/>
                              <w:w w:val="113"/>
                              <w:position w:val="2"/>
                              <w:sz w:val="2"/>
                            </w:rPr>
                            <w:t>within</w:t>
                          </w:r>
                          <w:r>
                            <w:rPr>
                              <w:color w:val="1D1D1B"/>
                              <w:spacing w:val="-3"/>
                              <w:position w:val="2"/>
                              <w:sz w:val="2"/>
                            </w:rPr>
                            <w:t xml:space="preserve"> </w:t>
                          </w:r>
                          <w:r>
                            <w:rPr>
                              <w:color w:val="1D1D1B"/>
                              <w:w w:val="113"/>
                              <w:position w:val="1"/>
                              <w:sz w:val="2"/>
                            </w:rPr>
                            <w:t>the</w:t>
                          </w:r>
                          <w:r>
                            <w:rPr>
                              <w:color w:val="1D1D1B"/>
                              <w:spacing w:val="-3"/>
                              <w:position w:val="1"/>
                              <w:sz w:val="2"/>
                            </w:rPr>
                            <w:t xml:space="preserve"> </w:t>
                          </w:r>
                          <w:r>
                            <w:rPr>
                              <w:rFonts w:ascii="Arial"/>
                              <w:i/>
                              <w:color w:val="1D1D1B"/>
                              <w:w w:val="112"/>
                              <w:sz w:val="2"/>
                            </w:rPr>
                            <w:t>Na</w:t>
                          </w:r>
                          <w:r>
                            <w:rPr>
                              <w:rFonts w:ascii="Arial"/>
                              <w:i/>
                              <w:color w:val="1D1D1B"/>
                              <w:sz w:val="2"/>
                            </w:rPr>
                            <w:t xml:space="preserve">     </w:t>
                          </w:r>
                          <w:r>
                            <w:rPr>
                              <w:rFonts w:ascii="Arial"/>
                              <w:i/>
                              <w:color w:val="1D1D1B"/>
                              <w:spacing w:val="-3"/>
                              <w:sz w:val="2"/>
                            </w:rPr>
                            <w:t xml:space="preserve"> </w:t>
                          </w:r>
                          <w:r>
                            <w:rPr>
                              <w:color w:val="1D1D1B"/>
                              <w:spacing w:val="-8"/>
                              <w:w w:val="115"/>
                              <w:position w:val="2"/>
                              <w:sz w:val="2"/>
                            </w:rPr>
                            <w:t>persons</w:t>
                          </w:r>
                          <w:r>
                            <w:rPr>
                              <w:rFonts w:ascii="Arial"/>
                              <w:color w:val="1D1D1B"/>
                              <w:spacing w:val="-8"/>
                              <w:w w:val="115"/>
                              <w:position w:val="3"/>
                              <w:sz w:val="2"/>
                            </w:rPr>
                            <w:t>regimeis</w:t>
                          </w:r>
                          <w:r>
                            <w:rPr>
                              <w:rFonts w:ascii="Arial"/>
                              <w:color w:val="1D1D1B"/>
                              <w:spacing w:val="-8"/>
                              <w:w w:val="115"/>
                              <w:position w:val="2"/>
                              <w:sz w:val="2"/>
                            </w:rPr>
                            <w:t>impr</w:t>
                          </w:r>
                          <w:r>
                            <w:rPr>
                              <w:rFonts w:ascii="Arial"/>
                              <w:color w:val="1D1D1B"/>
                              <w:spacing w:val="-8"/>
                              <w:w w:val="115"/>
                              <w:sz w:val="2"/>
                            </w:rPr>
                            <w:t>oved</w:t>
                          </w:r>
                        </w:p>
                        <w:p w14:paraId="595B4797" w14:textId="77777777" w:rsidR="00AA181E" w:rsidRDefault="00AA181E" w:rsidP="00617E12">
                          <w:pPr>
                            <w:spacing w:line="6" w:lineRule="exact"/>
                            <w:ind w:left="254"/>
                            <w:rPr>
                              <w:sz w:val="2"/>
                            </w:rPr>
                          </w:pPr>
                          <w:r>
                            <w:rPr>
                              <w:rFonts w:ascii="Arial"/>
                              <w:color w:val="1D1D1B"/>
                              <w:w w:val="115"/>
                              <w:sz w:val="2"/>
                            </w:rPr>
                            <w:t xml:space="preserve">espond </w:t>
                          </w:r>
                          <w:r>
                            <w:rPr>
                              <w:color w:val="1D1D1B"/>
                              <w:w w:val="115"/>
                              <w:sz w:val="2"/>
                            </w:rPr>
                            <w:t>the</w:t>
                          </w:r>
                        </w:p>
                        <w:p w14:paraId="1DD64A31" w14:textId="77777777" w:rsidR="00AA181E" w:rsidRDefault="00AA181E" w:rsidP="00617E12">
                          <w:pPr>
                            <w:spacing w:line="15" w:lineRule="exact"/>
                            <w:ind w:left="305"/>
                            <w:rPr>
                              <w:rFonts w:ascii="Arial"/>
                              <w:i/>
                              <w:sz w:val="2"/>
                            </w:rPr>
                          </w:pPr>
                          <w:r>
                            <w:rPr>
                              <w:rFonts w:ascii="Arial"/>
                              <w:i/>
                              <w:color w:val="1D1D1B"/>
                              <w:w w:val="105"/>
                              <w:sz w:val="2"/>
                            </w:rPr>
                            <w:t>VGRMF).</w:t>
                          </w:r>
                        </w:p>
                        <w:p w14:paraId="40E90794" w14:textId="77777777" w:rsidR="00AA181E" w:rsidRDefault="00AA181E" w:rsidP="00617E12">
                          <w:pPr>
                            <w:spacing w:line="13" w:lineRule="exact"/>
                            <w:ind w:left="224"/>
                            <w:rPr>
                              <w:sz w:val="2"/>
                            </w:rPr>
                          </w:pPr>
                          <w:r>
                            <w:rPr>
                              <w:color w:val="1D1D1B"/>
                              <w:w w:val="115"/>
                              <w:sz w:val="2"/>
                            </w:rPr>
                            <w:t>align</w:t>
                          </w:r>
                        </w:p>
                        <w:p w14:paraId="46D48112" w14:textId="77777777" w:rsidR="00AA181E" w:rsidRDefault="00AA181E" w:rsidP="00617E12">
                          <w:pPr>
                            <w:spacing w:line="8" w:lineRule="exact"/>
                            <w:ind w:left="133" w:right="1219"/>
                            <w:jc w:val="center"/>
                            <w:rPr>
                              <w:rFonts w:ascii="Arial"/>
                              <w:i/>
                              <w:sz w:val="2"/>
                            </w:rPr>
                          </w:pPr>
                          <w:r>
                            <w:rPr>
                              <w:rFonts w:ascii="Arial"/>
                              <w:i/>
                              <w:color w:val="1D1D1B"/>
                              <w:w w:val="105"/>
                              <w:sz w:val="2"/>
                            </w:rPr>
                            <w:t>ISO</w:t>
                          </w:r>
                        </w:p>
                        <w:p w14:paraId="6168743E" w14:textId="77777777" w:rsidR="00AA181E" w:rsidRDefault="00AA181E" w:rsidP="00617E12">
                          <w:pPr>
                            <w:spacing w:line="13" w:lineRule="exact"/>
                            <w:ind w:left="133" w:right="672"/>
                            <w:jc w:val="center"/>
                            <w:rPr>
                              <w:sz w:val="2"/>
                            </w:rPr>
                          </w:pPr>
                          <w:r>
                            <w:rPr>
                              <w:color w:val="1D1D1B"/>
                              <w:w w:val="115"/>
                              <w:sz w:val="2"/>
                            </w:rPr>
                            <w:t>these</w:t>
                          </w:r>
                        </w:p>
                        <w:p w14:paraId="7F404D28" w14:textId="77777777" w:rsidR="00AA181E" w:rsidRDefault="00AA181E" w:rsidP="00617E12">
                          <w:pPr>
                            <w:spacing w:line="10" w:lineRule="exact"/>
                            <w:ind w:left="221"/>
                            <w:rPr>
                              <w:sz w:val="2"/>
                            </w:rPr>
                          </w:pPr>
                          <w:r>
                            <w:rPr>
                              <w:color w:val="1D1D1B"/>
                              <w:w w:val="115"/>
                              <w:sz w:val="2"/>
                            </w:rPr>
                            <w:t>ma</w:t>
                          </w:r>
                        </w:p>
                        <w:p w14:paraId="60DCE12E" w14:textId="77777777" w:rsidR="00AA181E" w:rsidRDefault="00AA181E" w:rsidP="00617E12">
                          <w:pPr>
                            <w:spacing w:line="5" w:lineRule="exact"/>
                            <w:ind w:left="173"/>
                            <w:rPr>
                              <w:sz w:val="2"/>
                            </w:rPr>
                          </w:pPr>
                          <w:r>
                            <w:rPr>
                              <w:color w:val="1D1D1B"/>
                              <w:w w:val="115"/>
                              <w:sz w:val="2"/>
                            </w:rPr>
                            <w:t>This</w:t>
                          </w:r>
                        </w:p>
                        <w:p w14:paraId="14B7800C" w14:textId="77777777" w:rsidR="00AA181E" w:rsidRDefault="00AA181E" w:rsidP="00617E12">
                          <w:pPr>
                            <w:spacing w:line="3" w:lineRule="exact"/>
                            <w:ind w:left="298"/>
                            <w:rPr>
                              <w:rFonts w:ascii="Arial"/>
                              <w:i/>
                              <w:sz w:val="2"/>
                            </w:rPr>
                          </w:pPr>
                          <w:r>
                            <w:rPr>
                              <w:rFonts w:ascii="Arial"/>
                              <w:i/>
                              <w:color w:val="1D1D1B"/>
                              <w:w w:val="97"/>
                              <w:sz w:val="2"/>
                            </w:rPr>
                            <w:t>(</w:t>
                          </w:r>
                        </w:p>
                        <w:p w14:paraId="5EB81A22" w14:textId="77777777" w:rsidR="00AA181E" w:rsidRDefault="00AA181E" w:rsidP="00617E12">
                          <w:pPr>
                            <w:tabs>
                              <w:tab w:val="left" w:pos="1156"/>
                            </w:tabs>
                            <w:spacing w:line="-76" w:lineRule="auto"/>
                            <w:ind w:left="428"/>
                            <w:rPr>
                              <w:rFonts w:ascii="Arial"/>
                              <w:sz w:val="2"/>
                            </w:rPr>
                          </w:pPr>
                          <w:r>
                            <w:rPr>
                              <w:rFonts w:ascii="Arial"/>
                              <w:i/>
                              <w:color w:val="1D1D1B"/>
                              <w:w w:val="116"/>
                              <w:position w:val="-1"/>
                              <w:sz w:val="2"/>
                            </w:rPr>
                            <w:t>managemen</w:t>
                          </w:r>
                          <w:r>
                            <w:rPr>
                              <w:rFonts w:ascii="Arial"/>
                              <w:i/>
                              <w:color w:val="1D1D1B"/>
                              <w:position w:val="-1"/>
                              <w:sz w:val="2"/>
                            </w:rPr>
                            <w:tab/>
                          </w:r>
                          <w:r>
                            <w:rPr>
                              <w:color w:val="1D1D1B"/>
                              <w:w w:val="113"/>
                              <w:position w:val="-1"/>
                              <w:sz w:val="2"/>
                            </w:rPr>
                            <w:t>be</w:t>
                          </w:r>
                          <w:r>
                            <w:rPr>
                              <w:color w:val="1D1D1B"/>
                              <w:position w:val="-1"/>
                              <w:sz w:val="2"/>
                            </w:rPr>
                            <w:t xml:space="preserve">                           </w:t>
                          </w:r>
                          <w:r>
                            <w:rPr>
                              <w:color w:val="1D1D1B"/>
                              <w:spacing w:val="1"/>
                              <w:position w:val="-1"/>
                              <w:sz w:val="2"/>
                            </w:rPr>
                            <w:t xml:space="preserve"> </w:t>
                          </w:r>
                          <w:r>
                            <w:rPr>
                              <w:color w:val="1D1D1B"/>
                              <w:w w:val="113"/>
                              <w:position w:val="2"/>
                              <w:sz w:val="2"/>
                            </w:rPr>
                            <w:t>guid</w:t>
                          </w:r>
                          <w:r>
                            <w:rPr>
                              <w:color w:val="1D1D1B"/>
                              <w:spacing w:val="-4"/>
                              <w:w w:val="113"/>
                              <w:position w:val="2"/>
                              <w:sz w:val="2"/>
                            </w:rPr>
                            <w:t>e</w:t>
                          </w:r>
                          <w:r>
                            <w:rPr>
                              <w:rFonts w:ascii="Arial"/>
                              <w:i/>
                              <w:color w:val="1D1D1B"/>
                              <w:w w:val="108"/>
                              <w:sz w:val="2"/>
                            </w:rPr>
                            <w:t>P</w:t>
                          </w:r>
                          <w:r>
                            <w:rPr>
                              <w:rFonts w:ascii="Arial"/>
                              <w:i/>
                              <w:color w:val="1D1D1B"/>
                              <w:spacing w:val="-10"/>
                              <w:w w:val="108"/>
                              <w:sz w:val="2"/>
                            </w:rPr>
                            <w:t>r</w:t>
                          </w:r>
                          <w:r>
                            <w:rPr>
                              <w:rFonts w:ascii="Arial"/>
                              <w:i/>
                              <w:color w:val="1D1D1B"/>
                              <w:w w:val="126"/>
                              <w:sz w:val="2"/>
                            </w:rPr>
                            <w:t>o</w:t>
                          </w:r>
                          <w:r>
                            <w:rPr>
                              <w:rFonts w:ascii="Arial"/>
                              <w:i/>
                              <w:color w:val="1D1D1B"/>
                              <w:sz w:val="2"/>
                            </w:rPr>
                            <w:t xml:space="preserve">   </w:t>
                          </w:r>
                          <w:r>
                            <w:rPr>
                              <w:rFonts w:ascii="Arial"/>
                              <w:i/>
                              <w:color w:val="1D1D1B"/>
                              <w:spacing w:val="-1"/>
                              <w:sz w:val="2"/>
                            </w:rPr>
                            <w:t xml:space="preserve"> </w:t>
                          </w:r>
                          <w:r>
                            <w:rPr>
                              <w:color w:val="1D1D1B"/>
                              <w:w w:val="113"/>
                              <w:sz w:val="2"/>
                            </w:rPr>
                            <w:t>tio</w:t>
                          </w:r>
                          <w:r>
                            <w:rPr>
                              <w:color w:val="1D1D1B"/>
                              <w:spacing w:val="-46"/>
                              <w:w w:val="113"/>
                              <w:sz w:val="2"/>
                            </w:rPr>
                            <w:t>n</w:t>
                          </w:r>
                          <w:r>
                            <w:rPr>
                              <w:color w:val="1D1D1B"/>
                              <w:w w:val="113"/>
                              <w:position w:val="1"/>
                              <w:sz w:val="2"/>
                            </w:rPr>
                            <w:t>er</w:t>
                          </w:r>
                          <w:r>
                            <w:rPr>
                              <w:color w:val="1D1D1B"/>
                              <w:position w:val="1"/>
                              <w:sz w:val="2"/>
                            </w:rPr>
                            <w:t xml:space="preserve">  </w:t>
                          </w:r>
                          <w:r>
                            <w:rPr>
                              <w:color w:val="1D1D1B"/>
                              <w:spacing w:val="-1"/>
                              <w:position w:val="1"/>
                              <w:sz w:val="2"/>
                            </w:rPr>
                            <w:t xml:space="preserve"> </w:t>
                          </w:r>
                          <w:r>
                            <w:rPr>
                              <w:color w:val="1D1D1B"/>
                              <w:w w:val="113"/>
                              <w:position w:val="-1"/>
                              <w:sz w:val="2"/>
                            </w:rPr>
                            <w:t>shoul</w:t>
                          </w:r>
                          <w:r>
                            <w:rPr>
                              <w:color w:val="1D1D1B"/>
                              <w:spacing w:val="-29"/>
                              <w:w w:val="113"/>
                              <w:position w:val="-1"/>
                              <w:sz w:val="2"/>
                            </w:rPr>
                            <w:t>d</w:t>
                          </w:r>
                          <w:r>
                            <w:rPr>
                              <w:color w:val="1D1D1B"/>
                              <w:w w:val="113"/>
                              <w:sz w:val="2"/>
                            </w:rPr>
                            <w:t>when</w:t>
                          </w:r>
                          <w:r>
                            <w:rPr>
                              <w:color w:val="1D1D1B"/>
                              <w:sz w:val="2"/>
                            </w:rPr>
                            <w:t xml:space="preserve">         </w:t>
                          </w:r>
                          <w:r>
                            <w:rPr>
                              <w:color w:val="1D1D1B"/>
                              <w:spacing w:val="-1"/>
                              <w:sz w:val="2"/>
                            </w:rPr>
                            <w:t xml:space="preserve"> </w:t>
                          </w:r>
                          <w:r>
                            <w:rPr>
                              <w:color w:val="1D1D1B"/>
                              <w:w w:val="113"/>
                              <w:sz w:val="2"/>
                            </w:rPr>
                            <w:t>Securit</w:t>
                          </w:r>
                          <w:r>
                            <w:rPr>
                              <w:color w:val="1D1D1B"/>
                              <w:spacing w:val="-45"/>
                              <w:w w:val="113"/>
                              <w:sz w:val="2"/>
                            </w:rPr>
                            <w:t>y</w:t>
                          </w:r>
                          <w:r>
                            <w:rPr>
                              <w:rFonts w:ascii="Arial"/>
                              <w:i/>
                              <w:color w:val="1D1D1B"/>
                              <w:w w:val="114"/>
                              <w:position w:val="2"/>
                              <w:sz w:val="2"/>
                            </w:rPr>
                            <w:t>Securit</w:t>
                          </w:r>
                          <w:r>
                            <w:rPr>
                              <w:rFonts w:ascii="Arial"/>
                              <w:i/>
                              <w:color w:val="1D1D1B"/>
                              <w:spacing w:val="-32"/>
                              <w:w w:val="114"/>
                              <w:position w:val="2"/>
                              <w:sz w:val="2"/>
                            </w:rPr>
                            <w:t>y</w:t>
                          </w:r>
                          <w:r>
                            <w:rPr>
                              <w:rFonts w:ascii="Arial"/>
                              <w:i/>
                              <w:color w:val="1D1D1B"/>
                              <w:w w:val="120"/>
                              <w:position w:val="1"/>
                              <w:sz w:val="2"/>
                            </w:rPr>
                            <w:t>tional</w:t>
                          </w:r>
                          <w:r>
                            <w:rPr>
                              <w:rFonts w:ascii="Arial"/>
                              <w:i/>
                              <w:color w:val="1D1D1B"/>
                              <w:spacing w:val="-3"/>
                              <w:position w:val="1"/>
                              <w:sz w:val="2"/>
                            </w:rPr>
                            <w:t xml:space="preserve"> </w:t>
                          </w:r>
                          <w:r>
                            <w:rPr>
                              <w:rFonts w:ascii="Arial"/>
                              <w:i/>
                              <w:color w:val="1D1D1B"/>
                              <w:spacing w:val="-2"/>
                              <w:w w:val="132"/>
                              <w:sz w:val="2"/>
                            </w:rPr>
                            <w:t>e</w:t>
                          </w:r>
                          <w:r>
                            <w:rPr>
                              <w:rFonts w:ascii="Arial"/>
                              <w:i/>
                              <w:color w:val="1D1D1B"/>
                              <w:spacing w:val="-6"/>
                              <w:w w:val="132"/>
                              <w:sz w:val="2"/>
                            </w:rPr>
                            <w:t>-</w:t>
                          </w:r>
                          <w:r>
                            <w:rPr>
                              <w:rFonts w:ascii="Arial"/>
                              <w:i/>
                              <w:color w:val="1D1D1B"/>
                              <w:spacing w:val="-2"/>
                              <w:w w:val="116"/>
                              <w:sz w:val="2"/>
                            </w:rPr>
                            <w:t>Authe</w:t>
                          </w:r>
                          <w:r>
                            <w:rPr>
                              <w:rFonts w:ascii="Arial"/>
                              <w:i/>
                              <w:color w:val="1D1D1B"/>
                              <w:spacing w:val="-47"/>
                              <w:w w:val="116"/>
                              <w:sz w:val="2"/>
                            </w:rPr>
                            <w:t>n</w:t>
                          </w:r>
                          <w:r>
                            <w:rPr>
                              <w:color w:val="1D1D1B"/>
                              <w:spacing w:val="-2"/>
                              <w:w w:val="113"/>
                              <w:position w:val="1"/>
                              <w:sz w:val="2"/>
                            </w:rPr>
                            <w:t>wit</w:t>
                          </w:r>
                          <w:r>
                            <w:rPr>
                              <w:color w:val="1D1D1B"/>
                              <w:spacing w:val="-6"/>
                              <w:w w:val="113"/>
                              <w:position w:val="1"/>
                              <w:sz w:val="2"/>
                            </w:rPr>
                            <w:t>h</w:t>
                          </w:r>
                          <w:r>
                            <w:rPr>
                              <w:rFonts w:ascii="Arial"/>
                              <w:color w:val="1D1D1B"/>
                              <w:spacing w:val="-2"/>
                              <w:w w:val="109"/>
                              <w:position w:val="1"/>
                              <w:sz w:val="2"/>
                            </w:rPr>
                            <w:t>i</w:t>
                          </w:r>
                          <w:r>
                            <w:rPr>
                              <w:rFonts w:ascii="Arial"/>
                              <w:color w:val="1D1D1B"/>
                              <w:spacing w:val="-7"/>
                              <w:w w:val="109"/>
                              <w:position w:val="1"/>
                              <w:sz w:val="2"/>
                            </w:rPr>
                            <w:t>s</w:t>
                          </w:r>
                          <w:r>
                            <w:rPr>
                              <w:rFonts w:ascii="Arial"/>
                              <w:color w:val="1D1D1B"/>
                              <w:spacing w:val="-2"/>
                              <w:w w:val="118"/>
                              <w:sz w:val="2"/>
                            </w:rPr>
                            <w:t>upd</w:t>
                          </w:r>
                          <w:r>
                            <w:rPr>
                              <w:rFonts w:ascii="Arial"/>
                              <w:color w:val="1D1D1B"/>
                              <w:spacing w:val="-49"/>
                              <w:w w:val="118"/>
                              <w:sz w:val="2"/>
                            </w:rPr>
                            <w:t>a</w:t>
                          </w:r>
                          <w:r>
                            <w:rPr>
                              <w:rFonts w:ascii="Arial"/>
                              <w:i/>
                              <w:color w:val="1D1D1B"/>
                              <w:spacing w:val="-2"/>
                              <w:w w:val="125"/>
                              <w:sz w:val="2"/>
                            </w:rPr>
                            <w:t>tio</w:t>
                          </w:r>
                          <w:r>
                            <w:rPr>
                              <w:rFonts w:ascii="Arial"/>
                              <w:i/>
                              <w:color w:val="1D1D1B"/>
                              <w:spacing w:val="-36"/>
                              <w:w w:val="125"/>
                              <w:sz w:val="2"/>
                            </w:rPr>
                            <w:t>n</w:t>
                          </w:r>
                          <w:r>
                            <w:rPr>
                              <w:color w:val="1D1D1B"/>
                              <w:spacing w:val="-2"/>
                              <w:w w:val="113"/>
                              <w:position w:val="-1"/>
                              <w:sz w:val="2"/>
                            </w:rPr>
                            <w:t>bette</w:t>
                          </w:r>
                          <w:r>
                            <w:rPr>
                              <w:color w:val="1D1D1B"/>
                              <w:spacing w:val="-41"/>
                              <w:w w:val="113"/>
                              <w:position w:val="-1"/>
                              <w:sz w:val="2"/>
                            </w:rPr>
                            <w:t>r</w:t>
                          </w:r>
                          <w:r>
                            <w:rPr>
                              <w:rFonts w:ascii="Arial"/>
                              <w:color w:val="1D1D1B"/>
                              <w:spacing w:val="-2"/>
                              <w:w w:val="123"/>
                              <w:position w:val="-1"/>
                              <w:sz w:val="2"/>
                            </w:rPr>
                            <w:t>ted</w:t>
                          </w:r>
                        </w:p>
                        <w:p w14:paraId="57CF7905" w14:textId="77777777" w:rsidR="00AA181E" w:rsidRDefault="00AA181E" w:rsidP="00617E12">
                          <w:pPr>
                            <w:tabs>
                              <w:tab w:val="left" w:pos="707"/>
                            </w:tabs>
                            <w:spacing w:line="1" w:lineRule="exact"/>
                            <w:ind w:left="106"/>
                            <w:rPr>
                              <w:rFonts w:ascii="Arial"/>
                              <w:i/>
                              <w:sz w:val="2"/>
                            </w:rPr>
                          </w:pPr>
                          <w:r>
                            <w:rPr>
                              <w:color w:val="1D1D1B"/>
                              <w:w w:val="115"/>
                              <w:sz w:val="2"/>
                            </w:rPr>
                            <w:t>tion</w:t>
                          </w:r>
                          <w:r>
                            <w:rPr>
                              <w:color w:val="1D1D1B"/>
                              <w:w w:val="115"/>
                              <w:position w:val="1"/>
                              <w:sz w:val="2"/>
                            </w:rPr>
                            <w:tab/>
                          </w:r>
                          <w:r>
                            <w:rPr>
                              <w:rFonts w:ascii="Arial"/>
                              <w:i/>
                              <w:color w:val="1D1D1B"/>
                              <w:w w:val="115"/>
                              <w:sz w:val="2"/>
                            </w:rPr>
                            <w:t>2013</w:t>
                          </w:r>
                        </w:p>
                        <w:p w14:paraId="4D629985" w14:textId="77777777" w:rsidR="00AA181E" w:rsidRDefault="00AA181E" w:rsidP="00617E12">
                          <w:pPr>
                            <w:spacing w:line="12" w:lineRule="exact"/>
                            <w:ind w:left="133" w:right="808"/>
                            <w:jc w:val="center"/>
                            <w:rPr>
                              <w:sz w:val="2"/>
                            </w:rPr>
                          </w:pPr>
                          <w:r>
                            <w:rPr>
                              <w:color w:val="1D1D1B"/>
                              <w:w w:val="115"/>
                              <w:sz w:val="2"/>
                            </w:rPr>
                            <w:t>against</w:t>
                          </w:r>
                        </w:p>
                        <w:p w14:paraId="5AA861F3" w14:textId="77777777" w:rsidR="00AA181E" w:rsidRDefault="00AA181E" w:rsidP="00617E12">
                          <w:pPr>
                            <w:tabs>
                              <w:tab w:val="left" w:pos="1462"/>
                            </w:tabs>
                            <w:spacing w:line="-276" w:lineRule="auto"/>
                            <w:ind w:left="945"/>
                            <w:rPr>
                              <w:rFonts w:ascii="Arial"/>
                              <w:i/>
                              <w:sz w:val="2"/>
                            </w:rPr>
                          </w:pPr>
                          <w:r>
                            <w:rPr>
                              <w:color w:val="1D1D1B"/>
                              <w:w w:val="115"/>
                              <w:position w:val="2"/>
                              <w:sz w:val="2"/>
                            </w:rPr>
                            <w:t>This</w:t>
                          </w:r>
                          <w:r>
                            <w:rPr>
                              <w:color w:val="1D1D1B"/>
                              <w:w w:val="115"/>
                              <w:position w:val="1"/>
                              <w:sz w:val="2"/>
                            </w:rPr>
                            <w:t>material</w:t>
                          </w:r>
                          <w:r>
                            <w:rPr>
                              <w:color w:val="1D1D1B"/>
                              <w:w w:val="115"/>
                              <w:sz w:val="2"/>
                            </w:rPr>
                            <w:t>should</w:t>
                          </w:r>
                          <w:r>
                            <w:rPr>
                              <w:color w:val="1D1D1B"/>
                              <w:w w:val="115"/>
                              <w:sz w:val="2"/>
                            </w:rPr>
                            <w:tab/>
                          </w:r>
                          <w:r>
                            <w:rPr>
                              <w:rFonts w:ascii="Arial"/>
                              <w:i/>
                              <w:color w:val="1D1D1B"/>
                              <w:w w:val="115"/>
                              <w:position w:val="3"/>
                              <w:sz w:val="2"/>
                            </w:rPr>
                            <w:t>Security</w:t>
                          </w:r>
                          <w:r>
                            <w:rPr>
                              <w:rFonts w:ascii="Arial"/>
                              <w:i/>
                              <w:color w:val="1D1D1B"/>
                              <w:w w:val="115"/>
                              <w:position w:val="1"/>
                              <w:sz w:val="2"/>
                            </w:rPr>
                            <w:t>and</w:t>
                          </w:r>
                          <w:r>
                            <w:rPr>
                              <w:rFonts w:ascii="Arial"/>
                              <w:i/>
                              <w:color w:val="1D1D1B"/>
                              <w:spacing w:val="-4"/>
                              <w:w w:val="115"/>
                              <w:position w:val="1"/>
                              <w:sz w:val="2"/>
                            </w:rPr>
                            <w:t xml:space="preserve"> </w:t>
                          </w:r>
                          <w:r>
                            <w:rPr>
                              <w:rFonts w:ascii="Arial"/>
                              <w:i/>
                              <w:color w:val="1D1D1B"/>
                              <w:w w:val="115"/>
                              <w:position w:val="1"/>
                              <w:sz w:val="2"/>
                            </w:rPr>
                            <w:t>Privacy</w:t>
                          </w:r>
                        </w:p>
                        <w:p w14:paraId="08C290EE" w14:textId="77777777" w:rsidR="00AA181E" w:rsidRDefault="00AA181E" w:rsidP="00617E12">
                          <w:pPr>
                            <w:spacing w:line="19" w:lineRule="exact"/>
                            <w:ind w:left="191"/>
                            <w:rPr>
                              <w:rFonts w:ascii="Arial"/>
                              <w:i/>
                              <w:sz w:val="2"/>
                            </w:rPr>
                          </w:pPr>
                          <w:r>
                            <w:rPr>
                              <w:rFonts w:ascii="Arial"/>
                              <w:i/>
                              <w:color w:val="1D1D1B"/>
                              <w:w w:val="120"/>
                              <w:sz w:val="2"/>
                            </w:rPr>
                            <w:t>ramework</w:t>
                          </w:r>
                        </w:p>
                        <w:p w14:paraId="2B3EB249" w14:textId="77777777" w:rsidR="00AA181E" w:rsidRDefault="00AA181E" w:rsidP="00617E12">
                          <w:pPr>
                            <w:spacing w:line="16" w:lineRule="exact"/>
                            <w:ind w:right="1014"/>
                            <w:jc w:val="center"/>
                            <w:rPr>
                              <w:rFonts w:ascii="Arial"/>
                              <w:i/>
                              <w:sz w:val="2"/>
                            </w:rPr>
                          </w:pPr>
                          <w:r>
                            <w:rPr>
                              <w:rFonts w:ascii="Arial"/>
                              <w:i/>
                              <w:color w:val="1D1D1B"/>
                              <w:w w:val="135"/>
                              <w:sz w:val="2"/>
                            </w:rPr>
                            <w:t>t</w:t>
                          </w:r>
                        </w:p>
                        <w:p w14:paraId="1F4A5A5C" w14:textId="77777777" w:rsidR="00AA181E" w:rsidRDefault="00AA181E" w:rsidP="00617E12">
                          <w:pPr>
                            <w:spacing w:line="3" w:lineRule="exact"/>
                            <w:ind w:left="167"/>
                            <w:rPr>
                              <w:rFonts w:ascii="Arial"/>
                              <w:sz w:val="2"/>
                            </w:rPr>
                          </w:pPr>
                          <w:r>
                            <w:rPr>
                              <w:rFonts w:ascii="Arial"/>
                              <w:i/>
                              <w:color w:val="1D1D1B"/>
                              <w:w w:val="130"/>
                              <w:sz w:val="2"/>
                            </w:rPr>
                            <w:t xml:space="preserve">t </w:t>
                          </w:r>
                          <w:r>
                            <w:rPr>
                              <w:rFonts w:ascii="Arial"/>
                              <w:color w:val="1D1D1B"/>
                              <w:w w:val="130"/>
                              <w:sz w:val="2"/>
                            </w:rPr>
                            <w:t>ted</w:t>
                          </w:r>
                          <w:r>
                            <w:rPr>
                              <w:rFonts w:ascii="Arial"/>
                              <w:color w:val="1D1D1B"/>
                              <w:w w:val="130"/>
                              <w:position w:val="2"/>
                              <w:sz w:val="2"/>
                            </w:rPr>
                            <w:t>to</w:t>
                          </w:r>
                        </w:p>
                        <w:p w14:paraId="02794BF9" w14:textId="77777777" w:rsidR="00AA181E" w:rsidRDefault="00AA181E" w:rsidP="00617E12">
                          <w:pPr>
                            <w:spacing w:line="5" w:lineRule="exact"/>
                            <w:ind w:left="67" w:right="1384"/>
                            <w:jc w:val="center"/>
                            <w:rPr>
                              <w:sz w:val="2"/>
                            </w:rPr>
                          </w:pPr>
                          <w:r>
                            <w:rPr>
                              <w:color w:val="1D1D1B"/>
                              <w:w w:val="115"/>
                              <w:sz w:val="2"/>
                            </w:rPr>
                            <w:t>given</w:t>
                          </w:r>
                        </w:p>
                        <w:p w14:paraId="02644D0D" w14:textId="77777777" w:rsidR="00AA181E" w:rsidRDefault="00AA181E" w:rsidP="00617E12">
                          <w:pPr>
                            <w:tabs>
                              <w:tab w:val="left" w:pos="1147"/>
                            </w:tabs>
                            <w:spacing w:line="-14" w:lineRule="auto"/>
                            <w:ind w:right="128"/>
                            <w:jc w:val="center"/>
                            <w:rPr>
                              <w:sz w:val="2"/>
                            </w:rPr>
                          </w:pPr>
                          <w:r>
                            <w:rPr>
                              <w:rFonts w:ascii="Arial"/>
                              <w:color w:val="1D1D1B"/>
                              <w:w w:val="118"/>
                              <w:position w:val="-1"/>
                              <w:sz w:val="2"/>
                            </w:rPr>
                            <w:t>governanc</w:t>
                          </w:r>
                          <w:r>
                            <w:rPr>
                              <w:rFonts w:ascii="Arial"/>
                              <w:color w:val="1D1D1B"/>
                              <w:spacing w:val="-50"/>
                              <w:w w:val="118"/>
                              <w:position w:val="-1"/>
                              <w:sz w:val="2"/>
                            </w:rPr>
                            <w:t>e</w:t>
                          </w:r>
                          <w:r>
                            <w:rPr>
                              <w:rFonts w:ascii="Arial"/>
                              <w:color w:val="1D1D1B"/>
                              <w:w w:val="109"/>
                              <w:position w:val="-1"/>
                              <w:sz w:val="2"/>
                            </w:rPr>
                            <w:t>is</w:t>
                          </w:r>
                          <w:r>
                            <w:rPr>
                              <w:rFonts w:ascii="Arial"/>
                              <w:color w:val="1D1D1B"/>
                              <w:position w:val="-1"/>
                              <w:sz w:val="2"/>
                            </w:rPr>
                            <w:tab/>
                          </w:r>
                          <w:r>
                            <w:rPr>
                              <w:color w:val="1D1D1B"/>
                              <w:spacing w:val="-4"/>
                              <w:w w:val="113"/>
                              <w:sz w:val="2"/>
                            </w:rPr>
                            <w:t>r</w:t>
                          </w:r>
                          <w:r>
                            <w:rPr>
                              <w:color w:val="1D1D1B"/>
                              <w:w w:val="113"/>
                              <w:sz w:val="2"/>
                            </w:rPr>
                            <w:t>e</w:t>
                          </w:r>
                          <w:r>
                            <w:rPr>
                              <w:color w:val="1D1D1B"/>
                              <w:spacing w:val="-4"/>
                              <w:w w:val="113"/>
                              <w:sz w:val="2"/>
                            </w:rPr>
                            <w:t>f</w:t>
                          </w:r>
                          <w:r>
                            <w:rPr>
                              <w:color w:val="1D1D1B"/>
                              <w:w w:val="113"/>
                              <w:sz w:val="2"/>
                            </w:rPr>
                            <w:t>e</w:t>
                          </w:r>
                          <w:r>
                            <w:rPr>
                              <w:color w:val="1D1D1B"/>
                              <w:spacing w:val="-4"/>
                              <w:w w:val="113"/>
                              <w:sz w:val="2"/>
                            </w:rPr>
                            <w:t>r</w:t>
                          </w:r>
                          <w:r>
                            <w:rPr>
                              <w:color w:val="1D1D1B"/>
                              <w:w w:val="113"/>
                              <w:sz w:val="2"/>
                            </w:rPr>
                            <w:t>ence</w:t>
                          </w:r>
                          <w:r>
                            <w:rPr>
                              <w:color w:val="1D1D1B"/>
                              <w:spacing w:val="2"/>
                              <w:w w:val="113"/>
                              <w:sz w:val="2"/>
                            </w:rPr>
                            <w:t>d</w:t>
                          </w:r>
                          <w:r>
                            <w:rPr>
                              <w:color w:val="1D1D1B"/>
                              <w:w w:val="113"/>
                              <w:position w:val="-1"/>
                              <w:sz w:val="2"/>
                            </w:rPr>
                            <w:t>when</w:t>
                          </w:r>
                          <w:r>
                            <w:rPr>
                              <w:color w:val="1D1D1B"/>
                              <w:position w:val="-1"/>
                              <w:sz w:val="2"/>
                            </w:rPr>
                            <w:t xml:space="preserve">                    </w:t>
                          </w:r>
                          <w:r>
                            <w:rPr>
                              <w:color w:val="1D1D1B"/>
                              <w:spacing w:val="2"/>
                              <w:position w:val="-1"/>
                              <w:sz w:val="2"/>
                            </w:rPr>
                            <w:t xml:space="preserve"> </w:t>
                          </w:r>
                          <w:r>
                            <w:rPr>
                              <w:color w:val="1D1D1B"/>
                              <w:w w:val="113"/>
                              <w:position w:val="2"/>
                              <w:sz w:val="2"/>
                            </w:rPr>
                            <w:t>enced</w:t>
                          </w:r>
                          <w:r>
                            <w:rPr>
                              <w:color w:val="1D1D1B"/>
                              <w:position w:val="2"/>
                              <w:sz w:val="2"/>
                            </w:rPr>
                            <w:t xml:space="preserve">                      </w:t>
                          </w:r>
                          <w:r>
                            <w:rPr>
                              <w:color w:val="1D1D1B"/>
                              <w:spacing w:val="1"/>
                              <w:position w:val="2"/>
                              <w:sz w:val="2"/>
                            </w:rPr>
                            <w:t xml:space="preserve"> </w:t>
                          </w:r>
                          <w:r>
                            <w:rPr>
                              <w:rFonts w:ascii="Arial"/>
                              <w:i/>
                              <w:color w:val="1D1D1B"/>
                              <w:w w:val="123"/>
                              <w:position w:val="1"/>
                              <w:sz w:val="2"/>
                            </w:rPr>
                            <w:t>co</w:t>
                          </w:r>
                          <w:r>
                            <w:rPr>
                              <w:rFonts w:ascii="Arial"/>
                              <w:i/>
                              <w:color w:val="1D1D1B"/>
                              <w:spacing w:val="-4"/>
                              <w:w w:val="123"/>
                              <w:position w:val="1"/>
                              <w:sz w:val="2"/>
                            </w:rPr>
                            <w:t>n</w:t>
                          </w:r>
                          <w:r>
                            <w:rPr>
                              <w:rFonts w:ascii="Arial"/>
                              <w:i/>
                              <w:color w:val="1D1D1B"/>
                              <w:w w:val="127"/>
                              <w:position w:val="1"/>
                              <w:sz w:val="2"/>
                            </w:rPr>
                            <w:t>t</w:t>
                          </w:r>
                          <w:r>
                            <w:rPr>
                              <w:rFonts w:ascii="Arial"/>
                              <w:i/>
                              <w:color w:val="1D1D1B"/>
                              <w:spacing w:val="-4"/>
                              <w:w w:val="127"/>
                              <w:position w:val="1"/>
                              <w:sz w:val="2"/>
                            </w:rPr>
                            <w:t>r</w:t>
                          </w:r>
                          <w:r>
                            <w:rPr>
                              <w:rFonts w:ascii="Arial"/>
                              <w:i/>
                              <w:color w:val="1D1D1B"/>
                              <w:w w:val="116"/>
                              <w:sz w:val="2"/>
                            </w:rPr>
                            <w:t>ol</w:t>
                          </w:r>
                          <w:r>
                            <w:rPr>
                              <w:rFonts w:ascii="Arial"/>
                              <w:i/>
                              <w:color w:val="1D1D1B"/>
                              <w:spacing w:val="2"/>
                              <w:w w:val="116"/>
                              <w:sz w:val="2"/>
                            </w:rPr>
                            <w:t>s</w:t>
                          </w:r>
                          <w:r>
                            <w:rPr>
                              <w:rFonts w:ascii="Arial"/>
                              <w:i/>
                              <w:color w:val="1D1D1B"/>
                              <w:w w:val="126"/>
                              <w:sz w:val="2"/>
                            </w:rPr>
                            <w:t>fo</w:t>
                          </w:r>
                          <w:r>
                            <w:rPr>
                              <w:rFonts w:ascii="Arial"/>
                              <w:i/>
                              <w:color w:val="1D1D1B"/>
                              <w:spacing w:val="-6"/>
                              <w:w w:val="126"/>
                              <w:sz w:val="2"/>
                            </w:rPr>
                            <w:t>r</w:t>
                          </w:r>
                          <w:r>
                            <w:rPr>
                              <w:rFonts w:ascii="Arial"/>
                              <w:i/>
                              <w:color w:val="1D1D1B"/>
                              <w:w w:val="113"/>
                              <w:position w:val="2"/>
                              <w:sz w:val="2"/>
                            </w:rPr>
                            <w:t>Responsibilitie</w:t>
                          </w:r>
                          <w:r>
                            <w:rPr>
                              <w:rFonts w:ascii="Arial"/>
                              <w:i/>
                              <w:color w:val="1D1D1B"/>
                              <w:spacing w:val="-151"/>
                              <w:w w:val="113"/>
                              <w:position w:val="2"/>
                              <w:sz w:val="2"/>
                            </w:rPr>
                            <w:t>s</w:t>
                          </w:r>
                          <w:r>
                            <w:rPr>
                              <w:rFonts w:ascii="Arial"/>
                              <w:i/>
                              <w:color w:val="1D1D1B"/>
                              <w:w w:val="111"/>
                              <w:sz w:val="2"/>
                            </w:rPr>
                            <w:t>Federal</w:t>
                          </w:r>
                          <w:r>
                            <w:rPr>
                              <w:rFonts w:ascii="Arial"/>
                              <w:i/>
                              <w:color w:val="1D1D1B"/>
                              <w:spacing w:val="-3"/>
                              <w:sz w:val="2"/>
                            </w:rPr>
                            <w:t xml:space="preserve"> </w:t>
                          </w:r>
                          <w:r>
                            <w:rPr>
                              <w:rFonts w:ascii="Arial"/>
                              <w:i/>
                              <w:color w:val="1D1D1B"/>
                              <w:w w:val="117"/>
                              <w:position w:val="-1"/>
                              <w:sz w:val="2"/>
                            </w:rPr>
                            <w:t>In</w:t>
                          </w:r>
                          <w:r>
                            <w:rPr>
                              <w:rFonts w:ascii="Arial"/>
                              <w:i/>
                              <w:color w:val="1D1D1B"/>
                              <w:position w:val="-1"/>
                              <w:sz w:val="2"/>
                            </w:rPr>
                            <w:t xml:space="preserve">  </w:t>
                          </w:r>
                          <w:r>
                            <w:rPr>
                              <w:rFonts w:ascii="Arial"/>
                              <w:i/>
                              <w:color w:val="1D1D1B"/>
                              <w:spacing w:val="-1"/>
                              <w:position w:val="-1"/>
                              <w:sz w:val="2"/>
                            </w:rPr>
                            <w:t xml:space="preserve"> </w:t>
                          </w:r>
                          <w:r>
                            <w:rPr>
                              <w:rFonts w:ascii="Arial"/>
                              <w:i/>
                              <w:color w:val="1D1D1B"/>
                              <w:spacing w:val="-6"/>
                              <w:w w:val="118"/>
                              <w:position w:val="1"/>
                              <w:sz w:val="2"/>
                            </w:rPr>
                            <w:t>tic</w:t>
                          </w:r>
                          <w:r>
                            <w:rPr>
                              <w:rFonts w:ascii="Arial"/>
                              <w:i/>
                              <w:color w:val="1D1D1B"/>
                              <w:spacing w:val="-38"/>
                              <w:w w:val="118"/>
                              <w:position w:val="1"/>
                              <w:sz w:val="2"/>
                            </w:rPr>
                            <w:t>a</w:t>
                          </w:r>
                          <w:r>
                            <w:rPr>
                              <w:color w:val="1D1D1B"/>
                              <w:spacing w:val="-6"/>
                              <w:w w:val="113"/>
                              <w:position w:val="1"/>
                              <w:sz w:val="2"/>
                            </w:rPr>
                            <w:t>the</w:t>
                          </w:r>
                        </w:p>
                        <w:p w14:paraId="5CECAB0A" w14:textId="77777777" w:rsidR="00AA181E" w:rsidRDefault="00AA181E" w:rsidP="00617E12">
                          <w:pPr>
                            <w:spacing w:line="3" w:lineRule="exact"/>
                            <w:ind w:left="133" w:right="920"/>
                            <w:jc w:val="center"/>
                            <w:rPr>
                              <w:rFonts w:ascii="Arial"/>
                              <w:i/>
                              <w:sz w:val="2"/>
                            </w:rPr>
                          </w:pPr>
                          <w:r>
                            <w:rPr>
                              <w:rFonts w:ascii="Arial"/>
                              <w:i/>
                              <w:color w:val="1D1D1B"/>
                              <w:w w:val="115"/>
                              <w:sz w:val="2"/>
                            </w:rPr>
                            <w:t>27001:</w:t>
                          </w:r>
                        </w:p>
                        <w:p w14:paraId="7E6A7BC3" w14:textId="77777777" w:rsidR="00AA181E" w:rsidRDefault="00AA181E" w:rsidP="00617E12">
                          <w:pPr>
                            <w:spacing w:line="17" w:lineRule="exact"/>
                            <w:ind w:left="561"/>
                            <w:rPr>
                              <w:sz w:val="2"/>
                            </w:rPr>
                          </w:pPr>
                          <w:r>
                            <w:rPr>
                              <w:color w:val="1D1D1B"/>
                              <w:w w:val="115"/>
                              <w:sz w:val="2"/>
                            </w:rPr>
                            <w:t>assessments</w:t>
                          </w:r>
                        </w:p>
                        <w:p w14:paraId="561AD7EE" w14:textId="77777777" w:rsidR="00AA181E" w:rsidRDefault="00AA181E" w:rsidP="00617E12">
                          <w:pPr>
                            <w:spacing w:line="19" w:lineRule="exact"/>
                            <w:ind w:left="348"/>
                            <w:rPr>
                              <w:sz w:val="2"/>
                            </w:rPr>
                          </w:pPr>
                          <w:r>
                            <w:rPr>
                              <w:color w:val="1D1D1B"/>
                              <w:w w:val="115"/>
                              <w:sz w:val="2"/>
                            </w:rPr>
                            <w:t>be</w:t>
                          </w:r>
                        </w:p>
                        <w:p w14:paraId="5EDABB79" w14:textId="77777777" w:rsidR="00AA181E" w:rsidRDefault="00AA181E" w:rsidP="00617E12">
                          <w:pPr>
                            <w:spacing w:line="21" w:lineRule="exact"/>
                            <w:ind w:left="180"/>
                            <w:rPr>
                              <w:rFonts w:ascii="Arial"/>
                              <w:i/>
                              <w:sz w:val="2"/>
                            </w:rPr>
                          </w:pPr>
                          <w:r>
                            <w:rPr>
                              <w:rFonts w:ascii="Arial"/>
                              <w:i/>
                              <w:color w:val="1D1D1B"/>
                              <w:w w:val="95"/>
                              <w:sz w:val="2"/>
                            </w:rPr>
                            <w:t>F</w:t>
                          </w:r>
                        </w:p>
                        <w:p w14:paraId="0856EE06" w14:textId="77777777" w:rsidR="00AA181E" w:rsidRDefault="00AA181E" w:rsidP="00617E12">
                          <w:pPr>
                            <w:tabs>
                              <w:tab w:val="left" w:pos="1325"/>
                            </w:tabs>
                            <w:spacing w:line="-921" w:lineRule="auto"/>
                            <w:ind w:left="229"/>
                            <w:rPr>
                              <w:rFonts w:ascii="Arial"/>
                              <w:i/>
                              <w:sz w:val="2"/>
                            </w:rPr>
                          </w:pPr>
                          <w:r>
                            <w:rPr>
                              <w:color w:val="1D1D1B"/>
                              <w:w w:val="113"/>
                              <w:sz w:val="2"/>
                            </w:rPr>
                            <w:t>should</w:t>
                          </w:r>
                          <w:r>
                            <w:rPr>
                              <w:color w:val="1D1D1B"/>
                              <w:sz w:val="2"/>
                            </w:rPr>
                            <w:tab/>
                          </w:r>
                          <w:r>
                            <w:rPr>
                              <w:rFonts w:ascii="Arial"/>
                              <w:i/>
                              <w:color w:val="1D1D1B"/>
                              <w:w w:val="118"/>
                              <w:position w:val="4"/>
                              <w:sz w:val="2"/>
                            </w:rPr>
                            <w:t>training</w:t>
                          </w:r>
                          <w:r>
                            <w:rPr>
                              <w:rFonts w:ascii="Arial"/>
                              <w:i/>
                              <w:color w:val="1D1D1B"/>
                              <w:spacing w:val="-4"/>
                              <w:w w:val="118"/>
                              <w:position w:val="4"/>
                              <w:sz w:val="2"/>
                            </w:rPr>
                            <w:t>]</w:t>
                          </w:r>
                          <w:r>
                            <w:rPr>
                              <w:color w:val="1D1D1B"/>
                              <w:spacing w:val="-10"/>
                              <w:w w:val="113"/>
                              <w:position w:val="1"/>
                              <w:sz w:val="2"/>
                            </w:rPr>
                            <w:t>o</w:t>
                          </w:r>
                          <w:r>
                            <w:rPr>
                              <w:color w:val="1D1D1B"/>
                              <w:spacing w:val="-10"/>
                              <w:w w:val="113"/>
                              <w:sz w:val="2"/>
                            </w:rPr>
                            <w:t>f</w:t>
                          </w:r>
                          <w:r>
                            <w:rPr>
                              <w:rFonts w:ascii="Arial"/>
                              <w:i/>
                              <w:color w:val="1D1D1B"/>
                              <w:w w:val="118"/>
                              <w:position w:val="3"/>
                              <w:sz w:val="2"/>
                            </w:rPr>
                            <w:t>tective</w:t>
                          </w:r>
                          <w:r>
                            <w:rPr>
                              <w:rFonts w:ascii="Arial"/>
                              <w:i/>
                              <w:color w:val="1D1D1B"/>
                              <w:position w:val="3"/>
                              <w:sz w:val="2"/>
                            </w:rPr>
                            <w:t xml:space="preserve">                   </w:t>
                          </w:r>
                          <w:r>
                            <w:rPr>
                              <w:rFonts w:ascii="Arial"/>
                              <w:i/>
                              <w:color w:val="1D1D1B"/>
                              <w:spacing w:val="-3"/>
                              <w:position w:val="3"/>
                              <w:sz w:val="2"/>
                            </w:rPr>
                            <w:t xml:space="preserve"> </w:t>
                          </w:r>
                          <w:r>
                            <w:rPr>
                              <w:color w:val="1D1D1B"/>
                              <w:w w:val="113"/>
                              <w:position w:val="2"/>
                              <w:sz w:val="2"/>
                            </w:rPr>
                            <w:t>conducting</w:t>
                          </w:r>
                          <w:r>
                            <w:rPr>
                              <w:color w:val="1D1D1B"/>
                              <w:position w:val="2"/>
                              <w:sz w:val="2"/>
                            </w:rPr>
                            <w:t xml:space="preserve">   </w:t>
                          </w:r>
                          <w:r>
                            <w:rPr>
                              <w:color w:val="1D1D1B"/>
                              <w:spacing w:val="-3"/>
                              <w:position w:val="2"/>
                              <w:sz w:val="2"/>
                            </w:rPr>
                            <w:t xml:space="preserve"> </w:t>
                          </w:r>
                          <w:r>
                            <w:rPr>
                              <w:color w:val="1D1D1B"/>
                              <w:w w:val="113"/>
                              <w:position w:val="3"/>
                              <w:sz w:val="2"/>
                            </w:rPr>
                            <w:t>Polic</w:t>
                          </w:r>
                          <w:r>
                            <w:rPr>
                              <w:color w:val="1D1D1B"/>
                              <w:spacing w:val="-1"/>
                              <w:w w:val="113"/>
                              <w:position w:val="3"/>
                              <w:sz w:val="2"/>
                            </w:rPr>
                            <w:t>y</w:t>
                          </w:r>
                          <w:r>
                            <w:rPr>
                              <w:color w:val="1D1D1B"/>
                              <w:spacing w:val="-7"/>
                              <w:w w:val="113"/>
                              <w:position w:val="1"/>
                              <w:sz w:val="2"/>
                            </w:rPr>
                            <w:t>F</w:t>
                          </w:r>
                          <w:r>
                            <w:rPr>
                              <w:color w:val="1D1D1B"/>
                              <w:w w:val="113"/>
                              <w:position w:val="1"/>
                              <w:sz w:val="2"/>
                            </w:rPr>
                            <w:t>ramewor</w:t>
                          </w:r>
                          <w:r>
                            <w:rPr>
                              <w:color w:val="1D1D1B"/>
                              <w:spacing w:val="-35"/>
                              <w:w w:val="113"/>
                              <w:position w:val="1"/>
                              <w:sz w:val="2"/>
                            </w:rPr>
                            <w:t>k</w:t>
                          </w:r>
                          <w:r>
                            <w:rPr>
                              <w:rFonts w:ascii="Arial"/>
                              <w:i/>
                              <w:color w:val="1D1D1B"/>
                              <w:w w:val="121"/>
                              <w:position w:val="1"/>
                              <w:sz w:val="2"/>
                            </w:rPr>
                            <w:t>form</w:t>
                          </w:r>
                          <w:r>
                            <w:rPr>
                              <w:rFonts w:ascii="Arial"/>
                              <w:i/>
                              <w:color w:val="1D1D1B"/>
                              <w:spacing w:val="-16"/>
                              <w:w w:val="121"/>
                              <w:position w:val="1"/>
                              <w:sz w:val="2"/>
                            </w:rPr>
                            <w:t>a</w:t>
                          </w:r>
                          <w:r>
                            <w:rPr>
                              <w:color w:val="1D1D1B"/>
                              <w:w w:val="113"/>
                              <w:sz w:val="2"/>
                            </w:rPr>
                            <w:t>an</w:t>
                          </w:r>
                          <w:r>
                            <w:rPr>
                              <w:color w:val="1D1D1B"/>
                              <w:spacing w:val="-32"/>
                              <w:w w:val="113"/>
                              <w:sz w:val="2"/>
                            </w:rPr>
                            <w:t>d</w:t>
                          </w:r>
                          <w:r>
                            <w:rPr>
                              <w:rFonts w:ascii="Arial"/>
                              <w:i/>
                              <w:color w:val="1D1D1B"/>
                              <w:w w:val="125"/>
                              <w:sz w:val="2"/>
                            </w:rPr>
                            <w:t>tion</w:t>
                          </w:r>
                        </w:p>
                        <w:p w14:paraId="09F60039" w14:textId="77777777" w:rsidR="00AA181E" w:rsidRDefault="00AA181E" w:rsidP="00617E12">
                          <w:pPr>
                            <w:tabs>
                              <w:tab w:val="left" w:pos="616"/>
                            </w:tabs>
                            <w:spacing w:line="10" w:lineRule="exact"/>
                            <w:ind w:left="135"/>
                            <w:rPr>
                              <w:rFonts w:ascii="Arial"/>
                              <w:i/>
                              <w:sz w:val="2"/>
                            </w:rPr>
                          </w:pPr>
                          <w:r>
                            <w:rPr>
                              <w:rFonts w:ascii="Arial"/>
                              <w:color w:val="1D1D1B"/>
                              <w:w w:val="115"/>
                              <w:sz w:val="2"/>
                            </w:rPr>
                            <w:t>upda</w:t>
                          </w:r>
                          <w:r>
                            <w:rPr>
                              <w:rFonts w:ascii="Arial"/>
                              <w:color w:val="1D1D1B"/>
                              <w:w w:val="115"/>
                              <w:sz w:val="2"/>
                            </w:rPr>
                            <w:tab/>
                          </w:r>
                          <w:r>
                            <w:rPr>
                              <w:rFonts w:ascii="Arial"/>
                              <w:i/>
                              <w:color w:val="1D1D1B"/>
                              <w:w w:val="115"/>
                              <w:sz w:val="2"/>
                            </w:rPr>
                            <w:t>C</w:t>
                          </w:r>
                        </w:p>
                        <w:p w14:paraId="3D734C58" w14:textId="77777777" w:rsidR="00AA181E" w:rsidRDefault="00AA181E" w:rsidP="00617E12">
                          <w:pPr>
                            <w:spacing w:line="2" w:lineRule="exact"/>
                            <w:ind w:left="302"/>
                            <w:rPr>
                              <w:sz w:val="2"/>
                            </w:rPr>
                          </w:pPr>
                          <w:r>
                            <w:rPr>
                              <w:color w:val="1D1D1B"/>
                              <w:w w:val="115"/>
                              <w:sz w:val="2"/>
                            </w:rPr>
                            <w:t>also</w:t>
                          </w:r>
                        </w:p>
                        <w:p w14:paraId="0B44AA4F" w14:textId="77777777" w:rsidR="00AA181E" w:rsidRDefault="00AA181E" w:rsidP="00617E12">
                          <w:pPr>
                            <w:spacing w:line="4" w:lineRule="exact"/>
                            <w:ind w:left="43"/>
                            <w:rPr>
                              <w:rFonts w:ascii="Arial"/>
                              <w:i/>
                              <w:sz w:val="2"/>
                            </w:rPr>
                          </w:pPr>
                          <w:r>
                            <w:rPr>
                              <w:rFonts w:ascii="Arial"/>
                              <w:i/>
                              <w:color w:val="1D1D1B"/>
                              <w:w w:val="115"/>
                              <w:sz w:val="2"/>
                            </w:rPr>
                            <w:t>Managemen</w:t>
                          </w:r>
                        </w:p>
                        <w:p w14:paraId="6446401C" w14:textId="77777777" w:rsidR="00AA181E" w:rsidRDefault="00AA181E" w:rsidP="00617E12">
                          <w:pPr>
                            <w:spacing w:line="8" w:lineRule="exact"/>
                            <w:ind w:left="66" w:right="1384"/>
                            <w:jc w:val="center"/>
                            <w:rPr>
                              <w:rFonts w:ascii="Arial"/>
                              <w:i/>
                              <w:sz w:val="2"/>
                            </w:rPr>
                          </w:pPr>
                          <w:r>
                            <w:rPr>
                              <w:rFonts w:ascii="Arial"/>
                              <w:i/>
                              <w:color w:val="1D1D1B"/>
                              <w:w w:val="110"/>
                              <w:sz w:val="2"/>
                            </w:rPr>
                            <w:t>risk</w:t>
                          </w:r>
                        </w:p>
                        <w:p w14:paraId="761660D7" w14:textId="77777777" w:rsidR="00AA181E" w:rsidRDefault="00AA181E" w:rsidP="00617E12">
                          <w:pPr>
                            <w:spacing w:line="16" w:lineRule="exact"/>
                            <w:ind w:left="303"/>
                            <w:rPr>
                              <w:rFonts w:ascii="Arial"/>
                              <w:i/>
                              <w:sz w:val="2"/>
                            </w:rPr>
                          </w:pPr>
                          <w:r>
                            <w:rPr>
                              <w:rFonts w:ascii="Arial"/>
                              <w:i/>
                              <w:color w:val="1D1D1B"/>
                              <w:w w:val="115"/>
                              <w:sz w:val="2"/>
                            </w:rPr>
                            <w:t>Security</w:t>
                          </w:r>
                        </w:p>
                        <w:p w14:paraId="538DFCCF" w14:textId="77777777" w:rsidR="00AA181E" w:rsidRDefault="00AA181E" w:rsidP="00617E12">
                          <w:pPr>
                            <w:ind w:left="441"/>
                            <w:rPr>
                              <w:sz w:val="2"/>
                            </w:rPr>
                          </w:pPr>
                          <w:r>
                            <w:rPr>
                              <w:color w:val="1D1D1B"/>
                              <w:w w:val="115"/>
                              <w:sz w:val="2"/>
                            </w:rPr>
                            <w:t>conducting</w:t>
                          </w:r>
                        </w:p>
                        <w:p w14:paraId="09286FD6" w14:textId="77777777" w:rsidR="00AA181E" w:rsidRDefault="00AA181E" w:rsidP="00617E12">
                          <w:pPr>
                            <w:spacing w:line="27" w:lineRule="exact"/>
                            <w:ind w:left="556"/>
                            <w:rPr>
                              <w:sz w:val="2"/>
                            </w:rPr>
                          </w:pPr>
                          <w:r>
                            <w:rPr>
                              <w:rFonts w:ascii="Arial"/>
                              <w:i/>
                              <w:color w:val="1D1D1B"/>
                              <w:w w:val="110"/>
                              <w:sz w:val="2"/>
                            </w:rPr>
                            <w:t xml:space="preserve">ISO/IE </w:t>
                          </w:r>
                          <w:r>
                            <w:rPr>
                              <w:color w:val="1D1D1B"/>
                              <w:w w:val="110"/>
                              <w:sz w:val="2"/>
                            </w:rPr>
                            <w:t>ds.</w:t>
                          </w:r>
                        </w:p>
                        <w:p w14:paraId="6F572806" w14:textId="77777777" w:rsidR="00AA181E" w:rsidRDefault="00AA181E" w:rsidP="00617E12">
                          <w:pPr>
                            <w:spacing w:line="-52" w:lineRule="auto"/>
                            <w:ind w:left="1307"/>
                            <w:rPr>
                              <w:sz w:val="2"/>
                            </w:rPr>
                          </w:pPr>
                          <w:r>
                            <w:rPr>
                              <w:color w:val="1D1D1B"/>
                              <w:w w:val="115"/>
                              <w:position w:val="1"/>
                              <w:sz w:val="2"/>
                            </w:rPr>
                            <w:t xml:space="preserve">F </w:t>
                          </w:r>
                          <w:r>
                            <w:rPr>
                              <w:color w:val="1D1D1B"/>
                              <w:w w:val="115"/>
                              <w:position w:val="2"/>
                              <w:sz w:val="2"/>
                            </w:rPr>
                            <w:t>conducting</w:t>
                          </w:r>
                          <w:r>
                            <w:rPr>
                              <w:color w:val="1D1D1B"/>
                              <w:w w:val="115"/>
                              <w:sz w:val="2"/>
                            </w:rPr>
                            <w:t>assessments</w:t>
                          </w:r>
                        </w:p>
                        <w:p w14:paraId="7DA772B9" w14:textId="77777777" w:rsidR="00AA181E" w:rsidRDefault="00AA181E" w:rsidP="00617E12">
                          <w:pPr>
                            <w:tabs>
                              <w:tab w:val="left" w:pos="505"/>
                            </w:tabs>
                            <w:spacing w:line="2" w:lineRule="exact"/>
                            <w:ind w:right="1373"/>
                            <w:jc w:val="center"/>
                            <w:rPr>
                              <w:sz w:val="2"/>
                            </w:rPr>
                          </w:pPr>
                          <w:r>
                            <w:rPr>
                              <w:rFonts w:ascii="Arial"/>
                              <w:color w:val="1D1D1B"/>
                              <w:w w:val="115"/>
                              <w:position w:val="1"/>
                              <w:sz w:val="2"/>
                            </w:rPr>
                            <w:t xml:space="preserve">framework        </w:t>
                          </w:r>
                          <w:r>
                            <w:rPr>
                              <w:rFonts w:ascii="Arial"/>
                              <w:i/>
                              <w:color w:val="1D1D1B"/>
                              <w:w w:val="115"/>
                              <w:sz w:val="2"/>
                            </w:rPr>
                            <w:t>HB</w:t>
                          </w:r>
                          <w:r>
                            <w:rPr>
                              <w:rFonts w:ascii="Arial"/>
                              <w:i/>
                              <w:color w:val="1D1D1B"/>
                              <w:w w:val="115"/>
                              <w:sz w:val="2"/>
                            </w:rPr>
                            <w:tab/>
                          </w:r>
                          <w:r>
                            <w:rPr>
                              <w:color w:val="1D1D1B"/>
                              <w:w w:val="115"/>
                              <w:position w:val="1"/>
                              <w:sz w:val="2"/>
                            </w:rPr>
                            <w:t>with</w:t>
                          </w:r>
                          <w:r>
                            <w:rPr>
                              <w:color w:val="1D1D1B"/>
                              <w:spacing w:val="5"/>
                              <w:w w:val="115"/>
                              <w:position w:val="1"/>
                              <w:sz w:val="2"/>
                            </w:rPr>
                            <w:t xml:space="preserve"> </w:t>
                          </w:r>
                          <w:r>
                            <w:rPr>
                              <w:color w:val="1D1D1B"/>
                              <w:w w:val="115"/>
                              <w:sz w:val="2"/>
                            </w:rPr>
                            <w:t>standar</w:t>
                          </w:r>
                        </w:p>
                        <w:p w14:paraId="1BE92FDA" w14:textId="77777777" w:rsidR="00AA181E" w:rsidRDefault="00AA181E" w:rsidP="00617E12">
                          <w:pPr>
                            <w:spacing w:line="67" w:lineRule="auto"/>
                            <w:ind w:left="1318"/>
                            <w:rPr>
                              <w:rFonts w:ascii="Arial"/>
                              <w:i/>
                              <w:sz w:val="2"/>
                            </w:rPr>
                          </w:pPr>
                          <w:r>
                            <w:rPr>
                              <w:color w:val="1D1D1B"/>
                              <w:w w:val="113"/>
                              <w:sz w:val="2"/>
                            </w:rPr>
                            <w:t>urther</w:t>
                          </w:r>
                          <w:r>
                            <w:rPr>
                              <w:color w:val="1D1D1B"/>
                              <w:sz w:val="2"/>
                            </w:rPr>
                            <w:t xml:space="preserve">        </w:t>
                          </w:r>
                          <w:r>
                            <w:rPr>
                              <w:color w:val="1D1D1B"/>
                              <w:spacing w:val="-1"/>
                              <w:sz w:val="2"/>
                            </w:rPr>
                            <w:t xml:space="preserve"> </w:t>
                          </w:r>
                          <w:r>
                            <w:rPr>
                              <w:color w:val="1D1D1B"/>
                              <w:w w:val="113"/>
                              <w:sz w:val="2"/>
                            </w:rPr>
                            <w:t>th</w:t>
                          </w:r>
                          <w:r>
                            <w:rPr>
                              <w:color w:val="1D1D1B"/>
                              <w:spacing w:val="-4"/>
                              <w:w w:val="113"/>
                              <w:sz w:val="2"/>
                            </w:rPr>
                            <w:t>e</w:t>
                          </w:r>
                          <w:r>
                            <w:rPr>
                              <w:color w:val="1D1D1B"/>
                              <w:w w:val="113"/>
                              <w:sz w:val="2"/>
                            </w:rPr>
                            <w:t>P</w:t>
                          </w:r>
                          <w:r>
                            <w:rPr>
                              <w:color w:val="1D1D1B"/>
                              <w:spacing w:val="-3"/>
                              <w:w w:val="113"/>
                              <w:sz w:val="2"/>
                            </w:rPr>
                            <w:t>r</w:t>
                          </w:r>
                          <w:r>
                            <w:rPr>
                              <w:rFonts w:ascii="Arial"/>
                              <w:i/>
                              <w:color w:val="1D1D1B"/>
                              <w:w w:val="114"/>
                              <w:position w:val="1"/>
                              <w:sz w:val="2"/>
                            </w:rPr>
                            <w:t>Securit</w:t>
                          </w:r>
                          <w:r>
                            <w:rPr>
                              <w:rFonts w:ascii="Arial"/>
                              <w:i/>
                              <w:color w:val="1D1D1B"/>
                              <w:spacing w:val="-11"/>
                              <w:w w:val="114"/>
                              <w:position w:val="1"/>
                              <w:sz w:val="2"/>
                            </w:rPr>
                            <w:t>y</w:t>
                          </w: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w:t>
                          </w:r>
                          <w:r>
                            <w:rPr>
                              <w:color w:val="1D1D1B"/>
                              <w:spacing w:val="-5"/>
                              <w:w w:val="113"/>
                              <w:position w:val="-1"/>
                              <w:sz w:val="2"/>
                            </w:rPr>
                            <w:t>y</w:t>
                          </w:r>
                          <w:r>
                            <w:rPr>
                              <w:color w:val="1D1D1B"/>
                              <w:w w:val="113"/>
                              <w:sz w:val="2"/>
                            </w:rPr>
                            <w:t>assessments</w:t>
                          </w:r>
                          <w:r>
                            <w:rPr>
                              <w:color w:val="1D1D1B"/>
                              <w:sz w:val="2"/>
                            </w:rPr>
                            <w:t xml:space="preserve">             </w:t>
                          </w:r>
                          <w:r>
                            <w:rPr>
                              <w:color w:val="1D1D1B"/>
                              <w:spacing w:val="-3"/>
                              <w:sz w:val="2"/>
                            </w:rPr>
                            <w:t xml:space="preserve"> </w:t>
                          </w:r>
                          <w:r>
                            <w:rPr>
                              <w:color w:val="1D1D1B"/>
                              <w:w w:val="113"/>
                              <w:position w:val="-1"/>
                              <w:sz w:val="2"/>
                            </w:rPr>
                            <w:t>(PSPF)</w:t>
                          </w:r>
                          <w:r>
                            <w:rPr>
                              <w:color w:val="1D1D1B"/>
                              <w:spacing w:val="-15"/>
                              <w:w w:val="113"/>
                              <w:position w:val="-1"/>
                              <w:sz w:val="2"/>
                            </w:rPr>
                            <w:t>.</w:t>
                          </w:r>
                          <w:r>
                            <w:rPr>
                              <w:rFonts w:ascii="Arial"/>
                              <w:i/>
                              <w:color w:val="1D1D1B"/>
                              <w:w w:val="113"/>
                              <w:sz w:val="2"/>
                            </w:rPr>
                            <w:t>Australian</w:t>
                          </w:r>
                        </w:p>
                        <w:p w14:paraId="5BDD6F6C" w14:textId="77777777" w:rsidR="00AA181E" w:rsidRDefault="00AA181E" w:rsidP="00617E12">
                          <w:pPr>
                            <w:ind w:left="184"/>
                            <w:rPr>
                              <w:sz w:val="2"/>
                            </w:rPr>
                          </w:pPr>
                          <w:r>
                            <w:rPr>
                              <w:color w:val="1D1D1B"/>
                              <w:w w:val="115"/>
                              <w:sz w:val="2"/>
                            </w:rPr>
                            <w:t>tion</w:t>
                          </w:r>
                        </w:p>
                        <w:p w14:paraId="59086909" w14:textId="77777777" w:rsidR="00AA181E" w:rsidRDefault="00AA181E" w:rsidP="00617E12">
                          <w:pPr>
                            <w:spacing w:line="12" w:lineRule="exact"/>
                            <w:ind w:left="87"/>
                            <w:rPr>
                              <w:sz w:val="2"/>
                            </w:rPr>
                          </w:pPr>
                          <w:r>
                            <w:rPr>
                              <w:color w:val="1D1D1B"/>
                              <w:w w:val="115"/>
                              <w:sz w:val="2"/>
                            </w:rPr>
                            <w:t>considera</w:t>
                          </w:r>
                        </w:p>
                        <w:p w14:paraId="32B26034" w14:textId="77777777" w:rsidR="00AA181E" w:rsidRDefault="00AA181E" w:rsidP="00617E12">
                          <w:pPr>
                            <w:spacing w:line="1" w:lineRule="exact"/>
                            <w:ind w:left="203"/>
                            <w:rPr>
                              <w:rFonts w:ascii="Arial"/>
                              <w:i/>
                              <w:sz w:val="2"/>
                            </w:rPr>
                          </w:pPr>
                          <w:r>
                            <w:rPr>
                              <w:rFonts w:ascii="Arial"/>
                              <w:i/>
                              <w:color w:val="1D1D1B"/>
                              <w:w w:val="115"/>
                              <w:sz w:val="2"/>
                            </w:rPr>
                            <w:t>167:2006</w:t>
                          </w:r>
                        </w:p>
                        <w:p w14:paraId="00216DE1" w14:textId="77777777" w:rsidR="00AA181E" w:rsidRDefault="00AA181E" w:rsidP="00617E12">
                          <w:pPr>
                            <w:spacing w:line="2" w:lineRule="exact"/>
                            <w:ind w:left="70" w:right="1384"/>
                            <w:jc w:val="center"/>
                            <w:rPr>
                              <w:sz w:val="2"/>
                            </w:rPr>
                          </w:pPr>
                          <w:r>
                            <w:rPr>
                              <w:color w:val="1D1D1B"/>
                              <w:w w:val="115"/>
                              <w:sz w:val="2"/>
                            </w:rPr>
                            <w:t>when</w:t>
                          </w:r>
                        </w:p>
                        <w:p w14:paraId="1D81130D" w14:textId="77777777" w:rsidR="00AA181E" w:rsidRDefault="00AA181E" w:rsidP="00617E12">
                          <w:pPr>
                            <w:tabs>
                              <w:tab w:val="left" w:pos="1296"/>
                            </w:tabs>
                            <w:spacing w:line="31" w:lineRule="auto"/>
                            <w:ind w:left="621"/>
                            <w:rPr>
                              <w:sz w:val="2"/>
                            </w:rPr>
                          </w:pPr>
                          <w:r>
                            <w:rPr>
                              <w:color w:val="1D1D1B"/>
                              <w:w w:val="113"/>
                              <w:position w:val="-2"/>
                              <w:sz w:val="2"/>
                            </w:rPr>
                            <w:t>these</w:t>
                          </w:r>
                          <w:r>
                            <w:rPr>
                              <w:color w:val="1D1D1B"/>
                              <w:position w:val="-2"/>
                              <w:sz w:val="2"/>
                            </w:rPr>
                            <w:tab/>
                          </w:r>
                          <w:r>
                            <w:rPr>
                              <w:rFonts w:ascii="Arial"/>
                              <w:i/>
                              <w:color w:val="1D1D1B"/>
                              <w:w w:val="117"/>
                              <w:position w:val="1"/>
                              <w:sz w:val="2"/>
                            </w:rPr>
                            <w:t>I</w:t>
                          </w:r>
                          <w:r>
                            <w:rPr>
                              <w:rFonts w:ascii="Arial"/>
                              <w:i/>
                              <w:color w:val="1D1D1B"/>
                              <w:spacing w:val="-10"/>
                              <w:w w:val="117"/>
                              <w:position w:val="1"/>
                              <w:sz w:val="2"/>
                            </w:rPr>
                            <w:t>n</w:t>
                          </w:r>
                          <w:r>
                            <w:rPr>
                              <w:rFonts w:ascii="Arial"/>
                              <w:i/>
                              <w:color w:val="1D1D1B"/>
                              <w:w w:val="121"/>
                              <w:sz w:val="2"/>
                            </w:rPr>
                            <w:t>form</w:t>
                          </w:r>
                          <w:r>
                            <w:rPr>
                              <w:rFonts w:ascii="Arial"/>
                              <w:i/>
                              <w:color w:val="1D1D1B"/>
                              <w:spacing w:val="1"/>
                              <w:w w:val="121"/>
                              <w:sz w:val="2"/>
                            </w:rPr>
                            <w:t>a</w:t>
                          </w:r>
                          <w:r>
                            <w:rPr>
                              <w:color w:val="1D1D1B"/>
                              <w:w w:val="113"/>
                              <w:position w:val="1"/>
                              <w:sz w:val="2"/>
                            </w:rPr>
                            <w:t>considera</w:t>
                          </w:r>
                          <w:r>
                            <w:rPr>
                              <w:color w:val="1D1D1B"/>
                              <w:position w:val="1"/>
                              <w:sz w:val="2"/>
                            </w:rPr>
                            <w:t xml:space="preserve"> </w:t>
                          </w:r>
                          <w:r>
                            <w:rPr>
                              <w:color w:val="1D1D1B"/>
                              <w:w w:val="113"/>
                              <w:position w:val="1"/>
                              <w:sz w:val="2"/>
                            </w:rPr>
                            <w:t>otective</w:t>
                          </w:r>
                          <w:r>
                            <w:rPr>
                              <w:color w:val="1D1D1B"/>
                              <w:position w:val="1"/>
                              <w:sz w:val="2"/>
                            </w:rPr>
                            <w:t xml:space="preserve">         </w:t>
                          </w:r>
                          <w:r>
                            <w:rPr>
                              <w:color w:val="1D1D1B"/>
                              <w:w w:val="113"/>
                              <w:position w:val="1"/>
                              <w:sz w:val="2"/>
                            </w:rPr>
                            <w:t>agains</w:t>
                          </w:r>
                          <w:r>
                            <w:rPr>
                              <w:color w:val="1D1D1B"/>
                              <w:spacing w:val="2"/>
                              <w:w w:val="113"/>
                              <w:position w:val="1"/>
                              <w:sz w:val="2"/>
                            </w:rPr>
                            <w:t>t</w:t>
                          </w:r>
                          <w:r>
                            <w:rPr>
                              <w:color w:val="1D1D1B"/>
                              <w:w w:val="113"/>
                              <w:sz w:val="2"/>
                            </w:rPr>
                            <w:t>thes</w:t>
                          </w:r>
                          <w:r>
                            <w:rPr>
                              <w:color w:val="1D1D1B"/>
                              <w:spacing w:val="2"/>
                              <w:w w:val="113"/>
                              <w:sz w:val="2"/>
                            </w:rPr>
                            <w:t>e</w:t>
                          </w:r>
                          <w:r>
                            <w:rPr>
                              <w:color w:val="1D1D1B"/>
                              <w:w w:val="113"/>
                              <w:sz w:val="2"/>
                            </w:rPr>
                            <w:t>standa</w:t>
                          </w:r>
                          <w:r>
                            <w:rPr>
                              <w:color w:val="1D1D1B"/>
                              <w:spacing w:val="-4"/>
                              <w:w w:val="113"/>
                              <w:sz w:val="2"/>
                            </w:rPr>
                            <w:t>r</w:t>
                          </w:r>
                          <w:r>
                            <w:rPr>
                              <w:color w:val="1D1D1B"/>
                              <w:w w:val="113"/>
                              <w:position w:val="-1"/>
                              <w:sz w:val="2"/>
                            </w:rPr>
                            <w:t>ds</w:t>
                          </w:r>
                          <w:r>
                            <w:rPr>
                              <w:color w:val="1D1D1B"/>
                              <w:spacing w:val="-13"/>
                              <w:w w:val="113"/>
                              <w:position w:val="-1"/>
                              <w:sz w:val="2"/>
                            </w:rPr>
                            <w:t>.</w:t>
                          </w:r>
                          <w:r>
                            <w:rPr>
                              <w:color w:val="1D1D1B"/>
                              <w:w w:val="113"/>
                              <w:sz w:val="2"/>
                            </w:rPr>
                            <w:t>against</w:t>
                          </w:r>
                        </w:p>
                        <w:p w14:paraId="7BC4AA0B" w14:textId="77777777" w:rsidR="00AA181E" w:rsidRDefault="00AA181E" w:rsidP="00617E12">
                          <w:pPr>
                            <w:tabs>
                              <w:tab w:val="left" w:pos="1284"/>
                            </w:tabs>
                            <w:spacing w:line="-91" w:lineRule="auto"/>
                            <w:ind w:left="234"/>
                            <w:rPr>
                              <w:sz w:val="2"/>
                            </w:rPr>
                          </w:pPr>
                          <w:r>
                            <w:rPr>
                              <w:color w:val="1D1D1B"/>
                              <w:w w:val="113"/>
                              <w:sz w:val="2"/>
                            </w:rPr>
                            <w:t>be</w:t>
                          </w:r>
                          <w:r>
                            <w:rPr>
                              <w:color w:val="1D1D1B"/>
                              <w:sz w:val="2"/>
                            </w:rPr>
                            <w:tab/>
                          </w:r>
                          <w:r>
                            <w:rPr>
                              <w:rFonts w:ascii="Arial"/>
                              <w:i/>
                              <w:color w:val="1D1D1B"/>
                              <w:w w:val="118"/>
                              <w:position w:val="2"/>
                              <w:sz w:val="2"/>
                            </w:rPr>
                            <w:t>[During</w:t>
                          </w:r>
                          <w:r>
                            <w:rPr>
                              <w:rFonts w:ascii="Arial"/>
                              <w:i/>
                              <w:color w:val="1D1D1B"/>
                              <w:spacing w:val="1"/>
                              <w:position w:val="2"/>
                              <w:sz w:val="2"/>
                            </w:rPr>
                            <w:t xml:space="preserve"> </w:t>
                          </w:r>
                          <w:r>
                            <w:rPr>
                              <w:rFonts w:ascii="Arial"/>
                              <w:i/>
                              <w:color w:val="1D1D1B"/>
                              <w:w w:val="125"/>
                              <w:position w:val="1"/>
                              <w:sz w:val="2"/>
                            </w:rPr>
                            <w:t>tion</w:t>
                          </w:r>
                          <w:r>
                            <w:rPr>
                              <w:rFonts w:ascii="Arial"/>
                              <w:i/>
                              <w:color w:val="1D1D1B"/>
                              <w:position w:val="1"/>
                              <w:sz w:val="2"/>
                            </w:rPr>
                            <w:t xml:space="preserve">         </w:t>
                          </w:r>
                          <w:r>
                            <w:rPr>
                              <w:rFonts w:ascii="Arial"/>
                              <w:i/>
                              <w:color w:val="1D1D1B"/>
                              <w:spacing w:val="1"/>
                              <w:position w:val="1"/>
                              <w:sz w:val="2"/>
                            </w:rPr>
                            <w:t xml:space="preserve"> </w:t>
                          </w:r>
                          <w:r>
                            <w:rPr>
                              <w:color w:val="1D1D1B"/>
                              <w:w w:val="113"/>
                              <w:sz w:val="2"/>
                            </w:rPr>
                            <w:t>tion</w:t>
                          </w:r>
                          <w:r>
                            <w:rPr>
                              <w:color w:val="1D1D1B"/>
                              <w:sz w:val="2"/>
                            </w:rPr>
                            <w:t xml:space="preserve">        </w:t>
                          </w:r>
                          <w:r>
                            <w:rPr>
                              <w:color w:val="1D1D1B"/>
                              <w:spacing w:val="2"/>
                              <w:sz w:val="2"/>
                            </w:rPr>
                            <w:t xml:space="preserve"> </w:t>
                          </w:r>
                          <w:r>
                            <w:rPr>
                              <w:color w:val="1D1D1B"/>
                              <w:w w:val="113"/>
                              <w:position w:val="1"/>
                              <w:sz w:val="2"/>
                            </w:rPr>
                            <w:t>Securit</w:t>
                          </w:r>
                          <w:r>
                            <w:rPr>
                              <w:color w:val="1D1D1B"/>
                              <w:spacing w:val="-79"/>
                              <w:w w:val="113"/>
                              <w:position w:val="1"/>
                              <w:sz w:val="2"/>
                            </w:rPr>
                            <w:t>y</w:t>
                          </w:r>
                          <w:r>
                            <w:rPr>
                              <w:rFonts w:ascii="Arial"/>
                              <w:i/>
                              <w:color w:val="1D1D1B"/>
                              <w:w w:val="114"/>
                              <w:position w:val="4"/>
                              <w:sz w:val="2"/>
                            </w:rPr>
                            <w:t>Guidelines</w:t>
                          </w:r>
                          <w:r>
                            <w:rPr>
                              <w:rFonts w:ascii="Arial"/>
                              <w:i/>
                              <w:color w:val="1D1D1B"/>
                              <w:position w:val="4"/>
                              <w:sz w:val="2"/>
                            </w:rPr>
                            <w:t xml:space="preserve">      </w:t>
                          </w:r>
                          <w:r>
                            <w:rPr>
                              <w:rFonts w:ascii="Arial"/>
                              <w:i/>
                              <w:color w:val="1D1D1B"/>
                              <w:spacing w:val="2"/>
                              <w:position w:val="4"/>
                              <w:sz w:val="2"/>
                            </w:rPr>
                            <w:t xml:space="preserve"> </w:t>
                          </w:r>
                          <w:r>
                            <w:rPr>
                              <w:color w:val="1D1D1B"/>
                              <w:w w:val="113"/>
                              <w:position w:val="1"/>
                              <w:sz w:val="2"/>
                            </w:rPr>
                            <w:t>trainin</w:t>
                          </w:r>
                          <w:r>
                            <w:rPr>
                              <w:color w:val="1D1D1B"/>
                              <w:spacing w:val="-4"/>
                              <w:w w:val="113"/>
                              <w:position w:val="1"/>
                              <w:sz w:val="2"/>
                            </w:rPr>
                            <w:t>g</w:t>
                          </w:r>
                          <w:r>
                            <w:rPr>
                              <w:color w:val="1D1D1B"/>
                              <w:w w:val="113"/>
                              <w:position w:val="-1"/>
                              <w:sz w:val="2"/>
                            </w:rPr>
                            <w:t>and</w:t>
                          </w:r>
                          <w:r>
                            <w:rPr>
                              <w:color w:val="1D1D1B"/>
                              <w:position w:val="-1"/>
                              <w:sz w:val="2"/>
                            </w:rPr>
                            <w:t xml:space="preserve">              </w:t>
                          </w:r>
                          <w:r>
                            <w:rPr>
                              <w:color w:val="1D1D1B"/>
                              <w:spacing w:val="2"/>
                              <w:position w:val="-1"/>
                              <w:sz w:val="2"/>
                            </w:rPr>
                            <w:t xml:space="preserve"> </w:t>
                          </w:r>
                          <w:r>
                            <w:rPr>
                              <w:color w:val="1D1D1B"/>
                              <w:w w:val="113"/>
                              <w:sz w:val="2"/>
                            </w:rPr>
                            <w:t>these</w:t>
                          </w:r>
                        </w:p>
                        <w:p w14:paraId="42BC6BCC" w14:textId="77777777" w:rsidR="00AA181E" w:rsidRDefault="00AA181E" w:rsidP="00617E12">
                          <w:pPr>
                            <w:spacing w:line="18" w:lineRule="exact"/>
                            <w:ind w:left="265"/>
                            <w:rPr>
                              <w:sz w:val="2"/>
                            </w:rPr>
                          </w:pPr>
                          <w:r>
                            <w:rPr>
                              <w:color w:val="1D1D1B"/>
                              <w:w w:val="115"/>
                              <w:position w:val="1"/>
                              <w:sz w:val="2"/>
                            </w:rPr>
                            <w:t xml:space="preserve">r </w:t>
                          </w:r>
                          <w:r>
                            <w:rPr>
                              <w:color w:val="1D1D1B"/>
                              <w:w w:val="115"/>
                              <w:sz w:val="2"/>
                            </w:rPr>
                            <w:t>framework</w:t>
                          </w:r>
                        </w:p>
                        <w:p w14:paraId="51803811" w14:textId="77777777" w:rsidR="00AA181E" w:rsidRDefault="00AA181E" w:rsidP="00617E12">
                          <w:pPr>
                            <w:spacing w:line="17" w:lineRule="exact"/>
                            <w:ind w:left="311"/>
                            <w:rPr>
                              <w:sz w:val="2"/>
                            </w:rPr>
                          </w:pPr>
                          <w:r>
                            <w:rPr>
                              <w:color w:val="1D1D1B"/>
                              <w:w w:val="115"/>
                              <w:sz w:val="2"/>
                            </w:rPr>
                            <w:t>enced</w:t>
                          </w:r>
                        </w:p>
                        <w:p w14:paraId="3EF3BE8A" w14:textId="77777777" w:rsidR="00AA181E" w:rsidRDefault="00AA181E" w:rsidP="00617E12">
                          <w:pPr>
                            <w:spacing w:line="13" w:lineRule="exact"/>
                            <w:ind w:left="17"/>
                            <w:rPr>
                              <w:sz w:val="2"/>
                            </w:rPr>
                          </w:pPr>
                          <w:r>
                            <w:rPr>
                              <w:rFonts w:ascii="Arial"/>
                              <w:i/>
                              <w:color w:val="1D1D1B"/>
                              <w:w w:val="115"/>
                              <w:sz w:val="2"/>
                            </w:rPr>
                            <w:t>guidelines</w:t>
                          </w:r>
                          <w:r>
                            <w:rPr>
                              <w:color w:val="1D1D1B"/>
                              <w:w w:val="115"/>
                              <w:position w:val="3"/>
                              <w:sz w:val="2"/>
                            </w:rPr>
                            <w:t>and</w:t>
                          </w:r>
                        </w:p>
                        <w:p w14:paraId="27E19039" w14:textId="77777777" w:rsidR="00AA181E" w:rsidRDefault="00AA181E" w:rsidP="00617E12">
                          <w:pPr>
                            <w:spacing w:line="10" w:lineRule="exact"/>
                            <w:ind w:left="292"/>
                            <w:rPr>
                              <w:sz w:val="2"/>
                            </w:rPr>
                          </w:pPr>
                          <w:r>
                            <w:rPr>
                              <w:color w:val="1D1D1B"/>
                              <w:w w:val="115"/>
                              <w:sz w:val="2"/>
                            </w:rPr>
                            <w:t>er</w:t>
                          </w:r>
                        </w:p>
                        <w:p w14:paraId="13669741" w14:textId="77777777" w:rsidR="00AA181E" w:rsidRDefault="00AA181E" w:rsidP="00617E12">
                          <w:pPr>
                            <w:spacing w:line="4" w:lineRule="exact"/>
                            <w:ind w:left="273"/>
                            <w:rPr>
                              <w:sz w:val="2"/>
                            </w:rPr>
                          </w:pPr>
                          <w:r>
                            <w:rPr>
                              <w:color w:val="1D1D1B"/>
                              <w:w w:val="115"/>
                              <w:sz w:val="2"/>
                            </w:rPr>
                            <w:t>ef</w:t>
                          </w:r>
                        </w:p>
                        <w:p w14:paraId="61C54319" w14:textId="77777777" w:rsidR="00AA181E" w:rsidRDefault="00AA181E" w:rsidP="00617E12">
                          <w:pPr>
                            <w:tabs>
                              <w:tab w:val="left" w:pos="548"/>
                            </w:tabs>
                            <w:spacing w:line="2" w:lineRule="exact"/>
                            <w:ind w:left="161"/>
                            <w:rPr>
                              <w:sz w:val="2"/>
                            </w:rPr>
                          </w:pPr>
                          <w:r>
                            <w:rPr>
                              <w:color w:val="1D1D1B"/>
                              <w:w w:val="115"/>
                              <w:sz w:val="2"/>
                            </w:rPr>
                            <w:t>should</w:t>
                          </w:r>
                          <w:r>
                            <w:rPr>
                              <w:color w:val="1D1D1B"/>
                              <w:w w:val="115"/>
                              <w:sz w:val="2"/>
                            </w:rPr>
                            <w:tab/>
                            <w:t>against</w:t>
                          </w:r>
                        </w:p>
                        <w:p w14:paraId="67ABEF8B" w14:textId="77777777" w:rsidR="00AA181E" w:rsidRDefault="00AA181E" w:rsidP="00617E12">
                          <w:pPr>
                            <w:tabs>
                              <w:tab w:val="left" w:pos="1996"/>
                            </w:tabs>
                            <w:spacing w:line="84" w:lineRule="auto"/>
                            <w:ind w:left="1273"/>
                            <w:rPr>
                              <w:sz w:val="2"/>
                            </w:rPr>
                          </w:pPr>
                          <w:r>
                            <w:rPr>
                              <w:rFonts w:ascii="Arial"/>
                              <w:i/>
                              <w:color w:val="1D1D1B"/>
                              <w:w w:val="115"/>
                              <w:sz w:val="2"/>
                            </w:rPr>
                            <w:t>Privacy</w:t>
                          </w:r>
                          <w:r>
                            <w:rPr>
                              <w:rFonts w:ascii="Arial"/>
                              <w:i/>
                              <w:color w:val="1D1D1B"/>
                              <w:w w:val="115"/>
                              <w:position w:val="-2"/>
                              <w:sz w:val="2"/>
                            </w:rPr>
                            <w:t xml:space="preserve">con  </w:t>
                          </w:r>
                          <w:r>
                            <w:rPr>
                              <w:rFonts w:ascii="Arial"/>
                              <w:i/>
                              <w:color w:val="1D1D1B"/>
                              <w:spacing w:val="2"/>
                              <w:w w:val="115"/>
                              <w:position w:val="-2"/>
                              <w:sz w:val="2"/>
                            </w:rPr>
                            <w:t xml:space="preserve"> </w:t>
                          </w:r>
                          <w:r>
                            <w:rPr>
                              <w:rFonts w:ascii="Arial"/>
                              <w:i/>
                              <w:color w:val="1D1D1B"/>
                              <w:w w:val="115"/>
                              <w:position w:val="1"/>
                              <w:sz w:val="2"/>
                            </w:rPr>
                            <w:t xml:space="preserve">technology                       </w:t>
                          </w:r>
                          <w:r>
                            <w:rPr>
                              <w:rFonts w:ascii="Arial"/>
                              <w:i/>
                              <w:color w:val="1D1D1B"/>
                              <w:spacing w:val="1"/>
                              <w:w w:val="115"/>
                              <w:position w:val="1"/>
                              <w:sz w:val="2"/>
                            </w:rPr>
                            <w:t xml:space="preserve"> </w:t>
                          </w:r>
                          <w:r>
                            <w:rPr>
                              <w:rFonts w:ascii="Arial"/>
                              <w:i/>
                              <w:color w:val="1D1D1B"/>
                              <w:w w:val="115"/>
                              <w:position w:val="1"/>
                              <w:sz w:val="2"/>
                            </w:rPr>
                            <w:t>Agency</w:t>
                          </w:r>
                          <w:r>
                            <w:rPr>
                              <w:rFonts w:ascii="Arial"/>
                              <w:i/>
                              <w:color w:val="1D1D1B"/>
                              <w:w w:val="115"/>
                              <w:position w:val="1"/>
                              <w:sz w:val="2"/>
                            </w:rPr>
                            <w:tab/>
                          </w:r>
                          <w:r>
                            <w:rPr>
                              <w:color w:val="1D1D1B"/>
                              <w:w w:val="115"/>
                              <w:sz w:val="2"/>
                            </w:rPr>
                            <w:t>standar</w:t>
                          </w:r>
                        </w:p>
                        <w:p w14:paraId="4A11A30D" w14:textId="77777777" w:rsidR="00AA181E" w:rsidRDefault="00AA181E" w:rsidP="00617E12">
                          <w:pPr>
                            <w:spacing w:line="10" w:lineRule="exact"/>
                            <w:ind w:left="268"/>
                            <w:rPr>
                              <w:sz w:val="2"/>
                            </w:rPr>
                          </w:pPr>
                          <w:r>
                            <w:rPr>
                              <w:color w:val="1D1D1B"/>
                              <w:w w:val="115"/>
                              <w:sz w:val="2"/>
                            </w:rPr>
                            <w:t>management</w:t>
                          </w:r>
                        </w:p>
                        <w:p w14:paraId="21A917B8" w14:textId="77777777" w:rsidR="00AA181E" w:rsidRDefault="00AA181E" w:rsidP="00617E12">
                          <w:pPr>
                            <w:spacing w:line="40" w:lineRule="auto"/>
                            <w:ind w:right="177"/>
                            <w:jc w:val="right"/>
                            <w:rPr>
                              <w:sz w:val="2"/>
                            </w:rPr>
                          </w:pPr>
                          <w:r>
                            <w:rPr>
                              <w:color w:val="1D1D1B"/>
                              <w:w w:val="113"/>
                              <w:position w:val="-1"/>
                              <w:sz w:val="2"/>
                            </w:rPr>
                            <w:t>This</w:t>
                          </w:r>
                          <w:r>
                            <w:rPr>
                              <w:color w:val="1D1D1B"/>
                              <w:position w:val="-1"/>
                              <w:sz w:val="2"/>
                            </w:rPr>
                            <w:t xml:space="preserve">          </w:t>
                          </w:r>
                          <w:r>
                            <w:rPr>
                              <w:color w:val="1D1D1B"/>
                              <w:spacing w:val="-3"/>
                              <w:position w:val="-1"/>
                              <w:sz w:val="2"/>
                            </w:rPr>
                            <w:t xml:space="preserve"> </w:t>
                          </w:r>
                          <w:r>
                            <w:rPr>
                              <w:rFonts w:ascii="Arial"/>
                              <w:i/>
                              <w:color w:val="1D1D1B"/>
                              <w:w w:val="117"/>
                              <w:position w:val="2"/>
                              <w:sz w:val="2"/>
                            </w:rPr>
                            <w:t>Employme</w:t>
                          </w:r>
                          <w:r>
                            <w:rPr>
                              <w:rFonts w:ascii="Arial"/>
                              <w:i/>
                              <w:color w:val="1D1D1B"/>
                              <w:spacing w:val="-103"/>
                              <w:w w:val="117"/>
                              <w:position w:val="2"/>
                              <w:sz w:val="2"/>
                            </w:rPr>
                            <w:t>n</w:t>
                          </w:r>
                          <w:r>
                            <w:rPr>
                              <w:rFonts w:ascii="Arial"/>
                              <w:i/>
                              <w:color w:val="1D1D1B"/>
                              <w:w w:val="127"/>
                              <w:position w:val="-1"/>
                              <w:sz w:val="2"/>
                            </w:rPr>
                            <w:t>tr</w:t>
                          </w:r>
                          <w:r>
                            <w:rPr>
                              <w:rFonts w:ascii="Arial"/>
                              <w:i/>
                              <w:color w:val="1D1D1B"/>
                              <w:position w:val="-1"/>
                              <w:sz w:val="2"/>
                            </w:rPr>
                            <w:t xml:space="preserve">                   </w:t>
                          </w:r>
                          <w:r>
                            <w:rPr>
                              <w:rFonts w:ascii="Arial"/>
                              <w:i/>
                              <w:color w:val="1D1D1B"/>
                              <w:spacing w:val="-1"/>
                              <w:position w:val="-1"/>
                              <w:sz w:val="2"/>
                            </w:rPr>
                            <w:t xml:space="preserve"> </w:t>
                          </w:r>
                          <w:r>
                            <w:rPr>
                              <w:color w:val="1D1D1B"/>
                              <w:w w:val="113"/>
                              <w:position w:val="2"/>
                              <w:sz w:val="2"/>
                            </w:rPr>
                            <w:t>shoul</w:t>
                          </w:r>
                          <w:r>
                            <w:rPr>
                              <w:color w:val="1D1D1B"/>
                              <w:spacing w:val="-4"/>
                              <w:w w:val="113"/>
                              <w:position w:val="2"/>
                              <w:sz w:val="2"/>
                            </w:rPr>
                            <w:t>d</w:t>
                          </w:r>
                          <w:r>
                            <w:rPr>
                              <w:color w:val="1D1D1B"/>
                              <w:w w:val="113"/>
                              <w:sz w:val="2"/>
                            </w:rPr>
                            <w:t>also</w:t>
                          </w:r>
                          <w:r>
                            <w:rPr>
                              <w:color w:val="1D1D1B"/>
                              <w:sz w:val="2"/>
                            </w:rPr>
                            <w:t xml:space="preserve">  </w:t>
                          </w:r>
                          <w:r>
                            <w:rPr>
                              <w:color w:val="1D1D1B"/>
                              <w:spacing w:val="2"/>
                              <w:sz w:val="2"/>
                            </w:rPr>
                            <w:t xml:space="preserve"> </w:t>
                          </w:r>
                          <w:r>
                            <w:rPr>
                              <w:color w:val="1D1D1B"/>
                              <w:w w:val="113"/>
                              <w:position w:val="1"/>
                              <w:sz w:val="2"/>
                            </w:rPr>
                            <w:t>Polic</w:t>
                          </w:r>
                          <w:r>
                            <w:rPr>
                              <w:color w:val="1D1D1B"/>
                              <w:spacing w:val="-4"/>
                              <w:w w:val="113"/>
                              <w:position w:val="1"/>
                              <w:sz w:val="2"/>
                            </w:rPr>
                            <w:t>y</w:t>
                          </w:r>
                          <w:r>
                            <w:rPr>
                              <w:color w:val="1D1D1B"/>
                              <w:spacing w:val="-10"/>
                              <w:w w:val="113"/>
                              <w:sz w:val="2"/>
                            </w:rPr>
                            <w:t>F</w:t>
                          </w:r>
                          <w:r>
                            <w:rPr>
                              <w:color w:val="1D1D1B"/>
                              <w:w w:val="113"/>
                              <w:position w:val="-1"/>
                              <w:sz w:val="2"/>
                            </w:rPr>
                            <w:t>ramewor</w:t>
                          </w:r>
                          <w:r>
                            <w:rPr>
                              <w:color w:val="1D1D1B"/>
                              <w:spacing w:val="-73"/>
                              <w:w w:val="113"/>
                              <w:position w:val="-1"/>
                              <w:sz w:val="2"/>
                            </w:rPr>
                            <w:t>k</w:t>
                          </w:r>
                          <w:r>
                            <w:rPr>
                              <w:rFonts w:ascii="Arial"/>
                              <w:i/>
                              <w:color w:val="1D1D1B"/>
                              <w:w w:val="114"/>
                              <w:sz w:val="2"/>
                            </w:rPr>
                            <w:t>Personne</w:t>
                          </w:r>
                          <w:r>
                            <w:rPr>
                              <w:rFonts w:ascii="Arial"/>
                              <w:i/>
                              <w:color w:val="1D1D1B"/>
                              <w:spacing w:val="-18"/>
                              <w:w w:val="114"/>
                              <w:sz w:val="2"/>
                            </w:rPr>
                            <w:t>l</w:t>
                          </w:r>
                          <w:r>
                            <w:rPr>
                              <w:color w:val="1D1D1B"/>
                              <w:w w:val="113"/>
                              <w:sz w:val="2"/>
                            </w:rPr>
                            <w:t>awa</w:t>
                          </w:r>
                          <w:r>
                            <w:rPr>
                              <w:color w:val="1D1D1B"/>
                              <w:spacing w:val="-10"/>
                              <w:w w:val="113"/>
                              <w:sz w:val="2"/>
                            </w:rPr>
                            <w:t>r</w:t>
                          </w:r>
                          <w:r>
                            <w:rPr>
                              <w:color w:val="1D1D1B"/>
                              <w:w w:val="113"/>
                              <w:position w:val="-1"/>
                              <w:sz w:val="2"/>
                            </w:rPr>
                            <w:t>eness</w:t>
                          </w:r>
                        </w:p>
                        <w:p w14:paraId="6EFFBA31" w14:textId="77777777" w:rsidR="00AA181E" w:rsidRDefault="00AA181E" w:rsidP="00617E12">
                          <w:pPr>
                            <w:spacing w:line="1" w:lineRule="exact"/>
                            <w:ind w:left="106"/>
                            <w:rPr>
                              <w:sz w:val="2"/>
                            </w:rPr>
                          </w:pPr>
                          <w:r>
                            <w:rPr>
                              <w:color w:val="1D1D1B"/>
                              <w:w w:val="115"/>
                              <w:sz w:val="2"/>
                            </w:rPr>
                            <w:t>terial</w:t>
                          </w:r>
                        </w:p>
                        <w:p w14:paraId="6396ED86" w14:textId="77777777" w:rsidR="00AA181E" w:rsidRDefault="00AA181E" w:rsidP="00617E12">
                          <w:pPr>
                            <w:spacing w:line="1" w:lineRule="exact"/>
                            <w:ind w:left="133" w:right="1292"/>
                            <w:jc w:val="center"/>
                            <w:rPr>
                              <w:sz w:val="2"/>
                            </w:rPr>
                          </w:pPr>
                          <w:r>
                            <w:rPr>
                              <w:color w:val="1D1D1B"/>
                              <w:w w:val="115"/>
                              <w:sz w:val="2"/>
                            </w:rPr>
                            <w:t>assessments</w:t>
                          </w:r>
                        </w:p>
                        <w:p w14:paraId="3023141C" w14:textId="77777777" w:rsidR="00AA181E" w:rsidRDefault="00AA181E" w:rsidP="00617E12">
                          <w:pPr>
                            <w:tabs>
                              <w:tab w:val="left" w:pos="1219"/>
                            </w:tabs>
                            <w:spacing w:line="76" w:lineRule="auto"/>
                            <w:ind w:left="794"/>
                            <w:rPr>
                              <w:sz w:val="2"/>
                            </w:rPr>
                          </w:pPr>
                          <w:r>
                            <w:rPr>
                              <w:color w:val="7A7966"/>
                              <w:w w:val="125"/>
                              <w:position w:val="-1"/>
                              <w:sz w:val="2"/>
                            </w:rPr>
                            <w:t>V1.</w:t>
                          </w:r>
                          <w:r>
                            <w:rPr>
                              <w:color w:val="7A7966"/>
                              <w:position w:val="-1"/>
                              <w:sz w:val="2"/>
                            </w:rPr>
                            <w:tab/>
                          </w:r>
                          <w:r>
                            <w:rPr>
                              <w:color w:val="7A7966"/>
                              <w:w w:val="125"/>
                              <w:position w:val="-2"/>
                              <w:sz w:val="2"/>
                            </w:rPr>
                            <w:t>V1</w:t>
                          </w:r>
                          <w:r>
                            <w:rPr>
                              <w:color w:val="7A7966"/>
                              <w:spacing w:val="-5"/>
                              <w:w w:val="125"/>
                              <w:position w:val="-2"/>
                              <w:sz w:val="2"/>
                            </w:rPr>
                            <w:t>.</w:t>
                          </w:r>
                          <w:r>
                            <w:rPr>
                              <w:color w:val="7A7966"/>
                              <w:w w:val="125"/>
                              <w:position w:val="-1"/>
                              <w:sz w:val="2"/>
                            </w:rPr>
                            <w:t>0</w:t>
                          </w:r>
                          <w:r>
                            <w:rPr>
                              <w:color w:val="7A7966"/>
                              <w:position w:val="-1"/>
                              <w:sz w:val="2"/>
                            </w:rPr>
                            <w:t xml:space="preserve">    </w:t>
                          </w:r>
                          <w:r>
                            <w:rPr>
                              <w:color w:val="7A7966"/>
                              <w:spacing w:val="2"/>
                              <w:position w:val="-1"/>
                              <w:sz w:val="2"/>
                            </w:rPr>
                            <w:t xml:space="preserve"> </w:t>
                          </w:r>
                          <w:r>
                            <w:rPr>
                              <w:color w:val="1D1D1B"/>
                              <w:w w:val="113"/>
                              <w:sz w:val="2"/>
                            </w:rPr>
                            <w:t>ma</w:t>
                          </w:r>
                          <w:r>
                            <w:rPr>
                              <w:color w:val="1D1D1B"/>
                              <w:sz w:val="2"/>
                            </w:rPr>
                            <w:t xml:space="preserve">          </w:t>
                          </w:r>
                          <w:r>
                            <w:rPr>
                              <w:color w:val="1D1D1B"/>
                              <w:spacing w:val="-2"/>
                              <w:sz w:val="2"/>
                            </w:rPr>
                            <w:t xml:space="preserve"> </w:t>
                          </w:r>
                          <w:r>
                            <w:rPr>
                              <w:rFonts w:ascii="Arial"/>
                              <w:i/>
                              <w:color w:val="1D1D1B"/>
                              <w:w w:val="116"/>
                              <w:sz w:val="2"/>
                            </w:rPr>
                            <w:t>ol</w:t>
                          </w:r>
                          <w:r>
                            <w:rPr>
                              <w:rFonts w:ascii="Arial"/>
                              <w:i/>
                              <w:color w:val="1D1D1B"/>
                              <w:spacing w:val="-4"/>
                              <w:w w:val="116"/>
                              <w:sz w:val="2"/>
                            </w:rPr>
                            <w:t>s</w:t>
                          </w:r>
                          <w:r>
                            <w:rPr>
                              <w:rFonts w:ascii="Arial"/>
                              <w:i/>
                              <w:color w:val="1D1D1B"/>
                              <w:w w:val="126"/>
                              <w:sz w:val="2"/>
                            </w:rPr>
                            <w:t>for</w:t>
                          </w:r>
                          <w:r>
                            <w:rPr>
                              <w:rFonts w:ascii="Arial"/>
                              <w:i/>
                              <w:color w:val="1D1D1B"/>
                              <w:sz w:val="2"/>
                            </w:rPr>
                            <w:t xml:space="preserve"> </w:t>
                          </w:r>
                          <w:r>
                            <w:rPr>
                              <w:rFonts w:ascii="Arial"/>
                              <w:i/>
                              <w:color w:val="1D1D1B"/>
                              <w:spacing w:val="-3"/>
                              <w:sz w:val="2"/>
                            </w:rPr>
                            <w:t xml:space="preserve"> </w:t>
                          </w:r>
                          <w:r>
                            <w:rPr>
                              <w:rFonts w:ascii="Arial"/>
                              <w:i/>
                              <w:color w:val="1D1D1B"/>
                              <w:w w:val="124"/>
                              <w:sz w:val="2"/>
                            </w:rPr>
                            <w:t>t]</w:t>
                          </w:r>
                          <w:r>
                            <w:rPr>
                              <w:rFonts w:ascii="Arial"/>
                              <w:i/>
                              <w:color w:val="1D1D1B"/>
                              <w:sz w:val="2"/>
                            </w:rPr>
                            <w:t xml:space="preserve">    </w:t>
                          </w:r>
                          <w:r>
                            <w:rPr>
                              <w:rFonts w:ascii="Arial"/>
                              <w:i/>
                              <w:color w:val="1D1D1B"/>
                              <w:spacing w:val="2"/>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4"/>
                              <w:sz w:val="2"/>
                            </w:rPr>
                            <w:t>Securit</w:t>
                          </w:r>
                          <w:r>
                            <w:rPr>
                              <w:rFonts w:ascii="Arial"/>
                              <w:i/>
                              <w:color w:val="1D1D1B"/>
                              <w:spacing w:val="-9"/>
                              <w:w w:val="114"/>
                              <w:sz w:val="2"/>
                            </w:rPr>
                            <w:t>y</w:t>
                          </w:r>
                          <w:r>
                            <w:rPr>
                              <w:color w:val="1D1D1B"/>
                              <w:w w:val="113"/>
                              <w:sz w:val="2"/>
                            </w:rPr>
                            <w:t>b</w:t>
                          </w:r>
                          <w:r>
                            <w:rPr>
                              <w:color w:val="1D1D1B"/>
                              <w:spacing w:val="-4"/>
                              <w:w w:val="113"/>
                              <w:sz w:val="2"/>
                            </w:rPr>
                            <w:t>e</w:t>
                          </w:r>
                          <w:r>
                            <w:rPr>
                              <w:color w:val="1D1D1B"/>
                              <w:w w:val="113"/>
                              <w:sz w:val="2"/>
                            </w:rPr>
                            <w:t>given</w:t>
                          </w:r>
                        </w:p>
                        <w:p w14:paraId="4CC73543" w14:textId="77777777" w:rsidR="00AA181E" w:rsidRDefault="00AA181E" w:rsidP="00617E12">
                          <w:pPr>
                            <w:tabs>
                              <w:tab w:val="left" w:pos="827"/>
                            </w:tabs>
                            <w:spacing w:line="-16" w:lineRule="auto"/>
                            <w:ind w:left="110"/>
                            <w:rPr>
                              <w:sz w:val="2"/>
                            </w:rPr>
                          </w:pPr>
                          <w:r>
                            <w:rPr>
                              <w:color w:val="1D1D1B"/>
                              <w:w w:val="113"/>
                              <w:position w:val="-1"/>
                              <w:sz w:val="2"/>
                            </w:rPr>
                            <w:t>alig</w:t>
                          </w:r>
                          <w:r>
                            <w:rPr>
                              <w:color w:val="1D1D1B"/>
                              <w:spacing w:val="-4"/>
                              <w:w w:val="113"/>
                              <w:position w:val="-1"/>
                              <w:sz w:val="2"/>
                            </w:rPr>
                            <w:t>n</w:t>
                          </w:r>
                          <w:r>
                            <w:rPr>
                              <w:color w:val="1D1D1B"/>
                              <w:w w:val="113"/>
                              <w:sz w:val="2"/>
                            </w:rPr>
                            <w:t>it</w:t>
                          </w:r>
                          <w:r>
                            <w:rPr>
                              <w:color w:val="1D1D1B"/>
                              <w:spacing w:val="-4"/>
                              <w:w w:val="113"/>
                              <w:sz w:val="2"/>
                            </w:rPr>
                            <w:t>s</w:t>
                          </w:r>
                          <w:r>
                            <w:rPr>
                              <w:color w:val="1D1D1B"/>
                              <w:w w:val="113"/>
                              <w:position w:val="1"/>
                              <w:sz w:val="2"/>
                            </w:rPr>
                            <w:t>security</w:t>
                          </w:r>
                          <w:r>
                            <w:rPr>
                              <w:color w:val="1D1D1B"/>
                              <w:position w:val="1"/>
                              <w:sz w:val="2"/>
                            </w:rPr>
                            <w:t xml:space="preserve">      </w:t>
                          </w:r>
                          <w:r>
                            <w:rPr>
                              <w:color w:val="1D1D1B"/>
                              <w:spacing w:val="-1"/>
                              <w:position w:val="1"/>
                              <w:sz w:val="2"/>
                            </w:rPr>
                            <w:t xml:space="preserve"> </w:t>
                          </w:r>
                          <w:r>
                            <w:rPr>
                              <w:color w:val="1D1D1B"/>
                              <w:w w:val="113"/>
                              <w:position w:val="-1"/>
                              <w:sz w:val="2"/>
                            </w:rPr>
                            <w:t>conducting</w:t>
                          </w:r>
                          <w:r>
                            <w:rPr>
                              <w:color w:val="1D1D1B"/>
                              <w:position w:val="-1"/>
                              <w:sz w:val="2"/>
                            </w:rPr>
                            <w:tab/>
                          </w:r>
                          <w:r>
                            <w:rPr>
                              <w:color w:val="7A7966"/>
                              <w:w w:val="125"/>
                              <w:position w:val="1"/>
                              <w:sz w:val="2"/>
                            </w:rPr>
                            <w:t>0</w:t>
                          </w:r>
                          <w:r>
                            <w:rPr>
                              <w:color w:val="7A7966"/>
                              <w:position w:val="1"/>
                              <w:sz w:val="2"/>
                            </w:rPr>
                            <w:t xml:space="preserve">                          </w:t>
                          </w:r>
                          <w:r>
                            <w:rPr>
                              <w:color w:val="7A7966"/>
                              <w:spacing w:val="1"/>
                              <w:position w:val="1"/>
                              <w:sz w:val="2"/>
                            </w:rPr>
                            <w:t xml:space="preserve"> </w:t>
                          </w:r>
                          <w:r>
                            <w:rPr>
                              <w:rFonts w:ascii="Arial"/>
                              <w:color w:val="7A7966"/>
                              <w:w w:val="131"/>
                              <w:position w:val="1"/>
                              <w:sz w:val="2"/>
                            </w:rPr>
                            <w:t>36</w:t>
                          </w:r>
                          <w:r>
                            <w:rPr>
                              <w:rFonts w:ascii="Arial"/>
                              <w:color w:val="7A7966"/>
                              <w:position w:val="1"/>
                              <w:sz w:val="2"/>
                            </w:rPr>
                            <w:t xml:space="preserve">            </w:t>
                          </w:r>
                          <w:r>
                            <w:rPr>
                              <w:rFonts w:ascii="Arial"/>
                              <w:color w:val="7A7966"/>
                              <w:spacing w:val="2"/>
                              <w:position w:val="1"/>
                              <w:sz w:val="2"/>
                            </w:rPr>
                            <w:t xml:space="preserve"> </w:t>
                          </w:r>
                          <w:r>
                            <w:rPr>
                              <w:rFonts w:ascii="Arial"/>
                              <w:color w:val="7A7966"/>
                              <w:w w:val="128"/>
                              <w:sz w:val="2"/>
                            </w:rPr>
                            <w:t>33</w:t>
                          </w:r>
                          <w:r>
                            <w:rPr>
                              <w:rFonts w:ascii="Arial"/>
                              <w:color w:val="7A7966"/>
                              <w:sz w:val="2"/>
                            </w:rPr>
                            <w:t xml:space="preserve">                                  </w:t>
                          </w:r>
                          <w:r>
                            <w:rPr>
                              <w:rFonts w:ascii="Arial"/>
                              <w:color w:val="7A7966"/>
                              <w:spacing w:val="-3"/>
                              <w:sz w:val="2"/>
                            </w:rPr>
                            <w:t xml:space="preserve"> </w:t>
                          </w:r>
                          <w:r>
                            <w:rPr>
                              <w:color w:val="1D1D1B"/>
                              <w:w w:val="113"/>
                              <w:position w:val="2"/>
                              <w:sz w:val="2"/>
                            </w:rPr>
                            <w:t>terial</w:t>
                          </w:r>
                          <w:r>
                            <w:rPr>
                              <w:color w:val="1D1D1B"/>
                              <w:position w:val="2"/>
                              <w:sz w:val="2"/>
                            </w:rPr>
                            <w:t xml:space="preserve">                    </w:t>
                          </w:r>
                          <w:r>
                            <w:rPr>
                              <w:color w:val="1D1D1B"/>
                              <w:w w:val="113"/>
                              <w:position w:val="3"/>
                              <w:sz w:val="2"/>
                            </w:rPr>
                            <w:t>an</w:t>
                          </w:r>
                          <w:r>
                            <w:rPr>
                              <w:color w:val="1D1D1B"/>
                              <w:spacing w:val="-4"/>
                              <w:w w:val="113"/>
                              <w:position w:val="3"/>
                              <w:sz w:val="2"/>
                            </w:rPr>
                            <w:t>d</w:t>
                          </w:r>
                          <w:r>
                            <w:rPr>
                              <w:rFonts w:ascii="Arial"/>
                              <w:i/>
                              <w:color w:val="1D1D1B"/>
                              <w:w w:val="106"/>
                              <w:position w:val="1"/>
                              <w:sz w:val="2"/>
                            </w:rPr>
                            <w:t>NIST</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17"/>
                              <w:sz w:val="2"/>
                            </w:rPr>
                            <w:t>technique</w:t>
                          </w:r>
                          <w:r>
                            <w:rPr>
                              <w:rFonts w:ascii="Arial"/>
                              <w:i/>
                              <w:color w:val="1D1D1B"/>
                              <w:spacing w:val="-33"/>
                              <w:w w:val="117"/>
                              <w:sz w:val="2"/>
                            </w:rPr>
                            <w:t>s</w:t>
                          </w:r>
                          <w:r>
                            <w:rPr>
                              <w:color w:val="1D1D1B"/>
                              <w:w w:val="113"/>
                              <w:sz w:val="2"/>
                            </w:rPr>
                            <w:t>to</w:t>
                          </w:r>
                          <w:r>
                            <w:rPr>
                              <w:color w:val="1D1D1B"/>
                              <w:sz w:val="2"/>
                            </w:rPr>
                            <w:t xml:space="preserve">              </w:t>
                          </w:r>
                          <w:r>
                            <w:rPr>
                              <w:color w:val="1D1D1B"/>
                              <w:spacing w:val="1"/>
                              <w:sz w:val="2"/>
                            </w:rPr>
                            <w:t xml:space="preserve"> </w:t>
                          </w:r>
                          <w:r>
                            <w:rPr>
                              <w:color w:val="1D1D1B"/>
                              <w:w w:val="113"/>
                              <w:position w:val="1"/>
                              <w:sz w:val="2"/>
                            </w:rPr>
                            <w:t>(PSPF)</w:t>
                          </w:r>
                          <w:r>
                            <w:rPr>
                              <w:color w:val="1D1D1B"/>
                              <w:spacing w:val="-42"/>
                              <w:w w:val="113"/>
                              <w:position w:val="1"/>
                              <w:sz w:val="2"/>
                            </w:rPr>
                            <w:t>.</w:t>
                          </w:r>
                          <w:r>
                            <w:rPr>
                              <w:rFonts w:ascii="Arial"/>
                              <w:i/>
                              <w:color w:val="1D1D1B"/>
                              <w:w w:val="114"/>
                              <w:position w:val="3"/>
                              <w:sz w:val="2"/>
                            </w:rPr>
                            <w:t>Security</w:t>
                          </w:r>
                          <w:r>
                            <w:rPr>
                              <w:rFonts w:ascii="Arial"/>
                              <w:i/>
                              <w:color w:val="1D1D1B"/>
                              <w:position w:val="3"/>
                              <w:sz w:val="2"/>
                            </w:rPr>
                            <w:t xml:space="preserve"> </w:t>
                          </w:r>
                          <w:r>
                            <w:rPr>
                              <w:color w:val="1D1D1B"/>
                              <w:w w:val="113"/>
                              <w:position w:val="2"/>
                              <w:sz w:val="2"/>
                            </w:rPr>
                            <w:t>p</w:t>
                          </w:r>
                          <w:r>
                            <w:rPr>
                              <w:color w:val="1D1D1B"/>
                              <w:spacing w:val="-10"/>
                              <w:w w:val="113"/>
                              <w:position w:val="2"/>
                              <w:sz w:val="2"/>
                            </w:rPr>
                            <w:t>r</w:t>
                          </w:r>
                          <w:r>
                            <w:rPr>
                              <w:color w:val="1D1D1B"/>
                              <w:w w:val="113"/>
                              <w:position w:val="1"/>
                              <w:sz w:val="2"/>
                            </w:rPr>
                            <w:t>ogram</w:t>
                          </w:r>
                        </w:p>
                        <w:p w14:paraId="115322EF" w14:textId="77777777" w:rsidR="00AA181E" w:rsidRDefault="00AA181E" w:rsidP="00617E12">
                          <w:pPr>
                            <w:tabs>
                              <w:tab w:val="left" w:pos="1382"/>
                            </w:tabs>
                            <w:spacing w:line="96" w:lineRule="auto"/>
                            <w:ind w:left="216"/>
                            <w:rPr>
                              <w:rFonts w:ascii="Arial"/>
                              <w:i/>
                              <w:sz w:val="2"/>
                            </w:rPr>
                          </w:pPr>
                          <w:r>
                            <w:rPr>
                              <w:rFonts w:ascii="Arial"/>
                              <w:i/>
                              <w:color w:val="1D1D1B"/>
                              <w:spacing w:val="-10"/>
                              <w:w w:val="135"/>
                              <w:position w:val="1"/>
                              <w:sz w:val="2"/>
                            </w:rPr>
                            <w:t>t</w:t>
                          </w:r>
                          <w:r>
                            <w:rPr>
                              <w:color w:val="1D1D1B"/>
                              <w:w w:val="113"/>
                              <w:position w:val="1"/>
                              <w:sz w:val="2"/>
                            </w:rPr>
                            <w:t>.</w:t>
                          </w:r>
                          <w:r>
                            <w:rPr>
                              <w:color w:val="1D1D1B"/>
                              <w:position w:val="1"/>
                              <w:sz w:val="2"/>
                            </w:rPr>
                            <w:t xml:space="preserve"> </w:t>
                          </w:r>
                          <w:r>
                            <w:rPr>
                              <w:color w:val="1D1D1B"/>
                              <w:spacing w:val="1"/>
                              <w:position w:val="1"/>
                              <w:sz w:val="2"/>
                            </w:rPr>
                            <w:t xml:space="preserve"> </w:t>
                          </w:r>
                          <w:r>
                            <w:rPr>
                              <w:color w:val="1D1D1B"/>
                              <w:w w:val="113"/>
                              <w:position w:val="-1"/>
                              <w:sz w:val="2"/>
                            </w:rPr>
                            <w:t>when</w:t>
                          </w:r>
                          <w:r>
                            <w:rPr>
                              <w:color w:val="1D1D1B"/>
                              <w:position w:val="-1"/>
                              <w:sz w:val="2"/>
                            </w:rPr>
                            <w:tab/>
                          </w:r>
                          <w:r>
                            <w:rPr>
                              <w:color w:val="1D1D1B"/>
                              <w:w w:val="113"/>
                              <w:position w:val="2"/>
                              <w:sz w:val="2"/>
                            </w:rPr>
                            <w:t>should</w:t>
                          </w:r>
                          <w:r>
                            <w:rPr>
                              <w:color w:val="1D1D1B"/>
                              <w:spacing w:val="1"/>
                              <w:position w:val="2"/>
                              <w:sz w:val="2"/>
                            </w:rPr>
                            <w:t xml:space="preserve"> </w:t>
                          </w:r>
                          <w:r>
                            <w:rPr>
                              <w:rFonts w:ascii="Arial"/>
                              <w:i/>
                              <w:color w:val="1D1D1B"/>
                              <w:w w:val="111"/>
                              <w:position w:val="3"/>
                              <w:sz w:val="2"/>
                            </w:rPr>
                            <w:t>Federa</w:t>
                          </w:r>
                          <w:r>
                            <w:rPr>
                              <w:rFonts w:ascii="Arial"/>
                              <w:i/>
                              <w:color w:val="1D1D1B"/>
                              <w:spacing w:val="-4"/>
                              <w:w w:val="111"/>
                              <w:position w:val="3"/>
                              <w:sz w:val="2"/>
                            </w:rPr>
                            <w:t>l</w:t>
                          </w:r>
                          <w:r>
                            <w:rPr>
                              <w:rFonts w:ascii="Arial"/>
                              <w:i/>
                              <w:color w:val="1D1D1B"/>
                              <w:w w:val="117"/>
                              <w:sz w:val="2"/>
                            </w:rPr>
                            <w:t>I</w:t>
                          </w:r>
                          <w:r>
                            <w:rPr>
                              <w:rFonts w:ascii="Arial"/>
                              <w:i/>
                              <w:color w:val="1D1D1B"/>
                              <w:spacing w:val="-10"/>
                              <w:w w:val="117"/>
                              <w:sz w:val="2"/>
                            </w:rPr>
                            <w:t>n</w:t>
                          </w:r>
                          <w:r>
                            <w:rPr>
                              <w:rFonts w:ascii="Arial"/>
                              <w:i/>
                              <w:color w:val="1D1D1B"/>
                              <w:w w:val="121"/>
                              <w:sz w:val="2"/>
                            </w:rPr>
                            <w:t>form</w:t>
                          </w:r>
                          <w:r>
                            <w:rPr>
                              <w:rFonts w:ascii="Arial"/>
                              <w:i/>
                              <w:color w:val="1D1D1B"/>
                              <w:spacing w:val="-38"/>
                              <w:w w:val="121"/>
                              <w:sz w:val="2"/>
                            </w:rPr>
                            <w:t>a</w:t>
                          </w:r>
                          <w:r>
                            <w:rPr>
                              <w:rFonts w:ascii="Arial"/>
                              <w:i/>
                              <w:color w:val="1D1D1B"/>
                              <w:w w:val="111"/>
                              <w:position w:val="1"/>
                              <w:sz w:val="2"/>
                            </w:rPr>
                            <w:t>Special</w:t>
                          </w:r>
                          <w:r>
                            <w:rPr>
                              <w:rFonts w:ascii="Arial"/>
                              <w:i/>
                              <w:color w:val="1D1D1B"/>
                              <w:position w:val="1"/>
                              <w:sz w:val="2"/>
                            </w:rPr>
                            <w:t xml:space="preserve">              </w:t>
                          </w:r>
                          <w:r>
                            <w:rPr>
                              <w:rFonts w:ascii="Arial"/>
                              <w:i/>
                              <w:color w:val="1D1D1B"/>
                              <w:spacing w:val="-3"/>
                              <w:position w:val="1"/>
                              <w:sz w:val="2"/>
                            </w:rPr>
                            <w:t xml:space="preserve"> </w:t>
                          </w:r>
                          <w:r>
                            <w:rPr>
                              <w:color w:val="1D1D1B"/>
                              <w:spacing w:val="-10"/>
                              <w:w w:val="113"/>
                              <w:position w:val="1"/>
                              <w:sz w:val="2"/>
                            </w:rPr>
                            <w:t>r</w:t>
                          </w:r>
                          <w:r>
                            <w:rPr>
                              <w:color w:val="1D1D1B"/>
                              <w:w w:val="113"/>
                              <w:position w:val="1"/>
                              <w:sz w:val="2"/>
                            </w:rPr>
                            <w:t>elevant</w:t>
                          </w:r>
                          <w:r>
                            <w:rPr>
                              <w:color w:val="1D1D1B"/>
                              <w:position w:val="1"/>
                              <w:sz w:val="2"/>
                            </w:rPr>
                            <w:t xml:space="preserve">                     </w:t>
                          </w:r>
                          <w:r>
                            <w:rPr>
                              <w:rFonts w:ascii="Arial"/>
                              <w:i/>
                              <w:color w:val="1D1D1B"/>
                              <w:w w:val="114"/>
                              <w:position w:val="1"/>
                              <w:sz w:val="2"/>
                            </w:rPr>
                            <w:t>Responsibiliti</w:t>
                          </w:r>
                        </w:p>
                        <w:p w14:paraId="3D6FEB43" w14:textId="77777777" w:rsidR="00AA181E" w:rsidRDefault="00AA181E" w:rsidP="00617E12">
                          <w:pPr>
                            <w:tabs>
                              <w:tab w:val="left" w:pos="1452"/>
                            </w:tabs>
                            <w:spacing w:line="14" w:lineRule="exact"/>
                            <w:ind w:left="97"/>
                            <w:rPr>
                              <w:sz w:val="2"/>
                            </w:rPr>
                          </w:pPr>
                          <w:r>
                            <w:rPr>
                              <w:rFonts w:ascii="Arial"/>
                              <w:i/>
                              <w:color w:val="1D1D1B"/>
                              <w:w w:val="115"/>
                              <w:sz w:val="2"/>
                            </w:rPr>
                            <w:t>Managemen</w:t>
                          </w:r>
                          <w:r>
                            <w:rPr>
                              <w:rFonts w:ascii="Arial"/>
                              <w:i/>
                              <w:color w:val="1D1D1B"/>
                              <w:sz w:val="2"/>
                            </w:rPr>
                            <w:tab/>
                          </w:r>
                          <w:r>
                            <w:rPr>
                              <w:color w:val="1D1D1B"/>
                              <w:w w:val="113"/>
                              <w:position w:val="3"/>
                              <w:sz w:val="2"/>
                            </w:rPr>
                            <w:t>b</w:t>
                          </w:r>
                          <w:r>
                            <w:rPr>
                              <w:color w:val="1D1D1B"/>
                              <w:spacing w:val="-4"/>
                              <w:w w:val="113"/>
                              <w:position w:val="3"/>
                              <w:sz w:val="2"/>
                            </w:rPr>
                            <w:t>e</w:t>
                          </w:r>
                          <w:r>
                            <w:rPr>
                              <w:color w:val="1D1D1B"/>
                              <w:spacing w:val="-10"/>
                              <w:w w:val="113"/>
                              <w:position w:val="2"/>
                              <w:sz w:val="2"/>
                            </w:rPr>
                            <w:t>r</w:t>
                          </w:r>
                          <w:r>
                            <w:rPr>
                              <w:color w:val="1D1D1B"/>
                              <w:w w:val="113"/>
                              <w:position w:val="2"/>
                              <w:sz w:val="2"/>
                            </w:rPr>
                            <w:t>e</w:t>
                          </w:r>
                          <w:r>
                            <w:rPr>
                              <w:color w:val="1D1D1B"/>
                              <w:spacing w:val="-10"/>
                              <w:w w:val="113"/>
                              <w:position w:val="2"/>
                              <w:sz w:val="2"/>
                            </w:rPr>
                            <w:t>f</w:t>
                          </w:r>
                          <w:r>
                            <w:rPr>
                              <w:color w:val="1D1D1B"/>
                              <w:w w:val="113"/>
                              <w:position w:val="1"/>
                              <w:sz w:val="2"/>
                            </w:rPr>
                            <w:t>e</w:t>
                          </w:r>
                          <w:r>
                            <w:rPr>
                              <w:color w:val="1D1D1B"/>
                              <w:spacing w:val="-10"/>
                              <w:w w:val="113"/>
                              <w:position w:val="1"/>
                              <w:sz w:val="2"/>
                            </w:rPr>
                            <w:t>r</w:t>
                          </w:r>
                          <w:r>
                            <w:rPr>
                              <w:color w:val="1D1D1B"/>
                              <w:w w:val="113"/>
                              <w:sz w:val="2"/>
                            </w:rPr>
                            <w:t>enced</w:t>
                          </w:r>
                        </w:p>
                        <w:p w14:paraId="09A14B46" w14:textId="77777777" w:rsidR="00AA181E" w:rsidRDefault="00AA181E" w:rsidP="00617E12">
                          <w:pPr>
                            <w:spacing w:line="55" w:lineRule="auto"/>
                            <w:ind w:right="204"/>
                            <w:jc w:val="right"/>
                            <w:rPr>
                              <w:sz w:val="2"/>
                            </w:rPr>
                          </w:pPr>
                          <w:r>
                            <w:rPr>
                              <w:rFonts w:ascii="Arial"/>
                              <w:i/>
                              <w:color w:val="1D1D1B"/>
                              <w:w w:val="125"/>
                              <w:sz w:val="2"/>
                            </w:rPr>
                            <w:t>tio</w:t>
                          </w:r>
                          <w:r>
                            <w:rPr>
                              <w:rFonts w:ascii="Arial"/>
                              <w:i/>
                              <w:color w:val="1D1D1B"/>
                              <w:spacing w:val="-4"/>
                              <w:w w:val="125"/>
                              <w:sz w:val="2"/>
                            </w:rPr>
                            <w:t>n</w:t>
                          </w:r>
                          <w:r>
                            <w:rPr>
                              <w:rFonts w:ascii="Arial"/>
                              <w:i/>
                              <w:color w:val="1D1D1B"/>
                              <w:spacing w:val="-19"/>
                              <w:w w:val="91"/>
                              <w:position w:val="-1"/>
                              <w:sz w:val="2"/>
                            </w:rPr>
                            <w:t>S</w:t>
                          </w:r>
                          <w:r>
                            <w:rPr>
                              <w:rFonts w:ascii="Arial"/>
                              <w:i/>
                              <w:color w:val="1D1D1B"/>
                              <w:w w:val="118"/>
                              <w:position w:val="1"/>
                              <w:sz w:val="2"/>
                            </w:rPr>
                            <w:t>publica</w:t>
                          </w:r>
                          <w:r>
                            <w:rPr>
                              <w:rFonts w:ascii="Arial"/>
                              <w:i/>
                              <w:color w:val="1D1D1B"/>
                              <w:position w:val="1"/>
                              <w:sz w:val="2"/>
                            </w:rPr>
                            <w:t xml:space="preserve"> </w:t>
                          </w:r>
                          <w:r>
                            <w:rPr>
                              <w:rFonts w:ascii="Arial"/>
                              <w:i/>
                              <w:color w:val="1D1D1B"/>
                              <w:spacing w:val="-2"/>
                              <w:position w:val="1"/>
                              <w:sz w:val="2"/>
                            </w:rPr>
                            <w:t xml:space="preserve"> </w:t>
                          </w:r>
                          <w:r>
                            <w:rPr>
                              <w:rFonts w:ascii="Arial"/>
                              <w:i/>
                              <w:color w:val="1D1D1B"/>
                              <w:w w:val="165"/>
                              <w:position w:val="1"/>
                              <w:sz w:val="2"/>
                            </w:rPr>
                            <w:t>-</w:t>
                          </w:r>
                          <w:r>
                            <w:rPr>
                              <w:rFonts w:ascii="Arial"/>
                              <w:i/>
                              <w:color w:val="1D1D1B"/>
                              <w:spacing w:val="-4"/>
                              <w:w w:val="165"/>
                              <w:position w:val="1"/>
                              <w:sz w:val="2"/>
                            </w:rPr>
                            <w:t>-</w:t>
                          </w:r>
                          <w:r>
                            <w:rPr>
                              <w:rFonts w:ascii="Arial"/>
                              <w:i/>
                              <w:color w:val="1D1D1B"/>
                              <w:w w:val="113"/>
                              <w:sz w:val="2"/>
                            </w:rPr>
                            <w:t>C</w:t>
                          </w:r>
                          <w:r>
                            <w:rPr>
                              <w:rFonts w:ascii="Arial"/>
                              <w:i/>
                              <w:color w:val="1D1D1B"/>
                              <w:sz w:val="2"/>
                            </w:rPr>
                            <w:t xml:space="preserve">    </w:t>
                          </w:r>
                          <w:r>
                            <w:rPr>
                              <w:rFonts w:ascii="Arial"/>
                              <w:i/>
                              <w:color w:val="1D1D1B"/>
                              <w:spacing w:val="-1"/>
                              <w:sz w:val="2"/>
                            </w:rPr>
                            <w:t xml:space="preserve"> </w:t>
                          </w:r>
                          <w:r>
                            <w:rPr>
                              <w:color w:val="1D1D1B"/>
                              <w:w w:val="113"/>
                              <w:position w:val="1"/>
                              <w:sz w:val="2"/>
                            </w:rPr>
                            <w:t>p</w:t>
                          </w:r>
                          <w:r>
                            <w:rPr>
                              <w:color w:val="1D1D1B"/>
                              <w:spacing w:val="-10"/>
                              <w:w w:val="113"/>
                              <w:position w:val="1"/>
                              <w:sz w:val="2"/>
                            </w:rPr>
                            <w:t>r</w:t>
                          </w:r>
                          <w:r>
                            <w:rPr>
                              <w:color w:val="1D1D1B"/>
                              <w:w w:val="113"/>
                              <w:sz w:val="2"/>
                            </w:rPr>
                            <w:t>ovisions</w:t>
                          </w:r>
                        </w:p>
                        <w:p w14:paraId="0BD17F6B" w14:textId="77777777" w:rsidR="00AA181E" w:rsidRDefault="00AA181E" w:rsidP="00617E12">
                          <w:pPr>
                            <w:tabs>
                              <w:tab w:val="left" w:pos="961"/>
                              <w:tab w:val="left" w:pos="1591"/>
                            </w:tabs>
                            <w:spacing w:line="32" w:lineRule="exact"/>
                            <w:ind w:left="111"/>
                            <w:rPr>
                              <w:sz w:val="2"/>
                            </w:rPr>
                          </w:pPr>
                          <w:r>
                            <w:rPr>
                              <w:color w:val="1D1D1B"/>
                              <w:w w:val="113"/>
                              <w:sz w:val="2"/>
                            </w:rPr>
                            <w:t>b</w:t>
                          </w:r>
                          <w:r>
                            <w:rPr>
                              <w:color w:val="1D1D1B"/>
                              <w:spacing w:val="-4"/>
                              <w:w w:val="113"/>
                              <w:sz w:val="2"/>
                            </w:rPr>
                            <w:t>e</w:t>
                          </w:r>
                          <w:r>
                            <w:rPr>
                              <w:color w:val="1D1D1B"/>
                              <w:spacing w:val="-10"/>
                              <w:w w:val="113"/>
                              <w:position w:val="1"/>
                              <w:sz w:val="2"/>
                            </w:rPr>
                            <w:t>r</w:t>
                          </w:r>
                          <w:r>
                            <w:rPr>
                              <w:color w:val="1D1D1B"/>
                              <w:w w:val="113"/>
                              <w:position w:val="2"/>
                              <w:sz w:val="2"/>
                            </w:rPr>
                            <w:t>e</w:t>
                          </w:r>
                          <w:r>
                            <w:rPr>
                              <w:color w:val="1D1D1B"/>
                              <w:spacing w:val="-10"/>
                              <w:w w:val="113"/>
                              <w:position w:val="2"/>
                              <w:sz w:val="2"/>
                            </w:rPr>
                            <w:t>f</w:t>
                          </w:r>
                          <w:r>
                            <w:rPr>
                              <w:color w:val="1D1D1B"/>
                              <w:w w:val="113"/>
                              <w:position w:val="2"/>
                              <w:sz w:val="2"/>
                            </w:rPr>
                            <w:t>e</w:t>
                          </w:r>
                          <w:r>
                            <w:rPr>
                              <w:color w:val="1D1D1B"/>
                              <w:spacing w:val="-10"/>
                              <w:w w:val="113"/>
                              <w:position w:val="2"/>
                              <w:sz w:val="2"/>
                            </w:rPr>
                            <w:t>r</w:t>
                          </w:r>
                          <w:r>
                            <w:rPr>
                              <w:color w:val="1D1D1B"/>
                              <w:w w:val="113"/>
                              <w:position w:val="3"/>
                              <w:sz w:val="2"/>
                            </w:rPr>
                            <w:t>enced</w:t>
                          </w:r>
                          <w:r>
                            <w:rPr>
                              <w:color w:val="1D1D1B"/>
                              <w:position w:val="3"/>
                              <w:sz w:val="2"/>
                            </w:rPr>
                            <w:tab/>
                          </w:r>
                          <w:r>
                            <w:rPr>
                              <w:color w:val="7A7966"/>
                              <w:w w:val="125"/>
                              <w:position w:val="2"/>
                              <w:sz w:val="2"/>
                            </w:rPr>
                            <w:t>V1</w:t>
                          </w:r>
                          <w:r>
                            <w:rPr>
                              <w:color w:val="7A7966"/>
                              <w:spacing w:val="-12"/>
                              <w:w w:val="125"/>
                              <w:position w:val="2"/>
                              <w:sz w:val="2"/>
                            </w:rPr>
                            <w:t>.</w:t>
                          </w:r>
                          <w:r>
                            <w:rPr>
                              <w:color w:val="7A7966"/>
                              <w:w w:val="125"/>
                              <w:position w:val="3"/>
                              <w:sz w:val="2"/>
                            </w:rPr>
                            <w:t>0</w:t>
                          </w:r>
                          <w:r>
                            <w:rPr>
                              <w:color w:val="7A7966"/>
                              <w:position w:val="3"/>
                              <w:sz w:val="2"/>
                            </w:rPr>
                            <w:t xml:space="preserve">          </w:t>
                          </w:r>
                          <w:r>
                            <w:rPr>
                              <w:color w:val="7A7966"/>
                              <w:spacing w:val="1"/>
                              <w:position w:val="3"/>
                              <w:sz w:val="2"/>
                            </w:rPr>
                            <w:t xml:space="preserve"> </w:t>
                          </w:r>
                          <w:r>
                            <w:rPr>
                              <w:color w:val="7A7966"/>
                              <w:w w:val="125"/>
                              <w:position w:val="4"/>
                              <w:sz w:val="2"/>
                            </w:rPr>
                            <w:t>V1</w:t>
                          </w:r>
                          <w:r>
                            <w:rPr>
                              <w:color w:val="7A7966"/>
                              <w:spacing w:val="-12"/>
                              <w:w w:val="125"/>
                              <w:position w:val="4"/>
                              <w:sz w:val="2"/>
                            </w:rPr>
                            <w:t>.</w:t>
                          </w:r>
                          <w:r>
                            <w:rPr>
                              <w:color w:val="7A7966"/>
                              <w:w w:val="125"/>
                              <w:position w:val="2"/>
                              <w:sz w:val="2"/>
                            </w:rPr>
                            <w:t>0</w:t>
                          </w:r>
                          <w:r>
                            <w:rPr>
                              <w:color w:val="7A7966"/>
                              <w:position w:val="2"/>
                              <w:sz w:val="2"/>
                            </w:rPr>
                            <w:tab/>
                          </w:r>
                          <w:r>
                            <w:rPr>
                              <w:color w:val="1D1D1B"/>
                              <w:w w:val="113"/>
                              <w:position w:val="1"/>
                              <w:sz w:val="2"/>
                            </w:rPr>
                            <w:t>when</w:t>
                          </w:r>
                          <w:r>
                            <w:rPr>
                              <w:color w:val="1D1D1B"/>
                              <w:position w:val="1"/>
                              <w:sz w:val="2"/>
                            </w:rPr>
                            <w:t xml:space="preserve">  </w:t>
                          </w:r>
                          <w:r>
                            <w:rPr>
                              <w:color w:val="1D1D1B"/>
                              <w:spacing w:val="-3"/>
                              <w:position w:val="1"/>
                              <w:sz w:val="2"/>
                            </w:rPr>
                            <w:t xml:space="preserve"> </w:t>
                          </w:r>
                          <w:r>
                            <w:rPr>
                              <w:rFonts w:ascii="Arial"/>
                              <w:i/>
                              <w:color w:val="1D1D1B"/>
                              <w:w w:val="113"/>
                              <w:position w:val="3"/>
                              <w:sz w:val="2"/>
                            </w:rPr>
                            <w:t>ystem</w:t>
                          </w:r>
                          <w:r>
                            <w:rPr>
                              <w:rFonts w:ascii="Arial"/>
                              <w:i/>
                              <w:color w:val="1D1D1B"/>
                              <w:spacing w:val="-16"/>
                              <w:w w:val="113"/>
                              <w:position w:val="3"/>
                              <w:sz w:val="2"/>
                            </w:rPr>
                            <w:t>s</w:t>
                          </w:r>
                          <w:r>
                            <w:rPr>
                              <w:rFonts w:ascii="Arial"/>
                              <w:i/>
                              <w:color w:val="1D1D1B"/>
                              <w:w w:val="125"/>
                              <w:position w:val="4"/>
                              <w:sz w:val="2"/>
                            </w:rPr>
                            <w:t>tion</w:t>
                          </w:r>
                          <w:r>
                            <w:rPr>
                              <w:rFonts w:ascii="Arial"/>
                              <w:i/>
                              <w:color w:val="1D1D1B"/>
                              <w:position w:val="4"/>
                              <w:sz w:val="2"/>
                            </w:rPr>
                            <w:t xml:space="preserve"> </w:t>
                          </w:r>
                          <w:r>
                            <w:rPr>
                              <w:rFonts w:ascii="Arial"/>
                              <w:i/>
                              <w:color w:val="1D1D1B"/>
                              <w:spacing w:val="2"/>
                              <w:position w:val="4"/>
                              <w:sz w:val="2"/>
                            </w:rPr>
                            <w:t xml:space="preserve"> </w:t>
                          </w:r>
                          <w:r>
                            <w:rPr>
                              <w:rFonts w:ascii="Arial"/>
                              <w:i/>
                              <w:color w:val="1D1D1B"/>
                              <w:w w:val="119"/>
                              <w:position w:val="4"/>
                              <w:sz w:val="2"/>
                            </w:rPr>
                            <w:t>od</w:t>
                          </w:r>
                          <w:r>
                            <w:rPr>
                              <w:rFonts w:ascii="Arial"/>
                              <w:i/>
                              <w:color w:val="1D1D1B"/>
                              <w:spacing w:val="-4"/>
                              <w:w w:val="119"/>
                              <w:position w:val="4"/>
                              <w:sz w:val="2"/>
                            </w:rPr>
                            <w:t>e</w:t>
                          </w:r>
                          <w:r>
                            <w:rPr>
                              <w:rFonts w:ascii="Arial"/>
                              <w:i/>
                              <w:color w:val="1D1D1B"/>
                              <w:spacing w:val="-10"/>
                              <w:w w:val="126"/>
                              <w:position w:val="3"/>
                              <w:sz w:val="2"/>
                            </w:rPr>
                            <w:t>o</w:t>
                          </w:r>
                          <w:r>
                            <w:rPr>
                              <w:rFonts w:ascii="Arial"/>
                              <w:i/>
                              <w:color w:val="1D1D1B"/>
                              <w:spacing w:val="-4"/>
                              <w:w w:val="131"/>
                              <w:position w:val="2"/>
                              <w:sz w:val="2"/>
                            </w:rPr>
                            <w:t>f</w:t>
                          </w:r>
                          <w:r>
                            <w:rPr>
                              <w:rFonts w:ascii="Arial"/>
                              <w:i/>
                              <w:color w:val="1D1D1B"/>
                              <w:w w:val="118"/>
                              <w:position w:val="2"/>
                              <w:sz w:val="2"/>
                            </w:rPr>
                            <w:t>practic</w:t>
                          </w:r>
                          <w:r>
                            <w:rPr>
                              <w:rFonts w:ascii="Arial"/>
                              <w:i/>
                              <w:color w:val="1D1D1B"/>
                              <w:spacing w:val="-16"/>
                              <w:w w:val="118"/>
                              <w:position w:val="2"/>
                              <w:sz w:val="2"/>
                            </w:rPr>
                            <w:t>e</w:t>
                          </w:r>
                          <w:r>
                            <w:rPr>
                              <w:color w:val="1D1D1B"/>
                              <w:w w:val="113"/>
                              <w:position w:val="2"/>
                              <w:sz w:val="2"/>
                            </w:rPr>
                            <w:t>within</w:t>
                          </w:r>
                        </w:p>
                        <w:p w14:paraId="7F11EE2E" w14:textId="77777777" w:rsidR="00AA181E" w:rsidRDefault="00AA181E" w:rsidP="00617E12">
                          <w:pPr>
                            <w:tabs>
                              <w:tab w:val="left" w:pos="1740"/>
                            </w:tabs>
                            <w:spacing w:line="29" w:lineRule="exact"/>
                            <w:ind w:left="102"/>
                            <w:rPr>
                              <w:rFonts w:ascii="Arial"/>
                              <w:i/>
                              <w:sz w:val="2"/>
                            </w:rPr>
                          </w:pPr>
                          <w:r>
                            <w:rPr>
                              <w:rFonts w:ascii="Arial"/>
                              <w:color w:val="7A7966"/>
                              <w:w w:val="132"/>
                              <w:sz w:val="2"/>
                            </w:rPr>
                            <w:t>34</w:t>
                          </w:r>
                          <w:r>
                            <w:rPr>
                              <w:rFonts w:ascii="Arial"/>
                              <w:color w:val="7A7966"/>
                              <w:sz w:val="2"/>
                            </w:rPr>
                            <w:tab/>
                          </w:r>
                          <w:r>
                            <w:rPr>
                              <w:rFonts w:ascii="Arial"/>
                              <w:i/>
                              <w:color w:val="1D1D1B"/>
                              <w:w w:val="115"/>
                              <w:position w:val="3"/>
                              <w:sz w:val="2"/>
                            </w:rPr>
                            <w:t>an</w:t>
                          </w:r>
                          <w:r>
                            <w:rPr>
                              <w:rFonts w:ascii="Arial"/>
                              <w:i/>
                              <w:color w:val="1D1D1B"/>
                              <w:spacing w:val="-15"/>
                              <w:w w:val="115"/>
                              <w:position w:val="3"/>
                              <w:sz w:val="2"/>
                            </w:rPr>
                            <w:t>d</w:t>
                          </w:r>
                          <w:r>
                            <w:rPr>
                              <w:rFonts w:ascii="Arial"/>
                              <w:i/>
                              <w:color w:val="1D1D1B"/>
                              <w:w w:val="126"/>
                              <w:position w:val="5"/>
                              <w:sz w:val="2"/>
                            </w:rPr>
                            <w:t>800-5</w:t>
                          </w:r>
                          <w:r>
                            <w:rPr>
                              <w:rFonts w:ascii="Arial"/>
                              <w:i/>
                              <w:color w:val="1D1D1B"/>
                              <w:spacing w:val="-4"/>
                              <w:w w:val="126"/>
                              <w:position w:val="5"/>
                              <w:sz w:val="2"/>
                            </w:rPr>
                            <w:t>3</w:t>
                          </w:r>
                          <w:r>
                            <w:rPr>
                              <w:rFonts w:ascii="Arial"/>
                              <w:i/>
                              <w:color w:val="1D1D1B"/>
                              <w:w w:val="107"/>
                              <w:position w:val="2"/>
                              <w:sz w:val="2"/>
                            </w:rPr>
                            <w:t>[</w:t>
                          </w:r>
                          <w:r>
                            <w:rPr>
                              <w:rFonts w:ascii="Arial"/>
                              <w:i/>
                              <w:color w:val="1D1D1B"/>
                              <w:spacing w:val="-10"/>
                              <w:w w:val="107"/>
                              <w:position w:val="2"/>
                              <w:sz w:val="2"/>
                            </w:rPr>
                            <w:t>A</w:t>
                          </w:r>
                          <w:r>
                            <w:rPr>
                              <w:rFonts w:ascii="Arial"/>
                              <w:i/>
                              <w:color w:val="1D1D1B"/>
                              <w:w w:val="117"/>
                              <w:position w:val="1"/>
                              <w:sz w:val="2"/>
                            </w:rPr>
                            <w:t>war</w:t>
                          </w:r>
                          <w:r>
                            <w:rPr>
                              <w:rFonts w:ascii="Arial"/>
                              <w:i/>
                              <w:color w:val="1D1D1B"/>
                              <w:position w:val="1"/>
                              <w:sz w:val="2"/>
                            </w:rPr>
                            <w:t xml:space="preserve">  </w:t>
                          </w:r>
                          <w:r>
                            <w:rPr>
                              <w:rFonts w:ascii="Arial"/>
                              <w:i/>
                              <w:color w:val="1D1D1B"/>
                              <w:spacing w:val="2"/>
                              <w:position w:val="1"/>
                              <w:sz w:val="2"/>
                            </w:rPr>
                            <w:t xml:space="preserve"> </w:t>
                          </w:r>
                          <w:r>
                            <w:rPr>
                              <w:rFonts w:ascii="Arial"/>
                              <w:color w:val="7A7966"/>
                              <w:w w:val="127"/>
                              <w:sz w:val="2"/>
                            </w:rPr>
                            <w:t>3</w:t>
                          </w:r>
                          <w:r>
                            <w:rPr>
                              <w:rFonts w:ascii="Arial"/>
                              <w:color w:val="7A7966"/>
                              <w:spacing w:val="-25"/>
                              <w:w w:val="127"/>
                              <w:sz w:val="2"/>
                            </w:rPr>
                            <w:t>5</w:t>
                          </w:r>
                          <w:r>
                            <w:rPr>
                              <w:rFonts w:ascii="Arial"/>
                              <w:i/>
                              <w:color w:val="1D1D1B"/>
                              <w:w w:val="126"/>
                              <w:position w:val="1"/>
                              <w:sz w:val="2"/>
                            </w:rPr>
                            <w:t>fo</w:t>
                          </w:r>
                          <w:r>
                            <w:rPr>
                              <w:rFonts w:ascii="Arial"/>
                              <w:i/>
                              <w:color w:val="1D1D1B"/>
                              <w:spacing w:val="-4"/>
                              <w:w w:val="126"/>
                              <w:position w:val="1"/>
                              <w:sz w:val="2"/>
                            </w:rPr>
                            <w:t>r</w:t>
                          </w:r>
                          <w:r>
                            <w:rPr>
                              <w:rFonts w:ascii="Arial"/>
                              <w:i/>
                              <w:color w:val="1D1D1B"/>
                              <w:w w:val="120"/>
                              <w:sz w:val="2"/>
                            </w:rPr>
                            <w:t>i</w:t>
                          </w:r>
                          <w:r>
                            <w:rPr>
                              <w:rFonts w:ascii="Arial"/>
                              <w:i/>
                              <w:color w:val="1D1D1B"/>
                              <w:spacing w:val="-8"/>
                              <w:w w:val="120"/>
                              <w:sz w:val="2"/>
                            </w:rPr>
                            <w:t>n</w:t>
                          </w:r>
                          <w:r>
                            <w:rPr>
                              <w:rFonts w:ascii="Arial"/>
                              <w:i/>
                              <w:color w:val="1D1D1B"/>
                              <w:w w:val="110"/>
                              <w:position w:val="2"/>
                              <w:sz w:val="2"/>
                            </w:rPr>
                            <w:t>ISO/IE</w:t>
                          </w:r>
                        </w:p>
                        <w:p w14:paraId="6DEB5165" w14:textId="77777777" w:rsidR="00AA181E" w:rsidRDefault="00AA181E" w:rsidP="00617E12">
                          <w:pPr>
                            <w:spacing w:line="69" w:lineRule="auto"/>
                            <w:ind w:right="79"/>
                            <w:jc w:val="right"/>
                            <w:rPr>
                              <w:rFonts w:ascii="Arial"/>
                              <w:i/>
                              <w:sz w:val="2"/>
                            </w:rPr>
                          </w:pPr>
                          <w:r>
                            <w:rPr>
                              <w:color w:val="1D1D1B"/>
                              <w:w w:val="113"/>
                              <w:position w:val="1"/>
                              <w:sz w:val="2"/>
                            </w:rPr>
                            <w:t>conducting</w:t>
                          </w:r>
                          <w:r>
                            <w:rPr>
                              <w:color w:val="1D1D1B"/>
                              <w:position w:val="1"/>
                              <w:sz w:val="2"/>
                            </w:rPr>
                            <w:t xml:space="preserve"> </w:t>
                          </w:r>
                          <w:r>
                            <w:rPr>
                              <w:color w:val="1D1D1B"/>
                              <w:spacing w:val="1"/>
                              <w:position w:val="1"/>
                              <w:sz w:val="2"/>
                            </w:rPr>
                            <w:t xml:space="preserve"> </w:t>
                          </w:r>
                          <w:r>
                            <w:rPr>
                              <w:rFonts w:ascii="Arial"/>
                              <w:i/>
                              <w:color w:val="1D1D1B"/>
                              <w:w w:val="113"/>
                              <w:sz w:val="2"/>
                            </w:rPr>
                            <w:t>Organis</w:t>
                          </w:r>
                          <w:r>
                            <w:rPr>
                              <w:rFonts w:ascii="Arial"/>
                              <w:i/>
                              <w:color w:val="1D1D1B"/>
                              <w:spacing w:val="-10"/>
                              <w:w w:val="113"/>
                              <w:sz w:val="2"/>
                            </w:rPr>
                            <w:t>a</w:t>
                          </w:r>
                          <w:r>
                            <w:rPr>
                              <w:rFonts w:ascii="Arial"/>
                              <w:i/>
                              <w:color w:val="1D1D1B"/>
                              <w:w w:val="119"/>
                              <w:position w:val="-3"/>
                              <w:sz w:val="2"/>
                            </w:rPr>
                            <w:t>tion</w:t>
                          </w:r>
                          <w:r>
                            <w:rPr>
                              <w:rFonts w:ascii="Arial"/>
                              <w:i/>
                              <w:color w:val="1D1D1B"/>
                              <w:spacing w:val="-19"/>
                              <w:w w:val="119"/>
                              <w:position w:val="-3"/>
                              <w:sz w:val="2"/>
                            </w:rPr>
                            <w:t>s</w:t>
                          </w:r>
                          <w:r>
                            <w:rPr>
                              <w:rFonts w:ascii="Arial"/>
                              <w:i/>
                              <w:color w:val="1D1D1B"/>
                              <w:w w:val="109"/>
                              <w:position w:val="-1"/>
                              <w:sz w:val="2"/>
                            </w:rPr>
                            <w:t>enes</w:t>
                          </w:r>
                          <w:r>
                            <w:rPr>
                              <w:rFonts w:ascii="Arial"/>
                              <w:i/>
                              <w:color w:val="1D1D1B"/>
                              <w:spacing w:val="-4"/>
                              <w:w w:val="109"/>
                              <w:position w:val="-1"/>
                              <w:sz w:val="2"/>
                            </w:rPr>
                            <w:t>s</w:t>
                          </w:r>
                          <w:r>
                            <w:rPr>
                              <w:rFonts w:ascii="Arial"/>
                              <w:i/>
                              <w:color w:val="1D1D1B"/>
                              <w:w w:val="115"/>
                              <w:position w:val="-3"/>
                              <w:sz w:val="2"/>
                            </w:rPr>
                            <w:t>an</w:t>
                          </w:r>
                          <w:r>
                            <w:rPr>
                              <w:rFonts w:ascii="Arial"/>
                              <w:i/>
                              <w:color w:val="1D1D1B"/>
                              <w:spacing w:val="-20"/>
                              <w:w w:val="115"/>
                              <w:position w:val="-3"/>
                              <w:sz w:val="2"/>
                            </w:rPr>
                            <w:t>d</w:t>
                          </w:r>
                          <w:r>
                            <w:rPr>
                              <w:rFonts w:ascii="Arial"/>
                              <w:i/>
                              <w:color w:val="1D1D1B"/>
                              <w:w w:val="121"/>
                              <w:position w:val="-1"/>
                              <w:sz w:val="2"/>
                            </w:rPr>
                            <w:t>forma</w:t>
                          </w:r>
                        </w:p>
                        <w:p w14:paraId="779E851A" w14:textId="77777777" w:rsidR="00AA181E" w:rsidRDefault="00AA181E" w:rsidP="00617E12">
                          <w:pPr>
                            <w:spacing w:line="391" w:lineRule="auto"/>
                            <w:ind w:left="1889" w:right="157" w:hanging="125"/>
                            <w:rPr>
                              <w:sz w:val="2"/>
                            </w:rPr>
                          </w:pPr>
                          <w:r>
                            <w:rPr>
                              <w:color w:val="1D1D1B"/>
                              <w:w w:val="115"/>
                              <w:position w:val="1"/>
                              <w:sz w:val="2"/>
                            </w:rPr>
                            <w:t xml:space="preserve">assessments </w:t>
                          </w:r>
                          <w:r>
                            <w:rPr>
                              <w:color w:val="1D1D1B"/>
                              <w:w w:val="115"/>
                              <w:sz w:val="2"/>
                            </w:rPr>
                            <w:t>. against</w:t>
                          </w:r>
                        </w:p>
                        <w:p w14:paraId="17652890" w14:textId="77777777" w:rsidR="00AA181E" w:rsidRDefault="00AA181E" w:rsidP="00617E12">
                          <w:pPr>
                            <w:spacing w:line="15" w:lineRule="exact"/>
                            <w:ind w:right="111"/>
                            <w:jc w:val="right"/>
                            <w:rPr>
                              <w:sz w:val="2"/>
                            </w:rPr>
                          </w:pPr>
                          <w:r>
                            <w:rPr>
                              <w:color w:val="1D1D1B"/>
                              <w:w w:val="110"/>
                              <w:sz w:val="2"/>
                            </w:rPr>
                            <w:t>these</w:t>
                          </w:r>
                        </w:p>
                      </w:txbxContent>
                    </v:textbox>
                  </v:shape>
                  <v:shape id="Text Box 2153" o:spid="_x0000_s1222" type="#_x0000_t202" style="position:absolute;left:7872;top:3561;width:489;height:5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" filled="f" stroked="f">
                    <v:path arrowok="t"/>
                    <v:textbox inset="0,0,0,0">
                      <w:txbxContent>
                        <w:p w14:paraId="75CC1FA2" w14:textId="77777777" w:rsidR="00AA181E" w:rsidRDefault="00AA181E" w:rsidP="00617E12"/>
                      </w:txbxContent>
                    </v:textbox>
                  </v:shape>
                  <v:shape id="Text Box 2154" o:spid="_x0000_s1223" type="#_x0000_t202" style="position:absolute;left:4703;top:4616;width:3366;height: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" filled="f" stroked="f">
                    <v:path arrowok="t"/>
                    <v:textbox inset="0,0,0,0">
                      <w:txbxContent>
                        <w:p w14:paraId="4FE0DD21" w14:textId="77777777" w:rsidR="00AA181E" w:rsidRDefault="00AA181E" w:rsidP="00617E12"/>
                      </w:txbxContent>
                    </v:textbox>
                  </v:shape>
                  <v:shape id="Text Box 2155" o:spid="_x0000_s1224" type="#_x0000_t202" style="position:absolute;left:4655;top:6061;width:473;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" filled="f" stroked="f">
                    <v:path arrowok="t"/>
                    <v:textbox inset="0,0,0,0">
                      <w:txbxContent>
                        <w:p w14:paraId="30C9CE38" w14:textId="77777777" w:rsidR="00AA181E" w:rsidRDefault="00AA181E" w:rsidP="00617E12"/>
                      </w:txbxContent>
                    </v:textbox>
                  </v:shape>
                  <v:shape id="Text Box 2156" o:spid="_x0000_s1225" type="#_x0000_t202" style="position:absolute;left:5429;top:6061;width:622;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" filled="f" stroked="f">
                    <v:path arrowok="t"/>
                    <v:textbox inset="0,0,0,0">
                      <w:txbxContent>
                        <w:p w14:paraId="11FC00A1" w14:textId="77777777" w:rsidR="00AA181E" w:rsidRDefault="00AA181E" w:rsidP="00617E12"/>
                      </w:txbxContent>
                    </v:textbox>
                  </v:shape>
                  <v:shape id="Text Box 2157" o:spid="_x0000_s1226" type="#_x0000_t202" style="position:absolute;left:6494;top:6061;width:224;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" filled="f" stroked="f">
                    <v:path arrowok="t"/>
                    <v:textbox inset="0,0,0,0">
                      <w:txbxContent>
                        <w:p w14:paraId="190B648D" w14:textId="77777777" w:rsidR="00AA181E" w:rsidRDefault="00AA181E" w:rsidP="00617E12"/>
                      </w:txbxContent>
                    </v:textbox>
                  </v:shape>
                  <v:shape id="Text Box 2158" o:spid="_x0000_s1227" type="#_x0000_t202" style="position:absolute;left:7222;top:6061;width:438;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" filled="f" stroked="f">
                    <v:path arrowok="t"/>
                    <v:textbox inset="0,0,0,0">
                      <w:txbxContent>
                        <w:p w14:paraId="2F079AA7" w14:textId="77777777" w:rsidR="00AA181E" w:rsidRDefault="00AA181E" w:rsidP="00617E12"/>
                      </w:txbxContent>
                    </v:textbox>
                  </v:shape>
                  <v:shape id="Text Box 2159" o:spid="_x0000_s1228" type="#_x0000_t202" style="position:absolute;left:8091;top:6061;width:373;height: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" filled="f" stroked="f">
                    <v:path arrowok="t"/>
                    <v:textbox inset="0,0,0,0">
                      <w:txbxContent>
                        <w:p w14:paraId="03711D92" w14:textId="77777777" w:rsidR="00AA181E" w:rsidRDefault="00AA181E" w:rsidP="00617E12"/>
                      </w:txbxContent>
                    </v:textbox>
                  </v:shape>
                  <v:shape id="Text Box 2160" o:spid="_x0000_s1229" type="#_x0000_t202" style="position:absolute;left:3090;top:6465;width:1396;height:3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" filled="f" stroked="f">
                    <v:path arrowok="t"/>
                    <v:textbox inset="0,0,0,0">
                      <w:txbxContent>
                        <w:p w14:paraId="727F3B82" w14:textId="77777777" w:rsidR="00AA181E" w:rsidRDefault="00AA181E" w:rsidP="00617E12"/>
                      </w:txbxContent>
                    </v:textbox>
                  </v:shape>
                  <v:shape id="Text Box 2161" o:spid="_x0000_s1230" type="#_x0000_t202" style="position:absolute;left:9089;top:6497;width:1367;height:12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" filled="f" stroked="f">
                    <v:path arrowok="t"/>
                    <v:textbox inset="0,0,0,0">
                      <w:txbxContent>
                        <w:p w14:paraId="22162A55" w14:textId="77777777" w:rsidR="00AA181E" w:rsidRDefault="00AA181E" w:rsidP="00617E12"/>
                      </w:txbxContent>
                    </v:textbox>
                  </v:shape>
                  <v:shape id="Text Box 2162" o:spid="_x0000_s1231" type="#_x0000_t202" style="position:absolute;left:4998;top:7895;width:3168;height:4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" filled="f" stroked="f">
                    <v:path arrowok="t"/>
                    <v:textbox inset="0,0,0,0">
                      <w:txbxContent>
                        <w:p w14:paraId="33BC9810" w14:textId="77777777" w:rsidR="00AA181E" w:rsidRDefault="00AA181E" w:rsidP="00617E12"/>
                      </w:txbxContent>
                    </v:textbox>
                  </v:shape>
                  <v:shape id="Text Box 2163" o:spid="_x0000_s1232" type="#_x0000_t202" style="position:absolute;left:3090;top:8899;width:1097;height:5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" filled="f" stroked="f">
                    <v:path arrowok="t"/>
                    <v:textbox inset="0,0,0,0">
                      <w:txbxContent>
                        <w:p w14:paraId="75947C00" w14:textId="77777777" w:rsidR="00AA181E" w:rsidRDefault="00AA181E" w:rsidP="00617E12"/>
                      </w:txbxContent>
                    </v:textbox>
                  </v:shape>
                  <v:shape id="Text Box 2164" o:spid="_x0000_s1233" type="#_x0000_t202" style="position:absolute;left:4703;top:9702;width:3625;height:9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" filled="f" stroked="f">
                    <v:path arrowok="t"/>
                    <v:textbox inset="0,0,0,0">
                      <w:txbxContent>
                        <w:p w14:paraId="53000C6D" w14:textId="77777777" w:rsidR="00AA181E" w:rsidRDefault="00AA181E" w:rsidP="00617E12"/>
                      </w:txbxContent>
                    </v:textbox>
                  </v:shape>
                  <v:shape id="Text Box 2165" o:spid="_x0000_s1234" type="#_x0000_t202" style="position:absolute;left:9089;top:8930;width:1281;height: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" filled="f" stroked="f">
                    <v:path arrowok="t"/>
                    <v:textbox inset="0,0,0,0">
                      <w:txbxContent>
                        <w:p w14:paraId="726EAFA8" w14:textId="77777777" w:rsidR="00AA181E" w:rsidRDefault="00AA181E" w:rsidP="00617E12"/>
                      </w:txbxContent>
                    </v:textbox>
                  </v:shape>
                </v:group>
                <v:shape id="AutoShape 2166" o:spid="_x0000_s1235" style="position:absolute;left:1662430;top:2936875;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" path="m107,l54,58,,e" fillcolor="#f1f2f2" stroked="f">
                  <v:path arrowok="t" o:connecttype="custom" o:connectlocs="2147483646,2147483646;2147483646,2147483646;0,2147483646" o:connectangles="0,0,0"/>
                </v:shape>
                <v:line id="Line 2167" o:spid="_x0000_s1236" style="position:absolute;visibility:visible;mso-wrap-style:square" from="1688465,2871470" to="1703705,28867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" strokecolor="#9d9d9c" strokeweight="1.5pt">
                  <o:lock v:ext="edit" shapetype="f"/>
                </v:line>
                <v:shape id="Freeform 2168" o:spid="_x0000_s1237" style="position:absolute;left:513080;top:334264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" path="m107,l54,58,,e" filled="f" strokecolor="#9d9d9c" strokeweight="1.5pt">
                  <v:path arrowok="t" o:connecttype="custom" o:connectlocs="2147483646,2147483646;2147483646,2147483646;0,2147483646" o:connectangles="0,0,0"/>
                </v:shape>
                <v:line id="Line 2169" o:spid="_x0000_s1238" style="position:absolute;visibility:visible;mso-wrap-style:square" from="539115,3277870" to="554355,329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" strokecolor="#9d9d9c" strokeweight="1.5pt">
                  <o:lock v:ext="edit" shapetype="f"/>
                </v:line>
                <v:shape id="Freeform 2170" o:spid="_x0000_s1239" style="position:absolute;left:1662430;top:334264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" path="m107,l54,58,,e" filled="f" strokecolor="#9d9d9c" strokeweight="1.5pt">
                  <v:path arrowok="t" o:connecttype="custom" o:connectlocs="2147483646,2147483646;2147483646,2147483646;0,2147483646" o:connectangles="0,0,0"/>
                </v:shape>
                <v:line id="Line 2171" o:spid="_x0000_s1240" style="position:absolute;visibility:visible;mso-wrap-style:square" from="1688465,3277870" to="1703705,32931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" strokecolor="#9d9d9c" strokeweight="1.5pt">
                  <o:lock v:ext="edit" shapetype="f"/>
                </v:line>
                <v:shape id="Freeform 2172" o:spid="_x0000_s1241" style="position:absolute;left:513080;top:427482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" path="m107,l54,58,,e" filled="f" strokecolor="#9d9d9c" strokeweight="1.5pt">
                  <v:path arrowok="t" o:connecttype="custom" o:connectlocs="2147483646,2147483646;2147483646,2147483646;0,2147483646" o:connectangles="0,0,0"/>
                </v:shape>
                <v:line id="Line 2173" o:spid="_x0000_s1242" style="position:absolute;visibility:visible;mso-wrap-style:square" from="539115,4209415" to="554355,42246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" strokecolor="#9d9d9c" strokeweight="1.5pt">
                  <o:lock v:ext="edit" shapetype="f"/>
                </v:line>
                <v:shape id="Freeform 2174" o:spid="_x0000_s1243" style="position:absolute;left:513080;top:641096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" path="m107,l54,58,,e" filled="f" strokecolor="#9d9d9c" strokeweight="1.5pt">
                  <v:path arrowok="t" o:connecttype="custom" o:connectlocs="2147483646,2147483646;2147483646,2147483646;0,2147483646" o:connectangles="0,0,0"/>
                </v:shape>
                <v:line id="Line 2175" o:spid="_x0000_s1244" style="position:absolute;visibility:visible;mso-wrap-style:square" from="539115,6345555" to="554355,6360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" strokecolor="#9d9d9c" strokeweight="1.5pt">
                  <o:lock v:ext="edit" shapetype="f"/>
                </v:line>
                <v:shape id="Freeform 2176" o:spid="_x0000_s1245" style="position:absolute;left:1662430;top:427482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" path="m107,l54,58,,e" filled="f" strokecolor="#9d9d9c" strokeweight="1.5pt">
                  <v:path arrowok="t" o:connecttype="custom" o:connectlocs="2147483646,2147483646;2147483646,2147483646;0,2147483646" o:connectangles="0,0,0"/>
                </v:shape>
                <v:shape id="Freeform 2177" o:spid="_x0000_s1246" style="position:absolute;left:1688465;top:420941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" path="m18,l5,,,6,,19r5,5l18,24r6,-5l24,6,18,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Freeform 2178" o:spid="_x0000_s1247" style="position:absolute;left:513080;top:536194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" path="m107,l54,58,,e" filled="f" strokecolor="#9d9d9c" strokeweight="1.5pt">
                  <v:path arrowok="t" o:connecttype="custom" o:connectlocs="2147483646,2147483646;2147483646,2147483646;0,2147483646" o:connectangles="0,0,0"/>
                </v:shape>
                <v:shape id="Freeform 2179" o:spid="_x0000_s1248" style="position:absolute;left:539115;top:529653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" path="m19,l5,,,6,,19r5,5l19,24r5,-5l24,6,19,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line id="Line 2180" o:spid="_x0000_s1249" style="position:absolute;visibility:visible;mso-wrap-style:square" from="1662430,5361940" to="1730375,5399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" strokecolor="#9d9d9c" strokeweight="1.5pt">
                  <o:lock v:ext="edit" shapetype="f"/>
                </v:line>
                <v:shape id="Freeform 2181" o:spid="_x0000_s1250" style="position:absolute;left:1688465;top:529653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" path="m18,l5,,,6,,19r5,5l18,24r6,-5l24,6,18,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Freeform 2182" o:spid="_x0000_s1251" style="position:absolute;left:1662430;top:378968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" path="m107,l54,58,,e" filled="f" strokecolor="#9d9d9c" strokeweight="1.5pt">
                  <v:path arrowok="t" o:connecttype="custom" o:connectlocs="2147483646,2147483646;2147483646,2147483646;0,2147483646" o:connectangles="0,0,0"/>
                </v:shape>
                <v:shape id="Freeform 2183" o:spid="_x0000_s1252" style="position:absolute;left:1688465;top:372427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" path="m18,l5,,,6,,19r5,5l18,24r6,-5l24,6,18,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AutoShape 2184" o:spid="_x0000_s1253" style="position:absolute;left:1662430;top:480187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" path="m,l,59r107,l107,,,xe" fillcolor="#f1f2f2" stroked="f">
                  <v:stroke joinstyle="miter"/>
                  <v:path arrowok="t" o:connecttype="custom" o:connectlocs="2147483646,2147483646;2147483646,2147483646;0,2147483646" o:connectangles="0,0,0" textboxrect="3163,3163,18437,18437"/>
                </v:shape>
                <v:line id="Line 2185" o:spid="_x0000_s1254" style="position:absolute;visibility:visible;mso-wrap-style:square" from="1688465,4736465" to="1703705,4751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" strokecolor="#9d9d9c" strokeweight="1.5pt">
                  <o:lock v:ext="edit" shapetype="f"/>
                </v:line>
                <v:shape id="Freeform 2186" o:spid="_x0000_s1255" style="position:absolute;left:513080;top:119253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" path="m107,l54,58,,e" filled="f" strokecolor="#9d9d9c" strokeweight="1.5pt">
                  <v:path arrowok="t" o:connecttype="custom" o:connectlocs="2147483646,2147483646;2147483646,2147483646;0,2147483646" o:connectangles="0,0,0"/>
                </v:shape>
                <v:shape id="Freeform 2187" o:spid="_x0000_s1256" style="position:absolute;left:539115;top:112712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" path="m19,l5,,,5,,19r5,5l19,24r5,-5l24,5,19,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AutoShape 2188" o:spid="_x0000_s1257" style="position:absolute;left:3208655;top:1192530;width:67945;height:37465;visibility:visible;mso-wrap-style:square;v-text-anchor:top" coordsize="10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" path="m106,l53,58,,e" filled="f" strokecolor="#9d9d9c" strokeweight="1.5pt">
                  <v:path arrowok="t" o:connecttype="custom" o:connectlocs="2147483646,2147483646;2147483646,2147483646;0,2147483646" o:connectangles="0,0,0"/>
                </v:shape>
                <v:shape id="Freeform 2189" o:spid="_x0000_s1258" style="position:absolute;left:3235325;top:1127125;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" path="m19,l5,,,5,,19r5,5l19,24r5,-5l24,5,19,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Freeform 2190" o:spid="_x0000_s1259" style="position:absolute;left:2369185;top:351155;width:37465;height:67945;visibility:visible;mso-wrap-style:square;v-text-anchor:top" coordsize="5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" path="m,l58,54,,107e" filled="f" strokecolor="#9d9d9c" strokeweight="1.5pt">
                  <v:path arrowok="t" o:connecttype="custom" o:connectlocs="0,2147483646;2147483646,2147483646;0,2147483646" o:connectangles="0,0,0"/>
                </v:shape>
                <v:line id="Line 2191" o:spid="_x0000_s1260" style="position:absolute;visibility:visible;mso-wrap-style:square" from="2303780,377190" to="2319020,3924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" strokecolor="#9d9d9c" strokeweight="1.5pt">
                  <o:lock v:ext="edit" shapetype="f"/>
                </v:line>
                <v:shape id="Freeform 2192" o:spid="_x0000_s1261" style="position:absolute;left:3828415;top:1664335;width:37465;height:67945;visibility:visible;mso-wrap-style:square;v-text-anchor:top" coordsize="5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" path="m,l58,53,,107e" filled="f" strokecolor="#9d9d9c" strokeweight="1.5pt">
                  <v:path arrowok="t" o:connecttype="custom" o:connectlocs="0,2147483646;2147483646,2147483646;0,2147483646" o:connectangles="0,0,0"/>
                </v:shape>
                <v:shape id="Freeform 2193" o:spid="_x0000_s1262" style="position:absolute;left:3763010;top:1690370;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" path="m19,l5,,,5,,18r5,5l19,23r5,-5l24,5,19,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Freeform 2194" o:spid="_x0000_s1263" style="position:absolute;left:3828415;top:2661920;width:37465;height:67945;visibility:visible;mso-wrap-style:square;v-text-anchor:top" coordsize="5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" path="m,l58,53,,107e" filled="f" strokecolor="#9d9d9c" strokeweight="1.5pt">
                  <v:path arrowok="t" o:connecttype="custom" o:connectlocs="0,2147483646;2147483646,2147483646;0,2147483646" o:connectangles="0,0,0"/>
                </v:shape>
                <v:line id="Line 2195" o:spid="_x0000_s1264" style="position:absolute;visibility:visible;mso-wrap-style:square" from="3763010,2688590" to="3778250,27038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" strokecolor="#9d9d9c" strokeweight="1.5pt">
                  <o:lock v:ext="edit" shapetype="f"/>
                </v:line>
                <v:shape id="Freeform 2196" o:spid="_x0000_s1265" style="position:absolute;left:3828415;top:3657600;width:37465;height:67945;visibility:visible;mso-wrap-style:square;v-text-anchor:top" coordsize="5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" path="m,l58,54,,107e" filled="f" strokecolor="#9d9d9c" strokeweight="1.5pt">
                  <v:path arrowok="t" o:connecttype="custom" o:connectlocs="0,2147483646;2147483646,2147483646;0,2147483646" o:connectangles="0,0,0"/>
                </v:shape>
                <v:line id="Line 2197" o:spid="_x0000_s1266" style="position:absolute;visibility:visible;mso-wrap-style:square" from="3763010,3683635" to="3778250,36988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" strokecolor="#9d9d9c" strokeweight="1.5pt">
                  <o:lock v:ext="edit" shapetype="f"/>
                </v:line>
                <v:shape id="AutoShape 2198" o:spid="_x0000_s1267" style="position:absolute;left:2369185;top:6177280;width:37465;height:67945;visibility:visible;mso-wrap-style:square;v-text-anchor:top" coordsize="59,1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" path="m,l,107r59,l59,,,xe" fillcolor="#f1f2f2" stroked="f">
                  <v:stroke joinstyle="miter"/>
                  <v:path arrowok="t" o:connecttype="custom" o:connectlocs="0,2147483646;2147483646,2147483646;0,2147483646" o:connectangles="0,0,0" textboxrect="3163,3163,18437,18437"/>
                </v:shape>
                <v:shape id="Freeform 2199" o:spid="_x0000_s1268" style="position:absolute;left:2303780;top:6203950;width:15240;height:15240;visibility:visible;mso-wrap-style:square;v-text-anchor:top" coordsize="24,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" path="m19,l6,,,6,,19r6,5l19,24r5,-5l24,6,19,xe" filled="f" strokecolor="#9d9d9c" strokeweight="1.5pt">
                  <v:path arrowok="t" o:connecttype="custom" o:connectlocs="2147483646,2147483646;2147483646,2147483646;0,2147483646;0,2147483646;2147483646,2147483646;2147483646,2147483646;2147483646,2147483646;2147483646,2147483646;2147483646,2147483646" o:connectangles="0,0,0,0,0,0,0,0,0"/>
                </v:shape>
                <v:shape id="Freeform 2200" o:spid="_x0000_s1269" style="position:absolute;left:4906645;top:3295015;width:0;height:793750;visibility:visible;mso-wrap-style:square;v-text-anchor:top" coordsize="2098,27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" path="m1804,r,294l2097,294r,2013l,2307r,420e" filled="f" strokecolor="#9d9d9c" strokeweight="1.5pt">
                  <v:path arrowok="t" o:connecttype="custom" o:connectlocs="0,2147483646;0,2147483646;0,2147483646;0,2147483646;0,2147483646;0,2147483646" o:connectangles="0,0,0,0,0,0"/>
                </v:shape>
                <v:line id="Line 2201" o:spid="_x0000_s1270" style="position:absolute;visibility:visible;mso-wrap-style:square" from="80010,6515735" to="4906645,68402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" strokecolor="#9d9d9c" strokeweight="1.5pt">
                  <o:lock v:ext="edit" shapetype="f"/>
                </v:line>
                <v:shape id="AutoShape 2202" o:spid="_x0000_s1271" style="position:absolute;left:2329180;top:281305;width:101600;height:59055;visibility:visible;mso-wrap-style:square;v-text-anchor:top" coordsize="4028,86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" path="m4027,7637l,7637,,8686r4027,l4027,7637t,-5076l,2561r,629l4027,3190r,-629m4027,711l,711r,423l4027,1134r,-423m4027,l,,,294r4027,l4027,e" fillcolor="#e7e8ef" stroked="f">
                  <v:path arrowok="t" o:connecttype="custom" o:connectlocs="64624234,3029931;0,3029931;0,3359608;64624234,3359608;64624234,3029931;64624234,1434678;0,1434678;0,1632334;64624234,1632334;64624234,1434678;64624234,853258;0,853258;0,986204;64624234,986204;64624234,853258;64624234,629813;0,629813;0,722217;64624234,722217;64624234,629813" o:connectangles="0,0,0,0,0,0,0,0,0,0,0,0,0,0,0,0,0,0,0,0"/>
                </v:shape>
                <v:rect id="Rectangle 2203" o:spid="_x0000_s1272" style="position:absolute;left:607695;top:539115;width:94615;height:59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" fillcolor="#11478a" stroked="f">
                  <v:path arrowok="t"/>
                </v:rect>
                <v:shape id="AutoShape 2204" o:spid="_x0000_s1273" style="position:absolute;left:1753235;top:1551940;width:101600;height:59055;visibility:visible;mso-wrap-style:square;v-text-anchor:top" coordsize="4028,7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" path="m1007,l,,,755r1007,l1007,m4027,l2349,r,755l4027,755,4027,e" fillcolor="#e7e8ef" stroked="f">
                  <v:path arrowok="t" o:connecttype="custom" o:connectlocs="16160025,1655902591;0,1655902591;0,2015778214;16160025,2015778214;16160025,1655902591;64624234,1655902591;37696148,1655902591;37696148,2015778214;64624234,2015778214;64624234,1655902591" o:connectangles="0,0,0,0,0,0,0,0,0,0"/>
                </v:shape>
                <v:rect id="Rectangle 2205" o:spid="_x0000_s1274" style="position:absolute;left:3789045;top:1594485;width:101600;height:59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" fillcolor="#11478a" stroked="f">
                  <v:path arrowok="t"/>
                </v:rect>
                <v:shape id="Freeform 2206" o:spid="_x0000_s1275" style="position:absolute;left:915670;top:1995170;width:532765;height:59055;visibility:visible;mso-wrap-style:square;v-text-anchor:top" coordsize="4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" path="m32,l9,,,9,,32r9,9l32,41r9,-9l41,9,32,xe" fillcolor="#e7e7ee" stroked="f">
                  <v:path arrowok="t" o:connecttype="custom" o:connectlocs="2147483646,2147483646;2147483646,2147483646;0,2147483646;0,2147483646;2147483646,2147483646;2147483646,2147483646;2147483646,2147483646;2147483646,2147483646;2147483646,2147483646" o:connectangles="0,0,0,0,0,0,0,0,0"/>
                </v:shape>
                <v:shape id="AutoShape 2207" o:spid="_x0000_s1276" style="position:absolute;left:3303270;top:2146935;width:94615;height:59055;visibility:visible;mso-wrap-style:square;v-text-anchor:top" coordsize="3463,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" path="m415,207l401,139r,68l385,282r-41,62l283,385r-76,15l132,385,71,344,29,282,14,207,29,132,71,70,132,29,207,14r76,15l344,70r41,62l401,207r,-68l398,126,354,61,288,16,276,14,207,,127,16,61,61,17,126,,207r17,81l61,353r66,45l207,414r69,-14l288,398r66,-45l398,288r17,-81m2770,207r-11,-65l2756,135r,72l2741,282r-42,62l2638,385r-75,15l2487,385r-61,-41l2385,282r-16,-75l2385,132r41,-62l2487,29r76,-15l2638,29r61,41l2741,132r15,75l2756,135,2730,85,2685,40,2634,14r-6,-4l2563,r-66,10l2440,40r-45,45l2366,142r-11,65l2366,273r29,56l2440,374r57,30l2563,414r65,-10l2634,400r51,-26l2730,329r29,-56l2770,207t693,l3452,142r-3,-7l3449,207r-15,75l3392,344r-61,41l3255,400r-75,-15l3119,344r-42,-62l3062,207r15,-75l3119,70r61,-41l3255,14r76,15l3392,70r42,62l3449,207r,-72l3423,85,3378,40,3327,14r-6,-4l3255,r-65,10l3133,40r-45,45l3059,142r-11,65l3059,273r29,56l3133,374r57,30l3255,414r66,-10l3327,400r51,-26l3423,329r29,-56l3463,207e" fillcolor="#6b719d" stroked="f">
                  <v:path arrowok="t" o:connecttype="custom" o:connectlocs="8178364,2147483646;7852171,2147483646;5771734,2147483646;2691787,2147483646;591214,2147483646;591214,2147483646;2691787,2147483646;5771734,2147483646;7852171,2147483646;8178364,2147483646;7219892,2147483646;5629169,2147483646;2590260,2147483646;346357,2147483646;346357,2147483646;2590260,2147483646;5629169,2147483646;7219892,2147483646;8463521,2147483646;56269997,2147483646;56208796,2147483646;55045767,2147483646;52271878,2147483646;49477825,2147483646;48315561,2147483646;49477825,2147483646;52271878,2147483646;55045767,2147483646;56208796,2147483646;55678045,2147483646;53720036,2147483646;52271878,2147483646;49763720,2147483646;48254360,2147483646;48254360,2147483646;49763720,2147483646;52271878,2147483646;53720036,2147483646;55678045,2147483646;56493953,2147483646;70403013,2147483646;70341785,2147483646;69179521,2147483646;66385469,2147483646;63611580,2147483646;62449315,2147483646;63611580,2147483646;66385469,2147483646;69179521,2147483646;70341785,2147483646;69811799,2147483646;67853791,2147483646;66385469,2147483646;63897474,2147483646;62388115,2147483646;62388115,2147483646;63897474,2147483646;66385469,2147483646;67853791,2147483646;69811799,2147483646;70627680,2147483646" o:connectangles="0,0,0,0,0,0,0,0,0,0,0,0,0,0,0,0,0,0,0,0,0,0,0,0,0,0,0,0,0,0,0,0,0,0,0,0,0,0,0,0,0,0,0,0,0,0,0,0,0,0,0,0,0,0,0,0,0,0,0,0,0"/>
                </v:shape>
                <v:shape id="Picture 2208" o:spid="_x0000_s1277" type="#_x0000_t75" style="position:absolute;left:1753235;top:2484755;width:101600;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">
                  <v:path arrowok="t"/>
                  <o:lock v:ext="edit" aspectratio="f"/>
                </v:shape>
                <v:shape id="Picture 2209" o:spid="_x0000_s1278" type="#_x0000_t75" style="position:absolute;left:3789045;top:2592705;width:101600;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">
                  <v:path arrowok="t"/>
                  <o:lock v:ext="edit" aspectratio="f"/>
                </v:shape>
                <v:shape id="Freeform 2210" o:spid="_x0000_s1279" style="position:absolute;left:915670;top:2927985;width:532765;height:59055;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" path="m221,l151,11,91,42,43,90,12,151,,221r12,69l43,351r48,48l151,430r70,12l291,430r61,-31l399,351r32,-61l442,221,431,151,399,90,352,42,291,11,221,xe" fillcolor="#989898"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11" o:spid="_x0000_s1280" type="#_x0000_t75" style="position:absolute;left:3303270;top:3143885;width:9461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">
                  <v:path arrowok="t"/>
                  <o:lock v:ext="edit" aspectratio="f"/>
                </v:shape>
                <v:shape id="Freeform 2212" o:spid="_x0000_s1281" style="position:absolute;left:1753235;top:3336925;width:101600;height:59055;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" path="m220,l151,11,90,42,42,90,11,151,,221r11,69l42,351r48,48l151,430r69,12l290,430r61,-31l399,351r31,-61l441,221,430,151,399,90,351,42,290,11,220,xe" fillcolor="#e88568" stroked="f">
                  <v:path arrowok="t" o:connecttype="custom" o:connectlocs="2147483646,2147483646;1833992174,2147483646;1093103826,2147483646;510094063,2147483646;133626297,2147483646;0,2147483646;133626297,2147483646;510094063,2147483646;1093103826,2147483646;1833992174,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13" o:spid="_x0000_s1282" type="#_x0000_t75" style="position:absolute;left:3789045;top:3587750;width:101600;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">
                  <v:path arrowok="t"/>
                  <o:lock v:ext="edit" aspectratio="f"/>
                </v:shape>
                <v:shape id="Freeform 2214" o:spid="_x0000_s1283" style="position:absolute;left:915670;top:3780790;width:532765;height:59055;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" path="m221,l151,11,91,42,43,90,12,151,,221r12,69l43,351r48,48l151,430r70,12l291,430r61,-31l399,351r32,-61l442,221,431,151,399,90,352,42,291,11,221,xe" fillcolor="#3dad59"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15" o:spid="_x0000_s1284" type="#_x0000_t75" style="position:absolute;left:3303270;top:4138295;width:9461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">
                  <v:path arrowok="t"/>
                  <o:lock v:ext="edit" aspectratio="f"/>
                </v:shape>
                <v:shape id="Freeform 2216" o:spid="_x0000_s1285" style="position:absolute;left:1753235;top:4269740;width:101600;height:59055;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" path="m221,l151,11,90,42,42,90,11,151,,221r11,69l42,351r48,48l151,430r70,12l290,430r61,-31l399,351r31,-61l441,221,430,151,399,90,351,42,290,11,221,xe" fillcolor="#3dad59" stroked="f">
                  <v:path arrowok="t" o:connecttype="custom" o:connectlocs="2147483646,2147483646;1833992174,2147483646;1093103826,2147483646;510094063,2147483646;133626297,2147483646;0,2147483646;133626297,2147483646;510094063,2147483646;1093103826,2147483646;1833992174,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17" o:spid="_x0000_s1286" type="#_x0000_t75" style="position:absolute;left:915670;top:4792980;width:53276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">
                  <v:path arrowok="t"/>
                  <o:lock v:ext="edit" aspectratio="f"/>
                </v:shape>
                <v:shape id="Freeform 2218" o:spid="_x0000_s1287" style="position:absolute;left:1753235;top:5356225;width:101600;height:59055;visibility:visible;mso-wrap-style:square;v-text-anchor:top" coordsize="442,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" path="m221,l151,11,90,42,42,90,11,151,,221r11,69l42,351r48,48l151,430r70,12l291,430r60,-31l399,351r31,-61l442,221,430,151,399,90,351,42,291,11,221,xe" fillcolor="#f9c35a" stroked="f">
                  <v:path arrowok="t" o:connecttype="custom" o:connectlocs="2147483646,2147483646;1833992174,2147483646;1093103826,2147483646;510094063,2147483646;133626297,2147483646;0,2147483646;133626297,2147483646;510094063,2147483646;1093103826,2147483646;1833992174,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AutoShape 2219" o:spid="_x0000_s1288" style="position:absolute;left:2329180;top:6102985;width:101600;height:59055;visibility:visible;mso-wrap-style:square;v-text-anchor:top" coordsize="73,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" path="m73,36r-24,l49,225r,2l53,233r3,2l65,235r4,-2l72,227r1,-2l73,36xm63,l55,,51,2,2,51,,53r,8l1,63r5,4l8,69r8,l18,66r3,-3l49,36r24,l73,11,72,6,67,1,63,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v:shape id="Freeform 2220" o:spid="_x0000_s1289" style="position:absolute;left:80645;top:6515735;width:4826000;height:324485;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" path="m228,l156,12,93,44,44,93,12,156,,228r12,72l44,362r49,49l156,444r72,11l300,444r62,-33l411,362r33,-62l455,228,444,156,411,93,362,44,300,12,228,xe" fillcolor="#989898"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21" o:spid="_x0000_s1290" type="#_x0000_t75" style="position:absolute;left:607695;top:6407150;width:9461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">
                  <v:path arrowok="t"/>
                  <o:lock v:ext="edit" aspectratio="f"/>
                </v:shape>
                <v:shape id="Freeform 2222" o:spid="_x0000_s1291" style="position:absolute;left:80645;top:6069330;width:2230755;height:284480;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" path="m228,l156,12,94,44,44,93,12,156,,228r12,72l44,362r50,49l156,444r72,11l300,444r62,-33l412,362r32,-62l456,228,444,156,412,93,362,44,300,12,228,xe" fillcolor="#e88568"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23" o:spid="_x0000_s1292" type="#_x0000_t75" style="position:absolute;left:2715895;top:3295015;width:1054735;height:791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">
                  <v:path arrowok="t"/>
                  <o:lock v:ext="edit" aspectratio="f"/>
                </v:shape>
                <v:shape id="Freeform 2224" o:spid="_x0000_s1293" style="position:absolute;left:2715895;top:2299970;width:1054735;height:791845;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" path="m227,l156,12,93,44,44,93,12,156,,228r12,72l44,362r49,49l156,444r71,11l299,444r63,-33l411,362r32,-62l455,228,443,156,411,93,362,44,299,12,227,xe" fillcolor="#3dad59"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25" o:spid="_x0000_s1294" type="#_x0000_t75" style="position:absolute;left:2715895;top:1302385;width:1054735;height:792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">
                  <v:path arrowok="t"/>
                  <o:lock v:ext="edit" aspectratio="f"/>
                </v:shape>
                <v:shape id="Freeform 2226" o:spid="_x0000_s1295" style="position:absolute;left:2715895;top:647700;width:2190750;height:487045;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" path="m228,l156,12,94,44,44,93,12,156,,228r12,72l44,362r50,49l156,444r72,11l300,444r62,-33l412,362r32,-62l455,228,444,156,412,93,362,44,300,12,228,xe" fillcolor="#3dad59"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Picture 2227" o:spid="_x0000_s1296" type="#_x0000_t75" style="position:absolute;left:80645;top:283845;width:2230755;height:203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">
                  <v:path arrowok="t"/>
                  <o:lock v:ext="edit" aspectratio="f"/>
                </v:shape>
                <v:shape id="Freeform 2228" o:spid="_x0000_s1297" style="position:absolute;left:80645;top:80645;width:932815;height:203200;visibility:visible;mso-wrap-style:square;v-text-anchor:top" coordsize="456,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" path="m227,l155,12,93,44,44,93,11,156,,228r11,72l44,362r49,49l155,444r72,11l299,444r63,-33l411,362r32,-62l455,228,443,156,411,93,362,44,299,12,227,xe" fillcolor="#f9c35a" stroked="f">
                  <v:path arrowok="t" o:connecttype="custom" o:connectlocs="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
                </v:shape>
                <v:shape id="AutoShape 2229" o:spid="_x0000_s1298" style="position:absolute;left:1013460;top:5465445;width:1297940;height:439420;visibility:visible;mso-wrap-style:square;v-text-anchor:top" coordsize="75,2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" path="m75,37r-25,l50,232r1,3l54,241r4,2l67,243r4,-2l74,235r1,-3l75,37xm65,l56,,52,3,2,53,,55r,8l1,65r5,5l9,71r7,l22,65,50,37r25,l75,12,74,7,69,2,6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 o:connectangles="0,0,0,0,0,0,0,0,0,0,0,0,0,0,0,0,0,0,0,0,0,0,0,0,0,0,0,0"/>
                </v:shape>
                <v:shape id="Picture 2230" o:spid="_x0000_s1299" type="#_x0000_t75" style="position:absolute;left:607695;top:5356860;width:9461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">
                  <v:path arrowok="t"/>
                  <o:lock v:ext="edit" aspectratio="f"/>
                </v:shape>
                <v:shape id="Picture 2231" o:spid="_x0000_s1300" type="#_x0000_t75" style="position:absolute;left:80645;top:4949825;width:2230755;height:3536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">
                  <v:path arrowok="t"/>
                  <o:lock v:ext="edit" aspectratio="f"/>
                </v:shape>
                <v:shape id="Picture 2232" o:spid="_x0000_s1301" type="#_x0000_t75" style="position:absolute;left:1013460;top:4378960;width:1297940;height:3651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">
                  <v:path arrowok="t"/>
                  <o:lock v:ext="edit" aspectratio="f"/>
                </v:shape>
                <v:shape id="Picture 2233" o:spid="_x0000_s1302" type="#_x0000_t75" style="position:absolute;left:607695;top:4270375;width:9461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">
                  <v:path arrowok="t"/>
                  <o:lock v:ext="edit" aspectratio="f"/>
                </v:shape>
                <v:shape id="Picture 2234" o:spid="_x0000_s1303" type="#_x0000_t75" style="position:absolute;left:80645;top:3932555;width:2230755;height:283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">
                  <v:path arrowok="t"/>
                  <o:lock v:ext="edit" aspectratio="f"/>
                </v:shape>
                <v:shape id="Picture 2235" o:spid="_x0000_s1304" type="#_x0000_t75" style="position:absolute;left:1013460;top:3446145;width:1297940;height:284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">
                  <v:path arrowok="t"/>
                  <o:lock v:ext="edit" aspectratio="f"/>
                </v:shape>
                <v:line id="Line 2236" o:spid="_x0000_s1305" style="position:absolute;visibility:visible;mso-wrap-style:square" from="607695,3337560" to="702310,339661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" strokecolor="#f9c35a" strokeweight=".85267mm">
                  <o:lock v:ext="edit" shapetype="f"/>
                </v:line>
                <v:shape id="Picture 2237" o:spid="_x0000_s1306" type="#_x0000_t75" style="position:absolute;left:80645;top:3082925;width:2230755;height:201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">
                  <v:path arrowok="t"/>
                  <o:lock v:ext="edit" aspectratio="f"/>
                </v:shape>
                <v:shape id="Picture 2238" o:spid="_x0000_s1307" type="#_x0000_t75" style="position:absolute;left:1013460;top:2594610;width:1297940;height:284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">
                  <v:path arrowok="t"/>
                  <o:lock v:ext="edit" aspectratio="f"/>
                </v:shape>
                <v:shape id="Picture 2239" o:spid="_x0000_s1308" type="#_x0000_t75" style="position:absolute;left:607695;top:2485390;width:94615;height:590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">
                  <v:path arrowok="t"/>
                  <o:lock v:ext="edit" aspectratio="f"/>
                </v:shape>
                <v:shape id="Picture 2240" o:spid="_x0000_s1309" type="#_x0000_t75" style="position:absolute;left:80645;top:2150110;width:2230755;height:282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">
                  <v:path arrowok="t"/>
                  <o:lock v:ext="edit" aspectratio="f"/>
                </v:shape>
                <v:shape id="AutoShape 2241" o:spid="_x0000_s1310" style="position:absolute;left:1013460;top:1661795;width:1297940;height:284480;visibility:visible;mso-wrap-style:square;v-text-anchor:top" coordsize="4028,2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" path="m4027,2181l,2181r,629l4027,2810r,-629m4027,l,,,840r4027,l4027,e" fillcolor="black" stroked="f">
                  <v:fill opacity="6425f"/>
                  <v:path arrowok="t" o:connecttype="custom" o:connectlocs="2147483646,2147483646;0,2147483646;0,2147483646;2147483646,2147483646;2147483646,2147483646;2147483646,2147483646;0,2147483646;0,2147483646;2147483646,2147483646;2147483646,2147483646" o:connectangles="0,0,0,0,0,0,0,0,0,0"/>
                </v:shape>
                <v:shape id="Text Box 2242" o:spid="_x0000_s1311" type="#_x0000_t202" style="position:absolute;left:607695;top:1552575;width:94615;height:59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" filled="f" stroked="f">
                  <v:path arrowok="t"/>
                  <v:textbox inset="0,0,0,0">
                    <w:txbxContent>
                      <w:p w14:paraId="4357F3FF" w14:textId="77777777" w:rsidR="00AA181E" w:rsidRDefault="00AA181E" w:rsidP="00617E12"/>
                    </w:txbxContent>
                  </v:textbox>
                </v:shape>
                <v:shape id="Text Box 2243" o:spid="_x0000_s1312" type="#_x0000_t202" style="position:absolute;left:80645;top:1298575;width:2230755;height:2012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" filled="f" stroked="f">
                  <v:path arrowok="t"/>
                  <v:textbox inset="0,0,0,0">
                    <w:txbxContent>
                      <w:p w14:paraId="2B0DE5AD" w14:textId="77777777" w:rsidR="00AA181E" w:rsidRDefault="00AA181E" w:rsidP="00617E12"/>
                    </w:txbxContent>
                  </v:textbox>
                </v:shape>
                <v:shape id="Text Box 2244" o:spid="_x0000_s1313" type="#_x0000_t202" style="position:absolute;left:80645;top:647700;width:2230755;height:487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h2yQAAAOM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" filled="f" stroked="f">
                  <v:path arrowok="t"/>
                  <v:textbox inset="0,0,0,0">
                    <w:txbxContent>
                      <w:p w14:paraId="23B7D6D4" w14:textId="77777777" w:rsidR="00AA181E" w:rsidRDefault="00AA181E" w:rsidP="00617E12"/>
                    </w:txbxContent>
                  </v:textbox>
                </v:shape>
                <v:shape id="Text Box 2245" o:spid="_x0000_s1314" type="#_x0000_t202" style="position:absolute;left:3973195;top:3295015;width:933450;height:791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XYByQAAAOM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" filled="f" stroked="f">
                  <v:path arrowok="t"/>
                  <v:textbox inset="0,0,0,0">
                    <w:txbxContent>
                      <w:p w14:paraId="0526D206" w14:textId="77777777" w:rsidR="00AA181E" w:rsidRDefault="00AA181E" w:rsidP="00617E12"/>
                    </w:txbxContent>
                  </v:textbox>
                </v:shape>
                <v:shape id="Text Box 2246" o:spid="_x0000_s1315" type="#_x0000_t202" style="position:absolute;left:3973195;top:2299970;width:932815;height:791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dOayQAAAOM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" filled="f" stroked="f">
                  <v:path arrowok="t"/>
                  <v:textbox inset="0,0,0,0">
                    <w:txbxContent>
                      <w:p w14:paraId="55A7DD55" w14:textId="77777777" w:rsidR="00AA181E" w:rsidRDefault="00AA181E" w:rsidP="00617E12"/>
                    </w:txbxContent>
                  </v:textbox>
                </v:shape>
                <v:shape id="Text Box 2247" o:spid="_x0000_s1316" type="#_x0000_t202" style="position:absolute;left:3973195;top:1302385;width:932815;height:8115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" filled="f" stroked="f">
                  <v:path arrowok="t"/>
                  <v:textbox inset="0,0,0,0">
                    <w:txbxContent>
                      <w:p w14:paraId="538D71EB" w14:textId="77777777" w:rsidR="00AA181E" w:rsidRDefault="00AA181E" w:rsidP="00617E12"/>
                    </w:txbxContent>
                  </v:textbox>
                </v:shape>
                <v:shape id="Text Box 2248" o:spid="_x0000_s1317" type="#_x0000_t202" style="position:absolute;left:2716530;top:246380;width:2190115;height:284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" filled="f" stroked="f">
                  <v:path arrowok="t"/>
                  <v:textbox inset="0,0,0,0">
                    <w:txbxContent>
                      <w:p w14:paraId="73D3AC0E" w14:textId="77777777" w:rsidR="00AA181E" w:rsidRDefault="00AA181E" w:rsidP="00617E12"/>
                    </w:txbxContent>
                  </v:textbox>
                </v:shape>
                <w10:wrap type="topAndBottom" anchorx="page"/>
              </v:group>
            </w:pict>
          </mc:Fallback>
        </mc:AlternateContent>
      </w:r>
      <w:bookmarkEnd w:id="56"/>
    </w:p>
    <w:p w14:paraId="0581444B" w14:textId="0F02D707" w:rsidR="00617E12" w:rsidRDefault="00204DAB" w:rsidP="00617E12">
      <w:pPr>
        <w:pStyle w:val="BodyText"/>
        <w:spacing w:before="4"/>
        <w:rPr>
          <w:rFonts w:ascii="Arial Unicode MS" w:eastAsia="Arial Unicode MS" w:hAnsi="Arial Unicode MS" w:cs="Arial Unicode MS"/>
          <w:sz w:val="6"/>
        </w:rPr>
      </w:pPr>
      <w:r>
        <w:rPr>
          <w:rFonts w:ascii="Arial Unicode MS" w:eastAsia="Arial Unicode MS" w:hAnsi="Arial Unicode MS" w:cs="Arial Unicode MS"/>
          <w:noProof/>
          <w:sz w:val="6"/>
        </w:rPr>
        <w:drawing>
          <wp:anchor distT="0" distB="0" distL="114300" distR="114300" simplePos="0" relativeHeight="251682816" behindDoc="0" locked="0" layoutInCell="1" allowOverlap="1" wp14:anchorId="5DE8BB30" wp14:editId="2E29C7FD">
            <wp:simplePos x="0" y="0"/>
            <wp:positionH relativeFrom="column">
              <wp:posOffset>635</wp:posOffset>
            </wp:positionH>
            <wp:positionV relativeFrom="paragraph">
              <wp:posOffset>23495</wp:posOffset>
            </wp:positionV>
            <wp:extent cx="6238240" cy="8248650"/>
            <wp:effectExtent l="0" t="0" r="0" b="6350"/>
            <wp:wrapNone/>
            <wp:docPr id="22117" name="Picture 2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 name="Screen Shot 2019-09-23 at 10.27.10 am.png"/>
                    <pic:cNvPicPr/>
                  </pic:nvPicPr>
                  <pic:blipFill>
                    <a:blip r:embed="rId25">
                      <a:extLst>
                        <a:ext uri="{28A0092B-C50C-407E-A947-70E740481C1C}">
                          <a14:useLocalDpi xmlns:a14="http://schemas.microsoft.com/office/drawing/2010/main" val="0"/>
                        </a:ext>
                      </a:extLst>
                    </a:blip>
                    <a:stretch>
                      <a:fillRect/>
                    </a:stretch>
                  </pic:blipFill>
                  <pic:spPr bwMode="auto">
                    <a:xfrm>
                      <a:off x="0" y="0"/>
                      <a:ext cx="6238240" cy="824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25A5C5" w14:textId="77777777" w:rsidR="00617E12" w:rsidRDefault="00617E12" w:rsidP="00617E12">
      <w:pPr>
        <w:pStyle w:val="BodyText"/>
        <w:spacing w:before="4"/>
        <w:rPr>
          <w:rFonts w:ascii="Arial Unicode MS" w:eastAsia="Arial Unicode MS" w:hAnsi="Arial Unicode MS" w:cs="Arial Unicode MS"/>
          <w:sz w:val="6"/>
        </w:rPr>
      </w:pPr>
    </w:p>
    <w:p w14:paraId="7E555D11" w14:textId="77777777" w:rsidR="00617E12" w:rsidRDefault="00617E12" w:rsidP="00617E12">
      <w:pPr>
        <w:pStyle w:val="BodyText"/>
        <w:spacing w:before="4"/>
        <w:rPr>
          <w:rFonts w:ascii="Arial Unicode MS" w:eastAsia="Arial Unicode MS" w:hAnsi="Arial Unicode MS" w:cs="Arial Unicode MS"/>
          <w:sz w:val="6"/>
        </w:rPr>
      </w:pPr>
    </w:p>
    <w:p w14:paraId="2BE04199" w14:textId="6EE8B5FA" w:rsidR="00617E12" w:rsidRDefault="00617E12" w:rsidP="00617E12">
      <w:pPr>
        <w:pStyle w:val="BodyText"/>
        <w:spacing w:before="4"/>
        <w:ind w:left="720"/>
        <w:rPr>
          <w:rFonts w:ascii="Arial Unicode MS" w:eastAsia="Arial Unicode MS" w:hAnsi="Arial Unicode MS" w:cs="Arial Unicode MS"/>
          <w:color w:val="818181"/>
          <w:spacing w:val="-6"/>
          <w:w w:val="115"/>
          <w:sz w:val="24"/>
        </w:rPr>
      </w:pPr>
      <w:r w:rsidRPr="00A2244F">
        <w:rPr>
          <w:rFonts w:ascii="Arial Unicode MS" w:eastAsia="Arial Unicode MS" w:hAnsi="Arial Unicode MS" w:cs="Arial Unicode MS"/>
          <w:color w:val="818181"/>
          <w:w w:val="115"/>
          <w:sz w:val="24"/>
          <w:highlight w:val="yellow"/>
        </w:rPr>
        <w:t>Appendix</w:t>
      </w:r>
      <w:r w:rsidRPr="00A2244F">
        <w:rPr>
          <w:rFonts w:ascii="Arial Unicode MS" w:eastAsia="Arial Unicode MS" w:hAnsi="Arial Unicode MS" w:cs="Arial Unicode MS"/>
          <w:color w:val="818181"/>
          <w:spacing w:val="-34"/>
          <w:w w:val="115"/>
          <w:sz w:val="24"/>
          <w:highlight w:val="yellow"/>
        </w:rPr>
        <w:t xml:space="preserve"> </w:t>
      </w:r>
      <w:r>
        <w:rPr>
          <w:rFonts w:ascii="Arial Unicode MS" w:eastAsia="Arial Unicode MS" w:hAnsi="Arial Unicode MS" w:cs="Arial Unicode MS"/>
          <w:color w:val="818181"/>
          <w:w w:val="115"/>
          <w:sz w:val="24"/>
          <w:highlight w:val="yellow"/>
        </w:rPr>
        <w:t>B</w:t>
      </w:r>
      <w:r w:rsidRPr="00A2244F">
        <w:rPr>
          <w:rFonts w:ascii="Arial Unicode MS" w:eastAsia="Arial Unicode MS" w:hAnsi="Arial Unicode MS" w:cs="Arial Unicode MS"/>
          <w:color w:val="818181"/>
          <w:spacing w:val="-34"/>
          <w:w w:val="115"/>
          <w:sz w:val="24"/>
          <w:highlight w:val="yellow"/>
        </w:rPr>
        <w:t xml:space="preserve"> </w:t>
      </w:r>
      <w:r w:rsidRPr="00A2244F">
        <w:rPr>
          <w:rFonts w:ascii="Arial Unicode MS" w:eastAsia="Arial Unicode MS" w:hAnsi="Arial Unicode MS" w:cs="Arial Unicode MS"/>
          <w:color w:val="818181"/>
          <w:w w:val="115"/>
          <w:sz w:val="24"/>
          <w:highlight w:val="yellow"/>
        </w:rPr>
        <w:t>–</w:t>
      </w:r>
      <w:r w:rsidRPr="00A2244F">
        <w:rPr>
          <w:rFonts w:ascii="Arial Unicode MS" w:eastAsia="Arial Unicode MS" w:hAnsi="Arial Unicode MS" w:cs="Arial Unicode MS"/>
          <w:color w:val="818181"/>
          <w:spacing w:val="-34"/>
          <w:w w:val="115"/>
          <w:sz w:val="24"/>
        </w:rPr>
        <w:t xml:space="preserve"> </w:t>
      </w:r>
      <w:r w:rsidR="00380E78">
        <w:rPr>
          <w:rFonts w:ascii="Arial Unicode MS" w:eastAsia="Arial Unicode MS" w:hAnsi="Arial Unicode MS" w:cs="Arial Unicode MS"/>
          <w:color w:val="818181"/>
          <w:spacing w:val="-34"/>
          <w:w w:val="115"/>
          <w:sz w:val="24"/>
        </w:rPr>
        <w:t xml:space="preserve">Indicative </w:t>
      </w:r>
      <w:r w:rsidR="003F1880">
        <w:rPr>
          <w:rFonts w:ascii="Arial Unicode MS" w:eastAsia="Arial Unicode MS" w:hAnsi="Arial Unicode MS" w:cs="Arial Unicode MS"/>
          <w:color w:val="818181"/>
          <w:w w:val="115"/>
          <w:sz w:val="24"/>
        </w:rPr>
        <w:t>mapping</w:t>
      </w:r>
      <w:r>
        <w:rPr>
          <w:rFonts w:ascii="Arial Unicode MS" w:eastAsia="Arial Unicode MS" w:hAnsi="Arial Unicode MS" w:cs="Arial Unicode MS"/>
          <w:color w:val="818181"/>
          <w:w w:val="115"/>
          <w:sz w:val="24"/>
        </w:rPr>
        <w:t xml:space="preserve"> from old to new</w:t>
      </w:r>
      <w:r w:rsidRPr="00A2244F">
        <w:rPr>
          <w:rFonts w:ascii="Arial Unicode MS" w:eastAsia="Arial Unicode MS" w:hAnsi="Arial Unicode MS" w:cs="Arial Unicode MS"/>
          <w:color w:val="818181"/>
          <w:spacing w:val="-6"/>
          <w:w w:val="115"/>
          <w:sz w:val="24"/>
        </w:rPr>
        <w:t xml:space="preserve"> </w:t>
      </w:r>
      <w:r>
        <w:rPr>
          <w:rFonts w:ascii="Arial Unicode MS" w:eastAsia="Arial Unicode MS" w:hAnsi="Arial Unicode MS" w:cs="Arial Unicode MS"/>
          <w:color w:val="818181"/>
          <w:spacing w:val="-6"/>
          <w:w w:val="115"/>
          <w:sz w:val="24"/>
        </w:rPr>
        <w:t>protective markings</w:t>
      </w:r>
    </w:p>
    <w:p w14:paraId="55415E20" w14:textId="5C9BCF82" w:rsidR="00617E12" w:rsidRDefault="00617E12" w:rsidP="00617E12">
      <w:pPr>
        <w:pStyle w:val="BodyText"/>
        <w:spacing w:before="4"/>
        <w:ind w:left="720"/>
        <w:rPr>
          <w:rFonts w:ascii="Arial Unicode MS" w:eastAsia="Arial Unicode MS" w:hAnsi="Arial Unicode MS" w:cs="Arial Unicode MS"/>
          <w:color w:val="818181"/>
          <w:spacing w:val="-6"/>
          <w:w w:val="115"/>
          <w:sz w:val="24"/>
        </w:rPr>
      </w:pPr>
    </w:p>
    <w:p w14:paraId="47C4DFC5" w14:textId="77777777" w:rsidR="00617E12" w:rsidRPr="003724AD" w:rsidRDefault="00617E12" w:rsidP="00617E12">
      <w:pPr>
        <w:pStyle w:val="BodyText"/>
        <w:spacing w:before="4"/>
        <w:ind w:left="720"/>
        <w:rPr>
          <w:rFonts w:ascii="Arial Unicode MS" w:eastAsia="Arial Unicode MS" w:hAnsi="Arial Unicode MS" w:cs="Arial Unicode MS"/>
          <w:sz w:val="6"/>
        </w:rPr>
      </w:pPr>
    </w:p>
    <w:p w14:paraId="66C962DA" w14:textId="77777777" w:rsidR="00617E12" w:rsidRDefault="00617E12" w:rsidP="00617E12">
      <w:pPr>
        <w:rPr>
          <w:rFonts w:ascii="Arial Unicode MS" w:eastAsia="Arial Unicode MS" w:hAnsi="Arial Unicode MS" w:cs="Arial Unicode MS"/>
          <w:sz w:val="6"/>
        </w:rPr>
      </w:pPr>
    </w:p>
    <w:p w14:paraId="56E240AD" w14:textId="77777777" w:rsidR="00617E12" w:rsidRDefault="00617E12" w:rsidP="00617E12">
      <w:pPr>
        <w:spacing w:before="92" w:line="242" w:lineRule="auto"/>
        <w:ind w:left="1093" w:right="1770"/>
        <w:rPr>
          <w:rFonts w:ascii="Arial Unicode MS" w:eastAsia="Arial Unicode MS" w:hAnsi="Arial Unicode MS" w:cs="Arial Unicode MS"/>
          <w:color w:val="818181"/>
          <w:w w:val="115"/>
          <w:highlight w:val="yellow"/>
        </w:rPr>
      </w:pPr>
    </w:p>
    <w:p w14:paraId="40D813E0" w14:textId="77777777" w:rsidR="00617E12" w:rsidRDefault="00617E12" w:rsidP="00617E12">
      <w:pPr>
        <w:spacing w:before="92" w:line="242" w:lineRule="auto"/>
        <w:ind w:left="1093" w:right="1770"/>
        <w:rPr>
          <w:rFonts w:ascii="Arial Unicode MS" w:eastAsia="Arial Unicode MS" w:hAnsi="Arial Unicode MS" w:cs="Arial Unicode MS"/>
          <w:color w:val="818181"/>
          <w:w w:val="115"/>
          <w:highlight w:val="yellow"/>
        </w:rPr>
      </w:pPr>
    </w:p>
    <w:p w14:paraId="3C7F48D9" w14:textId="2B796120" w:rsidR="00617E12" w:rsidRPr="001E640D" w:rsidRDefault="0013027F" w:rsidP="00204DAB">
      <w:pPr>
        <w:pStyle w:val="SectionHeading"/>
        <w:numPr>
          <w:ilvl w:val="0"/>
          <w:numId w:val="0"/>
        </w:numPr>
        <w:rPr>
          <w:rFonts w:ascii="Arial Unicode MS" w:eastAsia="Arial Unicode MS" w:hAnsi="Arial Unicode MS" w:cs="Arial Unicode MS"/>
          <w:color w:val="818181"/>
          <w:w w:val="115"/>
          <w:highlight w:val="yellow"/>
        </w:rPr>
      </w:pPr>
      <w:bookmarkStart w:id="57" w:name="_Toc24706526"/>
      <w:r>
        <w:rPr>
          <w:rFonts w:eastAsia="Arial Unicode MS"/>
          <w:w w:val="115"/>
        </w:rPr>
        <w:t>Appendix</w:t>
      </w:r>
      <w:r w:rsidR="001E640D" w:rsidRPr="001E640D">
        <w:rPr>
          <w:rFonts w:eastAsia="Arial Unicode MS"/>
          <w:spacing w:val="-34"/>
          <w:w w:val="115"/>
        </w:rPr>
        <w:t xml:space="preserve"> </w:t>
      </w:r>
      <w:r w:rsidR="001E640D">
        <w:rPr>
          <w:rFonts w:eastAsia="Arial Unicode MS"/>
          <w:spacing w:val="-34"/>
          <w:w w:val="115"/>
        </w:rPr>
        <w:t xml:space="preserve"> </w:t>
      </w:r>
      <w:r w:rsidR="001E640D" w:rsidRPr="001E640D">
        <w:rPr>
          <w:w w:val="115"/>
        </w:rPr>
        <w:t xml:space="preserve">B </w:t>
      </w:r>
      <w:r w:rsidR="001E640D" w:rsidRPr="001E640D">
        <w:rPr>
          <w:rFonts w:eastAsia="Arial Unicode MS"/>
          <w:w w:val="115"/>
        </w:rPr>
        <w:t>–</w:t>
      </w:r>
      <w:r w:rsidR="001E640D" w:rsidRPr="003724AD">
        <w:rPr>
          <w:rFonts w:eastAsia="Arial Unicode MS"/>
          <w:spacing w:val="-34"/>
          <w:w w:val="115"/>
        </w:rPr>
        <w:t xml:space="preserve"> </w:t>
      </w:r>
      <w:r w:rsidR="001E640D">
        <w:rPr>
          <w:w w:val="115"/>
        </w:rPr>
        <w:t>Indicating Mapping from old to new – protective markings</w:t>
      </w:r>
      <w:bookmarkEnd w:id="57"/>
    </w:p>
    <w:p w14:paraId="3FD6E304" w14:textId="3E5DB4DB" w:rsidR="001E640D" w:rsidRDefault="001E640D" w:rsidP="003043E0">
      <w:pPr>
        <w:pStyle w:val="BodyText"/>
        <w:rPr>
          <w:w w:val="115"/>
          <w:highlight w:val="yellow"/>
        </w:rPr>
      </w:pPr>
      <w:r>
        <w:rPr>
          <w:noProof/>
          <w:w w:val="115"/>
        </w:rPr>
        <w:lastRenderedPageBreak/>
        <w:drawing>
          <wp:inline distT="0" distB="0" distL="0" distR="0" wp14:anchorId="2BEFF806" wp14:editId="421BC492">
            <wp:extent cx="6013950" cy="7528493"/>
            <wp:effectExtent l="0" t="0" r="6350" b="3175"/>
            <wp:docPr id="22118" name="Picture 2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8" name="Screen Shot 2019-09-23 at 10.27.16 am.png"/>
                    <pic:cNvPicPr/>
                  </pic:nvPicPr>
                  <pic:blipFill>
                    <a:blip r:embed="rId26">
                      <a:extLst>
                        <a:ext uri="{28A0092B-C50C-407E-A947-70E740481C1C}">
                          <a14:useLocalDpi xmlns:a14="http://schemas.microsoft.com/office/drawing/2010/main" val="0"/>
                        </a:ext>
                      </a:extLst>
                    </a:blip>
                    <a:stretch>
                      <a:fillRect/>
                    </a:stretch>
                  </pic:blipFill>
                  <pic:spPr bwMode="auto">
                    <a:xfrm>
                      <a:off x="0" y="0"/>
                      <a:ext cx="6013950" cy="7528493"/>
                    </a:xfrm>
                    <a:prstGeom prst="rect">
                      <a:avLst/>
                    </a:prstGeom>
                    <a:ln>
                      <a:noFill/>
                    </a:ln>
                    <a:extLst>
                      <a:ext uri="{53640926-AAD7-44D8-BBD7-CCE9431645EC}">
                        <a14:shadowObscured xmlns:a14="http://schemas.microsoft.com/office/drawing/2010/main"/>
                      </a:ext>
                    </a:extLst>
                  </pic:spPr>
                </pic:pic>
              </a:graphicData>
            </a:graphic>
          </wp:inline>
        </w:drawing>
      </w:r>
    </w:p>
    <w:p w14:paraId="2CE2F767" w14:textId="77777777" w:rsidR="00975B24" w:rsidRDefault="00975B24">
      <w:pPr>
        <w:rPr>
          <w:rFonts w:eastAsia="Arial Unicode MS"/>
          <w:b/>
          <w:color w:val="5620A9"/>
          <w:w w:val="115"/>
          <w:sz w:val="22"/>
          <w:szCs w:val="32"/>
        </w:rPr>
      </w:pPr>
      <w:r>
        <w:rPr>
          <w:rFonts w:eastAsia="Arial Unicode MS"/>
          <w:w w:val="115"/>
        </w:rPr>
        <w:br w:type="page"/>
      </w:r>
    </w:p>
    <w:p w14:paraId="672600B9" w14:textId="289D12B2" w:rsidR="00617E12" w:rsidRDefault="0013027F" w:rsidP="001E640D">
      <w:pPr>
        <w:pStyle w:val="SectionHeading"/>
        <w:numPr>
          <w:ilvl w:val="0"/>
          <w:numId w:val="0"/>
        </w:numPr>
        <w:ind w:left="360"/>
        <w:rPr>
          <w:rFonts w:eastAsia="Arial Unicode MS"/>
          <w:w w:val="115"/>
        </w:rPr>
      </w:pPr>
      <w:bookmarkStart w:id="58" w:name="_Toc24706527"/>
      <w:r>
        <w:rPr>
          <w:rFonts w:eastAsia="Arial Unicode MS"/>
          <w:w w:val="115"/>
        </w:rPr>
        <w:lastRenderedPageBreak/>
        <w:t>Appendix</w:t>
      </w:r>
      <w:r w:rsidR="001E640D" w:rsidRPr="001E640D">
        <w:rPr>
          <w:rFonts w:eastAsia="Arial Unicode MS"/>
          <w:w w:val="115"/>
        </w:rPr>
        <w:t xml:space="preserve"> </w:t>
      </w:r>
      <w:r w:rsidR="00617E12" w:rsidRPr="001E640D">
        <w:rPr>
          <w:rFonts w:eastAsia="Arial Unicode MS"/>
          <w:spacing w:val="-34"/>
          <w:w w:val="115"/>
        </w:rPr>
        <w:t xml:space="preserve"> </w:t>
      </w:r>
      <w:r w:rsidR="00617E12" w:rsidRPr="001E640D">
        <w:rPr>
          <w:rFonts w:eastAsia="Arial Unicode MS"/>
          <w:w w:val="115"/>
        </w:rPr>
        <w:t>C</w:t>
      </w:r>
      <w:r w:rsidR="00617E12" w:rsidRPr="001E640D">
        <w:rPr>
          <w:rFonts w:eastAsia="Arial Unicode MS"/>
          <w:spacing w:val="-34"/>
          <w:w w:val="115"/>
        </w:rPr>
        <w:t xml:space="preserve"> </w:t>
      </w:r>
      <w:r w:rsidR="00617E12" w:rsidRPr="001E640D">
        <w:rPr>
          <w:rFonts w:eastAsia="Arial Unicode MS"/>
          <w:w w:val="115"/>
        </w:rPr>
        <w:t>–</w:t>
      </w:r>
      <w:r w:rsidR="00617E12" w:rsidRPr="00A2244F">
        <w:rPr>
          <w:rFonts w:eastAsia="Arial Unicode MS"/>
          <w:spacing w:val="-34"/>
          <w:w w:val="115"/>
        </w:rPr>
        <w:t xml:space="preserve"> </w:t>
      </w:r>
      <w:r w:rsidR="00617E12">
        <w:rPr>
          <w:rFonts w:eastAsia="Arial Unicode MS"/>
          <w:w w:val="115"/>
        </w:rPr>
        <w:t>User Guide – Labelling and Handling Protectively Marked Information</w:t>
      </w:r>
      <w:bookmarkEnd w:id="58"/>
    </w:p>
    <w:p w14:paraId="6B9B407F" w14:textId="58CDEEC1" w:rsidR="001E640D" w:rsidRDefault="00645410" w:rsidP="00645410">
      <w:pPr>
        <w:spacing w:before="92" w:line="242" w:lineRule="auto"/>
        <w:ind w:left="360" w:right="-33"/>
        <w:rPr>
          <w:rFonts w:ascii="Arial Unicode MS" w:eastAsia="Arial Unicode MS" w:hAnsi="Arial Unicode MS" w:cs="Arial Unicode MS"/>
          <w:highlight w:val="yellow"/>
        </w:rPr>
      </w:pPr>
      <w:r>
        <w:rPr>
          <w:rFonts w:ascii="AppleSystemUIFont" w:hAnsi="AppleSystemUIFont" w:cs="AppleSystemUIFont"/>
          <w:color w:val="353535"/>
        </w:rPr>
        <w:t>For a current copy of this document, please refer to the VPDSF Resources section of the OVIC website.</w:t>
      </w:r>
    </w:p>
    <w:p w14:paraId="0EB969E5" w14:textId="453D8F89" w:rsidR="001E640D" w:rsidRDefault="003F1880" w:rsidP="00617E12">
      <w:pPr>
        <w:spacing w:before="92" w:line="242" w:lineRule="auto"/>
        <w:ind w:left="1093" w:right="1770"/>
        <w:jc w:val="center"/>
        <w:rPr>
          <w:rFonts w:ascii="Arial Unicode MS" w:eastAsia="Arial Unicode MS" w:hAnsi="Arial Unicode MS" w:cs="Arial Unicode MS"/>
          <w:highlight w:val="yellow"/>
        </w:rPr>
      </w:pPr>
      <w:r>
        <w:rPr>
          <w:rFonts w:ascii="Arial Unicode MS" w:eastAsia="Arial Unicode MS" w:hAnsi="Arial Unicode MS" w:cs="Arial Unicode MS"/>
          <w:noProof/>
        </w:rPr>
        <mc:AlternateContent>
          <mc:Choice Requires="wpg">
            <w:drawing>
              <wp:anchor distT="0" distB="0" distL="114300" distR="114300" simplePos="0" relativeHeight="251718656" behindDoc="0" locked="0" layoutInCell="1" allowOverlap="1" wp14:anchorId="65B8526F" wp14:editId="7D6EA956">
                <wp:simplePos x="0" y="0"/>
                <wp:positionH relativeFrom="column">
                  <wp:posOffset>489995</wp:posOffset>
                </wp:positionH>
                <wp:positionV relativeFrom="paragraph">
                  <wp:posOffset>203433</wp:posOffset>
                </wp:positionV>
                <wp:extent cx="5674786" cy="5004636"/>
                <wp:effectExtent l="25400" t="25400" r="91440" b="88265"/>
                <wp:wrapNone/>
                <wp:docPr id="20" name="Group 20"/>
                <wp:cNvGraphicFramePr/>
                <a:graphic xmlns:a="http://schemas.openxmlformats.org/drawingml/2006/main">
                  <a:graphicData uri="http://schemas.microsoft.com/office/word/2010/wordprocessingGroup">
                    <wpg:wgp>
                      <wpg:cNvGrpSpPr/>
                      <wpg:grpSpPr>
                        <a:xfrm>
                          <a:off x="0" y="0"/>
                          <a:ext cx="5674786" cy="5004636"/>
                          <a:chOff x="0" y="0"/>
                          <a:chExt cx="5674786" cy="5004636"/>
                        </a:xfrm>
                      </wpg:grpSpPr>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523281" y="879676"/>
                            <a:ext cx="3151505" cy="412496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17" name="Picture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307939" y="393539"/>
                            <a:ext cx="3128010" cy="4413250"/>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2124" name="Picture 2212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145790" cy="4452620"/>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w14:anchorId="0B65CC9C" id="Group 20" o:spid="_x0000_s1026" style="position:absolute;margin-left:38.6pt;margin-top:16pt;width:446.85pt;height:394.05pt;z-index:251718656" coordsize="56747,500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">
                <v:shape id="Picture 18" o:spid="_x0000_s1027" type="#_x0000_t75" style="position:absolute;left:25232;top:8796;width:31515;height:41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">
                  <v:imagedata r:id="rId30" o:title=""/>
                  <v:shadow on="t" color="black" opacity="26214f" origin="-.5,-.5" offset=".74836mm,.74836mm"/>
                </v:shape>
                <v:shape id="Picture 17" o:spid="_x0000_s1028" type="#_x0000_t75" style="position:absolute;left:13079;top:3935;width:31280;height:441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">
                  <v:imagedata r:id="rId31" o:title=""/>
                  <v:shadow on="t" color="black" opacity="26214f" origin="-.5,-.5" offset=".74836mm,.74836mm"/>
                </v:shape>
                <v:shape id="Picture 22124" o:spid="_x0000_s1029" type="#_x0000_t75" style="position:absolute;width:31457;height:44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">
                  <v:imagedata r:id="rId32" o:title=""/>
                  <v:shadow on="t" color="black" opacity="26214f" origin="-.5,-.5" offset=".74836mm,.74836mm"/>
                </v:shape>
              </v:group>
            </w:pict>
          </mc:Fallback>
        </mc:AlternateContent>
      </w:r>
    </w:p>
    <w:p w14:paraId="1A15AF86" w14:textId="1FC735C2" w:rsidR="00617E12" w:rsidRDefault="00617E12" w:rsidP="00617E12">
      <w:pPr>
        <w:rPr>
          <w:rFonts w:ascii="Arial Unicode MS" w:eastAsia="Arial Unicode MS" w:hAnsi="Arial Unicode MS" w:cs="Arial Unicode MS"/>
          <w:sz w:val="6"/>
        </w:rPr>
      </w:pPr>
    </w:p>
    <w:p w14:paraId="62D09499" w14:textId="4683CDDC" w:rsidR="001E640D" w:rsidRDefault="001E640D" w:rsidP="00617E12">
      <w:pPr>
        <w:rPr>
          <w:rFonts w:ascii="Arial Unicode MS" w:eastAsia="Arial Unicode MS" w:hAnsi="Arial Unicode MS" w:cs="Arial Unicode MS"/>
          <w:sz w:val="6"/>
        </w:rPr>
      </w:pPr>
    </w:p>
    <w:p w14:paraId="46B6F402" w14:textId="0760E578" w:rsidR="001E640D" w:rsidRDefault="001E640D" w:rsidP="00617E12">
      <w:pPr>
        <w:rPr>
          <w:rFonts w:ascii="Arial Unicode MS" w:eastAsia="Arial Unicode MS" w:hAnsi="Arial Unicode MS" w:cs="Arial Unicode MS"/>
          <w:sz w:val="6"/>
        </w:rPr>
      </w:pPr>
    </w:p>
    <w:p w14:paraId="06F7E71C" w14:textId="1194CFF2" w:rsidR="001E640D" w:rsidRDefault="001E640D" w:rsidP="00617E12">
      <w:pPr>
        <w:rPr>
          <w:rFonts w:ascii="Arial Unicode MS" w:eastAsia="Arial Unicode MS" w:hAnsi="Arial Unicode MS" w:cs="Arial Unicode MS"/>
          <w:sz w:val="6"/>
        </w:rPr>
      </w:pPr>
    </w:p>
    <w:p w14:paraId="4953C387" w14:textId="0A6FF5C7" w:rsidR="001E640D" w:rsidRDefault="001E640D" w:rsidP="00617E12">
      <w:pPr>
        <w:rPr>
          <w:rFonts w:ascii="Arial Unicode MS" w:eastAsia="Arial Unicode MS" w:hAnsi="Arial Unicode MS" w:cs="Arial Unicode MS"/>
          <w:sz w:val="6"/>
        </w:rPr>
      </w:pPr>
    </w:p>
    <w:p w14:paraId="4783FC26" w14:textId="64A38CC9" w:rsidR="001E640D" w:rsidRDefault="001E640D" w:rsidP="00617E12">
      <w:pPr>
        <w:rPr>
          <w:rFonts w:ascii="Arial Unicode MS" w:eastAsia="Arial Unicode MS" w:hAnsi="Arial Unicode MS" w:cs="Arial Unicode MS"/>
          <w:sz w:val="6"/>
        </w:rPr>
      </w:pPr>
    </w:p>
    <w:p w14:paraId="502D8436" w14:textId="14C5FF8A" w:rsidR="001E640D" w:rsidRDefault="001E640D" w:rsidP="00617E12">
      <w:pPr>
        <w:rPr>
          <w:rFonts w:ascii="Arial Unicode MS" w:eastAsia="Arial Unicode MS" w:hAnsi="Arial Unicode MS" w:cs="Arial Unicode MS"/>
          <w:sz w:val="6"/>
        </w:rPr>
      </w:pPr>
    </w:p>
    <w:p w14:paraId="1A11EFC3" w14:textId="709E2C5E" w:rsidR="001E640D" w:rsidRDefault="001E640D" w:rsidP="00617E12">
      <w:pPr>
        <w:rPr>
          <w:rFonts w:ascii="Arial Unicode MS" w:eastAsia="Arial Unicode MS" w:hAnsi="Arial Unicode MS" w:cs="Arial Unicode MS"/>
          <w:sz w:val="6"/>
        </w:rPr>
      </w:pPr>
    </w:p>
    <w:p w14:paraId="2F209A21" w14:textId="77777777" w:rsidR="00617E12" w:rsidRPr="00BD2F42" w:rsidRDefault="00617E12" w:rsidP="00617E12">
      <w:pPr>
        <w:pStyle w:val="SectionHeading"/>
        <w:numPr>
          <w:ilvl w:val="0"/>
          <w:numId w:val="0"/>
        </w:numPr>
        <w:ind w:left="360" w:hanging="360"/>
        <w:rPr>
          <w:rFonts w:asciiTheme="minorHAnsi" w:hAnsiTheme="minorHAnsi" w:cstheme="minorHAnsi"/>
          <w:color w:val="FF0000"/>
        </w:rPr>
      </w:pPr>
    </w:p>
    <w:sectPr w:rsidR="00617E12" w:rsidRPr="00BD2F42" w:rsidSect="001A0E47">
      <w:headerReference w:type="even" r:id="rId33"/>
      <w:footerReference w:type="even" r:id="rId34"/>
      <w:headerReference w:type="first" r:id="rId35"/>
      <w:pgSz w:w="11910" w:h="16840"/>
      <w:pgMar w:top="1134" w:right="998" w:bottom="1134" w:left="998"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AD727" w14:textId="77777777" w:rsidR="00C55826" w:rsidRDefault="00C55826" w:rsidP="00F75F73">
      <w:r>
        <w:separator/>
      </w:r>
    </w:p>
  </w:endnote>
  <w:endnote w:type="continuationSeparator" w:id="0">
    <w:p w14:paraId="293D3617" w14:textId="77777777" w:rsidR="00C55826" w:rsidRDefault="00C55826" w:rsidP="00F75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Museo Sans">
    <w:altName w:val="Calibri"/>
    <w:panose1 w:val="02000000000000000000"/>
    <w:charset w:val="4D"/>
    <w:family w:val="auto"/>
    <w:notTrueType/>
    <w:pitch w:val="variable"/>
    <w:sig w:usb0="A00000AF" w:usb1="4000004B" w:usb2="00000000" w:usb3="00000000" w:csb0="0000009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Sans-700">
    <w:altName w:val="Calibri"/>
    <w:panose1 w:val="02000000000000000000"/>
    <w:charset w:val="4D"/>
    <w:family w:val="auto"/>
    <w:notTrueType/>
    <w:pitch w:val="variable"/>
    <w:sig w:usb0="A00000AF" w:usb1="4000004A" w:usb2="00000000" w:usb3="00000000" w:csb0="00000093" w:csb1="00000000"/>
  </w:font>
  <w:font w:name="National-Book">
    <w:altName w:val="Times New Roman"/>
    <w:panose1 w:val="020B0604020202020204"/>
    <w:charset w:val="4D"/>
    <w:family w:val="auto"/>
    <w:notTrueType/>
    <w:pitch w:val="variable"/>
    <w:sig w:usb0="A00000FF" w:usb1="5000207B" w:usb2="00000010" w:usb3="00000000" w:csb0="0000009B" w:csb1="00000000"/>
  </w:font>
  <w:font w:name="Calibri-Bold">
    <w:altName w:val="Times New Roman"/>
    <w:panose1 w:val="020B0604020202020204"/>
    <w:charset w:val="00"/>
    <w:family w:val="auto"/>
    <w:pitch w:val="variable"/>
    <w:sig w:usb0="00000001"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Museo Sans Rounded">
    <w:altName w:val="Calibri"/>
    <w:panose1 w:val="02000000000000000000"/>
    <w:charset w:val="4D"/>
    <w:family w:val="auto"/>
    <w:notTrueType/>
    <w:pitch w:val="variable"/>
    <w:sig w:usb0="A000002F" w:usb1="40000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5E9C4" w14:textId="77777777" w:rsidR="00AA181E" w:rsidRDefault="00AA181E" w:rsidP="00D3430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35CF5C" w14:textId="77777777" w:rsidR="00AA181E" w:rsidRDefault="00AA181E" w:rsidP="00F75F7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EFF1" w14:textId="77777777" w:rsidR="00AA181E" w:rsidRPr="00A01D5A" w:rsidRDefault="00AA181E" w:rsidP="004F1BAF">
    <w:pPr>
      <w:pStyle w:val="Footer"/>
      <w:framePr w:h="975" w:hRule="exact" w:wrap="none" w:vAnchor="text" w:hAnchor="margin" w:xAlign="right" w:y="1"/>
      <w:spacing w:before="240"/>
      <w:rPr>
        <w:rStyle w:val="PageNumber"/>
        <w:color w:val="380094"/>
        <w:sz w:val="20"/>
        <w:szCs w:val="22"/>
      </w:rPr>
    </w:pPr>
    <w:r w:rsidRPr="00A01D5A">
      <w:rPr>
        <w:rStyle w:val="PageNumber"/>
        <w:color w:val="380094"/>
        <w:sz w:val="20"/>
        <w:szCs w:val="22"/>
      </w:rPr>
      <w:fldChar w:fldCharType="begin"/>
    </w:r>
    <w:r w:rsidRPr="00A01D5A">
      <w:rPr>
        <w:rStyle w:val="PageNumber"/>
        <w:color w:val="380094"/>
        <w:sz w:val="20"/>
        <w:szCs w:val="22"/>
      </w:rPr>
      <w:instrText xml:space="preserve">PAGE  </w:instrText>
    </w:r>
    <w:r w:rsidRPr="00A01D5A">
      <w:rPr>
        <w:rStyle w:val="PageNumber"/>
        <w:color w:val="380094"/>
        <w:sz w:val="20"/>
        <w:szCs w:val="22"/>
      </w:rPr>
      <w:fldChar w:fldCharType="separate"/>
    </w:r>
    <w:r>
      <w:rPr>
        <w:rStyle w:val="PageNumber"/>
        <w:noProof/>
        <w:color w:val="380094"/>
        <w:sz w:val="20"/>
        <w:szCs w:val="22"/>
      </w:rPr>
      <w:t>6</w:t>
    </w:r>
    <w:r w:rsidRPr="00A01D5A">
      <w:rPr>
        <w:rStyle w:val="PageNumber"/>
        <w:color w:val="380094"/>
        <w:sz w:val="20"/>
        <w:szCs w:val="22"/>
      </w:rPr>
      <w:fldChar w:fldCharType="end"/>
    </w:r>
  </w:p>
  <w:p w14:paraId="1C56C213" w14:textId="77777777" w:rsidR="00AA181E" w:rsidRPr="00A01D5A" w:rsidRDefault="00AA181E" w:rsidP="004F1BAF">
    <w:pPr>
      <w:tabs>
        <w:tab w:val="center" w:pos="4513"/>
        <w:tab w:val="right" w:pos="9026"/>
      </w:tabs>
      <w:spacing w:before="240"/>
      <w:ind w:right="360"/>
      <w:rPr>
        <w:color w:val="430098"/>
        <w:sz w:val="22"/>
      </w:rPr>
    </w:pPr>
    <w:r w:rsidRPr="00A01D5A">
      <w:rPr>
        <w:rFonts w:cs="Arial"/>
        <w:color w:val="430098"/>
        <w:sz w:val="20"/>
      </w:rPr>
      <w:t xml:space="preserve">Freedom of Information </w:t>
    </w:r>
    <w:r w:rsidRPr="00A01D5A">
      <w:rPr>
        <w:rFonts w:cs="Arial"/>
        <w:color w:val="E5007D"/>
        <w:sz w:val="20"/>
      </w:rPr>
      <w:t>|</w:t>
    </w:r>
    <w:r w:rsidRPr="00A01D5A">
      <w:rPr>
        <w:rFonts w:cs="Arial"/>
        <w:color w:val="430098"/>
        <w:sz w:val="20"/>
      </w:rPr>
      <w:t xml:space="preserve"> Privacy </w:t>
    </w:r>
    <w:r w:rsidRPr="00A01D5A">
      <w:rPr>
        <w:rFonts w:cs="Arial"/>
        <w:color w:val="E5007D"/>
        <w:sz w:val="20"/>
      </w:rPr>
      <w:t>|</w:t>
    </w:r>
    <w:r w:rsidRPr="00A01D5A">
      <w:rPr>
        <w:rFonts w:cs="Arial"/>
        <w:color w:val="430098"/>
        <w:sz w:val="20"/>
      </w:rPr>
      <w:t xml:space="preserve"> Data Protection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C7C02" w14:textId="77777777" w:rsidR="00AA181E" w:rsidRPr="0007485C" w:rsidRDefault="00AA181E" w:rsidP="00F265B5">
    <w:pPr>
      <w:tabs>
        <w:tab w:val="center" w:pos="4513"/>
        <w:tab w:val="right" w:pos="9026"/>
      </w:tabs>
      <w:ind w:right="360"/>
      <w:rPr>
        <w:color w:val="430098"/>
      </w:rPr>
    </w:pPr>
    <w:r w:rsidRPr="0007485C">
      <w:rPr>
        <w:rFonts w:cs="Arial"/>
        <w:color w:val="430098"/>
        <w:sz w:val="22"/>
      </w:rPr>
      <w:t xml:space="preserve">Freedom of Information </w:t>
    </w:r>
    <w:r w:rsidRPr="0007485C">
      <w:rPr>
        <w:rFonts w:cs="Arial"/>
        <w:color w:val="E5007D"/>
        <w:sz w:val="22"/>
      </w:rPr>
      <w:t>|</w:t>
    </w:r>
    <w:r w:rsidRPr="0007485C">
      <w:rPr>
        <w:rFonts w:cs="Arial"/>
        <w:color w:val="430098"/>
        <w:sz w:val="22"/>
      </w:rPr>
      <w:t xml:space="preserve"> Privacy </w:t>
    </w:r>
    <w:r w:rsidRPr="0007485C">
      <w:rPr>
        <w:rFonts w:cs="Arial"/>
        <w:color w:val="E5007D"/>
        <w:sz w:val="22"/>
      </w:rPr>
      <w:t>|</w:t>
    </w:r>
    <w:r w:rsidRPr="0007485C">
      <w:rPr>
        <w:rFonts w:cs="Arial"/>
        <w:color w:val="430098"/>
        <w:sz w:val="22"/>
      </w:rPr>
      <w:t xml:space="preserve"> Data Protection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E7B9D" w14:textId="77777777" w:rsidR="00AA181E" w:rsidRDefault="00AA181E">
    <w:pPr>
      <w:pStyle w:val="BodyText"/>
      <w:spacing w:line="14" w:lineRule="auto"/>
      <w:rPr>
        <w:sz w:val="20"/>
      </w:rPr>
    </w:pPr>
    <w:r>
      <w:rPr>
        <w:noProof/>
      </w:rPr>
      <mc:AlternateContent>
        <mc:Choice Requires="wps">
          <w:drawing>
            <wp:anchor distT="0" distB="0" distL="114300" distR="114300" simplePos="0" relativeHeight="251678208" behindDoc="1" locked="0" layoutInCell="1" allowOverlap="1" wp14:anchorId="63BC6360" wp14:editId="4D3D4B77">
              <wp:simplePos x="0" y="0"/>
              <wp:positionH relativeFrom="page">
                <wp:posOffset>0</wp:posOffset>
              </wp:positionH>
              <wp:positionV relativeFrom="page">
                <wp:posOffset>10048875</wp:posOffset>
              </wp:positionV>
              <wp:extent cx="6659880" cy="0"/>
              <wp:effectExtent l="0" t="0" r="0" b="0"/>
              <wp:wrapNone/>
              <wp:docPr id="23775"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59880" cy="0"/>
                      </a:xfrm>
                      <a:prstGeom prst="line">
                        <a:avLst/>
                      </a:prstGeom>
                      <a:noFill/>
                      <a:ln w="6350">
                        <a:solidFill>
                          <a:srgbClr val="C6C5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9F24F" id="Line 290"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791.25pt" to="524.4pt,79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" strokecolor="#c6c5ba" strokeweight=".5pt">
              <o:lock v:ext="edit" shapetype="f"/>
              <w10:wrap anchorx="page" anchory="page"/>
            </v:line>
          </w:pict>
        </mc:Fallback>
      </mc:AlternateContent>
    </w:r>
    <w:r>
      <w:rPr>
        <w:noProof/>
      </w:rPr>
      <mc:AlternateContent>
        <mc:Choice Requires="wps">
          <w:drawing>
            <wp:anchor distT="0" distB="0" distL="114300" distR="114300" simplePos="0" relativeHeight="251679232" behindDoc="1" locked="0" layoutInCell="1" allowOverlap="1" wp14:anchorId="4384FC28" wp14:editId="5FCA61E5">
              <wp:simplePos x="0" y="0"/>
              <wp:positionH relativeFrom="page">
                <wp:posOffset>694690</wp:posOffset>
              </wp:positionH>
              <wp:positionV relativeFrom="page">
                <wp:posOffset>10130155</wp:posOffset>
              </wp:positionV>
              <wp:extent cx="207645" cy="165735"/>
              <wp:effectExtent l="0" t="0" r="0" b="0"/>
              <wp:wrapNone/>
              <wp:docPr id="23774"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D3AFD" w14:textId="77777777" w:rsidR="00AA181E" w:rsidRDefault="00AA181E">
                          <w:pPr>
                            <w:spacing w:before="11"/>
                            <w:ind w:left="40"/>
                            <w:rPr>
                              <w:rFonts w:ascii="Arial"/>
                              <w:sz w:val="20"/>
                            </w:rPr>
                          </w:pPr>
                          <w:r>
                            <w:fldChar w:fldCharType="begin"/>
                          </w:r>
                          <w:r>
                            <w:rPr>
                              <w:rFonts w:ascii="Arial"/>
                              <w:color w:val="7A7966"/>
                              <w:w w:val="110"/>
                              <w:sz w:val="20"/>
                            </w:rPr>
                            <w:instrText xml:space="preserve"> PAGE </w:instrText>
                          </w:r>
                          <w:r>
                            <w:fldChar w:fldCharType="separate"/>
                          </w:r>
                          <w: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4FC28" id="_x0000_t202" coordsize="21600,21600" o:spt="202" path="m,l,21600r21600,l21600,xe">
              <v:stroke joinstyle="miter"/>
              <v:path gradientshapeok="t" o:connecttype="rect"/>
            </v:shapetype>
            <v:shape id="Text Box 289" o:spid="_x0000_s1320" type="#_x0000_t202" style="position:absolute;margin-left:54.7pt;margin-top:797.65pt;width:16.35pt;height:13.0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" filled="f" stroked="f">
              <v:path arrowok="t"/>
              <v:textbox inset="0,0,0,0">
                <w:txbxContent>
                  <w:p w14:paraId="1A6D3AFD" w14:textId="77777777" w:rsidR="00AA181E" w:rsidRDefault="00AA181E">
                    <w:pPr>
                      <w:spacing w:before="11"/>
                      <w:ind w:left="40"/>
                      <w:rPr>
                        <w:rFonts w:ascii="Arial"/>
                        <w:sz w:val="20"/>
                      </w:rPr>
                    </w:pPr>
                    <w:r>
                      <w:fldChar w:fldCharType="begin"/>
                    </w:r>
                    <w:r>
                      <w:rPr>
                        <w:rFonts w:ascii="Arial"/>
                        <w:color w:val="7A7966"/>
                        <w:w w:val="110"/>
                        <w:sz w:val="20"/>
                      </w:rPr>
                      <w:instrText xml:space="preserve"> PAGE </w:instrText>
                    </w:r>
                    <w:r>
                      <w:fldChar w:fldCharType="separate"/>
                    </w:r>
                    <w:r>
                      <w:t>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14:anchorId="721A8673" wp14:editId="7EA4D811">
              <wp:simplePos x="0" y="0"/>
              <wp:positionH relativeFrom="page">
                <wp:posOffset>6419215</wp:posOffset>
              </wp:positionH>
              <wp:positionV relativeFrom="page">
                <wp:posOffset>10135235</wp:posOffset>
              </wp:positionV>
              <wp:extent cx="254000" cy="164465"/>
              <wp:effectExtent l="0" t="0" r="0" b="0"/>
              <wp:wrapNone/>
              <wp:docPr id="23773"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1B0DE" w14:textId="77777777" w:rsidR="00AA181E" w:rsidRDefault="00AA181E">
                          <w:pPr>
                            <w:spacing w:before="8"/>
                            <w:ind w:left="20"/>
                            <w:rPr>
                              <w:sz w:val="20"/>
                            </w:rPr>
                          </w:pPr>
                          <w:r>
                            <w:rPr>
                              <w:color w:val="7A7966"/>
                              <w:sz w:val="20"/>
                            </w:rPr>
                            <w:t>V1.1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8673" id="Text Box 288" o:spid="_x0000_s1321" type="#_x0000_t202" style="position:absolute;margin-left:505.45pt;margin-top:798.05pt;width:20pt;height:12.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" filled="f" stroked="f">
              <v:path arrowok="t"/>
              <v:textbox inset="0,0,0,0">
                <w:txbxContent>
                  <w:p w14:paraId="2D01B0DE" w14:textId="77777777" w:rsidR="00AA181E" w:rsidRDefault="00AA181E">
                    <w:pPr>
                      <w:spacing w:before="8"/>
                      <w:ind w:left="20"/>
                      <w:rPr>
                        <w:sz w:val="20"/>
                      </w:rPr>
                    </w:pPr>
                    <w:r>
                      <w:rPr>
                        <w:color w:val="7A7966"/>
                        <w:sz w:val="20"/>
                      </w:rPr>
                      <w:t>V1.1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DE7C9" w14:textId="77777777" w:rsidR="00C55826" w:rsidRDefault="00C55826" w:rsidP="00F75F73">
      <w:r>
        <w:separator/>
      </w:r>
    </w:p>
  </w:footnote>
  <w:footnote w:type="continuationSeparator" w:id="0">
    <w:p w14:paraId="787C4BEA" w14:textId="77777777" w:rsidR="00C55826" w:rsidRDefault="00C55826" w:rsidP="00F75F73">
      <w:r>
        <w:continuationSeparator/>
      </w:r>
    </w:p>
  </w:footnote>
  <w:footnote w:id="1">
    <w:p w14:paraId="5BEEF58E" w14:textId="7ECF6F8F" w:rsidR="00AA181E" w:rsidRPr="00D74A1F" w:rsidRDefault="00AA181E" w:rsidP="00D74A1F">
      <w:pPr>
        <w:pStyle w:val="BodyCopy"/>
        <w:rPr>
          <w:sz w:val="16"/>
          <w:szCs w:val="16"/>
        </w:rPr>
      </w:pPr>
      <w:r w:rsidRPr="00D74A1F">
        <w:rPr>
          <w:rStyle w:val="FootnoteReference"/>
        </w:rPr>
        <w:footnoteRef/>
      </w:r>
      <w:r w:rsidRPr="00D74A1F">
        <w:rPr>
          <w:sz w:val="16"/>
          <w:szCs w:val="16"/>
        </w:rPr>
        <w:t xml:space="preserve"> Refer to the VPDS</w:t>
      </w:r>
      <w:r>
        <w:rPr>
          <w:sz w:val="16"/>
          <w:szCs w:val="16"/>
        </w:rPr>
        <w:t>S</w:t>
      </w:r>
      <w:r w:rsidRPr="00D74A1F">
        <w:rPr>
          <w:sz w:val="16"/>
          <w:szCs w:val="16"/>
        </w:rPr>
        <w:t xml:space="preserve"> Five Step Action Plan for further guidance on each of the steps. The Five Step Action Plan sets out five recommended steps helping inform the development of an organisations Protective Data Security Plan and secure its information assets.</w:t>
      </w:r>
      <w:r>
        <w:rPr>
          <w:sz w:val="16"/>
          <w:szCs w:val="16"/>
        </w:rPr>
        <w:t xml:space="preserve"> For more information, refer</w:t>
      </w:r>
      <w:r w:rsidRPr="00177DD7">
        <w:rPr>
          <w:sz w:val="16"/>
          <w:szCs w:val="16"/>
        </w:rPr>
        <w:t xml:space="preserve"> to </w:t>
      </w:r>
      <w:r>
        <w:rPr>
          <w:sz w:val="16"/>
          <w:szCs w:val="16"/>
        </w:rPr>
        <w:t>VPDSF Resources section of the OVIC website.</w:t>
      </w:r>
    </w:p>
    <w:p w14:paraId="794F3202" w14:textId="77777777" w:rsidR="00AA181E" w:rsidRDefault="00AA181E" w:rsidP="0094563D">
      <w:pPr>
        <w:pStyle w:val="FootnoteText"/>
      </w:pPr>
    </w:p>
  </w:footnote>
  <w:footnote w:id="2">
    <w:p w14:paraId="01F2ABD6" w14:textId="25300CD1" w:rsidR="00AA181E" w:rsidRPr="00492C63" w:rsidRDefault="00AA181E" w:rsidP="00492C63">
      <w:pPr>
        <w:pStyle w:val="BodyCopy"/>
        <w:rPr>
          <w:sz w:val="16"/>
          <w:szCs w:val="16"/>
        </w:rPr>
      </w:pPr>
      <w:r>
        <w:rPr>
          <w:rStyle w:val="FootnoteReference"/>
        </w:rPr>
        <w:footnoteRef/>
      </w:r>
      <w:r>
        <w:t xml:space="preserve"> </w:t>
      </w:r>
      <w:r w:rsidRPr="00492C63">
        <w:rPr>
          <w:sz w:val="16"/>
          <w:szCs w:val="16"/>
        </w:rPr>
        <w:t>In order to undertake consistent information security value assessment</w:t>
      </w:r>
      <w:r>
        <w:rPr>
          <w:sz w:val="16"/>
          <w:szCs w:val="16"/>
        </w:rPr>
        <w:t>s</w:t>
      </w:r>
      <w:r w:rsidRPr="00492C63">
        <w:rPr>
          <w:sz w:val="16"/>
          <w:szCs w:val="16"/>
        </w:rPr>
        <w:t xml:space="preserve">, organisations should use a common security valuation criteria called Business Impact Levels (BILs). By undertaking this assessment, organisations can determine the </w:t>
      </w:r>
      <w:r>
        <w:rPr>
          <w:sz w:val="16"/>
          <w:szCs w:val="16"/>
        </w:rPr>
        <w:t>appropriate protective marking</w:t>
      </w:r>
      <w:r w:rsidRPr="00492C63">
        <w:rPr>
          <w:sz w:val="16"/>
          <w:szCs w:val="16"/>
        </w:rPr>
        <w:t xml:space="preserve"> </w:t>
      </w:r>
      <w:r>
        <w:rPr>
          <w:sz w:val="16"/>
          <w:szCs w:val="16"/>
        </w:rPr>
        <w:t xml:space="preserve"> and the overall </w:t>
      </w:r>
      <w:r w:rsidRPr="00492C63">
        <w:rPr>
          <w:sz w:val="16"/>
          <w:szCs w:val="16"/>
        </w:rPr>
        <w:t>security value of public sector information.</w:t>
      </w:r>
      <w:r>
        <w:rPr>
          <w:rFonts w:ascii="AppleSystemUIFont" w:hAnsi="AppleSystemUIFont" w:cs="AppleSystemUIFont"/>
          <w:color w:val="353535"/>
        </w:rPr>
        <w:t xml:space="preserve"> </w:t>
      </w:r>
      <w:r w:rsidRPr="00492C63">
        <w:rPr>
          <w:sz w:val="16"/>
          <w:szCs w:val="16"/>
        </w:rPr>
        <w:t>For a current copy of this document, please refer to the VPDSF Resources section of the OVIC website.</w:t>
      </w:r>
    </w:p>
    <w:p w14:paraId="6C8E5BB2" w14:textId="55B6EAA9" w:rsidR="00AA181E" w:rsidRDefault="00AA181E">
      <w:pPr>
        <w:pStyle w:val="FootnoteText"/>
      </w:pPr>
    </w:p>
  </w:footnote>
  <w:footnote w:id="3">
    <w:p w14:paraId="2E9CE205" w14:textId="5A7BCE63" w:rsidR="00AA181E" w:rsidRDefault="00AA181E" w:rsidP="00D74A1F">
      <w:pPr>
        <w:pStyle w:val="BodyCopy"/>
      </w:pPr>
      <w:r>
        <w:rPr>
          <w:rStyle w:val="FootnoteReference"/>
        </w:rPr>
        <w:footnoteRef/>
      </w:r>
      <w:r>
        <w:t xml:space="preserve"> </w:t>
      </w:r>
      <w:r w:rsidRPr="00D74A1F">
        <w:rPr>
          <w:sz w:val="16"/>
          <w:szCs w:val="16"/>
        </w:rPr>
        <w:t>The security classification of TOP SECRET is not referenced as an available protective marking for use under the VPDSF. Please refer to the Commonwealth Protective Security Policy Framework (PSPF) for more information</w:t>
      </w:r>
    </w:p>
  </w:footnote>
  <w:footnote w:id="4">
    <w:p w14:paraId="5BF8A312" w14:textId="40B8812F" w:rsidR="00AA181E" w:rsidRPr="00D74A1F" w:rsidRDefault="00AA181E" w:rsidP="00D74A1F">
      <w:pPr>
        <w:pStyle w:val="BodyCopy"/>
        <w:rPr>
          <w:sz w:val="16"/>
          <w:szCs w:val="16"/>
        </w:rPr>
      </w:pPr>
      <w:r>
        <w:rPr>
          <w:rStyle w:val="FootnoteReference"/>
        </w:rPr>
        <w:footnoteRef/>
      </w:r>
      <w:r>
        <w:t xml:space="preserve"> </w:t>
      </w:r>
      <w:r w:rsidRPr="00D74A1F">
        <w:rPr>
          <w:sz w:val="16"/>
          <w:szCs w:val="16"/>
        </w:rPr>
        <w:t xml:space="preserve">For more information on the Commonwealth protective marking scheme, refer to the Protective Security Policy Framework (PSPF) </w:t>
      </w:r>
    </w:p>
  </w:footnote>
  <w:footnote w:id="5">
    <w:p w14:paraId="6AF973E5" w14:textId="05C2DA29" w:rsidR="00AA181E" w:rsidRPr="00197556" w:rsidRDefault="00AA181E" w:rsidP="00BB6E71">
      <w:pPr>
        <w:pStyle w:val="Footnote"/>
      </w:pPr>
      <w:r w:rsidRPr="00BB6E71">
        <w:rPr>
          <w:rStyle w:val="FootnoteReference"/>
          <w:sz w:val="22"/>
          <w:szCs w:val="22"/>
        </w:rPr>
        <w:footnoteRef/>
      </w:r>
      <w:r>
        <w:t xml:space="preserve"> </w:t>
      </w:r>
      <w:r w:rsidRPr="00BB6E71">
        <w:t>Refer to the VPDSF Practitioner Guide: Assessing the Security Value of Public Sector Information for more information</w:t>
      </w:r>
      <w:r>
        <w:t xml:space="preserve">. </w:t>
      </w:r>
      <w:r w:rsidRPr="001378B9">
        <w:t>For a current copy of this document, please refer to the VPDSF Resources section of the OVIC website.</w:t>
      </w:r>
    </w:p>
  </w:footnote>
  <w:footnote w:id="6">
    <w:p w14:paraId="6D0017B4" w14:textId="2FE44106" w:rsidR="00AA181E" w:rsidRDefault="00AA181E" w:rsidP="004B71A9">
      <w:pPr>
        <w:pStyle w:val="Footnote"/>
      </w:pPr>
      <w:r w:rsidRPr="004B71A9">
        <w:rPr>
          <w:sz w:val="22"/>
          <w:szCs w:val="22"/>
          <w:vertAlign w:val="superscript"/>
        </w:rPr>
        <w:t>5</w:t>
      </w:r>
      <w:r w:rsidRPr="0072261F">
        <w:rPr>
          <w:szCs w:val="14"/>
        </w:rPr>
        <w:t xml:space="preserve"> </w:t>
      </w:r>
      <w:r w:rsidRPr="004B71A9">
        <w:t>Victorian Government Cabinet Handbook – January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17FCC" w14:textId="473A8095" w:rsidR="00AA181E" w:rsidRDefault="00AA181E" w:rsidP="001A0E47">
    <w:pPr>
      <w:pStyle w:val="DocumentTitle"/>
      <w:tabs>
        <w:tab w:val="clear" w:pos="4513"/>
        <w:tab w:val="clear" w:pos="6946"/>
        <w:tab w:val="right" w:pos="2835"/>
      </w:tabs>
      <w:spacing w:after="480"/>
      <w:rPr>
        <w:rFonts w:ascii="Calibri" w:hAnsi="Calibri"/>
        <w:b w:val="0"/>
        <w:bCs/>
        <w:color w:val="5620A9"/>
        <w:sz w:val="24"/>
        <w:szCs w:val="24"/>
      </w:rPr>
    </w:pPr>
    <w:r w:rsidRPr="00BD11CA">
      <w:rPr>
        <w:rFonts w:ascii="Calibri" w:hAnsi="Calibri"/>
        <w:b w:val="0"/>
        <w:bCs/>
        <w:color w:val="5620A9"/>
        <w:sz w:val="24"/>
        <w:szCs w:val="24"/>
      </w:rPr>
      <w:t>Practitioner Guide</w:t>
    </w:r>
    <w:r w:rsidRPr="00BD11CA">
      <w:rPr>
        <w:rFonts w:ascii="Calibri" w:hAnsi="Calibri"/>
        <w:b w:val="0"/>
        <w:bCs/>
        <w:color w:val="5620A9"/>
        <w:sz w:val="24"/>
        <w:szCs w:val="24"/>
      </w:rPr>
      <w:tab/>
      <w:t xml:space="preserve"> </w:t>
    </w:r>
    <w:r w:rsidRPr="00BD11CA">
      <w:rPr>
        <w:rFonts w:ascii="Calibri" w:hAnsi="Calibri"/>
        <w:b w:val="0"/>
        <w:bCs/>
        <w:color w:val="EC008C"/>
        <w:sz w:val="24"/>
        <w:szCs w:val="24"/>
      </w:rPr>
      <w:t>|</w:t>
    </w:r>
    <w:r w:rsidRPr="00BD11CA">
      <w:rPr>
        <w:rFonts w:ascii="Calibri" w:hAnsi="Calibri"/>
        <w:b w:val="0"/>
        <w:bCs/>
        <w:color w:val="5620A9"/>
        <w:sz w:val="24"/>
        <w:szCs w:val="24"/>
      </w:rPr>
      <w:t xml:space="preserve"> </w:t>
    </w:r>
    <w:r>
      <w:rPr>
        <w:rFonts w:ascii="Calibri" w:hAnsi="Calibri"/>
        <w:b w:val="0"/>
        <w:bCs/>
        <w:color w:val="5620A9"/>
        <w:sz w:val="24"/>
        <w:szCs w:val="24"/>
      </w:rPr>
      <w:t>Protective Markings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95F86" w14:textId="5165846A" w:rsidR="00AA181E" w:rsidRDefault="00AA181E" w:rsidP="000F0B1D">
    <w:pPr>
      <w:pStyle w:val="Header"/>
      <w:tabs>
        <w:tab w:val="clear" w:pos="4513"/>
        <w:tab w:val="clear" w:pos="9026"/>
        <w:tab w:val="left" w:pos="6946"/>
      </w:tabs>
      <w:spacing w:after="180"/>
      <w:rPr>
        <w:color w:val="7F7F7F"/>
        <w:sz w:val="26"/>
        <w:szCs w:val="26"/>
      </w:rPr>
    </w:pPr>
    <w:r>
      <w:rPr>
        <w:noProof/>
      </w:rPr>
      <w:drawing>
        <wp:anchor distT="0" distB="0" distL="114300" distR="114300" simplePos="0" relativeHeight="251656704" behindDoc="0" locked="0" layoutInCell="1" allowOverlap="1" wp14:anchorId="3293C5B8" wp14:editId="6A15046D">
          <wp:simplePos x="0" y="0"/>
          <wp:positionH relativeFrom="column">
            <wp:posOffset>5234305</wp:posOffset>
          </wp:positionH>
          <wp:positionV relativeFrom="paragraph">
            <wp:posOffset>-454660</wp:posOffset>
          </wp:positionV>
          <wp:extent cx="1600200" cy="10671810"/>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067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357A89B" wp14:editId="14EC2870">
          <wp:simplePos x="0" y="0"/>
          <wp:positionH relativeFrom="column">
            <wp:posOffset>19050</wp:posOffset>
          </wp:positionH>
          <wp:positionV relativeFrom="paragraph">
            <wp:posOffset>233680</wp:posOffset>
          </wp:positionV>
          <wp:extent cx="2578100" cy="1190625"/>
          <wp:effectExtent l="0" t="0" r="0" b="0"/>
          <wp:wrapThrough wrapText="bothSides">
            <wp:wrapPolygon edited="0">
              <wp:start x="1809" y="0"/>
              <wp:lineTo x="1064" y="691"/>
              <wp:lineTo x="0" y="2995"/>
              <wp:lineTo x="0" y="8755"/>
              <wp:lineTo x="1064" y="11059"/>
              <wp:lineTo x="106" y="14746"/>
              <wp:lineTo x="106" y="20966"/>
              <wp:lineTo x="21387" y="20966"/>
              <wp:lineTo x="21494" y="19354"/>
              <wp:lineTo x="21494" y="18432"/>
              <wp:lineTo x="19153" y="15898"/>
              <wp:lineTo x="17982" y="14746"/>
              <wp:lineTo x="17344" y="11059"/>
              <wp:lineTo x="17876" y="10829"/>
              <wp:lineTo x="17769" y="9907"/>
              <wp:lineTo x="16705" y="7373"/>
              <wp:lineTo x="17025" y="3686"/>
              <wp:lineTo x="17876" y="2074"/>
              <wp:lineTo x="17769" y="1152"/>
              <wp:lineTo x="16599" y="0"/>
              <wp:lineTo x="1809" y="0"/>
            </wp:wrapPolygon>
          </wp:wrapThrough>
          <wp:docPr id="2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10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890C" w14:textId="77777777" w:rsidR="00AA181E" w:rsidRDefault="00AA181E" w:rsidP="000F0B1D">
    <w:pPr>
      <w:pStyle w:val="Header"/>
      <w:tabs>
        <w:tab w:val="clear" w:pos="4513"/>
        <w:tab w:val="clear" w:pos="9026"/>
        <w:tab w:val="left" w:pos="6946"/>
      </w:tabs>
      <w:spacing w:after="180"/>
      <w:rPr>
        <w:color w:val="7F7F7F"/>
        <w:sz w:val="26"/>
        <w:szCs w:val="26"/>
      </w:rPr>
    </w:pPr>
  </w:p>
  <w:p w14:paraId="2D606462" w14:textId="77777777" w:rsidR="00AA181E" w:rsidRDefault="00AA181E" w:rsidP="000F0B1D">
    <w:pPr>
      <w:pStyle w:val="Header"/>
      <w:tabs>
        <w:tab w:val="clear" w:pos="4513"/>
        <w:tab w:val="clear" w:pos="9026"/>
        <w:tab w:val="left" w:pos="6946"/>
      </w:tabs>
      <w:spacing w:after="180"/>
      <w:rPr>
        <w:color w:val="7F7F7F"/>
        <w:sz w:val="26"/>
        <w:szCs w:val="26"/>
      </w:rPr>
    </w:pPr>
  </w:p>
  <w:p w14:paraId="65F7C0F7" w14:textId="77777777" w:rsidR="00AA181E" w:rsidRDefault="00AA181E" w:rsidP="000F0B1D">
    <w:pPr>
      <w:pStyle w:val="Header"/>
      <w:tabs>
        <w:tab w:val="clear" w:pos="4513"/>
        <w:tab w:val="clear" w:pos="9026"/>
        <w:tab w:val="left" w:pos="6946"/>
      </w:tabs>
      <w:spacing w:after="180"/>
      <w:rPr>
        <w:color w:val="7F7F7F"/>
        <w:sz w:val="26"/>
        <w:szCs w:val="26"/>
      </w:rPr>
    </w:pPr>
  </w:p>
  <w:p w14:paraId="6CB2BADD" w14:textId="77777777" w:rsidR="00AA181E" w:rsidRDefault="00AA181E" w:rsidP="000F0B1D">
    <w:pPr>
      <w:pStyle w:val="Header"/>
      <w:tabs>
        <w:tab w:val="clear" w:pos="4513"/>
        <w:tab w:val="clear" w:pos="9026"/>
        <w:tab w:val="left" w:pos="6946"/>
      </w:tabs>
      <w:spacing w:after="180"/>
      <w:rPr>
        <w:color w:val="7F7F7F"/>
        <w:sz w:val="26"/>
        <w:szCs w:val="26"/>
      </w:rPr>
    </w:pPr>
  </w:p>
  <w:p w14:paraId="1FB7A926" w14:textId="77777777" w:rsidR="00AA181E" w:rsidRDefault="00AA181E" w:rsidP="000F0B1D">
    <w:pPr>
      <w:pStyle w:val="Header"/>
      <w:tabs>
        <w:tab w:val="clear" w:pos="4513"/>
        <w:tab w:val="clear" w:pos="9026"/>
        <w:tab w:val="left" w:pos="6946"/>
      </w:tabs>
      <w:spacing w:after="180"/>
      <w:rPr>
        <w:color w:val="7F7F7F"/>
        <w:sz w:val="26"/>
        <w:szCs w:val="26"/>
      </w:rPr>
    </w:pPr>
  </w:p>
  <w:p w14:paraId="63E0C9D4" w14:textId="77777777" w:rsidR="00AA181E" w:rsidRDefault="00AA181E" w:rsidP="000F0B1D">
    <w:pPr>
      <w:pStyle w:val="Header"/>
      <w:tabs>
        <w:tab w:val="clear" w:pos="4513"/>
        <w:tab w:val="clear" w:pos="9026"/>
        <w:tab w:val="left" w:pos="6946"/>
      </w:tabs>
      <w:spacing w:after="180"/>
      <w:rPr>
        <w:color w:val="7F7F7F"/>
        <w:sz w:val="26"/>
        <w:szCs w:val="26"/>
      </w:rPr>
    </w:pPr>
  </w:p>
  <w:p w14:paraId="41ABBE9B" w14:textId="77777777" w:rsidR="00AA181E" w:rsidRDefault="00AA181E" w:rsidP="000F0B1D">
    <w:pPr>
      <w:pStyle w:val="Header"/>
      <w:tabs>
        <w:tab w:val="clear" w:pos="4513"/>
        <w:tab w:val="clear" w:pos="9026"/>
        <w:tab w:val="left" w:pos="6946"/>
      </w:tabs>
      <w:spacing w:after="180"/>
      <w:rPr>
        <w:color w:val="7F7F7F"/>
        <w:sz w:val="26"/>
        <w:szCs w:val="26"/>
      </w:rPr>
    </w:pPr>
  </w:p>
  <w:p w14:paraId="74BC0C0F" w14:textId="77777777" w:rsidR="00AA181E" w:rsidRPr="00F87792" w:rsidRDefault="00AA181E" w:rsidP="000F0B1D">
    <w:pPr>
      <w:pStyle w:val="Header"/>
      <w:tabs>
        <w:tab w:val="left" w:pos="6946"/>
      </w:tabs>
      <w:spacing w:after="120"/>
      <w:rPr>
        <w:rFonts w:ascii="Arial" w:hAnsi="Arial" w:cs="Arial"/>
        <w:color w:val="555559"/>
        <w:sz w:val="30"/>
        <w:szCs w:val="30"/>
      </w:rPr>
    </w:pPr>
  </w:p>
  <w:p w14:paraId="6D278DCA" w14:textId="77777777" w:rsidR="00AA181E" w:rsidRPr="00EF06C1" w:rsidRDefault="00AA181E" w:rsidP="000F0B1D">
    <w:pPr>
      <w:pStyle w:val="Header"/>
      <w:tabs>
        <w:tab w:val="clear" w:pos="4513"/>
        <w:tab w:val="clear" w:pos="9026"/>
        <w:tab w:val="left" w:pos="6946"/>
      </w:tabs>
      <w:spacing w:after="180"/>
      <w:rPr>
        <w:color w:val="7F7F7F"/>
        <w:sz w:val="26"/>
        <w:szCs w:val="26"/>
      </w:rPr>
    </w:pPr>
  </w:p>
  <w:p w14:paraId="21775F6B" w14:textId="77777777" w:rsidR="00AA181E" w:rsidRDefault="00AA181E">
    <w:pPr>
      <w:pStyle w:val="Header"/>
    </w:pPr>
    <w:r>
      <w:rPr>
        <w:noProof/>
      </w:rPr>
      <mc:AlternateContent>
        <mc:Choice Requires="wps">
          <w:drawing>
            <wp:anchor distT="0" distB="0" distL="114300" distR="114300" simplePos="0" relativeHeight="251658752" behindDoc="0" locked="0" layoutInCell="1" allowOverlap="1" wp14:anchorId="42D81A44" wp14:editId="3F06917A">
              <wp:simplePos x="0" y="0"/>
              <wp:positionH relativeFrom="column">
                <wp:posOffset>-258914</wp:posOffset>
              </wp:positionH>
              <wp:positionV relativeFrom="paragraph">
                <wp:posOffset>285502</wp:posOffset>
              </wp:positionV>
              <wp:extent cx="5257800" cy="6051494"/>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6051494"/>
                      </a:xfrm>
                      <a:prstGeom prst="rect">
                        <a:avLst/>
                      </a:prstGeom>
                      <a:noFill/>
                      <a:ln>
                        <a:noFill/>
                      </a:ln>
                      <a:effectLst/>
                    </wps:spPr>
                    <wps:txbx>
                      <w:txbxContent>
                        <w:p w14:paraId="09A2E0F2" w14:textId="4151B67D" w:rsidR="00AA181E" w:rsidRPr="00F95A8C" w:rsidRDefault="00AA181E" w:rsidP="00F95A8C">
                          <w:pPr>
                            <w:pStyle w:val="Header"/>
                            <w:ind w:left="284"/>
                            <w:rPr>
                              <w:b/>
                              <w:bCs/>
                              <w:color w:val="262626" w:themeColor="text1" w:themeTint="D9"/>
                              <w:sz w:val="34"/>
                              <w:szCs w:val="34"/>
                            </w:rPr>
                          </w:pPr>
                        </w:p>
                        <w:p w14:paraId="489C6181" w14:textId="4BA01016" w:rsidR="00AA181E" w:rsidRPr="00DF5013" w:rsidRDefault="00AA181E" w:rsidP="00643549">
                          <w:pPr>
                            <w:pStyle w:val="Header"/>
                          </w:pPr>
                          <w:r>
                            <w:br/>
                          </w:r>
                          <w:r>
                            <w:br/>
                          </w:r>
                          <w:r>
                            <w:br/>
                          </w:r>
                          <w:r>
                            <w:br/>
                          </w:r>
                          <w:r>
                            <w:br/>
                          </w:r>
                          <w:r>
                            <w:br/>
                          </w:r>
                          <w:r>
                            <w:br/>
                          </w:r>
                          <w:r>
                            <w:br/>
                          </w:r>
                          <w:r>
                            <w:br/>
                          </w:r>
                        </w:p>
                        <w:p w14:paraId="1D42B231" w14:textId="719521C5" w:rsidR="00AA181E" w:rsidRPr="00F95A8C" w:rsidRDefault="00AA181E" w:rsidP="00F95A8C">
                          <w:pPr>
                            <w:pStyle w:val="BodyCopy"/>
                            <w:spacing w:after="120"/>
                            <w:ind w:left="284"/>
                            <w:rPr>
                              <w:b/>
                              <w:bCs/>
                              <w:sz w:val="24"/>
                              <w:szCs w:val="24"/>
                            </w:rPr>
                          </w:pPr>
                          <w:r w:rsidRPr="00F95A8C">
                            <w:rPr>
                              <w:b/>
                              <w:color w:val="EC008C"/>
                              <w:sz w:val="56"/>
                              <w:szCs w:val="56"/>
                            </w:rPr>
                            <w:t>Practitioner Guide:</w:t>
                          </w:r>
                          <w:r>
                            <w:rPr>
                              <w:b/>
                              <w:color w:val="EC008C"/>
                              <w:sz w:val="56"/>
                              <w:szCs w:val="56"/>
                            </w:rPr>
                            <w:br/>
                          </w:r>
                          <w:r w:rsidRPr="00F95A8C">
                            <w:rPr>
                              <w:b/>
                              <w:sz w:val="56"/>
                              <w:szCs w:val="56"/>
                            </w:rPr>
                            <w:t>Protective Markings</w:t>
                          </w:r>
                          <w:r>
                            <w:rPr>
                              <w:b/>
                              <w:sz w:val="56"/>
                              <w:szCs w:val="56"/>
                            </w:rPr>
                            <w:br/>
                          </w:r>
                        </w:p>
                        <w:p w14:paraId="1D05FDE1" w14:textId="6E6013AF" w:rsidR="00AA181E" w:rsidRDefault="00AA181E" w:rsidP="00F95A8C">
                          <w:pPr>
                            <w:pStyle w:val="BodyCopy"/>
                            <w:spacing w:after="720"/>
                            <w:ind w:left="284"/>
                            <w:rPr>
                              <w:b/>
                              <w:bCs/>
                              <w:sz w:val="36"/>
                              <w:szCs w:val="36"/>
                            </w:rPr>
                          </w:pPr>
                          <w:r>
                            <w:rPr>
                              <w:b/>
                              <w:bCs/>
                              <w:sz w:val="36"/>
                              <w:szCs w:val="36"/>
                            </w:rPr>
                            <w:t>- 2019 Protective Marking Scheme</w:t>
                          </w:r>
                          <w:r>
                            <w:rPr>
                              <w:b/>
                              <w:bCs/>
                              <w:sz w:val="36"/>
                              <w:szCs w:val="36"/>
                            </w:rPr>
                            <w:br/>
                            <w:t>- Protective Markings explained</w:t>
                          </w:r>
                        </w:p>
                        <w:p w14:paraId="79560697" w14:textId="2302810B" w:rsidR="00441415" w:rsidRDefault="00AA181E" w:rsidP="00441415">
                          <w:pPr>
                            <w:pStyle w:val="Intro"/>
                            <w:ind w:left="284"/>
                            <w:rPr>
                              <w:i/>
                              <w:iCs/>
                              <w:color w:val="7F7F7F" w:themeColor="text1" w:themeTint="80"/>
                              <w:sz w:val="24"/>
                              <w:szCs w:val="24"/>
                              <w:lang w:val="en-GB"/>
                            </w:rPr>
                          </w:pPr>
                          <w:r w:rsidRPr="00367B0F">
                            <w:rPr>
                              <w:i/>
                              <w:iCs/>
                              <w:color w:val="7F7F7F" w:themeColor="text1" w:themeTint="80"/>
                              <w:sz w:val="24"/>
                              <w:szCs w:val="24"/>
                              <w:lang w:val="en-GB"/>
                            </w:rPr>
                            <w:t xml:space="preserve"> (Formerly Chapter </w:t>
                          </w:r>
                          <w:r>
                            <w:rPr>
                              <w:i/>
                              <w:iCs/>
                              <w:color w:val="7F7F7F" w:themeColor="text1" w:themeTint="80"/>
                              <w:sz w:val="24"/>
                              <w:szCs w:val="24"/>
                              <w:lang w:val="en-GB"/>
                            </w:rPr>
                            <w:t>3</w:t>
                          </w:r>
                          <w:r w:rsidRPr="00367B0F">
                            <w:rPr>
                              <w:i/>
                              <w:iCs/>
                              <w:color w:val="7F7F7F" w:themeColor="text1" w:themeTint="80"/>
                              <w:sz w:val="24"/>
                              <w:szCs w:val="24"/>
                              <w:lang w:val="en-GB"/>
                            </w:rPr>
                            <w:t xml:space="preserve"> of the Information Security Management Collection)</w:t>
                          </w:r>
                        </w:p>
                        <w:p w14:paraId="321D533F" w14:textId="35E32F0A" w:rsidR="00441415" w:rsidRPr="00441415" w:rsidRDefault="00441415" w:rsidP="00441415">
                          <w:pPr>
                            <w:pStyle w:val="Intro"/>
                            <w:ind w:left="284"/>
                            <w:rPr>
                              <w:b/>
                              <w:bCs/>
                              <w:color w:val="7F7F7F" w:themeColor="text1" w:themeTint="80"/>
                              <w:sz w:val="24"/>
                              <w:szCs w:val="24"/>
                              <w:lang w:val="en-GB"/>
                            </w:rPr>
                          </w:pPr>
                          <w:r w:rsidRPr="00441415">
                            <w:rPr>
                              <w:b/>
                              <w:bCs/>
                              <w:color w:val="7F7F7F" w:themeColor="text1" w:themeTint="80"/>
                              <w:sz w:val="24"/>
                              <w:szCs w:val="24"/>
                              <w:lang w:val="en-GB"/>
                            </w:rPr>
                            <w:t>Version 2.0 November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81A44" id="_x0000_t202" coordsize="21600,21600" o:spt="202" path="m,l,21600r21600,l21600,xe">
              <v:stroke joinstyle="miter"/>
              <v:path gradientshapeok="t" o:connecttype="rect"/>
            </v:shapetype>
            <v:shape id="Text Box 7" o:spid="_x0000_s1318" type="#_x0000_t202" style="position:absolute;margin-left:-20.4pt;margin-top:22.5pt;width:414pt;height:4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" filled="f" stroked="f">
              <v:textbox>
                <w:txbxContent>
                  <w:p w14:paraId="09A2E0F2" w14:textId="4151B67D" w:rsidR="00AA181E" w:rsidRPr="00F95A8C" w:rsidRDefault="00AA181E" w:rsidP="00F95A8C">
                    <w:pPr>
                      <w:pStyle w:val="Header"/>
                      <w:ind w:left="284"/>
                      <w:rPr>
                        <w:b/>
                        <w:bCs/>
                        <w:color w:val="262626" w:themeColor="text1" w:themeTint="D9"/>
                        <w:sz w:val="34"/>
                        <w:szCs w:val="34"/>
                      </w:rPr>
                    </w:pPr>
                  </w:p>
                  <w:p w14:paraId="489C6181" w14:textId="4BA01016" w:rsidR="00AA181E" w:rsidRPr="00DF5013" w:rsidRDefault="00AA181E" w:rsidP="00643549">
                    <w:pPr>
                      <w:pStyle w:val="Header"/>
                    </w:pPr>
                    <w:r>
                      <w:br/>
                    </w:r>
                    <w:r>
                      <w:br/>
                    </w:r>
                    <w:r>
                      <w:br/>
                    </w:r>
                    <w:r>
                      <w:br/>
                    </w:r>
                    <w:r>
                      <w:br/>
                    </w:r>
                    <w:r>
                      <w:br/>
                    </w:r>
                    <w:r>
                      <w:br/>
                    </w:r>
                    <w:r>
                      <w:br/>
                    </w:r>
                    <w:r>
                      <w:br/>
                    </w:r>
                  </w:p>
                  <w:p w14:paraId="1D42B231" w14:textId="719521C5" w:rsidR="00AA181E" w:rsidRPr="00F95A8C" w:rsidRDefault="00AA181E" w:rsidP="00F95A8C">
                    <w:pPr>
                      <w:pStyle w:val="BodyCopy"/>
                      <w:spacing w:after="120"/>
                      <w:ind w:left="284"/>
                      <w:rPr>
                        <w:b/>
                        <w:bCs/>
                        <w:sz w:val="24"/>
                        <w:szCs w:val="24"/>
                      </w:rPr>
                    </w:pPr>
                    <w:r w:rsidRPr="00F95A8C">
                      <w:rPr>
                        <w:b/>
                        <w:color w:val="EC008C"/>
                        <w:sz w:val="56"/>
                        <w:szCs w:val="56"/>
                      </w:rPr>
                      <w:t>Practitioner Guide:</w:t>
                    </w:r>
                    <w:r>
                      <w:rPr>
                        <w:b/>
                        <w:color w:val="EC008C"/>
                        <w:sz w:val="56"/>
                        <w:szCs w:val="56"/>
                      </w:rPr>
                      <w:br/>
                    </w:r>
                    <w:r w:rsidRPr="00F95A8C">
                      <w:rPr>
                        <w:b/>
                        <w:sz w:val="56"/>
                        <w:szCs w:val="56"/>
                      </w:rPr>
                      <w:t>Protective Markings</w:t>
                    </w:r>
                    <w:r>
                      <w:rPr>
                        <w:b/>
                        <w:sz w:val="56"/>
                        <w:szCs w:val="56"/>
                      </w:rPr>
                      <w:br/>
                    </w:r>
                  </w:p>
                  <w:p w14:paraId="1D05FDE1" w14:textId="6E6013AF" w:rsidR="00AA181E" w:rsidRDefault="00AA181E" w:rsidP="00F95A8C">
                    <w:pPr>
                      <w:pStyle w:val="BodyCopy"/>
                      <w:spacing w:after="720"/>
                      <w:ind w:left="284"/>
                      <w:rPr>
                        <w:b/>
                        <w:bCs/>
                        <w:sz w:val="36"/>
                        <w:szCs w:val="36"/>
                      </w:rPr>
                    </w:pPr>
                    <w:r>
                      <w:rPr>
                        <w:b/>
                        <w:bCs/>
                        <w:sz w:val="36"/>
                        <w:szCs w:val="36"/>
                      </w:rPr>
                      <w:t>- 2019 Protective Marking Scheme</w:t>
                    </w:r>
                    <w:r>
                      <w:rPr>
                        <w:b/>
                        <w:bCs/>
                        <w:sz w:val="36"/>
                        <w:szCs w:val="36"/>
                      </w:rPr>
                      <w:br/>
                      <w:t>- Protective Markings explained</w:t>
                    </w:r>
                  </w:p>
                  <w:p w14:paraId="79560697" w14:textId="2302810B" w:rsidR="00441415" w:rsidRDefault="00AA181E" w:rsidP="00441415">
                    <w:pPr>
                      <w:pStyle w:val="Intro"/>
                      <w:ind w:left="284"/>
                      <w:rPr>
                        <w:i/>
                        <w:iCs/>
                        <w:color w:val="7F7F7F" w:themeColor="text1" w:themeTint="80"/>
                        <w:sz w:val="24"/>
                        <w:szCs w:val="24"/>
                        <w:lang w:val="en-GB"/>
                      </w:rPr>
                    </w:pPr>
                    <w:r w:rsidRPr="00367B0F">
                      <w:rPr>
                        <w:i/>
                        <w:iCs/>
                        <w:color w:val="7F7F7F" w:themeColor="text1" w:themeTint="80"/>
                        <w:sz w:val="24"/>
                        <w:szCs w:val="24"/>
                        <w:lang w:val="en-GB"/>
                      </w:rPr>
                      <w:t xml:space="preserve"> (Formerly Chapter </w:t>
                    </w:r>
                    <w:r>
                      <w:rPr>
                        <w:i/>
                        <w:iCs/>
                        <w:color w:val="7F7F7F" w:themeColor="text1" w:themeTint="80"/>
                        <w:sz w:val="24"/>
                        <w:szCs w:val="24"/>
                        <w:lang w:val="en-GB"/>
                      </w:rPr>
                      <w:t>3</w:t>
                    </w:r>
                    <w:r w:rsidRPr="00367B0F">
                      <w:rPr>
                        <w:i/>
                        <w:iCs/>
                        <w:color w:val="7F7F7F" w:themeColor="text1" w:themeTint="80"/>
                        <w:sz w:val="24"/>
                        <w:szCs w:val="24"/>
                        <w:lang w:val="en-GB"/>
                      </w:rPr>
                      <w:t xml:space="preserve"> of the Information Security Management Collection)</w:t>
                    </w:r>
                  </w:p>
                  <w:p w14:paraId="321D533F" w14:textId="35E32F0A" w:rsidR="00441415" w:rsidRPr="00441415" w:rsidRDefault="00441415" w:rsidP="00441415">
                    <w:pPr>
                      <w:pStyle w:val="Intro"/>
                      <w:ind w:left="284"/>
                      <w:rPr>
                        <w:b/>
                        <w:bCs/>
                        <w:color w:val="7F7F7F" w:themeColor="text1" w:themeTint="80"/>
                        <w:sz w:val="24"/>
                        <w:szCs w:val="24"/>
                        <w:lang w:val="en-GB"/>
                      </w:rPr>
                    </w:pPr>
                    <w:r w:rsidRPr="00441415">
                      <w:rPr>
                        <w:b/>
                        <w:bCs/>
                        <w:color w:val="7F7F7F" w:themeColor="text1" w:themeTint="80"/>
                        <w:sz w:val="24"/>
                        <w:szCs w:val="24"/>
                        <w:lang w:val="en-GB"/>
                      </w:rPr>
                      <w:t>Version 2.0 November 2019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78E99" w14:textId="77777777" w:rsidR="00AA181E" w:rsidRDefault="00AA181E">
    <w:pPr>
      <w:pStyle w:val="BodyText"/>
      <w:spacing w:line="14" w:lineRule="auto"/>
      <w:rPr>
        <w:sz w:val="20"/>
      </w:rPr>
    </w:pPr>
    <w:r>
      <w:rPr>
        <w:noProof/>
      </w:rPr>
      <mc:AlternateContent>
        <mc:Choice Requires="wps">
          <w:drawing>
            <wp:anchor distT="0" distB="0" distL="114300" distR="114300" simplePos="0" relativeHeight="251676160" behindDoc="1" locked="0" layoutInCell="1" allowOverlap="1" wp14:anchorId="047BF2B9" wp14:editId="221B502B">
              <wp:simplePos x="0" y="0"/>
              <wp:positionH relativeFrom="page">
                <wp:posOffset>707390</wp:posOffset>
              </wp:positionH>
              <wp:positionV relativeFrom="page">
                <wp:posOffset>594360</wp:posOffset>
              </wp:positionV>
              <wp:extent cx="2810510" cy="166370"/>
              <wp:effectExtent l="0" t="0" r="0" b="0"/>
              <wp:wrapNone/>
              <wp:docPr id="2377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1051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AC98" w14:textId="77777777" w:rsidR="00AA181E" w:rsidRDefault="00AA181E">
                          <w:pPr>
                            <w:spacing w:before="10"/>
                            <w:ind w:left="20"/>
                            <w:rPr>
                              <w:rFonts w:ascii="Arial"/>
                              <w:sz w:val="20"/>
                            </w:rPr>
                          </w:pPr>
                          <w:r>
                            <w:rPr>
                              <w:rFonts w:ascii="Arial"/>
                              <w:color w:val="7A7966"/>
                              <w:w w:val="110"/>
                              <w:sz w:val="20"/>
                            </w:rPr>
                            <w:t>Information Security Management Collection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F2B9" id="_x0000_t202" coordsize="21600,21600" o:spt="202" path="m,l,21600r21600,l21600,xe">
              <v:stroke joinstyle="miter"/>
              <v:path gradientshapeok="t" o:connecttype="rect"/>
            </v:shapetype>
            <v:shape id="Text Box 292" o:spid="_x0000_s1319" type="#_x0000_t202" style="position:absolute;margin-left:55.7pt;margin-top:46.8pt;width:221.3pt;height:13.1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" filled="f" stroked="f">
              <v:path arrowok="t"/>
              <v:textbox inset="0,0,0,0">
                <w:txbxContent>
                  <w:p w14:paraId="7B3AAC98" w14:textId="77777777" w:rsidR="00AA181E" w:rsidRDefault="00AA181E">
                    <w:pPr>
                      <w:spacing w:before="10"/>
                      <w:ind w:left="20"/>
                      <w:rPr>
                        <w:rFonts w:ascii="Arial"/>
                        <w:sz w:val="20"/>
                      </w:rPr>
                    </w:pPr>
                    <w:r>
                      <w:rPr>
                        <w:rFonts w:ascii="Arial"/>
                        <w:color w:val="7A7966"/>
                        <w:w w:val="110"/>
                        <w:sz w:val="20"/>
                      </w:rPr>
                      <w:t>Information Security Management Collection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55E18" w14:textId="77777777" w:rsidR="00AA181E" w:rsidRDefault="00AA18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7318"/>
    <w:multiLevelType w:val="multilevel"/>
    <w:tmpl w:val="455072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76C666A"/>
    <w:multiLevelType w:val="hybridMultilevel"/>
    <w:tmpl w:val="811C840C"/>
    <w:lvl w:ilvl="0" w:tplc="63F8A6B8">
      <w:start w:val="2"/>
      <w:numFmt w:val="bullet"/>
      <w:lvlText w:val="-"/>
      <w:lvlJc w:val="left"/>
      <w:pPr>
        <w:ind w:left="720" w:hanging="360"/>
      </w:pPr>
      <w:rPr>
        <w:rFonts w:ascii="Museo Sans" w:eastAsia="Museo Sans" w:hAnsi="Museo Sans" w:cs="Muse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A56D7"/>
    <w:multiLevelType w:val="multilevel"/>
    <w:tmpl w:val="B3729A46"/>
    <w:numStyleLink w:val="111111"/>
  </w:abstractNum>
  <w:abstractNum w:abstractNumId="3" w15:restartNumberingAfterBreak="0">
    <w:nsid w:val="10D33444"/>
    <w:multiLevelType w:val="multilevel"/>
    <w:tmpl w:val="8B5822F6"/>
    <w:lvl w:ilvl="0">
      <w:start w:val="1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925376"/>
    <w:multiLevelType w:val="multilevel"/>
    <w:tmpl w:val="B3729A46"/>
    <w:styleLink w:val="111111"/>
    <w:lvl w:ilvl="0">
      <w:start w:val="1"/>
      <w:numFmt w:val="decimal"/>
      <w:pStyle w:val="SectionHeading"/>
      <w:suff w:val="space"/>
      <w:lvlText w:val="%1."/>
      <w:lvlJc w:val="left"/>
      <w:pPr>
        <w:ind w:left="360" w:hanging="360"/>
      </w:pPr>
      <w:rPr>
        <w:rFonts w:hint="default"/>
      </w:rPr>
    </w:lvl>
    <w:lvl w:ilvl="1">
      <w:start w:val="1"/>
      <w:numFmt w:val="decimal"/>
      <w:pStyle w:val="SectionSubhead"/>
      <w:suff w:val="space"/>
      <w:lvlText w:val="%1.%2."/>
      <w:lvlJc w:val="left"/>
      <w:pPr>
        <w:ind w:left="357" w:firstLine="3"/>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A2F12FD"/>
    <w:multiLevelType w:val="multilevel"/>
    <w:tmpl w:val="0809001D"/>
    <w:numStyleLink w:val="OVICbullet"/>
  </w:abstractNum>
  <w:abstractNum w:abstractNumId="6" w15:restartNumberingAfterBreak="0">
    <w:nsid w:val="35053EB2"/>
    <w:multiLevelType w:val="multilevel"/>
    <w:tmpl w:val="3BA699FA"/>
    <w:styleLink w:val="1ai"/>
    <w:lvl w:ilvl="0">
      <w:start w:val="1"/>
      <w:numFmt w:val="decimal"/>
      <w:pStyle w:val="OVICList"/>
      <w:lvlText w:val="%1."/>
      <w:lvlJc w:val="left"/>
      <w:pPr>
        <w:ind w:left="360" w:hanging="360"/>
      </w:pPr>
      <w:rPr>
        <w:rFonts w:hint="default"/>
      </w:rPr>
    </w:lvl>
    <w:lvl w:ilvl="1">
      <w:start w:val="1"/>
      <w:numFmt w:val="lowerLetter"/>
      <w:lvlText w:val="%2."/>
      <w:lvlJc w:val="left"/>
      <w:pPr>
        <w:tabs>
          <w:tab w:val="num" w:pos="1077"/>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5068B2"/>
    <w:multiLevelType w:val="multilevel"/>
    <w:tmpl w:val="B7E459C6"/>
    <w:lvl w:ilvl="0">
      <w:start w:val="1"/>
      <w:numFmt w:val="decimal"/>
      <w:lvlText w:val="%1."/>
      <w:lvlJc w:val="left"/>
      <w:pPr>
        <w:ind w:left="4471"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BB01968"/>
    <w:multiLevelType w:val="multilevel"/>
    <w:tmpl w:val="5AA25120"/>
    <w:styleLink w:val="OVICHeadings"/>
    <w:lvl w:ilvl="0">
      <w:start w:val="1"/>
      <w:numFmt w:val="decimal"/>
      <w:suff w:val="space"/>
      <w:lvlText w:val="%1."/>
      <w:lvlJc w:val="left"/>
      <w:pPr>
        <w:ind w:left="360" w:hanging="360"/>
      </w:pPr>
      <w:rPr>
        <w:rFonts w:ascii="Calibri" w:hAnsi="Calibri" w:hint="default"/>
        <w:b/>
        <w:i w:val="0"/>
        <w:color w:val="430098"/>
        <w:sz w:val="22"/>
      </w:rPr>
    </w:lvl>
    <w:lvl w:ilvl="1">
      <w:start w:val="1"/>
      <w:numFmt w:val="decimal"/>
      <w:suff w:val="space"/>
      <w:lvlText w:val="%2.%1"/>
      <w:lvlJc w:val="left"/>
      <w:pPr>
        <w:ind w:left="357" w:hanging="357"/>
      </w:pPr>
      <w:rPr>
        <w:rFonts w:hint="default"/>
        <w:b/>
        <w:i w:val="0"/>
        <w:color w:val="555559"/>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CD048EE"/>
    <w:multiLevelType w:val="hybridMultilevel"/>
    <w:tmpl w:val="13C498CE"/>
    <w:lvl w:ilvl="0" w:tplc="08090001">
      <w:start w:val="1"/>
      <w:numFmt w:val="bullet"/>
      <w:lvlText w:val=""/>
      <w:lvlJc w:val="left"/>
      <w:pPr>
        <w:ind w:left="720" w:hanging="360"/>
      </w:pPr>
      <w:rPr>
        <w:rFonts w:ascii="Symbol" w:hAnsi="Symbol" w:hint="default"/>
        <w:color w:val="1D1D1B"/>
        <w:spacing w:val="-3"/>
        <w:w w:val="100"/>
        <w:sz w:val="18"/>
        <w:szCs w:val="18"/>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721C0"/>
    <w:multiLevelType w:val="hybridMultilevel"/>
    <w:tmpl w:val="EAFC5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662510"/>
    <w:multiLevelType w:val="hybridMultilevel"/>
    <w:tmpl w:val="3C1C735E"/>
    <w:lvl w:ilvl="0" w:tplc="6A34BDF4">
      <w:start w:val="33"/>
      <w:numFmt w:val="decimal"/>
      <w:lvlText w:val="%1"/>
      <w:lvlJc w:val="left"/>
      <w:pPr>
        <w:ind w:left="320" w:hanging="321"/>
        <w:jc w:val="right"/>
      </w:pPr>
      <w:rPr>
        <w:rFonts w:ascii="Museo Sans" w:eastAsia="Museo Sans" w:hAnsi="Museo Sans" w:cs="Museo Sans" w:hint="default"/>
        <w:color w:val="1D1D1B"/>
        <w:spacing w:val="-15"/>
        <w:w w:val="100"/>
        <w:sz w:val="14"/>
        <w:szCs w:val="14"/>
        <w:lang w:val="en-US" w:eastAsia="en-US" w:bidi="en-US"/>
      </w:rPr>
    </w:lvl>
    <w:lvl w:ilvl="1" w:tplc="AFB07C7A">
      <w:numFmt w:val="bullet"/>
      <w:lvlText w:val="•"/>
      <w:lvlJc w:val="left"/>
      <w:pPr>
        <w:ind w:left="1141" w:hanging="321"/>
      </w:pPr>
      <w:rPr>
        <w:rFonts w:hint="default"/>
        <w:lang w:val="en-US" w:eastAsia="en-US" w:bidi="en-US"/>
      </w:rPr>
    </w:lvl>
    <w:lvl w:ilvl="2" w:tplc="DDF83760">
      <w:numFmt w:val="bullet"/>
      <w:lvlText w:val="•"/>
      <w:lvlJc w:val="left"/>
      <w:pPr>
        <w:ind w:left="1960" w:hanging="321"/>
      </w:pPr>
      <w:rPr>
        <w:rFonts w:hint="default"/>
        <w:lang w:val="en-US" w:eastAsia="en-US" w:bidi="en-US"/>
      </w:rPr>
    </w:lvl>
    <w:lvl w:ilvl="3" w:tplc="E0581348">
      <w:numFmt w:val="bullet"/>
      <w:lvlText w:val="•"/>
      <w:lvlJc w:val="left"/>
      <w:pPr>
        <w:ind w:left="2778" w:hanging="321"/>
      </w:pPr>
      <w:rPr>
        <w:rFonts w:hint="default"/>
        <w:lang w:val="en-US" w:eastAsia="en-US" w:bidi="en-US"/>
      </w:rPr>
    </w:lvl>
    <w:lvl w:ilvl="4" w:tplc="FC18E1AC">
      <w:numFmt w:val="bullet"/>
      <w:lvlText w:val="•"/>
      <w:lvlJc w:val="left"/>
      <w:pPr>
        <w:ind w:left="3597" w:hanging="321"/>
      </w:pPr>
      <w:rPr>
        <w:rFonts w:hint="default"/>
        <w:lang w:val="en-US" w:eastAsia="en-US" w:bidi="en-US"/>
      </w:rPr>
    </w:lvl>
    <w:lvl w:ilvl="5" w:tplc="477CEDB0">
      <w:numFmt w:val="bullet"/>
      <w:lvlText w:val="•"/>
      <w:lvlJc w:val="left"/>
      <w:pPr>
        <w:ind w:left="4415" w:hanging="321"/>
      </w:pPr>
      <w:rPr>
        <w:rFonts w:hint="default"/>
        <w:lang w:val="en-US" w:eastAsia="en-US" w:bidi="en-US"/>
      </w:rPr>
    </w:lvl>
    <w:lvl w:ilvl="6" w:tplc="19BE0BDA">
      <w:numFmt w:val="bullet"/>
      <w:lvlText w:val="•"/>
      <w:lvlJc w:val="left"/>
      <w:pPr>
        <w:ind w:left="5234" w:hanging="321"/>
      </w:pPr>
      <w:rPr>
        <w:rFonts w:hint="default"/>
        <w:lang w:val="en-US" w:eastAsia="en-US" w:bidi="en-US"/>
      </w:rPr>
    </w:lvl>
    <w:lvl w:ilvl="7" w:tplc="053058C2">
      <w:numFmt w:val="bullet"/>
      <w:lvlText w:val="•"/>
      <w:lvlJc w:val="left"/>
      <w:pPr>
        <w:ind w:left="6052" w:hanging="321"/>
      </w:pPr>
      <w:rPr>
        <w:rFonts w:hint="default"/>
        <w:lang w:val="en-US" w:eastAsia="en-US" w:bidi="en-US"/>
      </w:rPr>
    </w:lvl>
    <w:lvl w:ilvl="8" w:tplc="5C70A2E6">
      <w:numFmt w:val="bullet"/>
      <w:lvlText w:val="•"/>
      <w:lvlJc w:val="left"/>
      <w:pPr>
        <w:ind w:left="6871" w:hanging="321"/>
      </w:pPr>
      <w:rPr>
        <w:rFonts w:hint="default"/>
        <w:lang w:val="en-US" w:eastAsia="en-US" w:bidi="en-US"/>
      </w:rPr>
    </w:lvl>
  </w:abstractNum>
  <w:abstractNum w:abstractNumId="12" w15:restartNumberingAfterBreak="0">
    <w:nsid w:val="49BA2A1F"/>
    <w:multiLevelType w:val="multilevel"/>
    <w:tmpl w:val="3BA699FA"/>
    <w:numStyleLink w:val="1ai"/>
  </w:abstractNum>
  <w:abstractNum w:abstractNumId="13" w15:restartNumberingAfterBreak="0">
    <w:nsid w:val="4CE70AFD"/>
    <w:multiLevelType w:val="hybridMultilevel"/>
    <w:tmpl w:val="9F4462DC"/>
    <w:lvl w:ilvl="0" w:tplc="04090001">
      <w:start w:val="1"/>
      <w:numFmt w:val="bullet"/>
      <w:lvlText w:val=""/>
      <w:lvlJc w:val="left"/>
      <w:pPr>
        <w:ind w:left="-108" w:hanging="360"/>
      </w:pPr>
      <w:rPr>
        <w:rFonts w:ascii="Symbol" w:hAnsi="Symbol" w:hint="default"/>
      </w:rPr>
    </w:lvl>
    <w:lvl w:ilvl="1" w:tplc="04090003" w:tentative="1">
      <w:start w:val="1"/>
      <w:numFmt w:val="bullet"/>
      <w:lvlText w:val="o"/>
      <w:lvlJc w:val="left"/>
      <w:pPr>
        <w:ind w:left="612" w:hanging="360"/>
      </w:pPr>
      <w:rPr>
        <w:rFonts w:ascii="Courier New" w:hAnsi="Courier New" w:hint="default"/>
      </w:rPr>
    </w:lvl>
    <w:lvl w:ilvl="2" w:tplc="04090005" w:tentative="1">
      <w:start w:val="1"/>
      <w:numFmt w:val="bullet"/>
      <w:lvlText w:val=""/>
      <w:lvlJc w:val="left"/>
      <w:pPr>
        <w:ind w:left="1332" w:hanging="360"/>
      </w:pPr>
      <w:rPr>
        <w:rFonts w:ascii="Wingdings" w:hAnsi="Wingdings" w:hint="default"/>
      </w:rPr>
    </w:lvl>
    <w:lvl w:ilvl="3" w:tplc="04090001" w:tentative="1">
      <w:start w:val="1"/>
      <w:numFmt w:val="bullet"/>
      <w:lvlText w:val=""/>
      <w:lvlJc w:val="left"/>
      <w:pPr>
        <w:ind w:left="2052" w:hanging="360"/>
      </w:pPr>
      <w:rPr>
        <w:rFonts w:ascii="Symbol" w:hAnsi="Symbol" w:hint="default"/>
      </w:rPr>
    </w:lvl>
    <w:lvl w:ilvl="4" w:tplc="04090003" w:tentative="1">
      <w:start w:val="1"/>
      <w:numFmt w:val="bullet"/>
      <w:lvlText w:val="o"/>
      <w:lvlJc w:val="left"/>
      <w:pPr>
        <w:ind w:left="2772" w:hanging="360"/>
      </w:pPr>
      <w:rPr>
        <w:rFonts w:ascii="Courier New" w:hAnsi="Courier New" w:hint="default"/>
      </w:rPr>
    </w:lvl>
    <w:lvl w:ilvl="5" w:tplc="04090005" w:tentative="1">
      <w:start w:val="1"/>
      <w:numFmt w:val="bullet"/>
      <w:lvlText w:val=""/>
      <w:lvlJc w:val="left"/>
      <w:pPr>
        <w:ind w:left="3492" w:hanging="360"/>
      </w:pPr>
      <w:rPr>
        <w:rFonts w:ascii="Wingdings" w:hAnsi="Wingdings" w:hint="default"/>
      </w:rPr>
    </w:lvl>
    <w:lvl w:ilvl="6" w:tplc="04090001" w:tentative="1">
      <w:start w:val="1"/>
      <w:numFmt w:val="bullet"/>
      <w:lvlText w:val=""/>
      <w:lvlJc w:val="left"/>
      <w:pPr>
        <w:ind w:left="4212" w:hanging="360"/>
      </w:pPr>
      <w:rPr>
        <w:rFonts w:ascii="Symbol" w:hAnsi="Symbol" w:hint="default"/>
      </w:rPr>
    </w:lvl>
    <w:lvl w:ilvl="7" w:tplc="04090003" w:tentative="1">
      <w:start w:val="1"/>
      <w:numFmt w:val="bullet"/>
      <w:lvlText w:val="o"/>
      <w:lvlJc w:val="left"/>
      <w:pPr>
        <w:ind w:left="4932" w:hanging="360"/>
      </w:pPr>
      <w:rPr>
        <w:rFonts w:ascii="Courier New" w:hAnsi="Courier New" w:hint="default"/>
      </w:rPr>
    </w:lvl>
    <w:lvl w:ilvl="8" w:tplc="04090005" w:tentative="1">
      <w:start w:val="1"/>
      <w:numFmt w:val="bullet"/>
      <w:lvlText w:val=""/>
      <w:lvlJc w:val="left"/>
      <w:pPr>
        <w:ind w:left="5652" w:hanging="360"/>
      </w:pPr>
      <w:rPr>
        <w:rFonts w:ascii="Wingdings" w:hAnsi="Wingdings" w:hint="default"/>
      </w:rPr>
    </w:lvl>
  </w:abstractNum>
  <w:abstractNum w:abstractNumId="14" w15:restartNumberingAfterBreak="0">
    <w:nsid w:val="4EDE527C"/>
    <w:multiLevelType w:val="hybridMultilevel"/>
    <w:tmpl w:val="3204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FB376F"/>
    <w:multiLevelType w:val="hybridMultilevel"/>
    <w:tmpl w:val="46489A08"/>
    <w:lvl w:ilvl="0" w:tplc="9E8C117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590A3D"/>
    <w:multiLevelType w:val="hybridMultilevel"/>
    <w:tmpl w:val="11D6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2B7E0F"/>
    <w:multiLevelType w:val="hybridMultilevel"/>
    <w:tmpl w:val="B79EBE1A"/>
    <w:lvl w:ilvl="0" w:tplc="08090001">
      <w:start w:val="1"/>
      <w:numFmt w:val="bullet"/>
      <w:lvlText w:val=""/>
      <w:lvlJc w:val="left"/>
      <w:pPr>
        <w:ind w:left="720" w:hanging="360"/>
      </w:pPr>
      <w:rPr>
        <w:rFonts w:ascii="Symbol" w:hAnsi="Symbol" w:hint="default"/>
        <w:color w:val="1D1D1B"/>
        <w:spacing w:val="-3"/>
        <w:w w:val="100"/>
        <w:sz w:val="18"/>
        <w:szCs w:val="18"/>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1C5678"/>
    <w:multiLevelType w:val="hybridMultilevel"/>
    <w:tmpl w:val="F412D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213A4B"/>
    <w:multiLevelType w:val="hybridMultilevel"/>
    <w:tmpl w:val="0E64947E"/>
    <w:lvl w:ilvl="0" w:tplc="1486AF3C">
      <w:numFmt w:val="bullet"/>
      <w:lvlText w:val="•"/>
      <w:lvlJc w:val="left"/>
      <w:pPr>
        <w:ind w:left="430" w:hanging="320"/>
      </w:pPr>
      <w:rPr>
        <w:rFonts w:ascii="Arial" w:eastAsia="Arial" w:hAnsi="Arial" w:cs="Arial" w:hint="default"/>
        <w:color w:val="1D1D1B"/>
        <w:w w:val="111"/>
        <w:sz w:val="16"/>
        <w:szCs w:val="16"/>
        <w:lang w:val="en-US" w:eastAsia="en-US" w:bidi="en-US"/>
      </w:rPr>
    </w:lvl>
    <w:lvl w:ilvl="1" w:tplc="223E1F8C">
      <w:numFmt w:val="bullet"/>
      <w:lvlText w:val="•"/>
      <w:lvlJc w:val="left"/>
      <w:pPr>
        <w:ind w:left="1041" w:hanging="320"/>
      </w:pPr>
      <w:rPr>
        <w:rFonts w:hint="default"/>
        <w:lang w:val="en-US" w:eastAsia="en-US" w:bidi="en-US"/>
      </w:rPr>
    </w:lvl>
    <w:lvl w:ilvl="2" w:tplc="BEC4EDB8">
      <w:numFmt w:val="bullet"/>
      <w:lvlText w:val="•"/>
      <w:lvlJc w:val="left"/>
      <w:pPr>
        <w:ind w:left="1642" w:hanging="320"/>
      </w:pPr>
      <w:rPr>
        <w:rFonts w:hint="default"/>
        <w:lang w:val="en-US" w:eastAsia="en-US" w:bidi="en-US"/>
      </w:rPr>
    </w:lvl>
    <w:lvl w:ilvl="3" w:tplc="49CC6A22">
      <w:numFmt w:val="bullet"/>
      <w:lvlText w:val="•"/>
      <w:lvlJc w:val="left"/>
      <w:pPr>
        <w:ind w:left="2243" w:hanging="320"/>
      </w:pPr>
      <w:rPr>
        <w:rFonts w:hint="default"/>
        <w:lang w:val="en-US" w:eastAsia="en-US" w:bidi="en-US"/>
      </w:rPr>
    </w:lvl>
    <w:lvl w:ilvl="4" w:tplc="218666CE">
      <w:numFmt w:val="bullet"/>
      <w:lvlText w:val="•"/>
      <w:lvlJc w:val="left"/>
      <w:pPr>
        <w:ind w:left="2844" w:hanging="320"/>
      </w:pPr>
      <w:rPr>
        <w:rFonts w:hint="default"/>
        <w:lang w:val="en-US" w:eastAsia="en-US" w:bidi="en-US"/>
      </w:rPr>
    </w:lvl>
    <w:lvl w:ilvl="5" w:tplc="7A208B46">
      <w:numFmt w:val="bullet"/>
      <w:lvlText w:val="•"/>
      <w:lvlJc w:val="left"/>
      <w:pPr>
        <w:ind w:left="3445" w:hanging="320"/>
      </w:pPr>
      <w:rPr>
        <w:rFonts w:hint="default"/>
        <w:lang w:val="en-US" w:eastAsia="en-US" w:bidi="en-US"/>
      </w:rPr>
    </w:lvl>
    <w:lvl w:ilvl="6" w:tplc="7614615A">
      <w:numFmt w:val="bullet"/>
      <w:lvlText w:val="•"/>
      <w:lvlJc w:val="left"/>
      <w:pPr>
        <w:ind w:left="4046" w:hanging="320"/>
      </w:pPr>
      <w:rPr>
        <w:rFonts w:hint="default"/>
        <w:lang w:val="en-US" w:eastAsia="en-US" w:bidi="en-US"/>
      </w:rPr>
    </w:lvl>
    <w:lvl w:ilvl="7" w:tplc="51D60342">
      <w:numFmt w:val="bullet"/>
      <w:lvlText w:val="•"/>
      <w:lvlJc w:val="left"/>
      <w:pPr>
        <w:ind w:left="4647" w:hanging="320"/>
      </w:pPr>
      <w:rPr>
        <w:rFonts w:hint="default"/>
        <w:lang w:val="en-US" w:eastAsia="en-US" w:bidi="en-US"/>
      </w:rPr>
    </w:lvl>
    <w:lvl w:ilvl="8" w:tplc="5442FE76">
      <w:numFmt w:val="bullet"/>
      <w:lvlText w:val="•"/>
      <w:lvlJc w:val="left"/>
      <w:pPr>
        <w:ind w:left="5248" w:hanging="320"/>
      </w:pPr>
      <w:rPr>
        <w:rFonts w:hint="default"/>
        <w:lang w:val="en-US" w:eastAsia="en-US" w:bidi="en-US"/>
      </w:rPr>
    </w:lvl>
  </w:abstractNum>
  <w:abstractNum w:abstractNumId="20" w15:restartNumberingAfterBreak="0">
    <w:nsid w:val="6CFB33BA"/>
    <w:multiLevelType w:val="multilevel"/>
    <w:tmpl w:val="4244902C"/>
    <w:lvl w:ilvl="0">
      <w:start w:val="1"/>
      <w:numFmt w:val="bullet"/>
      <w:lvlText w:val="o"/>
      <w:lvlJc w:val="left"/>
      <w:pPr>
        <w:ind w:left="360" w:hanging="360"/>
      </w:pPr>
      <w:rPr>
        <w:rFonts w:ascii="Courier New" w:hAnsi="Courier New" w:cs="Courier New"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2B08A1"/>
    <w:multiLevelType w:val="hybridMultilevel"/>
    <w:tmpl w:val="81BA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DA5AE6"/>
    <w:multiLevelType w:val="multilevel"/>
    <w:tmpl w:val="0809001D"/>
    <w:styleLink w:val="OVICbullet"/>
    <w:lvl w:ilvl="0">
      <w:numFmt w:val="bullet"/>
      <w:pStyle w:val="Bulletpoint"/>
      <w:lvlText w:val=""/>
      <w:lvlJc w:val="left"/>
      <w:pPr>
        <w:ind w:left="360" w:hanging="360"/>
      </w:pPr>
      <w:rPr>
        <w:rFonts w:ascii="Symbol" w:hAnsi="Symbol" w:hint="default"/>
        <w:sz w:val="15"/>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sz w:val="15"/>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5"/>
  </w:num>
  <w:num w:numId="3">
    <w:abstractNumId w:val="4"/>
  </w:num>
  <w:num w:numId="4">
    <w:abstractNumId w:val="8"/>
  </w:num>
  <w:num w:numId="5">
    <w:abstractNumId w:val="7"/>
  </w:num>
  <w:num w:numId="6">
    <w:abstractNumId w:val="2"/>
    <w:lvlOverride w:ilvl="0">
      <w:lvl w:ilvl="0">
        <w:start w:val="1"/>
        <w:numFmt w:val="decimal"/>
        <w:pStyle w:val="SectionHeading"/>
        <w:suff w:val="space"/>
        <w:lvlText w:val="%1."/>
        <w:lvlJc w:val="left"/>
        <w:pPr>
          <w:ind w:left="360" w:hanging="360"/>
        </w:pPr>
        <w:rPr>
          <w:rFonts w:hint="default"/>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6"/>
  </w:num>
  <w:num w:numId="8">
    <w:abstractNumId w:val="12"/>
  </w:num>
  <w:num w:numId="9">
    <w:abstractNumId w:val="15"/>
  </w:num>
  <w:num w:numId="10">
    <w:abstractNumId w:val="11"/>
  </w:num>
  <w:num w:numId="11">
    <w:abstractNumId w:val="19"/>
  </w:num>
  <w:num w:numId="12">
    <w:abstractNumId w:val="13"/>
  </w:num>
  <w:num w:numId="13">
    <w:abstractNumId w:val="0"/>
  </w:num>
  <w:num w:numId="14">
    <w:abstractNumId w:val="1"/>
  </w:num>
  <w:num w:numId="15">
    <w:abstractNumId w:val="21"/>
  </w:num>
  <w:num w:numId="16">
    <w:abstractNumId w:val="18"/>
  </w:num>
  <w:num w:numId="17">
    <w:abstractNumId w:val="16"/>
  </w:num>
  <w:num w:numId="18">
    <w:abstractNumId w:val="10"/>
  </w:num>
  <w:num w:numId="19">
    <w:abstractNumId w:val="2"/>
    <w:lvlOverride w:ilvl="0">
      <w:lvl w:ilvl="0">
        <w:start w:val="1"/>
        <w:numFmt w:val="decimal"/>
        <w:pStyle w:val="SectionHeading"/>
        <w:suff w:val="space"/>
        <w:lvlText w:val="%1."/>
        <w:lvlJc w:val="left"/>
        <w:pPr>
          <w:ind w:left="360" w:hanging="360"/>
        </w:pPr>
        <w:rPr>
          <w:rFonts w:asciiTheme="minorHAnsi" w:hAnsiTheme="minorHAnsi" w:cstheme="minorHAnsi" w:hint="default"/>
        </w:rPr>
      </w:lvl>
    </w:lvlOverride>
  </w:num>
  <w:num w:numId="20">
    <w:abstractNumId w:val="9"/>
  </w:num>
  <w:num w:numId="21">
    <w:abstractNumId w:val="17"/>
  </w:num>
  <w:num w:numId="22">
    <w:abstractNumId w:val="2"/>
    <w:lvlOverride w:ilvl="0">
      <w:startOverride w:val="1"/>
      <w:lvl w:ilvl="0">
        <w:start w:val="1"/>
        <w:numFmt w:val="decimal"/>
        <w:pStyle w:val="SectionHeading"/>
        <w:suff w:val="space"/>
        <w:lvlText w:val="%1."/>
        <w:lvlJc w:val="left"/>
        <w:pPr>
          <w:ind w:left="360" w:hanging="360"/>
        </w:pPr>
        <w:rPr>
          <w:rFonts w:hint="default"/>
        </w:rPr>
      </w:lvl>
    </w:lvlOverride>
    <w:lvlOverride w:ilvl="1">
      <w:startOverride w:val="1"/>
      <w:lvl w:ilvl="1">
        <w:start w:val="1"/>
        <w:numFmt w:val="decimal"/>
        <w:pStyle w:val="SectionSubhead"/>
        <w:suff w:val="space"/>
        <w:lvlText w:val="%1.%2."/>
        <w:lvlJc w:val="left"/>
        <w:pPr>
          <w:ind w:left="357" w:firstLine="3"/>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23">
    <w:abstractNumId w:val="3"/>
  </w:num>
  <w:num w:numId="24">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abstractNumId w:val="2"/>
    <w:lvlOverride w:ilvl="0">
      <w:lvl w:ilvl="0">
        <w:start w:val="1"/>
        <w:numFmt w:val="decimal"/>
        <w:pStyle w:val="SectionHeading"/>
        <w:suff w:val="space"/>
        <w:lvlText w:val="%1."/>
        <w:lvlJc w:val="left"/>
        <w:pPr>
          <w:ind w:left="360"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4">
    <w:abstractNumId w:val="2"/>
    <w:lvlOverride w:ilvl="0">
      <w:lvl w:ilvl="0">
        <w:start w:val="1"/>
        <w:numFmt w:val="decimal"/>
        <w:pStyle w:val="SectionHeading"/>
        <w:suff w:val="space"/>
        <w:lvlText w:val="%1."/>
        <w:lvlJc w:val="left"/>
        <w:pPr>
          <w:ind w:left="3904" w:hanging="360"/>
        </w:pPr>
        <w:rPr>
          <w:rFonts w:hint="default"/>
          <w:color w:val="2F29B7"/>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5">
    <w:abstractNumId w:val="20"/>
  </w:num>
  <w:num w:numId="36">
    <w:abstractNumId w:val="2"/>
    <w:lvlOverride w:ilvl="0">
      <w:startOverride w:val="1"/>
      <w:lvl w:ilvl="0">
        <w:start w:val="1"/>
        <w:numFmt w:val="decimal"/>
        <w:pStyle w:val="SectionHeading"/>
        <w:suff w:val="space"/>
        <w:lvlText w:val="%1."/>
        <w:lvlJc w:val="left"/>
        <w:pPr>
          <w:ind w:left="360" w:hanging="360"/>
        </w:pPr>
        <w:rPr>
          <w:rFonts w:hint="default"/>
        </w:rPr>
      </w:lvl>
    </w:lvlOverride>
    <w:lvlOverride w:ilvl="1">
      <w:startOverride w:val="1"/>
      <w:lvl w:ilvl="1">
        <w:start w:val="1"/>
        <w:numFmt w:val="decimal"/>
        <w:pStyle w:val="SectionSubhead"/>
        <w:suff w:val="space"/>
        <w:lvlText w:val="%1.%2."/>
        <w:lvlJc w:val="left"/>
        <w:pPr>
          <w:ind w:left="357" w:firstLine="3"/>
        </w:pPr>
        <w:rPr>
          <w:rFonts w:hint="default"/>
        </w:rPr>
      </w:lvl>
    </w:lvlOverride>
    <w:lvlOverride w:ilvl="2">
      <w:startOverride w:val="1"/>
      <w:lvl w:ilvl="2">
        <w:start w:val="1"/>
        <w:numFmt w:val="decimal"/>
        <w:lvlText w:val="%1.%2.%3."/>
        <w:lvlJc w:val="left"/>
        <w:pPr>
          <w:ind w:left="1224" w:hanging="504"/>
        </w:pPr>
        <w:rPr>
          <w:rFonts w:hint="default"/>
        </w:rPr>
      </w:lvl>
    </w:lvlOverride>
    <w:lvlOverride w:ilvl="3">
      <w:startOverride w:val="1"/>
      <w:lvl w:ilvl="3">
        <w:start w:val="1"/>
        <w:numFmt w:val="decimal"/>
        <w:lvlText w:val="%1.%2.%3.%4."/>
        <w:lvlJc w:val="left"/>
        <w:pPr>
          <w:ind w:left="1728" w:hanging="648"/>
        </w:pPr>
        <w:rPr>
          <w:rFonts w:hint="default"/>
        </w:rPr>
      </w:lvl>
    </w:lvlOverride>
    <w:lvlOverride w:ilvl="4">
      <w:startOverride w:val="1"/>
      <w:lvl w:ilvl="4">
        <w:start w:val="1"/>
        <w:numFmt w:val="decimal"/>
        <w:lvlText w:val="%1.%2.%3.%4.%5."/>
        <w:lvlJc w:val="left"/>
        <w:pPr>
          <w:ind w:left="2232" w:hanging="792"/>
        </w:pPr>
        <w:rPr>
          <w:rFonts w:hint="default"/>
        </w:rPr>
      </w:lvl>
    </w:lvlOverride>
    <w:lvlOverride w:ilvl="5">
      <w:startOverride w:val="1"/>
      <w:lvl w:ilvl="5">
        <w:start w:val="1"/>
        <w:numFmt w:val="decimal"/>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37">
    <w:abstractNumId w:val="2"/>
    <w:lvlOverride w:ilvl="0">
      <w:lvl w:ilvl="0">
        <w:start w:val="1"/>
        <w:numFmt w:val="decimal"/>
        <w:pStyle w:val="SectionHeading"/>
        <w:suff w:val="space"/>
        <w:lvlText w:val="%1."/>
        <w:lvlJc w:val="left"/>
        <w:pPr>
          <w:ind w:left="360" w:hanging="360"/>
        </w:pPr>
        <w:rPr>
          <w:rFonts w:hint="default"/>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abstractNumId w:val="14"/>
  </w:num>
  <w:num w:numId="39">
    <w:abstractNumId w:val="5"/>
  </w:num>
  <w:num w:numId="40">
    <w:abstractNumId w:val="2"/>
    <w:lvlOverride w:ilvl="0">
      <w:lvl w:ilvl="0">
        <w:start w:val="1"/>
        <w:numFmt w:val="decimal"/>
        <w:pStyle w:val="SectionHeading"/>
        <w:suff w:val="space"/>
        <w:lvlText w:val="%1."/>
        <w:lvlJc w:val="left"/>
        <w:pPr>
          <w:ind w:left="360" w:hanging="360"/>
        </w:pPr>
        <w:rPr>
          <w:rFonts w:hint="default"/>
        </w:rPr>
      </w:lvl>
    </w:lvlOverride>
    <w:lvlOverride w:ilvl="1">
      <w:lvl w:ilvl="1">
        <w:start w:val="1"/>
        <w:numFmt w:val="decimal"/>
        <w:pStyle w:val="SectionSubhead"/>
        <w:suff w:val="space"/>
        <w:lvlText w:val="%1.%2."/>
        <w:lvlJc w:val="left"/>
        <w:pPr>
          <w:ind w:left="357" w:firstLine="3"/>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9EB"/>
    <w:rsid w:val="00000A0D"/>
    <w:rsid w:val="00005D6F"/>
    <w:rsid w:val="00006BC0"/>
    <w:rsid w:val="000073CA"/>
    <w:rsid w:val="000123E6"/>
    <w:rsid w:val="00043649"/>
    <w:rsid w:val="00046963"/>
    <w:rsid w:val="0006015B"/>
    <w:rsid w:val="000605E6"/>
    <w:rsid w:val="000635E5"/>
    <w:rsid w:val="00070249"/>
    <w:rsid w:val="0007485C"/>
    <w:rsid w:val="00097344"/>
    <w:rsid w:val="000B1E4C"/>
    <w:rsid w:val="000C0860"/>
    <w:rsid w:val="000C0A00"/>
    <w:rsid w:val="000C2D2B"/>
    <w:rsid w:val="000C3191"/>
    <w:rsid w:val="000C7514"/>
    <w:rsid w:val="000D457F"/>
    <w:rsid w:val="000E4639"/>
    <w:rsid w:val="000F0B1D"/>
    <w:rsid w:val="001019BB"/>
    <w:rsid w:val="001123E1"/>
    <w:rsid w:val="00114534"/>
    <w:rsid w:val="00120F99"/>
    <w:rsid w:val="0012286A"/>
    <w:rsid w:val="001245FF"/>
    <w:rsid w:val="001246D9"/>
    <w:rsid w:val="0013027F"/>
    <w:rsid w:val="00131367"/>
    <w:rsid w:val="001378B9"/>
    <w:rsid w:val="00144FDA"/>
    <w:rsid w:val="001471B0"/>
    <w:rsid w:val="00160590"/>
    <w:rsid w:val="001775A9"/>
    <w:rsid w:val="00180349"/>
    <w:rsid w:val="00186BBC"/>
    <w:rsid w:val="00193603"/>
    <w:rsid w:val="00197556"/>
    <w:rsid w:val="001A0E47"/>
    <w:rsid w:val="001A4C9F"/>
    <w:rsid w:val="001B03B2"/>
    <w:rsid w:val="001B3B16"/>
    <w:rsid w:val="001B4887"/>
    <w:rsid w:val="001B66F3"/>
    <w:rsid w:val="001C1DFD"/>
    <w:rsid w:val="001C5D88"/>
    <w:rsid w:val="001D1DD6"/>
    <w:rsid w:val="001D450C"/>
    <w:rsid w:val="001E1785"/>
    <w:rsid w:val="001E18F7"/>
    <w:rsid w:val="001E5AB6"/>
    <w:rsid w:val="001E640D"/>
    <w:rsid w:val="001F5717"/>
    <w:rsid w:val="001F57CE"/>
    <w:rsid w:val="00201B50"/>
    <w:rsid w:val="002031EF"/>
    <w:rsid w:val="00204DAB"/>
    <w:rsid w:val="00207D25"/>
    <w:rsid w:val="00210180"/>
    <w:rsid w:val="00214D0A"/>
    <w:rsid w:val="00222AB6"/>
    <w:rsid w:val="0025047E"/>
    <w:rsid w:val="00250A35"/>
    <w:rsid w:val="00263D98"/>
    <w:rsid w:val="00267665"/>
    <w:rsid w:val="002702D8"/>
    <w:rsid w:val="00282B14"/>
    <w:rsid w:val="00283762"/>
    <w:rsid w:val="00284B0A"/>
    <w:rsid w:val="0029414C"/>
    <w:rsid w:val="002A0B43"/>
    <w:rsid w:val="002A5B8C"/>
    <w:rsid w:val="002B1FD3"/>
    <w:rsid w:val="002D0387"/>
    <w:rsid w:val="002D45F0"/>
    <w:rsid w:val="002E73E1"/>
    <w:rsid w:val="002F4480"/>
    <w:rsid w:val="003021F9"/>
    <w:rsid w:val="003043E0"/>
    <w:rsid w:val="003058BB"/>
    <w:rsid w:val="00310793"/>
    <w:rsid w:val="00311CAB"/>
    <w:rsid w:val="003341B4"/>
    <w:rsid w:val="00336FEB"/>
    <w:rsid w:val="003370CF"/>
    <w:rsid w:val="00351B13"/>
    <w:rsid w:val="0035734B"/>
    <w:rsid w:val="00361E8E"/>
    <w:rsid w:val="00366B29"/>
    <w:rsid w:val="00366FFF"/>
    <w:rsid w:val="00367B0F"/>
    <w:rsid w:val="00374FB7"/>
    <w:rsid w:val="00375893"/>
    <w:rsid w:val="00380E78"/>
    <w:rsid w:val="003941BD"/>
    <w:rsid w:val="00397205"/>
    <w:rsid w:val="00397CDC"/>
    <w:rsid w:val="003A44AF"/>
    <w:rsid w:val="003B121D"/>
    <w:rsid w:val="003B2268"/>
    <w:rsid w:val="003C08A8"/>
    <w:rsid w:val="003D6D89"/>
    <w:rsid w:val="003E01A2"/>
    <w:rsid w:val="003F1880"/>
    <w:rsid w:val="003F4EBA"/>
    <w:rsid w:val="00400394"/>
    <w:rsid w:val="00402206"/>
    <w:rsid w:val="00405932"/>
    <w:rsid w:val="00412313"/>
    <w:rsid w:val="00412761"/>
    <w:rsid w:val="00432F3E"/>
    <w:rsid w:val="00437380"/>
    <w:rsid w:val="00441415"/>
    <w:rsid w:val="00445A00"/>
    <w:rsid w:val="004515D6"/>
    <w:rsid w:val="0046149E"/>
    <w:rsid w:val="00462081"/>
    <w:rsid w:val="0047093A"/>
    <w:rsid w:val="00476D80"/>
    <w:rsid w:val="00477CE6"/>
    <w:rsid w:val="00480A70"/>
    <w:rsid w:val="0049148F"/>
    <w:rsid w:val="00492C63"/>
    <w:rsid w:val="004952A3"/>
    <w:rsid w:val="004A489C"/>
    <w:rsid w:val="004A60EE"/>
    <w:rsid w:val="004B2F22"/>
    <w:rsid w:val="004B388A"/>
    <w:rsid w:val="004B71A9"/>
    <w:rsid w:val="004D39E2"/>
    <w:rsid w:val="004D4B0F"/>
    <w:rsid w:val="004D4F45"/>
    <w:rsid w:val="004E79C4"/>
    <w:rsid w:val="004F1561"/>
    <w:rsid w:val="004F1BAF"/>
    <w:rsid w:val="00500D67"/>
    <w:rsid w:val="005226D3"/>
    <w:rsid w:val="00535A43"/>
    <w:rsid w:val="00537E5A"/>
    <w:rsid w:val="00546602"/>
    <w:rsid w:val="0058098F"/>
    <w:rsid w:val="00591D08"/>
    <w:rsid w:val="00594D4B"/>
    <w:rsid w:val="00596C74"/>
    <w:rsid w:val="005A16EC"/>
    <w:rsid w:val="005A30EF"/>
    <w:rsid w:val="005A3494"/>
    <w:rsid w:val="005A7FEE"/>
    <w:rsid w:val="005B23BC"/>
    <w:rsid w:val="005C55A5"/>
    <w:rsid w:val="005C5C57"/>
    <w:rsid w:val="005C67CB"/>
    <w:rsid w:val="005D63BD"/>
    <w:rsid w:val="005E229E"/>
    <w:rsid w:val="005E2C0A"/>
    <w:rsid w:val="005F5065"/>
    <w:rsid w:val="00612B3F"/>
    <w:rsid w:val="00614A5A"/>
    <w:rsid w:val="00617E12"/>
    <w:rsid w:val="00623CC5"/>
    <w:rsid w:val="0063603B"/>
    <w:rsid w:val="0063753E"/>
    <w:rsid w:val="006401AC"/>
    <w:rsid w:val="006406C3"/>
    <w:rsid w:val="00643549"/>
    <w:rsid w:val="00645410"/>
    <w:rsid w:val="00650ED1"/>
    <w:rsid w:val="006622BF"/>
    <w:rsid w:val="00673133"/>
    <w:rsid w:val="00675B27"/>
    <w:rsid w:val="00684C8E"/>
    <w:rsid w:val="006A0267"/>
    <w:rsid w:val="006B3852"/>
    <w:rsid w:val="006B45B2"/>
    <w:rsid w:val="006C16B1"/>
    <w:rsid w:val="006F260C"/>
    <w:rsid w:val="006F4A93"/>
    <w:rsid w:val="006F7A57"/>
    <w:rsid w:val="00710E72"/>
    <w:rsid w:val="0071332C"/>
    <w:rsid w:val="007139B9"/>
    <w:rsid w:val="007203C2"/>
    <w:rsid w:val="0072261F"/>
    <w:rsid w:val="00726679"/>
    <w:rsid w:val="00732947"/>
    <w:rsid w:val="00733C99"/>
    <w:rsid w:val="007404ED"/>
    <w:rsid w:val="00752924"/>
    <w:rsid w:val="00760DDC"/>
    <w:rsid w:val="007664F0"/>
    <w:rsid w:val="00770EC4"/>
    <w:rsid w:val="007768BE"/>
    <w:rsid w:val="00782EEE"/>
    <w:rsid w:val="00783001"/>
    <w:rsid w:val="00784B58"/>
    <w:rsid w:val="00785D3F"/>
    <w:rsid w:val="007935FB"/>
    <w:rsid w:val="007A02F7"/>
    <w:rsid w:val="007A5952"/>
    <w:rsid w:val="007A6F08"/>
    <w:rsid w:val="007B7745"/>
    <w:rsid w:val="007C475C"/>
    <w:rsid w:val="007C67CE"/>
    <w:rsid w:val="007D4E1F"/>
    <w:rsid w:val="007D57CD"/>
    <w:rsid w:val="007E1227"/>
    <w:rsid w:val="007E295F"/>
    <w:rsid w:val="007E614A"/>
    <w:rsid w:val="007E7DE3"/>
    <w:rsid w:val="007F2D9D"/>
    <w:rsid w:val="007F6317"/>
    <w:rsid w:val="007F701F"/>
    <w:rsid w:val="00811C58"/>
    <w:rsid w:val="00815D94"/>
    <w:rsid w:val="0083010F"/>
    <w:rsid w:val="0083050E"/>
    <w:rsid w:val="00833E89"/>
    <w:rsid w:val="008367B5"/>
    <w:rsid w:val="00840C21"/>
    <w:rsid w:val="00842C00"/>
    <w:rsid w:val="00852970"/>
    <w:rsid w:val="00854EC1"/>
    <w:rsid w:val="00863FFA"/>
    <w:rsid w:val="00865D81"/>
    <w:rsid w:val="008802BA"/>
    <w:rsid w:val="00883D15"/>
    <w:rsid w:val="0088729E"/>
    <w:rsid w:val="008A089D"/>
    <w:rsid w:val="008A311D"/>
    <w:rsid w:val="008A5E81"/>
    <w:rsid w:val="008A69AA"/>
    <w:rsid w:val="008C1EFF"/>
    <w:rsid w:val="008C278B"/>
    <w:rsid w:val="008E2D9D"/>
    <w:rsid w:val="008E625F"/>
    <w:rsid w:val="008E7579"/>
    <w:rsid w:val="008F7318"/>
    <w:rsid w:val="00903726"/>
    <w:rsid w:val="00904428"/>
    <w:rsid w:val="00904BBF"/>
    <w:rsid w:val="00910E75"/>
    <w:rsid w:val="00912A9C"/>
    <w:rsid w:val="00914ECD"/>
    <w:rsid w:val="009273DD"/>
    <w:rsid w:val="0093263A"/>
    <w:rsid w:val="00932B4D"/>
    <w:rsid w:val="0094563D"/>
    <w:rsid w:val="00946482"/>
    <w:rsid w:val="00950412"/>
    <w:rsid w:val="009624E6"/>
    <w:rsid w:val="009650C0"/>
    <w:rsid w:val="00971E1B"/>
    <w:rsid w:val="00975B24"/>
    <w:rsid w:val="00997B0B"/>
    <w:rsid w:val="009A16C5"/>
    <w:rsid w:val="009B7A6E"/>
    <w:rsid w:val="009D184B"/>
    <w:rsid w:val="009D1BE1"/>
    <w:rsid w:val="009D29D6"/>
    <w:rsid w:val="009E3121"/>
    <w:rsid w:val="009E38B1"/>
    <w:rsid w:val="009E48FA"/>
    <w:rsid w:val="009F5BA5"/>
    <w:rsid w:val="00A01242"/>
    <w:rsid w:val="00A016D1"/>
    <w:rsid w:val="00A01D5A"/>
    <w:rsid w:val="00A10004"/>
    <w:rsid w:val="00A10A31"/>
    <w:rsid w:val="00A128F5"/>
    <w:rsid w:val="00A16876"/>
    <w:rsid w:val="00A44782"/>
    <w:rsid w:val="00A479FF"/>
    <w:rsid w:val="00A47BDA"/>
    <w:rsid w:val="00A52A78"/>
    <w:rsid w:val="00A610A9"/>
    <w:rsid w:val="00A63381"/>
    <w:rsid w:val="00A741A2"/>
    <w:rsid w:val="00A83A14"/>
    <w:rsid w:val="00A93282"/>
    <w:rsid w:val="00A94E97"/>
    <w:rsid w:val="00AA0428"/>
    <w:rsid w:val="00AA181E"/>
    <w:rsid w:val="00AC1489"/>
    <w:rsid w:val="00AC27AE"/>
    <w:rsid w:val="00AC29B5"/>
    <w:rsid w:val="00AD14C1"/>
    <w:rsid w:val="00AD2BA6"/>
    <w:rsid w:val="00AE144F"/>
    <w:rsid w:val="00AE1DA6"/>
    <w:rsid w:val="00AF0F97"/>
    <w:rsid w:val="00B007CD"/>
    <w:rsid w:val="00B05CAB"/>
    <w:rsid w:val="00B155D4"/>
    <w:rsid w:val="00B2040D"/>
    <w:rsid w:val="00B32D88"/>
    <w:rsid w:val="00B40B11"/>
    <w:rsid w:val="00B5407E"/>
    <w:rsid w:val="00B5612C"/>
    <w:rsid w:val="00B64821"/>
    <w:rsid w:val="00B677C7"/>
    <w:rsid w:val="00B7491E"/>
    <w:rsid w:val="00B84066"/>
    <w:rsid w:val="00B90106"/>
    <w:rsid w:val="00B924FE"/>
    <w:rsid w:val="00B936C7"/>
    <w:rsid w:val="00BB4435"/>
    <w:rsid w:val="00BB6E71"/>
    <w:rsid w:val="00BC32F3"/>
    <w:rsid w:val="00BD2F42"/>
    <w:rsid w:val="00BD33EF"/>
    <w:rsid w:val="00BD44B3"/>
    <w:rsid w:val="00BE4C37"/>
    <w:rsid w:val="00BE5958"/>
    <w:rsid w:val="00BE6370"/>
    <w:rsid w:val="00BF1E40"/>
    <w:rsid w:val="00BF7767"/>
    <w:rsid w:val="00C07252"/>
    <w:rsid w:val="00C21837"/>
    <w:rsid w:val="00C22AE7"/>
    <w:rsid w:val="00C24579"/>
    <w:rsid w:val="00C357BC"/>
    <w:rsid w:val="00C5212B"/>
    <w:rsid w:val="00C55826"/>
    <w:rsid w:val="00C62392"/>
    <w:rsid w:val="00C646B1"/>
    <w:rsid w:val="00C805FD"/>
    <w:rsid w:val="00C81624"/>
    <w:rsid w:val="00C8372E"/>
    <w:rsid w:val="00CB0A50"/>
    <w:rsid w:val="00CE0BA3"/>
    <w:rsid w:val="00CF0BE8"/>
    <w:rsid w:val="00CF2CE4"/>
    <w:rsid w:val="00CF6A28"/>
    <w:rsid w:val="00CF6BAF"/>
    <w:rsid w:val="00D02E3F"/>
    <w:rsid w:val="00D0529B"/>
    <w:rsid w:val="00D124D2"/>
    <w:rsid w:val="00D12784"/>
    <w:rsid w:val="00D1448D"/>
    <w:rsid w:val="00D168C1"/>
    <w:rsid w:val="00D20663"/>
    <w:rsid w:val="00D215F3"/>
    <w:rsid w:val="00D27B84"/>
    <w:rsid w:val="00D300E2"/>
    <w:rsid w:val="00D34309"/>
    <w:rsid w:val="00D37F16"/>
    <w:rsid w:val="00D40B8C"/>
    <w:rsid w:val="00D429C9"/>
    <w:rsid w:val="00D4553F"/>
    <w:rsid w:val="00D45C14"/>
    <w:rsid w:val="00D74A1F"/>
    <w:rsid w:val="00D75037"/>
    <w:rsid w:val="00D75318"/>
    <w:rsid w:val="00D77ABB"/>
    <w:rsid w:val="00D8501F"/>
    <w:rsid w:val="00D87055"/>
    <w:rsid w:val="00D95478"/>
    <w:rsid w:val="00D96C9F"/>
    <w:rsid w:val="00DA234D"/>
    <w:rsid w:val="00DA7F1D"/>
    <w:rsid w:val="00DB4CEE"/>
    <w:rsid w:val="00DC35F7"/>
    <w:rsid w:val="00DC6ADC"/>
    <w:rsid w:val="00DD17AE"/>
    <w:rsid w:val="00DE4C9F"/>
    <w:rsid w:val="00DF0616"/>
    <w:rsid w:val="00DF4F4D"/>
    <w:rsid w:val="00DF5013"/>
    <w:rsid w:val="00E0292C"/>
    <w:rsid w:val="00E11144"/>
    <w:rsid w:val="00E13E5A"/>
    <w:rsid w:val="00E3422A"/>
    <w:rsid w:val="00E40956"/>
    <w:rsid w:val="00E415C4"/>
    <w:rsid w:val="00E43691"/>
    <w:rsid w:val="00E46BC3"/>
    <w:rsid w:val="00E470EE"/>
    <w:rsid w:val="00E549EB"/>
    <w:rsid w:val="00E608B3"/>
    <w:rsid w:val="00E75592"/>
    <w:rsid w:val="00E774E9"/>
    <w:rsid w:val="00E831D1"/>
    <w:rsid w:val="00E84371"/>
    <w:rsid w:val="00E941EF"/>
    <w:rsid w:val="00EA2DD3"/>
    <w:rsid w:val="00EA3873"/>
    <w:rsid w:val="00EA4ADE"/>
    <w:rsid w:val="00EA5AAF"/>
    <w:rsid w:val="00EB25F7"/>
    <w:rsid w:val="00EB416E"/>
    <w:rsid w:val="00EC1E00"/>
    <w:rsid w:val="00EC3F33"/>
    <w:rsid w:val="00EC5B52"/>
    <w:rsid w:val="00ED689B"/>
    <w:rsid w:val="00EE2E03"/>
    <w:rsid w:val="00EE57E2"/>
    <w:rsid w:val="00EE7C9C"/>
    <w:rsid w:val="00F033FE"/>
    <w:rsid w:val="00F1168C"/>
    <w:rsid w:val="00F129FC"/>
    <w:rsid w:val="00F21C84"/>
    <w:rsid w:val="00F25E75"/>
    <w:rsid w:val="00F265B5"/>
    <w:rsid w:val="00F3226A"/>
    <w:rsid w:val="00F425F1"/>
    <w:rsid w:val="00F42DB3"/>
    <w:rsid w:val="00F44B6D"/>
    <w:rsid w:val="00F67FCD"/>
    <w:rsid w:val="00F75F73"/>
    <w:rsid w:val="00F82553"/>
    <w:rsid w:val="00F832C5"/>
    <w:rsid w:val="00F937E5"/>
    <w:rsid w:val="00F95A8C"/>
    <w:rsid w:val="00FA3204"/>
    <w:rsid w:val="00FA4DDC"/>
    <w:rsid w:val="00FA785B"/>
    <w:rsid w:val="00FB11A2"/>
    <w:rsid w:val="00FB2572"/>
    <w:rsid w:val="00FB6A21"/>
    <w:rsid w:val="00FC7803"/>
    <w:rsid w:val="00FD6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7562D"/>
  <w15:chartTrackingRefBased/>
  <w15:docId w15:val="{9DF2D4A5-E7C4-0544-B977-0F26A2AB8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GB"/>
    </w:rPr>
  </w:style>
  <w:style w:type="paragraph" w:styleId="Heading1">
    <w:name w:val="heading 1"/>
    <w:basedOn w:val="Normal"/>
    <w:next w:val="Normal"/>
    <w:link w:val="Heading1Char"/>
    <w:uiPriority w:val="9"/>
    <w:qFormat/>
    <w:rsid w:val="00883D15"/>
    <w:pPr>
      <w:keepNext/>
      <w:keepLines/>
      <w:spacing w:before="240"/>
      <w:outlineLvl w:val="0"/>
    </w:pPr>
    <w:rPr>
      <w:rFonts w:ascii="Calibri Light" w:eastAsia="Times New Roman" w:hAnsi="Calibri Light"/>
      <w:color w:val="3F3F42"/>
      <w:sz w:val="32"/>
      <w:szCs w:val="32"/>
    </w:rPr>
  </w:style>
  <w:style w:type="paragraph" w:styleId="Heading2">
    <w:name w:val="heading 2"/>
    <w:basedOn w:val="Normal"/>
    <w:next w:val="Normal"/>
    <w:link w:val="Heading2Char"/>
    <w:uiPriority w:val="9"/>
    <w:unhideWhenUsed/>
    <w:qFormat/>
    <w:rsid w:val="00883D15"/>
    <w:pPr>
      <w:keepNext/>
      <w:keepLines/>
      <w:spacing w:before="40"/>
      <w:outlineLvl w:val="1"/>
    </w:pPr>
    <w:rPr>
      <w:rFonts w:ascii="Calibri Light" w:eastAsia="Times New Roman" w:hAnsi="Calibri Light"/>
      <w:color w:val="3F3F42"/>
      <w:sz w:val="26"/>
      <w:szCs w:val="26"/>
    </w:rPr>
  </w:style>
  <w:style w:type="paragraph" w:styleId="Heading3">
    <w:name w:val="heading 3"/>
    <w:aliases w:val="Subhead2"/>
    <w:next w:val="Normal"/>
    <w:link w:val="Heading3Char"/>
    <w:uiPriority w:val="9"/>
    <w:unhideWhenUsed/>
    <w:qFormat/>
    <w:rsid w:val="00883D15"/>
    <w:pPr>
      <w:numPr>
        <w:ilvl w:val="2"/>
        <w:numId w:val="5"/>
      </w:numPr>
      <w:spacing w:before="240" w:after="120"/>
      <w:outlineLvl w:val="2"/>
    </w:pPr>
    <w:rPr>
      <w:rFonts w:eastAsia="Times New Roman" w:cs="Calibri"/>
      <w:color w:val="BFBFBF"/>
      <w:sz w:val="28"/>
      <w:szCs w:val="28"/>
      <w:lang w:val="en-GB"/>
    </w:rPr>
  </w:style>
  <w:style w:type="paragraph" w:styleId="Heading4">
    <w:name w:val="heading 4"/>
    <w:basedOn w:val="Normal"/>
    <w:next w:val="Normal"/>
    <w:link w:val="Heading4Char"/>
    <w:uiPriority w:val="9"/>
    <w:unhideWhenUsed/>
    <w:qFormat/>
    <w:rsid w:val="00883D15"/>
    <w:pPr>
      <w:keepNext/>
      <w:keepLines/>
      <w:spacing w:before="40"/>
      <w:outlineLvl w:val="3"/>
    </w:pPr>
    <w:rPr>
      <w:rFonts w:ascii="Calibri Light" w:eastAsia="Times New Roman" w:hAnsi="Calibri Light"/>
      <w:i/>
      <w:iCs/>
      <w:color w:val="3F3F42"/>
    </w:rPr>
  </w:style>
  <w:style w:type="paragraph" w:styleId="Heading5">
    <w:name w:val="heading 5"/>
    <w:basedOn w:val="Normal"/>
    <w:next w:val="Normal"/>
    <w:link w:val="Heading5Char"/>
    <w:uiPriority w:val="9"/>
    <w:unhideWhenUsed/>
    <w:qFormat/>
    <w:rsid w:val="0094563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unhideWhenUsed/>
    <w:qFormat/>
    <w:rsid w:val="0094563D"/>
    <w:pPr>
      <w:widowControl w:val="0"/>
      <w:autoSpaceDE w:val="0"/>
      <w:autoSpaceDN w:val="0"/>
      <w:jc w:val="right"/>
      <w:outlineLvl w:val="5"/>
    </w:pPr>
    <w:rPr>
      <w:rFonts w:ascii="MuseoSans-700" w:eastAsia="MuseoSans-700" w:hAnsi="MuseoSans-700" w:cs="MuseoSans-700"/>
      <w:b/>
      <w:bCs/>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C24579"/>
    <w:pPr>
      <w:widowControl w:val="0"/>
      <w:suppressAutoHyphens/>
      <w:autoSpaceDE w:val="0"/>
      <w:autoSpaceDN w:val="0"/>
      <w:adjustRightInd w:val="0"/>
      <w:spacing w:before="120" w:after="200" w:line="264" w:lineRule="auto"/>
      <w:textAlignment w:val="center"/>
    </w:pPr>
    <w:rPr>
      <w:rFonts w:cs="National-Book"/>
      <w:color w:val="55565A"/>
      <w:sz w:val="22"/>
      <w:szCs w:val="22"/>
      <w:lang w:val="en-US"/>
    </w:rPr>
  </w:style>
  <w:style w:type="paragraph" w:customStyle="1" w:styleId="Bulletpoint">
    <w:name w:val="Bullet point"/>
    <w:basedOn w:val="Normal"/>
    <w:uiPriority w:val="99"/>
    <w:qFormat/>
    <w:rsid w:val="00210180"/>
    <w:pPr>
      <w:widowControl w:val="0"/>
      <w:numPr>
        <w:numId w:val="2"/>
      </w:numPr>
      <w:suppressAutoHyphens/>
      <w:autoSpaceDE w:val="0"/>
      <w:autoSpaceDN w:val="0"/>
      <w:adjustRightInd w:val="0"/>
      <w:spacing w:line="264" w:lineRule="auto"/>
      <w:textAlignment w:val="center"/>
    </w:pPr>
    <w:rPr>
      <w:rFonts w:cs="National-Book"/>
      <w:color w:val="55565A"/>
      <w:sz w:val="22"/>
      <w:szCs w:val="22"/>
      <w:lang w:val="en-US"/>
    </w:rPr>
  </w:style>
  <w:style w:type="character" w:customStyle="1" w:styleId="Bold">
    <w:name w:val="Bold"/>
    <w:uiPriority w:val="99"/>
    <w:qFormat/>
    <w:rsid w:val="006F260C"/>
    <w:rPr>
      <w:rFonts w:ascii="Calibri" w:hAnsi="Calibri"/>
      <w:b/>
      <w:color w:val="55565A"/>
    </w:rPr>
  </w:style>
  <w:style w:type="character" w:customStyle="1" w:styleId="italic">
    <w:name w:val="italic"/>
    <w:uiPriority w:val="99"/>
    <w:rsid w:val="00D37F16"/>
    <w:rPr>
      <w:i/>
      <w:iCs/>
    </w:rPr>
  </w:style>
  <w:style w:type="character" w:styleId="CommentReference">
    <w:name w:val="annotation reference"/>
    <w:uiPriority w:val="99"/>
    <w:rsid w:val="00D37F16"/>
    <w:rPr>
      <w:w w:val="100"/>
      <w:sz w:val="16"/>
      <w:szCs w:val="16"/>
    </w:rPr>
  </w:style>
  <w:style w:type="character" w:styleId="Hyperlink">
    <w:name w:val="Hyperlink"/>
    <w:uiPriority w:val="99"/>
    <w:rsid w:val="00F265B5"/>
    <w:rPr>
      <w:color w:val="430098"/>
      <w:w w:val="100"/>
      <w:u w:val="single" w:color="430098"/>
    </w:rPr>
  </w:style>
  <w:style w:type="paragraph" w:customStyle="1" w:styleId="Intro">
    <w:name w:val="Intro"/>
    <w:basedOn w:val="Normal"/>
    <w:uiPriority w:val="99"/>
    <w:qFormat/>
    <w:rsid w:val="006F260C"/>
    <w:pPr>
      <w:widowControl w:val="0"/>
      <w:suppressAutoHyphens/>
      <w:autoSpaceDE w:val="0"/>
      <w:autoSpaceDN w:val="0"/>
      <w:adjustRightInd w:val="0"/>
      <w:spacing w:after="283" w:line="288" w:lineRule="auto"/>
      <w:textAlignment w:val="center"/>
    </w:pPr>
    <w:rPr>
      <w:rFonts w:cs="National-Book"/>
      <w:color w:val="380094"/>
      <w:sz w:val="28"/>
      <w:szCs w:val="28"/>
      <w:lang w:val="en-US"/>
    </w:rPr>
  </w:style>
  <w:style w:type="paragraph" w:styleId="Header">
    <w:name w:val="header"/>
    <w:basedOn w:val="Normal"/>
    <w:link w:val="HeaderChar"/>
    <w:uiPriority w:val="99"/>
    <w:unhideWhenUsed/>
    <w:rsid w:val="00F75F73"/>
    <w:pPr>
      <w:tabs>
        <w:tab w:val="center" w:pos="4513"/>
        <w:tab w:val="right" w:pos="9026"/>
      </w:tabs>
    </w:pPr>
  </w:style>
  <w:style w:type="character" w:customStyle="1" w:styleId="HeaderChar">
    <w:name w:val="Header Char"/>
    <w:basedOn w:val="DefaultParagraphFont"/>
    <w:link w:val="Header"/>
    <w:uiPriority w:val="99"/>
    <w:rsid w:val="00F75F73"/>
  </w:style>
  <w:style w:type="paragraph" w:styleId="Footer">
    <w:name w:val="footer"/>
    <w:basedOn w:val="Normal"/>
    <w:link w:val="FooterChar"/>
    <w:uiPriority w:val="99"/>
    <w:unhideWhenUsed/>
    <w:qFormat/>
    <w:rsid w:val="00B5612C"/>
    <w:pPr>
      <w:tabs>
        <w:tab w:val="center" w:pos="4513"/>
        <w:tab w:val="right" w:pos="9026"/>
      </w:tabs>
    </w:pPr>
    <w:rPr>
      <w:color w:val="430098"/>
    </w:rPr>
  </w:style>
  <w:style w:type="character" w:customStyle="1" w:styleId="FooterChar">
    <w:name w:val="Footer Char"/>
    <w:link w:val="Footer"/>
    <w:uiPriority w:val="99"/>
    <w:rsid w:val="00B5612C"/>
    <w:rPr>
      <w:color w:val="430098"/>
    </w:rPr>
  </w:style>
  <w:style w:type="character" w:styleId="PageNumber">
    <w:name w:val="page number"/>
    <w:basedOn w:val="DefaultParagraphFont"/>
    <w:uiPriority w:val="99"/>
    <w:semiHidden/>
    <w:unhideWhenUsed/>
    <w:rsid w:val="00F75F73"/>
  </w:style>
  <w:style w:type="numbering" w:customStyle="1" w:styleId="OVICbullet">
    <w:name w:val="OVIC bullet"/>
    <w:uiPriority w:val="99"/>
    <w:rsid w:val="00F75F73"/>
    <w:pPr>
      <w:numPr>
        <w:numId w:val="1"/>
      </w:numPr>
    </w:pPr>
  </w:style>
  <w:style w:type="paragraph" w:customStyle="1" w:styleId="DocumentTitle">
    <w:name w:val="Document Title"/>
    <w:basedOn w:val="Header"/>
    <w:qFormat/>
    <w:rsid w:val="001E5AB6"/>
    <w:pPr>
      <w:tabs>
        <w:tab w:val="clear" w:pos="9026"/>
        <w:tab w:val="left" w:pos="6946"/>
      </w:tabs>
      <w:spacing w:after="120"/>
    </w:pPr>
    <w:rPr>
      <w:rFonts w:ascii="Arial" w:hAnsi="Arial" w:cs="Arial"/>
      <w:b/>
      <w:color w:val="430098"/>
      <w:sz w:val="40"/>
      <w:szCs w:val="40"/>
    </w:rPr>
  </w:style>
  <w:style w:type="paragraph" w:customStyle="1" w:styleId="CoverTitle">
    <w:name w:val="Cover Title"/>
    <w:basedOn w:val="BodyCopy"/>
    <w:qFormat/>
    <w:rsid w:val="00B5612C"/>
    <w:pPr>
      <w:spacing w:after="60"/>
    </w:pPr>
    <w:rPr>
      <w:b/>
      <w:sz w:val="64"/>
      <w:szCs w:val="64"/>
    </w:rPr>
  </w:style>
  <w:style w:type="paragraph" w:customStyle="1" w:styleId="Category">
    <w:name w:val="Category"/>
    <w:basedOn w:val="Header"/>
    <w:qFormat/>
    <w:rsid w:val="00B5612C"/>
  </w:style>
  <w:style w:type="paragraph" w:customStyle="1" w:styleId="ContentsSection1">
    <w:name w:val="Contents Section 1"/>
    <w:basedOn w:val="Normal"/>
    <w:uiPriority w:val="99"/>
    <w:rsid w:val="008E2D9D"/>
    <w:pPr>
      <w:widowControl w:val="0"/>
      <w:tabs>
        <w:tab w:val="left" w:pos="360"/>
        <w:tab w:val="right" w:pos="6340"/>
      </w:tabs>
      <w:autoSpaceDE w:val="0"/>
      <w:autoSpaceDN w:val="0"/>
      <w:adjustRightInd w:val="0"/>
      <w:spacing w:line="288" w:lineRule="auto"/>
      <w:ind w:left="360" w:hanging="360"/>
      <w:textAlignment w:val="center"/>
    </w:pPr>
    <w:rPr>
      <w:rFonts w:ascii="Calibri-Bold" w:hAnsi="Calibri-Bold" w:cs="Calibri-Bold"/>
      <w:b/>
      <w:bCs/>
      <w:color w:val="555559"/>
      <w:sz w:val="28"/>
      <w:szCs w:val="28"/>
    </w:rPr>
  </w:style>
  <w:style w:type="paragraph" w:customStyle="1" w:styleId="ContentsSubsection1">
    <w:name w:val="Contents Subsection 1"/>
    <w:basedOn w:val="Normal"/>
    <w:uiPriority w:val="99"/>
    <w:rsid w:val="008E2D9D"/>
    <w:pPr>
      <w:widowControl w:val="0"/>
      <w:tabs>
        <w:tab w:val="left" w:pos="360"/>
        <w:tab w:val="right" w:pos="6340"/>
      </w:tabs>
      <w:autoSpaceDE w:val="0"/>
      <w:autoSpaceDN w:val="0"/>
      <w:adjustRightInd w:val="0"/>
      <w:spacing w:line="288" w:lineRule="auto"/>
      <w:textAlignment w:val="center"/>
    </w:pPr>
    <w:rPr>
      <w:rFonts w:cs="Calibri"/>
      <w:color w:val="555559"/>
      <w:sz w:val="28"/>
      <w:szCs w:val="28"/>
    </w:rPr>
  </w:style>
  <w:style w:type="paragraph" w:styleId="TOC1">
    <w:name w:val="toc 1"/>
    <w:basedOn w:val="ContentsSection1"/>
    <w:next w:val="Normal"/>
    <w:autoRedefine/>
    <w:uiPriority w:val="39"/>
    <w:unhideWhenUsed/>
    <w:qFormat/>
    <w:rsid w:val="00AA181E"/>
    <w:pPr>
      <w:widowControl/>
      <w:tabs>
        <w:tab w:val="clear" w:pos="360"/>
        <w:tab w:val="clear" w:pos="6340"/>
        <w:tab w:val="right" w:leader="dot" w:pos="9914"/>
      </w:tabs>
      <w:autoSpaceDE/>
      <w:autoSpaceDN/>
      <w:adjustRightInd/>
      <w:spacing w:before="120" w:line="240" w:lineRule="auto"/>
      <w:ind w:left="0" w:right="1554" w:firstLine="0"/>
      <w:textAlignment w:val="auto"/>
    </w:pPr>
    <w:rPr>
      <w:rFonts w:asciiTheme="minorHAnsi" w:hAnsiTheme="minorHAnsi" w:cstheme="minorHAnsi"/>
      <w:i/>
      <w:iCs/>
      <w:color w:val="auto"/>
      <w:sz w:val="24"/>
      <w:szCs w:val="24"/>
    </w:rPr>
  </w:style>
  <w:style w:type="paragraph" w:styleId="TOC2">
    <w:name w:val="toc 2"/>
    <w:basedOn w:val="ContentsSubsection1"/>
    <w:next w:val="Normal"/>
    <w:autoRedefine/>
    <w:uiPriority w:val="39"/>
    <w:unhideWhenUsed/>
    <w:qFormat/>
    <w:rsid w:val="00477CE6"/>
    <w:pPr>
      <w:widowControl/>
      <w:tabs>
        <w:tab w:val="clear" w:pos="360"/>
        <w:tab w:val="clear" w:pos="6340"/>
        <w:tab w:val="right" w:leader="dot" w:pos="10900"/>
      </w:tabs>
      <w:autoSpaceDE/>
      <w:autoSpaceDN/>
      <w:adjustRightInd/>
      <w:spacing w:before="120" w:line="240" w:lineRule="auto"/>
      <w:ind w:left="240" w:right="1554"/>
      <w:textAlignment w:val="auto"/>
    </w:pPr>
    <w:rPr>
      <w:rFonts w:asciiTheme="minorHAnsi" w:hAnsiTheme="minorHAnsi" w:cstheme="minorHAnsi"/>
      <w:b/>
      <w:bCs/>
      <w:color w:val="auto"/>
      <w:sz w:val="22"/>
      <w:szCs w:val="22"/>
    </w:rPr>
  </w:style>
  <w:style w:type="paragraph" w:styleId="TOC3">
    <w:name w:val="toc 3"/>
    <w:basedOn w:val="Normal"/>
    <w:next w:val="Normal"/>
    <w:autoRedefine/>
    <w:uiPriority w:val="39"/>
    <w:unhideWhenUsed/>
    <w:rsid w:val="00F265B5"/>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8E2D9D"/>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E2D9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E2D9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E2D9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E2D9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E2D9D"/>
    <w:pPr>
      <w:ind w:left="1920"/>
    </w:pPr>
    <w:rPr>
      <w:rFonts w:asciiTheme="minorHAnsi" w:hAnsiTheme="minorHAnsi" w:cstheme="minorHAnsi"/>
      <w:sz w:val="20"/>
      <w:szCs w:val="20"/>
    </w:rPr>
  </w:style>
  <w:style w:type="numbering" w:styleId="111111">
    <w:name w:val="Outline List 2"/>
    <w:basedOn w:val="NoList"/>
    <w:uiPriority w:val="99"/>
    <w:semiHidden/>
    <w:unhideWhenUsed/>
    <w:rsid w:val="003A44AF"/>
    <w:pPr>
      <w:numPr>
        <w:numId w:val="3"/>
      </w:numPr>
    </w:pPr>
  </w:style>
  <w:style w:type="numbering" w:customStyle="1" w:styleId="OVICHeadings">
    <w:name w:val="OVIC Headings"/>
    <w:uiPriority w:val="99"/>
    <w:rsid w:val="00E415C4"/>
    <w:pPr>
      <w:numPr>
        <w:numId w:val="4"/>
      </w:numPr>
    </w:pPr>
  </w:style>
  <w:style w:type="paragraph" w:styleId="NormalWeb">
    <w:name w:val="Normal (Web)"/>
    <w:basedOn w:val="Normal"/>
    <w:uiPriority w:val="99"/>
    <w:unhideWhenUsed/>
    <w:rsid w:val="00BE6370"/>
    <w:pPr>
      <w:spacing w:before="100" w:beforeAutospacing="1" w:after="100" w:afterAutospacing="1"/>
    </w:pPr>
    <w:rPr>
      <w:rFonts w:ascii="Times New Roman" w:hAnsi="Times New Roman"/>
      <w:lang w:eastAsia="en-GB"/>
    </w:rPr>
  </w:style>
  <w:style w:type="paragraph" w:customStyle="1" w:styleId="DocumentSubtitle">
    <w:name w:val="Document Subtitle"/>
    <w:next w:val="Intro"/>
    <w:rsid w:val="00BE6370"/>
    <w:pPr>
      <w:spacing w:after="600"/>
    </w:pPr>
    <w:rPr>
      <w:color w:val="555559"/>
      <w:sz w:val="32"/>
      <w:szCs w:val="32"/>
      <w:lang w:val="en-GB"/>
    </w:rPr>
  </w:style>
  <w:style w:type="character" w:customStyle="1" w:styleId="Heading1Char">
    <w:name w:val="Heading 1 Char"/>
    <w:link w:val="Heading1"/>
    <w:uiPriority w:val="9"/>
    <w:rsid w:val="00883D15"/>
    <w:rPr>
      <w:rFonts w:ascii="Calibri Light" w:eastAsia="Times New Roman" w:hAnsi="Calibri Light" w:cs="Times New Roman"/>
      <w:color w:val="3F3F42"/>
      <w:sz w:val="32"/>
      <w:szCs w:val="32"/>
    </w:rPr>
  </w:style>
  <w:style w:type="character" w:customStyle="1" w:styleId="Heading2Char">
    <w:name w:val="Heading 2 Char"/>
    <w:link w:val="Heading2"/>
    <w:uiPriority w:val="9"/>
    <w:rsid w:val="00883D15"/>
    <w:rPr>
      <w:rFonts w:ascii="Calibri Light" w:eastAsia="Times New Roman" w:hAnsi="Calibri Light" w:cs="Times New Roman"/>
      <w:color w:val="3F3F42"/>
      <w:sz w:val="26"/>
      <w:szCs w:val="26"/>
    </w:rPr>
  </w:style>
  <w:style w:type="paragraph" w:customStyle="1" w:styleId="Body">
    <w:name w:val="Body"/>
    <w:basedOn w:val="Normal"/>
    <w:uiPriority w:val="99"/>
    <w:rsid w:val="00883D15"/>
    <w:pPr>
      <w:spacing w:after="120"/>
    </w:pPr>
    <w:rPr>
      <w:rFonts w:eastAsia="Times New Roman"/>
      <w:color w:val="000000"/>
      <w:sz w:val="22"/>
      <w:lang w:eastAsia="en-GB"/>
    </w:rPr>
  </w:style>
  <w:style w:type="character" w:customStyle="1" w:styleId="Heading3Char">
    <w:name w:val="Heading 3 Char"/>
    <w:aliases w:val="Subhead2 Char"/>
    <w:link w:val="Heading3"/>
    <w:uiPriority w:val="9"/>
    <w:rsid w:val="00883D15"/>
    <w:rPr>
      <w:rFonts w:eastAsia="Times New Roman" w:cs="Calibri"/>
      <w:color w:val="BFBFBF"/>
      <w:sz w:val="28"/>
      <w:szCs w:val="28"/>
      <w:lang w:val="en-GB"/>
    </w:rPr>
  </w:style>
  <w:style w:type="character" w:customStyle="1" w:styleId="Heading4Char">
    <w:name w:val="Heading 4 Char"/>
    <w:link w:val="Heading4"/>
    <w:uiPriority w:val="9"/>
    <w:rsid w:val="00883D15"/>
    <w:rPr>
      <w:rFonts w:ascii="Calibri Light" w:eastAsia="Times New Roman" w:hAnsi="Calibri Light" w:cs="Times New Roman"/>
      <w:i/>
      <w:iCs/>
      <w:color w:val="3F3F42"/>
    </w:rPr>
  </w:style>
  <w:style w:type="paragraph" w:customStyle="1" w:styleId="SectionHeading">
    <w:name w:val="Section Heading"/>
    <w:basedOn w:val="Heading1"/>
    <w:qFormat/>
    <w:rsid w:val="00D74A1F"/>
    <w:pPr>
      <w:keepNext w:val="0"/>
      <w:keepLines w:val="0"/>
      <w:numPr>
        <w:numId w:val="6"/>
      </w:numPr>
      <w:spacing w:before="120" w:after="160" w:line="264" w:lineRule="auto"/>
      <w:ind w:left="3904"/>
    </w:pPr>
    <w:rPr>
      <w:rFonts w:ascii="Calibri" w:hAnsi="Calibri"/>
      <w:b/>
      <w:color w:val="5620A9"/>
      <w:sz w:val="22"/>
    </w:rPr>
  </w:style>
  <w:style w:type="paragraph" w:customStyle="1" w:styleId="SectionSubhead">
    <w:name w:val="Section Subhead"/>
    <w:basedOn w:val="Heading2"/>
    <w:qFormat/>
    <w:rsid w:val="00210180"/>
    <w:pPr>
      <w:keepNext w:val="0"/>
      <w:keepLines w:val="0"/>
      <w:numPr>
        <w:ilvl w:val="1"/>
        <w:numId w:val="6"/>
      </w:numPr>
      <w:spacing w:before="120" w:after="160" w:line="264" w:lineRule="auto"/>
    </w:pPr>
    <w:rPr>
      <w:rFonts w:ascii="Calibri" w:hAnsi="Calibri"/>
      <w:b/>
      <w:color w:val="55565A"/>
      <w:sz w:val="22"/>
    </w:rPr>
  </w:style>
  <w:style w:type="paragraph" w:styleId="NoSpacing">
    <w:name w:val="No Spacing"/>
    <w:uiPriority w:val="1"/>
    <w:rsid w:val="00A01242"/>
    <w:rPr>
      <w:sz w:val="24"/>
      <w:szCs w:val="24"/>
      <w:lang w:val="en-GB"/>
    </w:rPr>
  </w:style>
  <w:style w:type="table" w:styleId="TableGrid">
    <w:name w:val="Table Grid"/>
    <w:basedOn w:val="TableNormal"/>
    <w:uiPriority w:val="59"/>
    <w:rsid w:val="007D5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D57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Figuretitle">
    <w:name w:val="Figure title"/>
    <w:rsid w:val="00366B29"/>
    <w:pPr>
      <w:framePr w:hSpace="180" w:wrap="around" w:vAnchor="text" w:hAnchor="page" w:x="1210" w:y="282"/>
    </w:pPr>
    <w:rPr>
      <w:rFonts w:cs="National-Book"/>
      <w:b/>
      <w:bCs/>
      <w:color w:val="430098"/>
      <w:sz w:val="22"/>
      <w:szCs w:val="22"/>
    </w:rPr>
  </w:style>
  <w:style w:type="table" w:customStyle="1" w:styleId="GridTable6Colorful-Accent31">
    <w:name w:val="Grid Table 6 Colorful - Accent 31"/>
    <w:basedOn w:val="TableNormal"/>
    <w:uiPriority w:val="51"/>
    <w:rsid w:val="00AC27AE"/>
    <w:rPr>
      <w:color w:val="C93910"/>
    </w:rPr>
    <w:tblPr>
      <w:tblStyleRowBandSize w:val="1"/>
      <w:tblStyleColBandSize w:val="1"/>
      <w:tblBorders>
        <w:top w:val="single" w:sz="4" w:space="0" w:color="F59E84"/>
        <w:left w:val="single" w:sz="4" w:space="0" w:color="F59E84"/>
        <w:bottom w:val="single" w:sz="4" w:space="0" w:color="F59E84"/>
        <w:right w:val="single" w:sz="4" w:space="0" w:color="F59E84"/>
        <w:insideH w:val="single" w:sz="4" w:space="0" w:color="F59E84"/>
        <w:insideV w:val="single" w:sz="4" w:space="0" w:color="F59E84"/>
      </w:tblBorders>
    </w:tblPr>
    <w:tblStylePr w:type="firstRow">
      <w:rPr>
        <w:b/>
        <w:bCs/>
      </w:rPr>
      <w:tblPr/>
      <w:tcPr>
        <w:tcBorders>
          <w:bottom w:val="single" w:sz="12" w:space="0" w:color="F59E84"/>
        </w:tcBorders>
      </w:tcPr>
    </w:tblStylePr>
    <w:tblStylePr w:type="lastRow">
      <w:rPr>
        <w:b/>
        <w:bCs/>
      </w:rPr>
      <w:tblPr/>
      <w:tcPr>
        <w:tcBorders>
          <w:top w:val="double" w:sz="4" w:space="0" w:color="F59E84"/>
        </w:tcBorders>
      </w:tcPr>
    </w:tblStylePr>
    <w:tblStylePr w:type="firstCol">
      <w:rPr>
        <w:b/>
        <w:bCs/>
      </w:rPr>
    </w:tblStylePr>
    <w:tblStylePr w:type="lastCol">
      <w:rPr>
        <w:b/>
        <w:bCs/>
      </w:rPr>
    </w:tblStylePr>
    <w:tblStylePr w:type="band1Vert">
      <w:tblPr/>
      <w:tcPr>
        <w:shd w:val="clear" w:color="auto" w:fill="FBDED6"/>
      </w:tcPr>
    </w:tblStylePr>
    <w:tblStylePr w:type="band1Horz">
      <w:tblPr/>
      <w:tcPr>
        <w:shd w:val="clear" w:color="auto" w:fill="FBDED6"/>
      </w:tcPr>
    </w:tblStylePr>
  </w:style>
  <w:style w:type="table" w:customStyle="1" w:styleId="GridTable6Colorful-Accent21">
    <w:name w:val="Grid Table 6 Colorful - Accent 21"/>
    <w:basedOn w:val="TableNormal"/>
    <w:uiPriority w:val="51"/>
    <w:rsid w:val="00623CC5"/>
    <w:rPr>
      <w:color w:val="98877A"/>
    </w:rPr>
    <w:tblPr>
      <w:tblStyleRowBandSize w:val="1"/>
      <w:tblStyleColBandSize w:val="1"/>
      <w:tblBorders>
        <w:top w:val="single" w:sz="4" w:space="0" w:color="D9D3CE"/>
        <w:left w:val="single" w:sz="4" w:space="0" w:color="D9D3CE"/>
        <w:bottom w:val="single" w:sz="4" w:space="0" w:color="D9D3CE"/>
        <w:right w:val="single" w:sz="4" w:space="0" w:color="D9D3CE"/>
        <w:insideH w:val="single" w:sz="4" w:space="0" w:color="D9D3CE"/>
        <w:insideV w:val="single" w:sz="4" w:space="0" w:color="D9D3CE"/>
      </w:tblBorders>
    </w:tblPr>
    <w:tblStylePr w:type="firstRow">
      <w:rPr>
        <w:b/>
        <w:bCs/>
      </w:rPr>
      <w:tblPr/>
      <w:tcPr>
        <w:tcBorders>
          <w:bottom w:val="single" w:sz="12" w:space="0" w:color="D9D3CE"/>
        </w:tcBorders>
      </w:tcPr>
    </w:tblStylePr>
    <w:tblStylePr w:type="lastRow">
      <w:rPr>
        <w:b/>
        <w:bCs/>
      </w:rPr>
      <w:tblPr/>
      <w:tcPr>
        <w:tcBorders>
          <w:top w:val="double" w:sz="4" w:space="0" w:color="D9D3CE"/>
        </w:tcBorders>
      </w:tcPr>
    </w:tblStylePr>
    <w:tblStylePr w:type="firstCol">
      <w:rPr>
        <w:b/>
        <w:bCs/>
      </w:rPr>
    </w:tblStylePr>
    <w:tblStylePr w:type="lastCol">
      <w:rPr>
        <w:b/>
        <w:bCs/>
      </w:rPr>
    </w:tblStylePr>
    <w:tblStylePr w:type="band1Vert">
      <w:tblPr/>
      <w:tcPr>
        <w:shd w:val="clear" w:color="auto" w:fill="F2F0EE"/>
      </w:tcPr>
    </w:tblStylePr>
    <w:tblStylePr w:type="band1Horz">
      <w:tblPr/>
      <w:tcPr>
        <w:shd w:val="clear" w:color="auto" w:fill="F2F0EE"/>
      </w:tcPr>
    </w:tblStylePr>
  </w:style>
  <w:style w:type="paragraph" w:customStyle="1" w:styleId="OVICQuote">
    <w:name w:val="OVIC Quote"/>
    <w:qFormat/>
    <w:rsid w:val="00EA2DD3"/>
    <w:rPr>
      <w:rFonts w:cs="National-Book"/>
      <w:color w:val="430098"/>
      <w:sz w:val="24"/>
      <w:szCs w:val="24"/>
    </w:rPr>
  </w:style>
  <w:style w:type="numbering" w:styleId="1ai">
    <w:name w:val="Outline List 1"/>
    <w:basedOn w:val="NoList"/>
    <w:uiPriority w:val="99"/>
    <w:semiHidden/>
    <w:unhideWhenUsed/>
    <w:rsid w:val="005226D3"/>
    <w:pPr>
      <w:numPr>
        <w:numId w:val="7"/>
      </w:numPr>
    </w:pPr>
  </w:style>
  <w:style w:type="paragraph" w:customStyle="1" w:styleId="OVICList">
    <w:name w:val="OVIC List"/>
    <w:rsid w:val="005226D3"/>
    <w:pPr>
      <w:numPr>
        <w:numId w:val="8"/>
      </w:numPr>
    </w:pPr>
    <w:rPr>
      <w:rFonts w:cs="National-Book"/>
      <w:color w:val="55565A"/>
      <w:sz w:val="22"/>
      <w:szCs w:val="22"/>
    </w:rPr>
  </w:style>
  <w:style w:type="paragraph" w:styleId="ListParagraph">
    <w:name w:val="List Paragraph"/>
    <w:basedOn w:val="Normal"/>
    <w:uiPriority w:val="1"/>
    <w:qFormat/>
    <w:rsid w:val="003B2268"/>
    <w:pPr>
      <w:spacing w:before="120" w:after="200" w:line="276" w:lineRule="auto"/>
      <w:ind w:left="720"/>
    </w:pPr>
    <w:rPr>
      <w:sz w:val="20"/>
      <w:szCs w:val="20"/>
      <w:lang w:val="en-AU"/>
    </w:rPr>
  </w:style>
  <w:style w:type="paragraph" w:styleId="TOCHeading">
    <w:name w:val="TOC Heading"/>
    <w:basedOn w:val="Heading1"/>
    <w:next w:val="Normal"/>
    <w:uiPriority w:val="39"/>
    <w:unhideWhenUsed/>
    <w:qFormat/>
    <w:rsid w:val="008E7579"/>
    <w:pPr>
      <w:spacing w:before="480" w:line="276" w:lineRule="auto"/>
      <w:outlineLvl w:val="9"/>
    </w:pPr>
    <w:rPr>
      <w:rFonts w:asciiTheme="majorHAnsi" w:eastAsiaTheme="majorEastAsia" w:hAnsiTheme="majorHAnsi" w:cstheme="majorBidi"/>
      <w:b/>
      <w:bCs/>
      <w:color w:val="2F5496" w:themeColor="accent1" w:themeShade="BF"/>
      <w:sz w:val="28"/>
      <w:szCs w:val="28"/>
      <w:lang w:val="en-US"/>
    </w:rPr>
  </w:style>
  <w:style w:type="paragraph" w:styleId="BalloonText">
    <w:name w:val="Balloon Text"/>
    <w:basedOn w:val="Normal"/>
    <w:link w:val="BalloonTextChar"/>
    <w:uiPriority w:val="99"/>
    <w:semiHidden/>
    <w:unhideWhenUsed/>
    <w:rsid w:val="00351B1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51B13"/>
    <w:rPr>
      <w:rFonts w:ascii="Times New Roman" w:hAnsi="Times New Roman"/>
      <w:sz w:val="18"/>
      <w:szCs w:val="18"/>
      <w:lang w:val="en-GB"/>
    </w:rPr>
  </w:style>
  <w:style w:type="paragraph" w:styleId="Quote">
    <w:name w:val="Quote"/>
    <w:basedOn w:val="Normal"/>
    <w:next w:val="Normal"/>
    <w:link w:val="QuoteChar"/>
    <w:uiPriority w:val="29"/>
    <w:qFormat/>
    <w:rsid w:val="00B924FE"/>
    <w:rPr>
      <w:rFonts w:asciiTheme="minorHAnsi" w:eastAsiaTheme="minorEastAsia" w:hAnsiTheme="minorHAnsi" w:cstheme="minorBidi"/>
      <w:i/>
      <w:iCs/>
      <w:color w:val="000000" w:themeColor="text1"/>
      <w:lang w:val="en-AU"/>
    </w:rPr>
  </w:style>
  <w:style w:type="character" w:customStyle="1" w:styleId="QuoteChar">
    <w:name w:val="Quote Char"/>
    <w:basedOn w:val="DefaultParagraphFont"/>
    <w:link w:val="Quote"/>
    <w:uiPriority w:val="29"/>
    <w:rsid w:val="00B924FE"/>
    <w:rPr>
      <w:rFonts w:asciiTheme="minorHAnsi" w:eastAsiaTheme="minorEastAsia" w:hAnsiTheme="minorHAnsi" w:cstheme="minorBidi"/>
      <w:i/>
      <w:iCs/>
      <w:color w:val="000000" w:themeColor="text1"/>
      <w:sz w:val="24"/>
      <w:szCs w:val="24"/>
      <w:lang w:val="en-AU"/>
    </w:rPr>
  </w:style>
  <w:style w:type="table" w:styleId="ListTable7ColourfulAccent1">
    <w:name w:val="List Table 7 Colorful Accent 1"/>
    <w:basedOn w:val="TableNormal"/>
    <w:uiPriority w:val="52"/>
    <w:rsid w:val="00EE7C9C"/>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AD14C1"/>
    <w:rPr>
      <w:color w:val="605E5C"/>
      <w:shd w:val="clear" w:color="auto" w:fill="E1DFDD"/>
    </w:rPr>
  </w:style>
  <w:style w:type="character" w:styleId="FollowedHyperlink">
    <w:name w:val="FollowedHyperlink"/>
    <w:basedOn w:val="DefaultParagraphFont"/>
    <w:uiPriority w:val="99"/>
    <w:semiHidden/>
    <w:unhideWhenUsed/>
    <w:rsid w:val="005F5065"/>
    <w:rPr>
      <w:color w:val="954F72" w:themeColor="followedHyperlink"/>
      <w:u w:val="single"/>
    </w:rPr>
  </w:style>
  <w:style w:type="paragraph" w:styleId="BodyText">
    <w:name w:val="Body Text"/>
    <w:basedOn w:val="Normal"/>
    <w:link w:val="BodyTextChar"/>
    <w:uiPriority w:val="1"/>
    <w:qFormat/>
    <w:rsid w:val="00DC6ADC"/>
    <w:pPr>
      <w:widowControl w:val="0"/>
      <w:autoSpaceDE w:val="0"/>
      <w:autoSpaceDN w:val="0"/>
    </w:pPr>
    <w:rPr>
      <w:rFonts w:asciiTheme="minorHAnsi" w:eastAsia="Museo Sans" w:hAnsiTheme="minorHAnsi" w:cs="Museo Sans"/>
      <w:sz w:val="18"/>
      <w:szCs w:val="18"/>
      <w:lang w:val="en-US" w:bidi="en-US"/>
    </w:rPr>
  </w:style>
  <w:style w:type="character" w:customStyle="1" w:styleId="BodyTextChar">
    <w:name w:val="Body Text Char"/>
    <w:basedOn w:val="DefaultParagraphFont"/>
    <w:link w:val="BodyText"/>
    <w:uiPriority w:val="1"/>
    <w:rsid w:val="00DC6ADC"/>
    <w:rPr>
      <w:rFonts w:asciiTheme="minorHAnsi" w:eastAsia="Museo Sans" w:hAnsiTheme="minorHAnsi" w:cs="Museo Sans"/>
      <w:sz w:val="18"/>
      <w:szCs w:val="18"/>
      <w:lang w:bidi="en-US"/>
    </w:rPr>
  </w:style>
  <w:style w:type="paragraph" w:styleId="CommentText">
    <w:name w:val="annotation text"/>
    <w:basedOn w:val="Normal"/>
    <w:link w:val="CommentTextChar"/>
    <w:uiPriority w:val="99"/>
    <w:semiHidden/>
    <w:unhideWhenUsed/>
    <w:rsid w:val="00367B0F"/>
    <w:pPr>
      <w:widowControl w:val="0"/>
      <w:autoSpaceDE w:val="0"/>
      <w:autoSpaceDN w:val="0"/>
    </w:pPr>
    <w:rPr>
      <w:rFonts w:ascii="Museo Sans" w:eastAsia="Museo Sans" w:hAnsi="Museo Sans" w:cs="Museo Sans"/>
      <w:sz w:val="20"/>
      <w:szCs w:val="20"/>
      <w:lang w:val="en-US" w:bidi="en-US"/>
    </w:rPr>
  </w:style>
  <w:style w:type="character" w:customStyle="1" w:styleId="CommentTextChar">
    <w:name w:val="Comment Text Char"/>
    <w:basedOn w:val="DefaultParagraphFont"/>
    <w:link w:val="CommentText"/>
    <w:uiPriority w:val="99"/>
    <w:semiHidden/>
    <w:rsid w:val="00367B0F"/>
    <w:rPr>
      <w:rFonts w:ascii="Museo Sans" w:eastAsia="Museo Sans" w:hAnsi="Museo Sans" w:cs="Museo Sans"/>
      <w:lang w:bidi="en-US"/>
    </w:rPr>
  </w:style>
  <w:style w:type="paragraph" w:customStyle="1" w:styleId="TableParagraph">
    <w:name w:val="Table Paragraph"/>
    <w:basedOn w:val="Normal"/>
    <w:uiPriority w:val="1"/>
    <w:qFormat/>
    <w:rsid w:val="00367B0F"/>
    <w:pPr>
      <w:widowControl w:val="0"/>
      <w:autoSpaceDE w:val="0"/>
      <w:autoSpaceDN w:val="0"/>
    </w:pPr>
    <w:rPr>
      <w:rFonts w:ascii="Museo Sans" w:eastAsia="Museo Sans" w:hAnsi="Museo Sans" w:cs="Museo Sans"/>
      <w:sz w:val="22"/>
      <w:szCs w:val="22"/>
      <w:lang w:val="en-US" w:bidi="en-US"/>
    </w:rPr>
  </w:style>
  <w:style w:type="character" w:customStyle="1" w:styleId="Heading5Char">
    <w:name w:val="Heading 5 Char"/>
    <w:basedOn w:val="DefaultParagraphFont"/>
    <w:link w:val="Heading5"/>
    <w:uiPriority w:val="9"/>
    <w:rsid w:val="0094563D"/>
    <w:rPr>
      <w:rFonts w:asciiTheme="majorHAnsi" w:eastAsiaTheme="majorEastAsia" w:hAnsiTheme="majorHAnsi" w:cstheme="majorBidi"/>
      <w:color w:val="2F5496" w:themeColor="accent1" w:themeShade="BF"/>
      <w:sz w:val="24"/>
      <w:szCs w:val="24"/>
      <w:lang w:val="en-GB"/>
    </w:rPr>
  </w:style>
  <w:style w:type="character" w:customStyle="1" w:styleId="Heading6Char">
    <w:name w:val="Heading 6 Char"/>
    <w:basedOn w:val="DefaultParagraphFont"/>
    <w:link w:val="Heading6"/>
    <w:uiPriority w:val="9"/>
    <w:rsid w:val="0094563D"/>
    <w:rPr>
      <w:rFonts w:ascii="MuseoSans-700" w:eastAsia="MuseoSans-700" w:hAnsi="MuseoSans-700" w:cs="MuseoSans-700"/>
      <w:b/>
      <w:bCs/>
      <w:sz w:val="18"/>
      <w:szCs w:val="18"/>
      <w:lang w:bidi="en-US"/>
    </w:rPr>
  </w:style>
  <w:style w:type="paragraph" w:styleId="CommentSubject">
    <w:name w:val="annotation subject"/>
    <w:basedOn w:val="CommentText"/>
    <w:next w:val="CommentText"/>
    <w:link w:val="CommentSubjectChar"/>
    <w:uiPriority w:val="99"/>
    <w:semiHidden/>
    <w:unhideWhenUsed/>
    <w:rsid w:val="0094563D"/>
    <w:pPr>
      <w:widowControl/>
      <w:autoSpaceDE/>
      <w:autoSpaceDN/>
    </w:pPr>
    <w:rPr>
      <w:rFonts w:ascii="Calibri" w:eastAsia="Calibri" w:hAnsi="Calibri" w:cs="Times New Roman"/>
      <w:b/>
      <w:bCs/>
      <w:lang w:val="en-GB" w:bidi="ar-SA"/>
    </w:rPr>
  </w:style>
  <w:style w:type="character" w:customStyle="1" w:styleId="CommentSubjectChar">
    <w:name w:val="Comment Subject Char"/>
    <w:basedOn w:val="CommentTextChar"/>
    <w:link w:val="CommentSubject"/>
    <w:uiPriority w:val="99"/>
    <w:semiHidden/>
    <w:rsid w:val="0094563D"/>
    <w:rPr>
      <w:rFonts w:ascii="Museo Sans" w:eastAsia="Museo Sans" w:hAnsi="Museo Sans" w:cs="Museo Sans"/>
      <w:b/>
      <w:bCs/>
      <w:lang w:val="en-GB" w:bidi="en-US"/>
    </w:rPr>
  </w:style>
  <w:style w:type="paragraph" w:styleId="Revision">
    <w:name w:val="Revision"/>
    <w:hidden/>
    <w:uiPriority w:val="99"/>
    <w:semiHidden/>
    <w:rsid w:val="0094563D"/>
    <w:rPr>
      <w:rFonts w:ascii="Museo Sans" w:eastAsia="Museo Sans" w:hAnsi="Museo Sans" w:cs="Museo Sans"/>
      <w:sz w:val="22"/>
      <w:szCs w:val="22"/>
      <w:lang w:bidi="en-US"/>
    </w:rPr>
  </w:style>
  <w:style w:type="paragraph" w:styleId="FootnoteText">
    <w:name w:val="footnote text"/>
    <w:basedOn w:val="Normal"/>
    <w:link w:val="FootnoteTextChar"/>
    <w:uiPriority w:val="99"/>
    <w:semiHidden/>
    <w:unhideWhenUsed/>
    <w:rsid w:val="0094563D"/>
    <w:pPr>
      <w:widowControl w:val="0"/>
      <w:autoSpaceDE w:val="0"/>
      <w:autoSpaceDN w:val="0"/>
    </w:pPr>
    <w:rPr>
      <w:rFonts w:ascii="Museo Sans" w:eastAsia="Museo Sans" w:hAnsi="Museo Sans" w:cs="Museo Sans"/>
      <w:sz w:val="20"/>
      <w:szCs w:val="20"/>
      <w:lang w:val="en-US" w:bidi="en-US"/>
    </w:rPr>
  </w:style>
  <w:style w:type="character" w:customStyle="1" w:styleId="FootnoteTextChar">
    <w:name w:val="Footnote Text Char"/>
    <w:basedOn w:val="DefaultParagraphFont"/>
    <w:link w:val="FootnoteText"/>
    <w:uiPriority w:val="99"/>
    <w:semiHidden/>
    <w:rsid w:val="0094563D"/>
    <w:rPr>
      <w:rFonts w:ascii="Museo Sans" w:eastAsia="Museo Sans" w:hAnsi="Museo Sans" w:cs="Museo Sans"/>
      <w:lang w:bidi="en-US"/>
    </w:rPr>
  </w:style>
  <w:style w:type="character" w:styleId="FootnoteReference">
    <w:name w:val="footnote reference"/>
    <w:basedOn w:val="DefaultParagraphFont"/>
    <w:uiPriority w:val="99"/>
    <w:semiHidden/>
    <w:unhideWhenUsed/>
    <w:rsid w:val="0094563D"/>
    <w:rPr>
      <w:vertAlign w:val="superscript"/>
    </w:rPr>
  </w:style>
  <w:style w:type="paragraph" w:customStyle="1" w:styleId="Footnote">
    <w:name w:val="Footnote"/>
    <w:basedOn w:val="BodyCopy"/>
    <w:rsid w:val="00D74A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170548">
      <w:bodyDiv w:val="1"/>
      <w:marLeft w:val="0"/>
      <w:marRight w:val="0"/>
      <w:marTop w:val="0"/>
      <w:marBottom w:val="0"/>
      <w:divBdr>
        <w:top w:val="none" w:sz="0" w:space="0" w:color="auto"/>
        <w:left w:val="none" w:sz="0" w:space="0" w:color="auto"/>
        <w:bottom w:val="none" w:sz="0" w:space="0" w:color="auto"/>
        <w:right w:val="none" w:sz="0" w:space="0" w:color="auto"/>
      </w:divBdr>
    </w:div>
    <w:div w:id="1369376783">
      <w:bodyDiv w:val="1"/>
      <w:marLeft w:val="0"/>
      <w:marRight w:val="0"/>
      <w:marTop w:val="0"/>
      <w:marBottom w:val="0"/>
      <w:divBdr>
        <w:top w:val="none" w:sz="0" w:space="0" w:color="auto"/>
        <w:left w:val="none" w:sz="0" w:space="0" w:color="auto"/>
        <w:bottom w:val="none" w:sz="0" w:space="0" w:color="auto"/>
        <w:right w:val="none" w:sz="0" w:space="0" w:color="auto"/>
      </w:divBdr>
    </w:div>
    <w:div w:id="1737362866">
      <w:bodyDiv w:val="1"/>
      <w:marLeft w:val="0"/>
      <w:marRight w:val="0"/>
      <w:marTop w:val="0"/>
      <w:marBottom w:val="0"/>
      <w:divBdr>
        <w:top w:val="none" w:sz="0" w:space="0" w:color="auto"/>
        <w:left w:val="none" w:sz="0" w:space="0" w:color="auto"/>
        <w:bottom w:val="none" w:sz="0" w:space="0" w:color="auto"/>
        <w:right w:val="none" w:sz="0" w:space="0" w:color="auto"/>
      </w:divBdr>
      <w:divsChild>
        <w:div w:id="1727412234">
          <w:marLeft w:val="0"/>
          <w:marRight w:val="0"/>
          <w:marTop w:val="0"/>
          <w:marBottom w:val="0"/>
          <w:divBdr>
            <w:top w:val="none" w:sz="0" w:space="0" w:color="auto"/>
            <w:left w:val="none" w:sz="0" w:space="0" w:color="auto"/>
            <w:bottom w:val="none" w:sz="0" w:space="0" w:color="auto"/>
            <w:right w:val="none" w:sz="0" w:space="0" w:color="auto"/>
          </w:divBdr>
          <w:divsChild>
            <w:div w:id="2049256734">
              <w:marLeft w:val="0"/>
              <w:marRight w:val="0"/>
              <w:marTop w:val="0"/>
              <w:marBottom w:val="0"/>
              <w:divBdr>
                <w:top w:val="none" w:sz="0" w:space="0" w:color="auto"/>
                <w:left w:val="none" w:sz="0" w:space="0" w:color="auto"/>
                <w:bottom w:val="none" w:sz="0" w:space="0" w:color="auto"/>
                <w:right w:val="none" w:sz="0" w:space="0" w:color="auto"/>
              </w:divBdr>
              <w:divsChild>
                <w:div w:id="14687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5394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vic.vic.gov.au/" TargetMode="External"/><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3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8.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security@ovic.gov.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NULL"/><Relationship Id="rId32" Type="http://schemas.openxmlformats.org/officeDocument/2006/relationships/image" Target="media/image1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00.png"/><Relationship Id="rId35" Type="http://schemas.openxmlformats.org/officeDocument/2006/relationships/header" Target="header4.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qr/5c2h9q7n0xx24llct30_55dcz0nh_1/T/com.microsoft.Outlook/Outlook%20Temp/OVIC_one%20column%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B3BE2-4663-2C40-8143-5CF28E1A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OVIC_one column report template[1].dot</Template>
  <TotalTime>41</TotalTime>
  <Pages>18</Pages>
  <Words>3927</Words>
  <Characters>22384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8</cp:revision>
  <cp:lastPrinted>2019-10-03T06:12:00Z</cp:lastPrinted>
  <dcterms:created xsi:type="dcterms:W3CDTF">2019-11-19T03:34:00Z</dcterms:created>
  <dcterms:modified xsi:type="dcterms:W3CDTF">2019-11-22T00:37:00Z</dcterms:modified>
</cp:coreProperties>
</file>